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09191" w14:textId="1348984D" w:rsidR="00213F59" w:rsidRDefault="008234B7" w:rsidP="009077EF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3077B97" wp14:editId="1AA02962">
            <wp:simplePos x="0" y="0"/>
            <wp:positionH relativeFrom="margin">
              <wp:align>center</wp:align>
            </wp:positionH>
            <wp:positionV relativeFrom="paragraph">
              <wp:posOffset>-280722</wp:posOffset>
            </wp:positionV>
            <wp:extent cx="2678400" cy="918000"/>
            <wp:effectExtent l="0" t="0" r="825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00" cy="9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08EAD" w14:textId="22E44E0D" w:rsidR="00976E31" w:rsidRDefault="00976E31" w:rsidP="00976E31"/>
    <w:p w14:paraId="6005C41A" w14:textId="29702E0B" w:rsidR="00976E31" w:rsidRDefault="00976E31" w:rsidP="00976E31">
      <w:pPr>
        <w:tabs>
          <w:tab w:val="left" w:pos="6703"/>
        </w:tabs>
      </w:pPr>
    </w:p>
    <w:p w14:paraId="7116E472" w14:textId="77777777" w:rsidR="005F323B" w:rsidRPr="0053668B" w:rsidRDefault="005F323B" w:rsidP="005837CA">
      <w:pPr>
        <w:tabs>
          <w:tab w:val="left" w:pos="6703"/>
        </w:tabs>
        <w:jc w:val="center"/>
        <w:rPr>
          <w:b/>
          <w:sz w:val="28"/>
          <w:szCs w:val="28"/>
        </w:rPr>
      </w:pPr>
      <w:r w:rsidRPr="0053668B">
        <w:rPr>
          <w:b/>
          <w:sz w:val="28"/>
          <w:szCs w:val="28"/>
        </w:rPr>
        <w:t>JOB DESCRIPTION</w:t>
      </w:r>
    </w:p>
    <w:p w14:paraId="1646E5E9" w14:textId="77777777" w:rsidR="005F323B" w:rsidRDefault="005F323B" w:rsidP="005F323B">
      <w:pPr>
        <w:spacing w:after="0" w:line="240" w:lineRule="auto"/>
        <w:textAlignment w:val="baseline"/>
      </w:pPr>
    </w:p>
    <w:p w14:paraId="38EEDA83" w14:textId="7D09C1A1" w:rsidR="005F323B" w:rsidRDefault="005F323B" w:rsidP="005F323B">
      <w:r>
        <w:rPr>
          <w:rFonts w:ascii="Calibri" w:eastAsia="Times New Roman" w:hAnsi="Calibri" w:cs="Calibri"/>
          <w:b/>
          <w:bCs/>
          <w:color w:val="000000"/>
          <w:lang w:eastAsia="en-GB"/>
        </w:rPr>
        <w:t>POST:</w:t>
      </w:r>
      <w:r w:rsidRPr="003C7391">
        <w:rPr>
          <w:rFonts w:ascii="Calibri" w:eastAsia="Times New Roman" w:hAnsi="Calibri" w:cs="Calibri"/>
          <w:color w:val="000000"/>
          <w:lang w:eastAsia="en-GB"/>
        </w:rPr>
        <w:t> </w:t>
      </w:r>
      <w:r w:rsidR="00152B72">
        <w:rPr>
          <w:rFonts w:ascii="Calibri" w:eastAsia="Times New Roman" w:hAnsi="Calibri" w:cs="Calibri"/>
          <w:color w:val="000000"/>
          <w:lang w:eastAsia="en-GB"/>
        </w:rPr>
        <w:tab/>
      </w:r>
      <w:r w:rsidR="00152B72">
        <w:rPr>
          <w:rFonts w:ascii="Calibri" w:eastAsia="Times New Roman" w:hAnsi="Calibri" w:cs="Calibri"/>
          <w:color w:val="000000"/>
          <w:lang w:eastAsia="en-GB"/>
        </w:rPr>
        <w:tab/>
      </w:r>
      <w:r w:rsidR="00152B72">
        <w:rPr>
          <w:rFonts w:ascii="Calibri" w:eastAsia="Times New Roman" w:hAnsi="Calibri" w:cs="Calibri"/>
          <w:color w:val="000000"/>
          <w:lang w:eastAsia="en-GB"/>
        </w:rPr>
        <w:tab/>
      </w:r>
      <w:r>
        <w:t>PLC Manager</w:t>
      </w:r>
    </w:p>
    <w:p w14:paraId="3E419647" w14:textId="185048A7" w:rsidR="005F323B" w:rsidRDefault="005F323B" w:rsidP="005F323B">
      <w:pPr>
        <w:rPr>
          <w:rFonts w:ascii="Segoe UI" w:eastAsia="Times New Roman" w:hAnsi="Segoe UI" w:cs="Segoe UI"/>
          <w:color w:val="000000"/>
          <w:sz w:val="18"/>
          <w:szCs w:val="18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SALARY: </w:t>
      </w:r>
      <w:r w:rsidR="00152B72">
        <w:rPr>
          <w:rFonts w:ascii="Calibri" w:eastAsia="Times New Roman" w:hAnsi="Calibri" w:cs="Calibri"/>
          <w:b/>
          <w:bCs/>
          <w:color w:val="000000"/>
          <w:lang w:eastAsia="en-GB"/>
        </w:rPr>
        <w:tab/>
      </w:r>
      <w:r w:rsidR="00152B72">
        <w:rPr>
          <w:rFonts w:ascii="Calibri" w:eastAsia="Times New Roman" w:hAnsi="Calibri" w:cs="Calibri"/>
          <w:b/>
          <w:bCs/>
          <w:color w:val="000000"/>
          <w:lang w:eastAsia="en-GB"/>
        </w:rPr>
        <w:tab/>
      </w:r>
      <w:r w:rsidR="004C5B9C">
        <w:rPr>
          <w:rFonts w:ascii="Calibri" w:eastAsia="Times New Roman" w:hAnsi="Calibri" w:cs="Calibri"/>
          <w:bCs/>
          <w:color w:val="000000"/>
          <w:lang w:eastAsia="en-GB"/>
        </w:rPr>
        <w:t>G</w:t>
      </w:r>
      <w:r w:rsidRPr="00E61666">
        <w:rPr>
          <w:rFonts w:ascii="Calibri" w:eastAsia="Times New Roman" w:hAnsi="Calibri" w:cs="Calibri"/>
          <w:bCs/>
          <w:color w:val="000000"/>
          <w:lang w:eastAsia="en-GB"/>
        </w:rPr>
        <w:t xml:space="preserve"> (FTE £</w:t>
      </w:r>
      <w:r w:rsidR="00197831">
        <w:rPr>
          <w:rFonts w:ascii="Calibri" w:eastAsia="Times New Roman" w:hAnsi="Calibri" w:cs="Calibri"/>
          <w:bCs/>
          <w:color w:val="000000"/>
          <w:lang w:eastAsia="en-GB"/>
        </w:rPr>
        <w:t xml:space="preserve">25,991 </w:t>
      </w:r>
      <w:r w:rsidRPr="00E61666">
        <w:rPr>
          <w:rFonts w:ascii="Calibri" w:eastAsia="Times New Roman" w:hAnsi="Calibri" w:cs="Calibri"/>
          <w:bCs/>
          <w:color w:val="000000"/>
          <w:lang w:eastAsia="en-GB"/>
        </w:rPr>
        <w:t>- £</w:t>
      </w:r>
      <w:r w:rsidR="00197831">
        <w:rPr>
          <w:rFonts w:ascii="Calibri" w:eastAsia="Times New Roman" w:hAnsi="Calibri" w:cs="Calibri"/>
          <w:bCs/>
          <w:color w:val="000000"/>
          <w:lang w:eastAsia="en-GB"/>
        </w:rPr>
        <w:t>28,672</w:t>
      </w:r>
      <w:r w:rsidRPr="00E61666">
        <w:rPr>
          <w:rFonts w:ascii="Calibri" w:eastAsia="Times New Roman" w:hAnsi="Calibri" w:cs="Calibri"/>
          <w:bCs/>
          <w:color w:val="000000"/>
          <w:lang w:eastAsia="en-GB"/>
        </w:rPr>
        <w:t>)</w:t>
      </w:r>
      <w:r>
        <w:rPr>
          <w:rFonts w:ascii="Calibri" w:eastAsia="Times New Roman" w:hAnsi="Calibri" w:cs="Calibri"/>
          <w:bCs/>
          <w:color w:val="000000"/>
          <w:lang w:eastAsia="en-GB"/>
        </w:rPr>
        <w:t xml:space="preserve"> Salary will be subject to pro rata</w:t>
      </w:r>
      <w:r>
        <w:rPr>
          <w:rFonts w:ascii="Calibri" w:eastAsia="Times New Roman" w:hAnsi="Calibri" w:cs="Calibri"/>
          <w:color w:val="000000"/>
          <w:lang w:eastAsia="en-GB"/>
        </w:rPr>
        <w:tab/>
      </w:r>
      <w:r>
        <w:rPr>
          <w:rFonts w:ascii="Calibri" w:eastAsia="Times New Roman" w:hAnsi="Calibri" w:cs="Calibri"/>
          <w:color w:val="000000"/>
          <w:lang w:eastAsia="en-GB"/>
        </w:rPr>
        <w:tab/>
      </w:r>
      <w:r>
        <w:rPr>
          <w:rFonts w:ascii="Calibri" w:eastAsia="Times New Roman" w:hAnsi="Calibri" w:cs="Calibri"/>
          <w:color w:val="000000"/>
          <w:lang w:eastAsia="en-GB"/>
        </w:rPr>
        <w:tab/>
      </w:r>
    </w:p>
    <w:p w14:paraId="752EEE97" w14:textId="7A563F1C" w:rsidR="005F323B" w:rsidRPr="0053668B" w:rsidRDefault="005F323B" w:rsidP="005F323B">
      <w:pPr>
        <w:rPr>
          <w:rFonts w:ascii="Segoe UI" w:eastAsia="Times New Roman" w:hAnsi="Segoe UI" w:cs="Segoe UI"/>
          <w:color w:val="000000"/>
          <w:sz w:val="18"/>
          <w:szCs w:val="18"/>
          <w:lang w:eastAsia="en-GB"/>
        </w:rPr>
      </w:pPr>
      <w:r w:rsidRPr="7CBBE7E9">
        <w:rPr>
          <w:rFonts w:ascii="Calibri" w:eastAsia="Times New Roman" w:hAnsi="Calibri" w:cs="Calibri"/>
          <w:b/>
          <w:bCs/>
          <w:color w:val="000000" w:themeColor="text1"/>
          <w:lang w:eastAsia="en-GB"/>
        </w:rPr>
        <w:t>WORKING HOURS:</w:t>
      </w:r>
      <w:r w:rsidRPr="7CBBE7E9">
        <w:rPr>
          <w:rFonts w:ascii="Calibri" w:eastAsia="Times New Roman" w:hAnsi="Calibri" w:cs="Calibri"/>
          <w:color w:val="000000" w:themeColor="text1"/>
          <w:lang w:eastAsia="en-GB"/>
        </w:rPr>
        <w:t xml:space="preserve"> </w:t>
      </w:r>
      <w:r w:rsidR="00152B72">
        <w:rPr>
          <w:rFonts w:ascii="Calibri" w:eastAsia="Times New Roman" w:hAnsi="Calibri" w:cs="Calibri"/>
          <w:color w:val="000000" w:themeColor="text1"/>
          <w:lang w:eastAsia="en-GB"/>
        </w:rPr>
        <w:tab/>
      </w:r>
      <w:r w:rsidRPr="7CBBE7E9">
        <w:rPr>
          <w:rStyle w:val="normaltextrun"/>
          <w:rFonts w:ascii="Calibri" w:hAnsi="Calibri" w:cs="Calibri"/>
          <w:color w:val="000000" w:themeColor="text1"/>
        </w:rPr>
        <w:t xml:space="preserve">37 hours per week </w:t>
      </w:r>
    </w:p>
    <w:p w14:paraId="24841E07" w14:textId="59C01EAA" w:rsidR="005F323B" w:rsidRPr="0053668B" w:rsidRDefault="005F323B" w:rsidP="005F323B">
      <w:pPr>
        <w:rPr>
          <w:rFonts w:ascii="Segoe UI" w:eastAsia="Times New Roman" w:hAnsi="Segoe UI" w:cs="Segoe UI"/>
          <w:color w:val="000000"/>
          <w:sz w:val="18"/>
          <w:szCs w:val="18"/>
          <w:lang w:eastAsia="en-GB"/>
        </w:rPr>
      </w:pPr>
      <w:r w:rsidRPr="7CBBE7E9">
        <w:rPr>
          <w:rFonts w:ascii="Calibri" w:eastAsia="Times New Roman" w:hAnsi="Calibri" w:cs="Calibri"/>
          <w:b/>
          <w:bCs/>
          <w:color w:val="000000" w:themeColor="text1"/>
          <w:lang w:eastAsia="en-GB"/>
        </w:rPr>
        <w:t>WORKING WEEKS:</w:t>
      </w:r>
      <w:r w:rsidRPr="7CBBE7E9">
        <w:rPr>
          <w:rFonts w:ascii="Calibri" w:eastAsia="Times New Roman" w:hAnsi="Calibri" w:cs="Calibri"/>
          <w:color w:val="000000" w:themeColor="text1"/>
          <w:lang w:eastAsia="en-GB"/>
        </w:rPr>
        <w:t xml:space="preserve"> </w:t>
      </w:r>
      <w:r w:rsidR="00152B72">
        <w:rPr>
          <w:rFonts w:ascii="Calibri" w:eastAsia="Times New Roman" w:hAnsi="Calibri" w:cs="Calibri"/>
          <w:color w:val="000000" w:themeColor="text1"/>
          <w:lang w:eastAsia="en-GB"/>
        </w:rPr>
        <w:tab/>
      </w:r>
      <w:r w:rsidRPr="7CBBE7E9">
        <w:rPr>
          <w:rFonts w:ascii="Calibri" w:eastAsia="Times New Roman" w:hAnsi="Calibri" w:cs="Calibri"/>
          <w:color w:val="000000" w:themeColor="text1"/>
          <w:lang w:eastAsia="en-GB"/>
        </w:rPr>
        <w:t>38 weeks (TTO</w:t>
      </w:r>
      <w:r w:rsidRPr="7CBBE7E9">
        <w:rPr>
          <w:rFonts w:ascii="Arial" w:eastAsia="Times New Roman" w:hAnsi="Arial" w:cs="Arial"/>
          <w:color w:val="000000" w:themeColor="text1"/>
          <w:lang w:eastAsia="en-GB"/>
        </w:rPr>
        <w:t> </w:t>
      </w:r>
      <w:r w:rsidRPr="7CBBE7E9">
        <w:rPr>
          <w:rFonts w:ascii="Calibri" w:eastAsia="Times New Roman" w:hAnsi="Calibri" w:cs="Calibri"/>
          <w:color w:val="000000" w:themeColor="text1"/>
          <w:lang w:eastAsia="en-GB"/>
        </w:rPr>
        <w:t>+</w:t>
      </w:r>
      <w:r w:rsidRPr="7CBBE7E9">
        <w:rPr>
          <w:rFonts w:ascii="Arial" w:eastAsia="Times New Roman" w:hAnsi="Arial" w:cs="Arial"/>
          <w:color w:val="000000" w:themeColor="text1"/>
          <w:lang w:eastAsia="en-GB"/>
        </w:rPr>
        <w:t> </w:t>
      </w:r>
      <w:r w:rsidRPr="7CBBE7E9">
        <w:rPr>
          <w:rFonts w:ascii="Calibri" w:eastAsia="Times New Roman" w:hAnsi="Calibri" w:cs="Calibri"/>
          <w:color w:val="000000" w:themeColor="text1"/>
          <w:lang w:eastAsia="en-GB"/>
        </w:rPr>
        <w:t>2</w:t>
      </w:r>
      <w:r w:rsidRPr="7CBBE7E9">
        <w:rPr>
          <w:rFonts w:ascii="Arial" w:eastAsia="Times New Roman" w:hAnsi="Arial" w:cs="Arial"/>
          <w:color w:val="000000" w:themeColor="text1"/>
          <w:lang w:eastAsia="en-GB"/>
        </w:rPr>
        <w:t> </w:t>
      </w:r>
      <w:r w:rsidRPr="7CBBE7E9">
        <w:rPr>
          <w:rFonts w:ascii="Calibri" w:eastAsia="Times New Roman" w:hAnsi="Calibri" w:cs="Calibri"/>
          <w:color w:val="000000" w:themeColor="text1"/>
          <w:lang w:eastAsia="en-GB"/>
        </w:rPr>
        <w:t>days) </w:t>
      </w:r>
    </w:p>
    <w:p w14:paraId="7B80C017" w14:textId="3A654596" w:rsidR="005F323B" w:rsidRPr="0053668B" w:rsidRDefault="005F323B" w:rsidP="005F323B">
      <w:pPr>
        <w:rPr>
          <w:rFonts w:ascii="Segoe UI" w:eastAsia="Times New Roman" w:hAnsi="Segoe UI" w:cs="Segoe UI"/>
          <w:color w:val="000000"/>
          <w:sz w:val="18"/>
          <w:szCs w:val="18"/>
          <w:lang w:eastAsia="en-GB"/>
        </w:rPr>
      </w:pPr>
      <w:r w:rsidRPr="0053668B">
        <w:rPr>
          <w:rFonts w:ascii="Calibri" w:eastAsia="Times New Roman" w:hAnsi="Calibri" w:cs="Calibri"/>
          <w:b/>
          <w:bCs/>
          <w:color w:val="000000"/>
          <w:lang w:eastAsia="en-GB"/>
        </w:rPr>
        <w:t>RESPONSIBLE TO: </w:t>
      </w:r>
      <w:r w:rsidR="00152B72">
        <w:rPr>
          <w:rFonts w:ascii="Calibri" w:eastAsia="Times New Roman" w:hAnsi="Calibri" w:cs="Calibri"/>
          <w:b/>
          <w:bCs/>
          <w:color w:val="000000"/>
          <w:lang w:eastAsia="en-GB"/>
        </w:rPr>
        <w:tab/>
      </w:r>
      <w:r>
        <w:rPr>
          <w:rFonts w:ascii="Calibri" w:eastAsia="Times New Roman" w:hAnsi="Calibri" w:cs="Calibri"/>
          <w:color w:val="000000"/>
          <w:lang w:eastAsia="en-GB"/>
        </w:rPr>
        <w:t>Vice Principal</w:t>
      </w:r>
    </w:p>
    <w:p w14:paraId="1556327C" w14:textId="4CFDE982" w:rsidR="005F323B" w:rsidRPr="0053668B" w:rsidRDefault="005F323B" w:rsidP="005F323B">
      <w:pPr>
        <w:rPr>
          <w:rFonts w:ascii="Segoe UI" w:eastAsia="Times New Roman" w:hAnsi="Segoe UI" w:cs="Segoe UI"/>
          <w:color w:val="000000"/>
          <w:sz w:val="18"/>
          <w:szCs w:val="18"/>
          <w:lang w:eastAsia="en-GB"/>
        </w:rPr>
      </w:pPr>
      <w:r w:rsidRPr="0053668B">
        <w:rPr>
          <w:rFonts w:ascii="Calibri" w:eastAsia="Times New Roman" w:hAnsi="Calibri" w:cs="Calibri"/>
          <w:b/>
          <w:bCs/>
          <w:color w:val="000000"/>
          <w:lang w:eastAsia="en-GB"/>
        </w:rPr>
        <w:t>REQUIRED: </w:t>
      </w:r>
      <w:r w:rsidR="00152B72">
        <w:rPr>
          <w:rFonts w:ascii="Calibri" w:eastAsia="Times New Roman" w:hAnsi="Calibri" w:cs="Calibri"/>
          <w:b/>
          <w:bCs/>
          <w:color w:val="000000"/>
          <w:lang w:eastAsia="en-GB"/>
        </w:rPr>
        <w:tab/>
      </w:r>
      <w:r w:rsidR="00152B72">
        <w:rPr>
          <w:rFonts w:ascii="Calibri" w:eastAsia="Times New Roman" w:hAnsi="Calibri" w:cs="Calibri"/>
          <w:b/>
          <w:bCs/>
          <w:color w:val="000000"/>
          <w:lang w:eastAsia="en-GB"/>
        </w:rPr>
        <w:tab/>
      </w:r>
      <w:r w:rsidRPr="0053668B">
        <w:rPr>
          <w:rFonts w:ascii="Calibri" w:eastAsia="Times New Roman" w:hAnsi="Calibri" w:cs="Calibri"/>
          <w:color w:val="000000"/>
          <w:lang w:eastAsia="en-GB"/>
        </w:rPr>
        <w:t>September 2021 </w:t>
      </w:r>
    </w:p>
    <w:p w14:paraId="26DB89E7" w14:textId="2DDCE633" w:rsidR="005F323B" w:rsidRPr="0053668B" w:rsidRDefault="005F323B" w:rsidP="005F323B">
      <w:pPr>
        <w:rPr>
          <w:rFonts w:ascii="Segoe UI" w:eastAsia="Times New Roman" w:hAnsi="Segoe UI" w:cs="Segoe UI"/>
          <w:color w:val="000000"/>
          <w:sz w:val="18"/>
          <w:szCs w:val="18"/>
          <w:lang w:eastAsia="en-GB"/>
        </w:rPr>
      </w:pPr>
      <w:r w:rsidRPr="7CBBE7E9">
        <w:rPr>
          <w:rFonts w:ascii="Calibri" w:eastAsia="Times New Roman" w:hAnsi="Calibri" w:cs="Calibri"/>
          <w:b/>
          <w:bCs/>
          <w:color w:val="000000" w:themeColor="text1"/>
          <w:lang w:eastAsia="en-GB"/>
        </w:rPr>
        <w:t>CLOSING DATE:</w:t>
      </w:r>
      <w:r w:rsidRPr="7CBBE7E9">
        <w:rPr>
          <w:rFonts w:ascii="Calibri" w:eastAsia="Times New Roman" w:hAnsi="Calibri" w:cs="Calibri"/>
          <w:color w:val="000000" w:themeColor="text1"/>
          <w:lang w:eastAsia="en-GB"/>
        </w:rPr>
        <w:t xml:space="preserve"> </w:t>
      </w:r>
      <w:r w:rsidR="00152B72">
        <w:rPr>
          <w:rFonts w:ascii="Calibri" w:eastAsia="Times New Roman" w:hAnsi="Calibri" w:cs="Calibri"/>
          <w:color w:val="000000" w:themeColor="text1"/>
          <w:lang w:eastAsia="en-GB"/>
        </w:rPr>
        <w:tab/>
      </w:r>
      <w:r w:rsidRPr="7CBBE7E9">
        <w:rPr>
          <w:rFonts w:ascii="Calibri" w:eastAsia="Times New Roman" w:hAnsi="Calibri" w:cs="Calibri"/>
          <w:color w:val="000000" w:themeColor="text1"/>
          <w:lang w:eastAsia="en-GB"/>
        </w:rPr>
        <w:t xml:space="preserve">09:00 </w:t>
      </w:r>
      <w:r w:rsidR="009B0835">
        <w:rPr>
          <w:rFonts w:ascii="Calibri" w:eastAsia="Times New Roman" w:hAnsi="Calibri" w:cs="Calibri"/>
          <w:color w:val="000000" w:themeColor="text1"/>
          <w:lang w:eastAsia="en-GB"/>
        </w:rPr>
        <w:t>Wednesday 22</w:t>
      </w:r>
      <w:r w:rsidR="009B0835" w:rsidRPr="009B0835">
        <w:rPr>
          <w:rFonts w:ascii="Calibri" w:eastAsia="Times New Roman" w:hAnsi="Calibri" w:cs="Calibri"/>
          <w:color w:val="000000" w:themeColor="text1"/>
          <w:vertAlign w:val="superscript"/>
          <w:lang w:eastAsia="en-GB"/>
        </w:rPr>
        <w:t>nd</w:t>
      </w:r>
      <w:r w:rsidR="009B0835">
        <w:rPr>
          <w:rFonts w:ascii="Calibri" w:eastAsia="Times New Roman" w:hAnsi="Calibri" w:cs="Calibri"/>
          <w:color w:val="000000" w:themeColor="text1"/>
          <w:lang w:eastAsia="en-GB"/>
        </w:rPr>
        <w:t xml:space="preserve"> September 2021</w:t>
      </w:r>
      <w:r w:rsidRPr="7CBBE7E9">
        <w:rPr>
          <w:rFonts w:ascii="Arial" w:eastAsia="Times New Roman" w:hAnsi="Arial" w:cs="Arial"/>
          <w:color w:val="000000" w:themeColor="text1"/>
          <w:lang w:eastAsia="en-GB"/>
        </w:rPr>
        <w:t> </w:t>
      </w:r>
    </w:p>
    <w:p w14:paraId="4F462800" w14:textId="287F8D98" w:rsidR="005F323B" w:rsidRDefault="005F323B" w:rsidP="005F323B">
      <w:pPr>
        <w:rPr>
          <w:rFonts w:ascii="Calibri" w:eastAsia="Times New Roman" w:hAnsi="Calibri" w:cs="Calibri"/>
          <w:color w:val="000000"/>
          <w:lang w:eastAsia="en-GB"/>
        </w:rPr>
      </w:pPr>
      <w:r w:rsidRPr="7CBBE7E9">
        <w:rPr>
          <w:rFonts w:ascii="Calibri" w:eastAsia="Times New Roman" w:hAnsi="Calibri" w:cs="Calibri"/>
          <w:b/>
          <w:bCs/>
          <w:color w:val="000000" w:themeColor="text1"/>
          <w:lang w:eastAsia="en-GB"/>
        </w:rPr>
        <w:t>INTERVIEWS: </w:t>
      </w:r>
      <w:r w:rsidR="00152B72">
        <w:rPr>
          <w:rFonts w:ascii="Calibri" w:eastAsia="Times New Roman" w:hAnsi="Calibri" w:cs="Calibri"/>
          <w:b/>
          <w:bCs/>
          <w:color w:val="000000" w:themeColor="text1"/>
          <w:lang w:eastAsia="en-GB"/>
        </w:rPr>
        <w:tab/>
      </w:r>
      <w:r w:rsidR="00152B72">
        <w:rPr>
          <w:rFonts w:ascii="Calibri" w:eastAsia="Times New Roman" w:hAnsi="Calibri" w:cs="Calibri"/>
          <w:b/>
          <w:bCs/>
          <w:color w:val="000000" w:themeColor="text1"/>
          <w:lang w:eastAsia="en-GB"/>
        </w:rPr>
        <w:tab/>
      </w:r>
      <w:r w:rsidRPr="7CBBE7E9">
        <w:rPr>
          <w:rFonts w:ascii="Calibri" w:eastAsia="Times New Roman" w:hAnsi="Calibri" w:cs="Calibri"/>
          <w:color w:val="000000" w:themeColor="text1"/>
          <w:lang w:eastAsia="en-GB"/>
        </w:rPr>
        <w:t xml:space="preserve">w/c </w:t>
      </w:r>
      <w:r w:rsidR="009B0835">
        <w:rPr>
          <w:rFonts w:ascii="Calibri" w:eastAsia="Times New Roman" w:hAnsi="Calibri" w:cs="Calibri"/>
          <w:color w:val="000000" w:themeColor="text1"/>
          <w:lang w:eastAsia="en-GB"/>
        </w:rPr>
        <w:t>27</w:t>
      </w:r>
      <w:r w:rsidR="009B0835" w:rsidRPr="009B0835">
        <w:rPr>
          <w:rFonts w:ascii="Calibri" w:eastAsia="Times New Roman" w:hAnsi="Calibri" w:cs="Calibri"/>
          <w:color w:val="000000" w:themeColor="text1"/>
          <w:vertAlign w:val="superscript"/>
          <w:lang w:eastAsia="en-GB"/>
        </w:rPr>
        <w:t>th</w:t>
      </w:r>
      <w:r w:rsidR="009B0835">
        <w:rPr>
          <w:rFonts w:ascii="Calibri" w:eastAsia="Times New Roman" w:hAnsi="Calibri" w:cs="Calibri"/>
          <w:color w:val="000000" w:themeColor="text1"/>
          <w:lang w:eastAsia="en-GB"/>
        </w:rPr>
        <w:t xml:space="preserve"> September 2021</w:t>
      </w:r>
      <w:bookmarkStart w:id="0" w:name="_GoBack"/>
      <w:bookmarkEnd w:id="0"/>
    </w:p>
    <w:p w14:paraId="6BC276F2" w14:textId="77777777" w:rsidR="004C1C66" w:rsidRDefault="004C1C66" w:rsidP="004702DE">
      <w:pPr>
        <w:spacing w:after="224"/>
      </w:pPr>
    </w:p>
    <w:p w14:paraId="0258599C" w14:textId="10F395B2" w:rsidR="005F323B" w:rsidRDefault="005F323B" w:rsidP="004702DE">
      <w:pPr>
        <w:spacing w:after="224"/>
      </w:pPr>
      <w:r>
        <w:t>To work as part of the Personalised Learning Support team to promote the Learning and Welfare of vulnerable students</w:t>
      </w:r>
      <w:r w:rsidR="004702DE">
        <w:t xml:space="preserve"> and to</w:t>
      </w:r>
      <w:r>
        <w:t xml:space="preserve"> manage the PLC Centre. </w:t>
      </w:r>
    </w:p>
    <w:p w14:paraId="12726B8C" w14:textId="77777777" w:rsidR="005F323B" w:rsidRPr="004702DE" w:rsidRDefault="005F323B" w:rsidP="005F323B">
      <w:pPr>
        <w:spacing w:after="0"/>
      </w:pPr>
      <w:r w:rsidRPr="004702DE">
        <w:t xml:space="preserve"> </w:t>
      </w:r>
    </w:p>
    <w:p w14:paraId="4A94A457" w14:textId="77777777" w:rsidR="005F323B" w:rsidRPr="004702DE" w:rsidRDefault="005F323B" w:rsidP="005F323B">
      <w:pPr>
        <w:spacing w:after="266"/>
        <w:ind w:left="-5" w:hanging="10"/>
        <w:rPr>
          <w:rFonts w:cstheme="minorHAnsi"/>
        </w:rPr>
      </w:pPr>
      <w:r w:rsidRPr="004702DE">
        <w:rPr>
          <w:rFonts w:eastAsia="Gill Sans MT" w:cstheme="minorHAnsi"/>
          <w:b/>
        </w:rPr>
        <w:t xml:space="preserve">Main Duties and Responsibilities: </w:t>
      </w:r>
    </w:p>
    <w:p w14:paraId="43717D37" w14:textId="66952EB5" w:rsidR="005F323B" w:rsidRDefault="005F323B" w:rsidP="004702DE">
      <w:pPr>
        <w:pStyle w:val="ListParagraph"/>
        <w:numPr>
          <w:ilvl w:val="0"/>
          <w:numId w:val="3"/>
        </w:numPr>
        <w:spacing w:after="158" w:line="249" w:lineRule="auto"/>
        <w:jc w:val="both"/>
      </w:pPr>
      <w:r>
        <w:t>Identify and keep records of cohorts of students for the alternative curriculum by liaising with the relevant Learning Managers</w:t>
      </w:r>
      <w:r w:rsidR="004702DE">
        <w:t>.</w:t>
      </w:r>
    </w:p>
    <w:p w14:paraId="73DD7820" w14:textId="77777777" w:rsidR="005F323B" w:rsidRDefault="005F323B" w:rsidP="004702DE">
      <w:pPr>
        <w:pStyle w:val="ListParagraph"/>
        <w:numPr>
          <w:ilvl w:val="0"/>
          <w:numId w:val="3"/>
        </w:numPr>
        <w:spacing w:after="158" w:line="249" w:lineRule="auto"/>
        <w:jc w:val="both"/>
      </w:pPr>
      <w:r>
        <w:t xml:space="preserve">Deliver alternative courses relevant to cohorts of students to provide them with relevant qualifications; </w:t>
      </w:r>
    </w:p>
    <w:p w14:paraId="125658F7" w14:textId="6CB55257" w:rsidR="005F323B" w:rsidRDefault="005F323B" w:rsidP="004702DE">
      <w:pPr>
        <w:pStyle w:val="ListParagraph"/>
        <w:numPr>
          <w:ilvl w:val="0"/>
          <w:numId w:val="3"/>
        </w:numPr>
        <w:spacing w:after="158" w:line="249" w:lineRule="auto"/>
        <w:jc w:val="both"/>
      </w:pPr>
      <w:r>
        <w:t>Liaise with external agencies to find appropriate pathways for the students involved to ensure the vulnerable students are provided with the best possible education</w:t>
      </w:r>
      <w:r w:rsidR="004702DE">
        <w:t>.</w:t>
      </w:r>
      <w:r>
        <w:t xml:space="preserve"> </w:t>
      </w:r>
    </w:p>
    <w:p w14:paraId="159FC098" w14:textId="6FE2F0BC" w:rsidR="005F323B" w:rsidRDefault="005F323B" w:rsidP="004702DE">
      <w:pPr>
        <w:pStyle w:val="ListParagraph"/>
        <w:numPr>
          <w:ilvl w:val="0"/>
          <w:numId w:val="3"/>
        </w:numPr>
        <w:spacing w:after="158" w:line="249" w:lineRule="auto"/>
        <w:jc w:val="both"/>
      </w:pPr>
      <w:r>
        <w:t>Liaise with parents to improve students’ behaviour, self-esteem, achievement, attainment and aspirations</w:t>
      </w:r>
      <w:r w:rsidR="004702DE">
        <w:t>.</w:t>
      </w:r>
    </w:p>
    <w:p w14:paraId="2CAC37EC" w14:textId="3511FDBF" w:rsidR="005F323B" w:rsidRDefault="005F323B" w:rsidP="004702DE">
      <w:pPr>
        <w:pStyle w:val="ListParagraph"/>
        <w:numPr>
          <w:ilvl w:val="0"/>
          <w:numId w:val="3"/>
        </w:numPr>
        <w:spacing w:after="158" w:line="249" w:lineRule="auto"/>
        <w:jc w:val="both"/>
      </w:pPr>
      <w:r>
        <w:t>Establish, develop and maintain effective and supportive mentoring and other supportive relationships with children and young people and those engaged with them</w:t>
      </w:r>
      <w:r w:rsidR="00C60369">
        <w:t>.</w:t>
      </w:r>
    </w:p>
    <w:p w14:paraId="65EA351E" w14:textId="0A09CB87" w:rsidR="005F323B" w:rsidRDefault="005F323B" w:rsidP="004702DE">
      <w:pPr>
        <w:pStyle w:val="ListParagraph"/>
        <w:numPr>
          <w:ilvl w:val="0"/>
          <w:numId w:val="3"/>
        </w:numPr>
        <w:spacing w:after="158" w:line="249" w:lineRule="auto"/>
        <w:jc w:val="both"/>
      </w:pPr>
      <w:r>
        <w:t>To manage the supervision of vulnerable pupils with specialist intervention such as sexual health, anger management</w:t>
      </w:r>
      <w:r w:rsidR="004702DE">
        <w:t>.</w:t>
      </w:r>
      <w:r>
        <w:t xml:space="preserve"> </w:t>
      </w:r>
    </w:p>
    <w:p w14:paraId="6D957AFB" w14:textId="77777777" w:rsidR="004702DE" w:rsidRDefault="005F323B" w:rsidP="004702DE">
      <w:pPr>
        <w:pStyle w:val="ListParagraph"/>
        <w:numPr>
          <w:ilvl w:val="0"/>
          <w:numId w:val="3"/>
        </w:numPr>
        <w:spacing w:after="158" w:line="249" w:lineRule="auto"/>
        <w:jc w:val="both"/>
      </w:pPr>
      <w:r>
        <w:t xml:space="preserve">Contribute to the comprehensive assessment of children and young people entering educational establishments and the review of their progress and achievements.   </w:t>
      </w:r>
    </w:p>
    <w:p w14:paraId="6504BEAD" w14:textId="6B9D3650" w:rsidR="005F323B" w:rsidRDefault="005F323B" w:rsidP="004702DE">
      <w:pPr>
        <w:pStyle w:val="ListParagraph"/>
        <w:numPr>
          <w:ilvl w:val="0"/>
          <w:numId w:val="3"/>
        </w:numPr>
        <w:spacing w:after="158" w:line="249" w:lineRule="auto"/>
        <w:jc w:val="both"/>
      </w:pPr>
      <w:r>
        <w:t>Working collaboratively with specialist support services and academy staff</w:t>
      </w:r>
      <w:r w:rsidR="004702DE">
        <w:t>.</w:t>
      </w:r>
      <w:r>
        <w:t xml:space="preserve"> </w:t>
      </w:r>
    </w:p>
    <w:p w14:paraId="7F405151" w14:textId="52C206E3" w:rsidR="004702DE" w:rsidRDefault="005F323B" w:rsidP="004702DE">
      <w:pPr>
        <w:pStyle w:val="ListParagraph"/>
        <w:numPr>
          <w:ilvl w:val="0"/>
          <w:numId w:val="3"/>
        </w:numPr>
        <w:spacing w:after="158" w:line="249" w:lineRule="auto"/>
        <w:jc w:val="both"/>
      </w:pPr>
      <w:r>
        <w:t xml:space="preserve">To support the sharing of information between local agencies, schools, authorities and other learning mentors, and be the single point of contact for accessing a range of community and </w:t>
      </w:r>
      <w:r w:rsidR="00E51A2D">
        <w:t>business-based</w:t>
      </w:r>
      <w:r>
        <w:t xml:space="preserve"> programmes and specialist support services, for example the Social and Youth Services, the Education Welfare Service, the Probation and Youth Offending Services etc.</w:t>
      </w:r>
      <w:r w:rsidRPr="005F323B">
        <w:t xml:space="preserve"> </w:t>
      </w:r>
    </w:p>
    <w:p w14:paraId="06C7A44A" w14:textId="0CF89B08" w:rsidR="005F323B" w:rsidRDefault="005F323B" w:rsidP="004702DE">
      <w:pPr>
        <w:pStyle w:val="ListParagraph"/>
        <w:numPr>
          <w:ilvl w:val="0"/>
          <w:numId w:val="3"/>
        </w:numPr>
        <w:spacing w:after="158" w:line="249" w:lineRule="auto"/>
        <w:jc w:val="both"/>
      </w:pPr>
      <w:r>
        <w:t>To work collaboratively with local agencies to offer complementary programmes of support for youngsters in academy where applicable</w:t>
      </w:r>
      <w:r w:rsidR="004702DE">
        <w:t>.</w:t>
      </w:r>
    </w:p>
    <w:p w14:paraId="38603FA6" w14:textId="77777777" w:rsidR="00BD5463" w:rsidRDefault="00BD5463" w:rsidP="00BD5463">
      <w:pPr>
        <w:pStyle w:val="ListParagraph"/>
        <w:spacing w:after="158" w:line="249" w:lineRule="auto"/>
        <w:ind w:left="360"/>
        <w:jc w:val="both"/>
      </w:pPr>
    </w:p>
    <w:p w14:paraId="1AEE66A6" w14:textId="77777777" w:rsidR="004702DE" w:rsidRDefault="005F323B" w:rsidP="004702DE">
      <w:pPr>
        <w:pStyle w:val="ListParagraph"/>
        <w:numPr>
          <w:ilvl w:val="0"/>
          <w:numId w:val="2"/>
        </w:numPr>
        <w:spacing w:after="158" w:line="249" w:lineRule="auto"/>
        <w:jc w:val="both"/>
      </w:pPr>
      <w:r>
        <w:lastRenderedPageBreak/>
        <w:t xml:space="preserve">Develop, agree and implement a time bound action plan with groups and individual children and young people and those involved with them based on a comprehensive assessment of their strengths and needs. </w:t>
      </w:r>
    </w:p>
    <w:p w14:paraId="4F50FF1A" w14:textId="00050200" w:rsidR="004702DE" w:rsidRDefault="005F323B" w:rsidP="004702DE">
      <w:pPr>
        <w:pStyle w:val="ListParagraph"/>
        <w:numPr>
          <w:ilvl w:val="0"/>
          <w:numId w:val="2"/>
        </w:numPr>
        <w:spacing w:after="158" w:line="249" w:lineRule="auto"/>
        <w:jc w:val="both"/>
      </w:pPr>
      <w:r>
        <w:t>Develop SMART targets and activities to remove barriers to learning; Undertake testing to identify student needs/barriers e.g. Lucid, visual stress etc</w:t>
      </w:r>
      <w:r w:rsidR="004702DE">
        <w:t>.</w:t>
      </w:r>
    </w:p>
    <w:p w14:paraId="66C19253" w14:textId="1E5A2557" w:rsidR="005F323B" w:rsidRDefault="005F323B" w:rsidP="004702DE">
      <w:pPr>
        <w:pStyle w:val="ListParagraph"/>
        <w:numPr>
          <w:ilvl w:val="0"/>
          <w:numId w:val="2"/>
        </w:numPr>
        <w:spacing w:after="158" w:line="249" w:lineRule="auto"/>
        <w:jc w:val="both"/>
      </w:pPr>
      <w:r>
        <w:t xml:space="preserve">To support, direct and encourage pupils to undertake further education, apprenticeships or employment after compulsory education. </w:t>
      </w:r>
    </w:p>
    <w:p w14:paraId="46050578" w14:textId="16AAA7BE" w:rsidR="004C1C66" w:rsidRDefault="004C1C66" w:rsidP="004C1C66">
      <w:pPr>
        <w:pStyle w:val="ListParagraph"/>
        <w:numPr>
          <w:ilvl w:val="0"/>
          <w:numId w:val="2"/>
        </w:numPr>
      </w:pPr>
      <w:r>
        <w:t>Uphold and promote the values of the academy and support students to develop these values and behaviours within themselves. These values include Respect; Resilience; Leadership; Motivation; Self-control; Self-confidence.</w:t>
      </w:r>
    </w:p>
    <w:p w14:paraId="0357452A" w14:textId="77777777" w:rsidR="004C1C66" w:rsidRDefault="004C1C66" w:rsidP="004C1C66">
      <w:pPr>
        <w:pStyle w:val="ListParagraph"/>
        <w:spacing w:after="158" w:line="249" w:lineRule="auto"/>
        <w:ind w:left="360"/>
        <w:jc w:val="both"/>
      </w:pPr>
    </w:p>
    <w:p w14:paraId="7790BDBF" w14:textId="0F92D759" w:rsidR="005F323B" w:rsidRPr="004702DE" w:rsidRDefault="005F323B" w:rsidP="004702DE">
      <w:pPr>
        <w:spacing w:after="158" w:line="249" w:lineRule="auto"/>
        <w:jc w:val="both"/>
        <w:rPr>
          <w:rFonts w:cstheme="minorHAnsi"/>
        </w:rPr>
      </w:pPr>
      <w:r w:rsidRPr="004702DE">
        <w:rPr>
          <w:rFonts w:eastAsia="Gill Sans MT" w:cstheme="minorHAnsi"/>
          <w:b/>
        </w:rPr>
        <w:t>Additional Responsibilities</w:t>
      </w:r>
      <w:r w:rsidR="004702DE">
        <w:rPr>
          <w:rFonts w:eastAsia="Gill Sans MT" w:cstheme="minorHAnsi"/>
          <w:b/>
        </w:rPr>
        <w:t>:</w:t>
      </w:r>
    </w:p>
    <w:p w14:paraId="7991B31D" w14:textId="0BC984CB" w:rsidR="005F323B" w:rsidRDefault="005F323B" w:rsidP="004702DE">
      <w:pPr>
        <w:pStyle w:val="NoSpacing"/>
        <w:numPr>
          <w:ilvl w:val="0"/>
          <w:numId w:val="4"/>
        </w:numPr>
      </w:pPr>
      <w:r>
        <w:t>Deal with any immediate problems or emergencies according to the academy’s policies and procedures</w:t>
      </w:r>
      <w:r w:rsidR="004702DE">
        <w:t>.</w:t>
      </w:r>
    </w:p>
    <w:p w14:paraId="1147131F" w14:textId="2B08FF93" w:rsidR="005F323B" w:rsidRDefault="005F323B" w:rsidP="004702DE">
      <w:pPr>
        <w:pStyle w:val="NoSpacing"/>
        <w:numPr>
          <w:ilvl w:val="0"/>
          <w:numId w:val="4"/>
        </w:numPr>
      </w:pPr>
      <w:r>
        <w:t>Respect confidential issues linked to home/students/teacher/academy work following the Trust’s Data Protection and Freedom of Information Policy</w:t>
      </w:r>
      <w:r w:rsidR="004702DE">
        <w:t>.</w:t>
      </w:r>
      <w:r>
        <w:t xml:space="preserve"> </w:t>
      </w:r>
    </w:p>
    <w:p w14:paraId="4346EA4B" w14:textId="32D36271" w:rsidR="005F323B" w:rsidRDefault="005F323B" w:rsidP="004702DE">
      <w:pPr>
        <w:pStyle w:val="NoSpacing"/>
        <w:numPr>
          <w:ilvl w:val="0"/>
          <w:numId w:val="4"/>
        </w:numPr>
      </w:pPr>
      <w:r>
        <w:t>To comply with the academy’s Child Safeguarding Procedures, including regular liaison with the academy’s Designated Child Safeguarding Person over any safeguarding issues or concerns</w:t>
      </w:r>
      <w:r w:rsidR="004702DE">
        <w:t>.</w:t>
      </w:r>
    </w:p>
    <w:p w14:paraId="12971B43" w14:textId="4C81D3EB" w:rsidR="005F323B" w:rsidRDefault="005F323B" w:rsidP="004702DE">
      <w:pPr>
        <w:pStyle w:val="NoSpacing"/>
        <w:numPr>
          <w:ilvl w:val="0"/>
          <w:numId w:val="4"/>
        </w:numPr>
      </w:pPr>
      <w:r>
        <w:t>To comply with the academy policies and procedures at all times</w:t>
      </w:r>
      <w:r w:rsidR="004702DE">
        <w:t>.</w:t>
      </w:r>
    </w:p>
    <w:p w14:paraId="38973885" w14:textId="5B2A60D0" w:rsidR="00213F59" w:rsidRDefault="005F323B" w:rsidP="004702DE">
      <w:pPr>
        <w:pStyle w:val="NoSpacing"/>
        <w:numPr>
          <w:ilvl w:val="0"/>
          <w:numId w:val="4"/>
        </w:numPr>
      </w:pPr>
      <w:r>
        <w:t>Undertake other reasonable duties (with competence and experience) as requested, in accordance with the changing needs of the organisation</w:t>
      </w:r>
      <w:r w:rsidR="004702DE">
        <w:t>.</w:t>
      </w:r>
    </w:p>
    <w:p w14:paraId="5322CE34" w14:textId="794D8C09" w:rsidR="005F323B" w:rsidRDefault="005F323B" w:rsidP="005F323B"/>
    <w:p w14:paraId="01548585" w14:textId="77777777" w:rsidR="005F323B" w:rsidRPr="004702DE" w:rsidRDefault="005F323B" w:rsidP="005F323B">
      <w:pPr>
        <w:spacing w:after="216"/>
        <w:ind w:left="-5" w:hanging="10"/>
        <w:rPr>
          <w:rFonts w:cstheme="minorHAnsi"/>
        </w:rPr>
      </w:pPr>
      <w:r w:rsidRPr="004702DE">
        <w:rPr>
          <w:rFonts w:eastAsia="Gill Sans MT" w:cstheme="minorHAnsi"/>
          <w:b/>
        </w:rPr>
        <w:t xml:space="preserve">Personal Contacts  </w:t>
      </w:r>
    </w:p>
    <w:p w14:paraId="2292F7F7" w14:textId="77777777" w:rsidR="005F323B" w:rsidRPr="004702DE" w:rsidRDefault="005F323B" w:rsidP="005F323B">
      <w:pPr>
        <w:spacing w:after="228"/>
        <w:ind w:left="-15"/>
        <w:rPr>
          <w:rFonts w:cstheme="minorHAnsi"/>
        </w:rPr>
      </w:pPr>
      <w:r w:rsidRPr="004702DE">
        <w:rPr>
          <w:rFonts w:eastAsia="Gill Sans MT" w:cstheme="minorHAnsi"/>
          <w:b/>
        </w:rPr>
        <w:t>External:</w:t>
      </w:r>
      <w:r w:rsidRPr="004702DE">
        <w:rPr>
          <w:rFonts w:cstheme="minorHAnsi"/>
        </w:rPr>
        <w:t xml:space="preserve">  Contractors, suppliers, parents and external agency professionals. </w:t>
      </w:r>
    </w:p>
    <w:p w14:paraId="7B3F7E7E" w14:textId="77777777" w:rsidR="005F323B" w:rsidRDefault="005F323B" w:rsidP="005F323B">
      <w:pPr>
        <w:spacing w:after="223"/>
        <w:ind w:left="-15"/>
      </w:pPr>
      <w:r w:rsidRPr="004702DE">
        <w:rPr>
          <w:rFonts w:eastAsia="Gill Sans MT" w:cstheme="minorHAnsi"/>
          <w:b/>
        </w:rPr>
        <w:t>Internal:</w:t>
      </w:r>
      <w:r>
        <w:t xml:space="preserve">  Students, staff, Governors, parents and any other visitors to the academy. </w:t>
      </w:r>
    </w:p>
    <w:p w14:paraId="51057798" w14:textId="464E9E69" w:rsidR="005F323B" w:rsidRPr="004702DE" w:rsidRDefault="005F323B" w:rsidP="004702DE">
      <w:r>
        <w:t>This job description may be subject to change, following consultation between the post holder and the academy</w:t>
      </w:r>
      <w:r w:rsidR="004702DE">
        <w:t xml:space="preserve">. </w:t>
      </w:r>
      <w:r w:rsidRPr="001536A7">
        <w:rPr>
          <w:rFonts w:ascii="Calibri" w:eastAsia="Times New Roman" w:hAnsi="Calibri" w:cs="Calibri"/>
          <w:color w:val="000000"/>
          <w:lang w:eastAsia="en-GB"/>
        </w:rPr>
        <w:t xml:space="preserve">The post-holder will be required to work flexibly to deliver an efficient service. There will be regular contact with students, colleagues, other members of staff, line managers and internal and external </w:t>
      </w:r>
      <w:r>
        <w:rPr>
          <w:rFonts w:ascii="Calibri" w:eastAsia="Times New Roman" w:hAnsi="Calibri" w:cs="Calibri"/>
          <w:color w:val="000000"/>
          <w:lang w:eastAsia="en-GB"/>
        </w:rPr>
        <w:t>stakeholders</w:t>
      </w:r>
      <w:r w:rsidRPr="001536A7">
        <w:rPr>
          <w:rFonts w:ascii="Calibri" w:eastAsia="Times New Roman" w:hAnsi="Calibri" w:cs="Calibri"/>
          <w:color w:val="000000"/>
          <w:lang w:eastAsia="en-GB"/>
        </w:rPr>
        <w:t xml:space="preserve">. </w:t>
      </w:r>
    </w:p>
    <w:p w14:paraId="33BDB293" w14:textId="52AB48E0" w:rsidR="005F323B" w:rsidRPr="001536A7" w:rsidRDefault="005F323B" w:rsidP="005F323B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en-GB"/>
        </w:rPr>
      </w:pPr>
      <w:r w:rsidRPr="001536A7">
        <w:rPr>
          <w:rFonts w:ascii="Calibri" w:eastAsia="Times New Roman" w:hAnsi="Calibri" w:cs="Calibri"/>
          <w:color w:val="000000"/>
          <w:lang w:eastAsia="en-GB"/>
        </w:rPr>
        <w:t>Royds </w:t>
      </w:r>
      <w:r>
        <w:rPr>
          <w:rFonts w:ascii="Calibri" w:eastAsia="Times New Roman" w:hAnsi="Calibri" w:cs="Calibri"/>
          <w:color w:val="000000"/>
          <w:lang w:eastAsia="en-GB"/>
        </w:rPr>
        <w:t>Academy</w:t>
      </w:r>
      <w:r w:rsidRPr="001536A7">
        <w:rPr>
          <w:rFonts w:ascii="Calibri" w:eastAsia="Times New Roman" w:hAnsi="Calibri" w:cs="Calibri"/>
          <w:color w:val="000000"/>
          <w:lang w:eastAsia="en-GB"/>
        </w:rPr>
        <w:t xml:space="preserve"> is committed to safeguarding and promoting the welfare of children and young people and expects all staff and volunteers to share this commitment.</w:t>
      </w:r>
      <w:r>
        <w:rPr>
          <w:rFonts w:ascii="Calibri" w:eastAsia="Times New Roman" w:hAnsi="Calibri" w:cs="Calibri"/>
          <w:color w:val="000000"/>
          <w:lang w:eastAsia="en-GB"/>
        </w:rPr>
        <w:t xml:space="preserve"> </w:t>
      </w:r>
      <w:r w:rsidRPr="001536A7">
        <w:rPr>
          <w:rFonts w:ascii="Calibri" w:eastAsia="Times New Roman" w:hAnsi="Calibri" w:cs="Calibri"/>
          <w:color w:val="000000"/>
          <w:lang w:eastAsia="en-GB"/>
        </w:rPr>
        <w:t>This post is subject to an enhanced Disclose and Barring Service check and Prohibition List check. </w:t>
      </w:r>
    </w:p>
    <w:p w14:paraId="2A81CF96" w14:textId="545D6CBA" w:rsidR="005F323B" w:rsidRDefault="005F323B" w:rsidP="005F323B"/>
    <w:p w14:paraId="55270A18" w14:textId="4E53A6F1" w:rsidR="00BD5463" w:rsidRDefault="00BD5463" w:rsidP="005F323B"/>
    <w:p w14:paraId="04A90848" w14:textId="63AF6016" w:rsidR="00BD5463" w:rsidRDefault="00BD5463" w:rsidP="005F323B"/>
    <w:p w14:paraId="5A061318" w14:textId="36175729" w:rsidR="00BD5463" w:rsidRDefault="00BD5463" w:rsidP="005F323B"/>
    <w:p w14:paraId="387798C3" w14:textId="5F2C34A6" w:rsidR="00BD5463" w:rsidRDefault="00BD5463" w:rsidP="005F323B"/>
    <w:p w14:paraId="3DECACE8" w14:textId="3BB209A3" w:rsidR="00BD5463" w:rsidRDefault="00BD5463" w:rsidP="005F323B"/>
    <w:p w14:paraId="38288563" w14:textId="0591F246" w:rsidR="00BD5463" w:rsidRDefault="00BD5463" w:rsidP="005F323B"/>
    <w:p w14:paraId="4B080999" w14:textId="0E6505D5" w:rsidR="00BD5463" w:rsidRDefault="00BD5463" w:rsidP="005F323B"/>
    <w:p w14:paraId="1D23B772" w14:textId="77777777" w:rsidR="004C1C66" w:rsidRDefault="004C1C66" w:rsidP="005F323B"/>
    <w:p w14:paraId="3A0BAD39" w14:textId="3158222C" w:rsidR="00BD5463" w:rsidRPr="00BD5463" w:rsidRDefault="00BD5463" w:rsidP="005F323B">
      <w:pPr>
        <w:rPr>
          <w:b/>
          <w:sz w:val="28"/>
          <w:szCs w:val="28"/>
        </w:rPr>
      </w:pPr>
      <w:r w:rsidRPr="00BD5463">
        <w:rPr>
          <w:b/>
          <w:sz w:val="28"/>
          <w:szCs w:val="28"/>
        </w:rPr>
        <w:lastRenderedPageBreak/>
        <w:t>Person Specification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  <w:gridCol w:w="1843"/>
        <w:gridCol w:w="1836"/>
      </w:tblGrid>
      <w:tr w:rsidR="00BD5463" w14:paraId="4BA50B76" w14:textId="77777777" w:rsidTr="00BD5463">
        <w:tc>
          <w:tcPr>
            <w:tcW w:w="5949" w:type="dxa"/>
          </w:tcPr>
          <w:p w14:paraId="06E9A42D" w14:textId="11181A2F" w:rsidR="00BD5463" w:rsidRPr="00BD5463" w:rsidRDefault="00BD5463" w:rsidP="005F323B">
            <w:pPr>
              <w:rPr>
                <w:b/>
              </w:rPr>
            </w:pPr>
            <w:r w:rsidRPr="00BD5463">
              <w:rPr>
                <w:b/>
              </w:rPr>
              <w:t>Qualifications</w:t>
            </w:r>
          </w:p>
          <w:p w14:paraId="13CCB707" w14:textId="007440E1" w:rsidR="00BD5463" w:rsidRPr="00BD5463" w:rsidRDefault="00BD5463" w:rsidP="005F323B">
            <w:pPr>
              <w:rPr>
                <w:b/>
              </w:rPr>
            </w:pPr>
          </w:p>
        </w:tc>
        <w:tc>
          <w:tcPr>
            <w:tcW w:w="1843" w:type="dxa"/>
          </w:tcPr>
          <w:p w14:paraId="2F964429" w14:textId="0A34658B" w:rsidR="00BD5463" w:rsidRPr="00BD5463" w:rsidRDefault="00BD5463" w:rsidP="005F323B">
            <w:pPr>
              <w:rPr>
                <w:b/>
              </w:rPr>
            </w:pPr>
            <w:r w:rsidRPr="00BD5463">
              <w:rPr>
                <w:b/>
              </w:rPr>
              <w:t>Essential</w:t>
            </w:r>
          </w:p>
        </w:tc>
        <w:tc>
          <w:tcPr>
            <w:tcW w:w="1836" w:type="dxa"/>
          </w:tcPr>
          <w:p w14:paraId="32C1B0B6" w14:textId="4916F73F" w:rsidR="00BD5463" w:rsidRPr="00BD5463" w:rsidRDefault="00BD5463" w:rsidP="005F323B">
            <w:pPr>
              <w:rPr>
                <w:b/>
              </w:rPr>
            </w:pPr>
            <w:r w:rsidRPr="00BD5463">
              <w:rPr>
                <w:b/>
              </w:rPr>
              <w:t>Desirable</w:t>
            </w:r>
          </w:p>
        </w:tc>
      </w:tr>
      <w:tr w:rsidR="00BD5463" w14:paraId="2EEF6E94" w14:textId="77777777" w:rsidTr="00BD5463">
        <w:tc>
          <w:tcPr>
            <w:tcW w:w="5949" w:type="dxa"/>
          </w:tcPr>
          <w:p w14:paraId="5DE2C70E" w14:textId="77777777" w:rsidR="00BD5463" w:rsidRDefault="00BD5463" w:rsidP="005F323B">
            <w:r>
              <w:t>Level 2 qualifications in English and Maths or equivalent</w:t>
            </w:r>
          </w:p>
          <w:p w14:paraId="15B58370" w14:textId="7EFD7E4A" w:rsidR="00BD5463" w:rsidRDefault="00BD5463" w:rsidP="005F323B"/>
        </w:tc>
        <w:tc>
          <w:tcPr>
            <w:tcW w:w="1843" w:type="dxa"/>
          </w:tcPr>
          <w:p w14:paraId="6F8023CB" w14:textId="0A6E74EE" w:rsidR="00BD5463" w:rsidRPr="00E51A2D" w:rsidRDefault="00E51A2D" w:rsidP="00BD5463">
            <w:pPr>
              <w:jc w:val="center"/>
              <w:rPr>
                <w:sz w:val="32"/>
                <w:szCs w:val="32"/>
              </w:rPr>
            </w:pPr>
            <w:r w:rsidRPr="00E51A2D">
              <w:rPr>
                <w:rFonts w:ascii="Wingdings" w:eastAsia="Wingdings" w:hAnsi="Wingdings" w:cs="Wingdings"/>
                <w:sz w:val="32"/>
                <w:szCs w:val="32"/>
              </w:rPr>
              <w:t></w:t>
            </w:r>
          </w:p>
        </w:tc>
        <w:tc>
          <w:tcPr>
            <w:tcW w:w="1836" w:type="dxa"/>
          </w:tcPr>
          <w:p w14:paraId="21EA2739" w14:textId="77777777" w:rsidR="00BD5463" w:rsidRDefault="00BD5463" w:rsidP="005F323B"/>
        </w:tc>
      </w:tr>
      <w:tr w:rsidR="00BD5463" w14:paraId="47B7A9A3" w14:textId="77777777" w:rsidTr="00BD5463">
        <w:tc>
          <w:tcPr>
            <w:tcW w:w="5949" w:type="dxa"/>
          </w:tcPr>
          <w:p w14:paraId="093C76E4" w14:textId="1EE2CB40" w:rsidR="00BD5463" w:rsidRDefault="00BD5463" w:rsidP="005F323B">
            <w:r>
              <w:t>Willingness and ability to obtain and/or enhance qualifications and training and development in the post</w:t>
            </w:r>
          </w:p>
          <w:p w14:paraId="3271F870" w14:textId="659E6959" w:rsidR="00BD5463" w:rsidRDefault="00BD5463" w:rsidP="005F323B"/>
        </w:tc>
        <w:tc>
          <w:tcPr>
            <w:tcW w:w="1843" w:type="dxa"/>
          </w:tcPr>
          <w:p w14:paraId="59549DE7" w14:textId="1702ACD7" w:rsidR="00BD5463" w:rsidRDefault="00E51A2D" w:rsidP="00E51A2D">
            <w:pPr>
              <w:jc w:val="center"/>
            </w:pPr>
            <w:r w:rsidRPr="00E51A2D">
              <w:rPr>
                <w:rFonts w:ascii="Wingdings" w:eastAsia="Wingdings" w:hAnsi="Wingdings" w:cs="Wingdings"/>
                <w:sz w:val="32"/>
                <w:szCs w:val="32"/>
              </w:rPr>
              <w:t></w:t>
            </w:r>
          </w:p>
        </w:tc>
        <w:tc>
          <w:tcPr>
            <w:tcW w:w="1836" w:type="dxa"/>
          </w:tcPr>
          <w:p w14:paraId="1E3A901F" w14:textId="77777777" w:rsidR="00BD5463" w:rsidRDefault="00BD5463" w:rsidP="005F323B"/>
        </w:tc>
      </w:tr>
      <w:tr w:rsidR="00BD5463" w14:paraId="0FD61460" w14:textId="77777777" w:rsidTr="00BD5463">
        <w:tc>
          <w:tcPr>
            <w:tcW w:w="5949" w:type="dxa"/>
          </w:tcPr>
          <w:p w14:paraId="0DE14352" w14:textId="77777777" w:rsidR="00BD5463" w:rsidRPr="00BD5463" w:rsidRDefault="00BD5463" w:rsidP="005F323B">
            <w:pPr>
              <w:rPr>
                <w:b/>
              </w:rPr>
            </w:pPr>
            <w:r w:rsidRPr="00BD5463">
              <w:rPr>
                <w:b/>
              </w:rPr>
              <w:t xml:space="preserve">Experience </w:t>
            </w:r>
          </w:p>
          <w:p w14:paraId="6BF3AAC7" w14:textId="527FDA29" w:rsidR="00BD5463" w:rsidRDefault="00BD5463" w:rsidP="005F323B"/>
        </w:tc>
        <w:tc>
          <w:tcPr>
            <w:tcW w:w="1843" w:type="dxa"/>
          </w:tcPr>
          <w:p w14:paraId="7DEB88F4" w14:textId="10B4D207" w:rsidR="00BD5463" w:rsidRDefault="00BD5463" w:rsidP="00E51A2D">
            <w:pPr>
              <w:jc w:val="center"/>
            </w:pPr>
          </w:p>
        </w:tc>
        <w:tc>
          <w:tcPr>
            <w:tcW w:w="1836" w:type="dxa"/>
          </w:tcPr>
          <w:p w14:paraId="4FF1F1CD" w14:textId="77777777" w:rsidR="00BD5463" w:rsidRDefault="00BD5463" w:rsidP="005F323B"/>
        </w:tc>
      </w:tr>
      <w:tr w:rsidR="00BD5463" w14:paraId="7F023B22" w14:textId="77777777" w:rsidTr="00BD5463">
        <w:tc>
          <w:tcPr>
            <w:tcW w:w="5949" w:type="dxa"/>
          </w:tcPr>
          <w:p w14:paraId="2828AA0A" w14:textId="5919315E" w:rsidR="00BD5463" w:rsidRDefault="00BD5463" w:rsidP="005F323B">
            <w:r>
              <w:t>Experience of working in a school environment with young people with specific difficulties and vulnerabilities</w:t>
            </w:r>
          </w:p>
          <w:p w14:paraId="22D8649E" w14:textId="3B101A33" w:rsidR="00BD5463" w:rsidRDefault="00BD5463" w:rsidP="005F323B"/>
        </w:tc>
        <w:tc>
          <w:tcPr>
            <w:tcW w:w="1843" w:type="dxa"/>
          </w:tcPr>
          <w:p w14:paraId="6298CEA6" w14:textId="06934C77" w:rsidR="00BD5463" w:rsidRDefault="00E51A2D" w:rsidP="00E51A2D">
            <w:pPr>
              <w:jc w:val="center"/>
            </w:pPr>
            <w:r w:rsidRPr="00E51A2D">
              <w:rPr>
                <w:rFonts w:ascii="Wingdings" w:eastAsia="Wingdings" w:hAnsi="Wingdings" w:cs="Wingdings"/>
                <w:sz w:val="32"/>
                <w:szCs w:val="32"/>
              </w:rPr>
              <w:t></w:t>
            </w:r>
          </w:p>
        </w:tc>
        <w:tc>
          <w:tcPr>
            <w:tcW w:w="1836" w:type="dxa"/>
          </w:tcPr>
          <w:p w14:paraId="1B3C9A90" w14:textId="77777777" w:rsidR="00BD5463" w:rsidRDefault="00BD5463" w:rsidP="005F323B"/>
        </w:tc>
      </w:tr>
      <w:tr w:rsidR="00BD5463" w14:paraId="3BF4E741" w14:textId="77777777" w:rsidTr="00BD5463">
        <w:tc>
          <w:tcPr>
            <w:tcW w:w="5949" w:type="dxa"/>
          </w:tcPr>
          <w:p w14:paraId="2B9DF985" w14:textId="2CA2B5C2" w:rsidR="00BD5463" w:rsidRDefault="00BD5463" w:rsidP="005F323B">
            <w:r>
              <w:t>Experience and knowledge of issues affecting students and young people and how to offer supportive assistance</w:t>
            </w:r>
          </w:p>
          <w:p w14:paraId="75E5CE9D" w14:textId="77777777" w:rsidR="00BD5463" w:rsidRDefault="00BD5463" w:rsidP="005F323B"/>
          <w:p w14:paraId="13A389BB" w14:textId="667A1E35" w:rsidR="00BD5463" w:rsidRDefault="00BD5463" w:rsidP="005F323B"/>
        </w:tc>
        <w:tc>
          <w:tcPr>
            <w:tcW w:w="1843" w:type="dxa"/>
          </w:tcPr>
          <w:p w14:paraId="03E78083" w14:textId="5BE91D23" w:rsidR="00BD5463" w:rsidRDefault="00E51A2D" w:rsidP="00E51A2D">
            <w:pPr>
              <w:jc w:val="center"/>
            </w:pPr>
            <w:r w:rsidRPr="00E51A2D">
              <w:rPr>
                <w:rFonts w:ascii="Wingdings" w:eastAsia="Wingdings" w:hAnsi="Wingdings" w:cs="Wingdings"/>
                <w:sz w:val="32"/>
                <w:szCs w:val="32"/>
              </w:rPr>
              <w:t></w:t>
            </w:r>
          </w:p>
        </w:tc>
        <w:tc>
          <w:tcPr>
            <w:tcW w:w="1836" w:type="dxa"/>
          </w:tcPr>
          <w:p w14:paraId="6339D032" w14:textId="77777777" w:rsidR="00BD5463" w:rsidRDefault="00BD5463" w:rsidP="005F323B"/>
        </w:tc>
      </w:tr>
      <w:tr w:rsidR="00E51A2D" w14:paraId="06C4262E" w14:textId="77777777" w:rsidTr="00BD5463">
        <w:tc>
          <w:tcPr>
            <w:tcW w:w="5949" w:type="dxa"/>
          </w:tcPr>
          <w:p w14:paraId="2DF9715A" w14:textId="77777777" w:rsidR="00E51A2D" w:rsidRDefault="00E51A2D" w:rsidP="00E51A2D">
            <w:pPr>
              <w:rPr>
                <w:b/>
              </w:rPr>
            </w:pPr>
            <w:r w:rsidRPr="00E51A2D">
              <w:rPr>
                <w:b/>
              </w:rPr>
              <w:t>Skills</w:t>
            </w:r>
          </w:p>
          <w:p w14:paraId="1E3EADC0" w14:textId="77777777" w:rsidR="00E51A2D" w:rsidRDefault="00E51A2D" w:rsidP="005F323B"/>
        </w:tc>
        <w:tc>
          <w:tcPr>
            <w:tcW w:w="1843" w:type="dxa"/>
          </w:tcPr>
          <w:p w14:paraId="659C6DCC" w14:textId="77777777" w:rsidR="00E51A2D" w:rsidRDefault="00E51A2D" w:rsidP="00E51A2D">
            <w:pPr>
              <w:jc w:val="center"/>
            </w:pPr>
          </w:p>
        </w:tc>
        <w:tc>
          <w:tcPr>
            <w:tcW w:w="1836" w:type="dxa"/>
          </w:tcPr>
          <w:p w14:paraId="3D2D1D27" w14:textId="77777777" w:rsidR="00E51A2D" w:rsidRDefault="00E51A2D" w:rsidP="005F323B"/>
        </w:tc>
      </w:tr>
      <w:tr w:rsidR="00BD5463" w14:paraId="72F5B4D2" w14:textId="77777777" w:rsidTr="00BD5463">
        <w:tc>
          <w:tcPr>
            <w:tcW w:w="5949" w:type="dxa"/>
          </w:tcPr>
          <w:p w14:paraId="4C3249A3" w14:textId="7FA0BEFA" w:rsidR="00BD5463" w:rsidRDefault="00BD5463" w:rsidP="005F323B">
            <w:r>
              <w:t>Ability to effectively communicate with a wide range of audiences</w:t>
            </w:r>
          </w:p>
          <w:p w14:paraId="6DA602AC" w14:textId="77777777" w:rsidR="00BD5463" w:rsidRDefault="00BD5463" w:rsidP="005F323B"/>
          <w:p w14:paraId="3D588154" w14:textId="403FE0F6" w:rsidR="00BD5463" w:rsidRDefault="00BD5463" w:rsidP="005F323B"/>
        </w:tc>
        <w:tc>
          <w:tcPr>
            <w:tcW w:w="1843" w:type="dxa"/>
          </w:tcPr>
          <w:p w14:paraId="07664FC2" w14:textId="190FB27E" w:rsidR="00BD5463" w:rsidRDefault="00E51A2D" w:rsidP="00E51A2D">
            <w:pPr>
              <w:jc w:val="center"/>
            </w:pPr>
            <w:r w:rsidRPr="00E51A2D">
              <w:rPr>
                <w:rFonts w:ascii="Wingdings" w:eastAsia="Wingdings" w:hAnsi="Wingdings" w:cs="Wingdings"/>
                <w:sz w:val="32"/>
                <w:szCs w:val="32"/>
              </w:rPr>
              <w:t></w:t>
            </w:r>
          </w:p>
        </w:tc>
        <w:tc>
          <w:tcPr>
            <w:tcW w:w="1836" w:type="dxa"/>
          </w:tcPr>
          <w:p w14:paraId="7B0E6997" w14:textId="77777777" w:rsidR="00BD5463" w:rsidRDefault="00BD5463" w:rsidP="005F323B"/>
        </w:tc>
      </w:tr>
      <w:tr w:rsidR="00BD5463" w14:paraId="0C1C452C" w14:textId="77777777" w:rsidTr="00BD5463">
        <w:tc>
          <w:tcPr>
            <w:tcW w:w="5949" w:type="dxa"/>
          </w:tcPr>
          <w:p w14:paraId="5E8C9072" w14:textId="3ABABD29" w:rsidR="00BD5463" w:rsidRDefault="00BD5463" w:rsidP="005F323B">
            <w:r>
              <w:t>Ability to support students with their work and to develop programmes of work that will develop self-esteem and confidence</w:t>
            </w:r>
          </w:p>
          <w:p w14:paraId="593D10DC" w14:textId="77777777" w:rsidR="00BD5463" w:rsidRDefault="00BD5463" w:rsidP="005F323B"/>
          <w:p w14:paraId="5726DCF1" w14:textId="518E4014" w:rsidR="00BD5463" w:rsidRDefault="00BD5463" w:rsidP="005F323B"/>
        </w:tc>
        <w:tc>
          <w:tcPr>
            <w:tcW w:w="1843" w:type="dxa"/>
          </w:tcPr>
          <w:p w14:paraId="08F6DEBF" w14:textId="0A3F3909" w:rsidR="00BD5463" w:rsidRDefault="00E51A2D" w:rsidP="00E51A2D">
            <w:pPr>
              <w:jc w:val="center"/>
            </w:pPr>
            <w:r w:rsidRPr="00E51A2D">
              <w:rPr>
                <w:rFonts w:ascii="Wingdings" w:eastAsia="Wingdings" w:hAnsi="Wingdings" w:cs="Wingdings"/>
                <w:sz w:val="32"/>
                <w:szCs w:val="32"/>
              </w:rPr>
              <w:t></w:t>
            </w:r>
          </w:p>
        </w:tc>
        <w:tc>
          <w:tcPr>
            <w:tcW w:w="1836" w:type="dxa"/>
          </w:tcPr>
          <w:p w14:paraId="01CC0D06" w14:textId="77777777" w:rsidR="00BD5463" w:rsidRDefault="00BD5463" w:rsidP="005F323B"/>
        </w:tc>
      </w:tr>
      <w:tr w:rsidR="00BD5463" w14:paraId="04C74EFC" w14:textId="77777777" w:rsidTr="00BD5463">
        <w:tc>
          <w:tcPr>
            <w:tcW w:w="5949" w:type="dxa"/>
          </w:tcPr>
          <w:p w14:paraId="7C5CA205" w14:textId="77777777" w:rsidR="00BD5463" w:rsidRDefault="00BD5463" w:rsidP="005F323B">
            <w:r>
              <w:t>Ability to respect and maintain confidentiality</w:t>
            </w:r>
          </w:p>
          <w:p w14:paraId="673514CD" w14:textId="120246A3" w:rsidR="00BD5463" w:rsidRDefault="00BD5463" w:rsidP="005F323B"/>
        </w:tc>
        <w:tc>
          <w:tcPr>
            <w:tcW w:w="1843" w:type="dxa"/>
          </w:tcPr>
          <w:p w14:paraId="7A6BF0D5" w14:textId="367BB6A8" w:rsidR="00BD5463" w:rsidRDefault="00E51A2D" w:rsidP="00E51A2D">
            <w:pPr>
              <w:jc w:val="center"/>
            </w:pPr>
            <w:r w:rsidRPr="00E51A2D">
              <w:rPr>
                <w:rFonts w:ascii="Wingdings" w:eastAsia="Wingdings" w:hAnsi="Wingdings" w:cs="Wingdings"/>
                <w:sz w:val="32"/>
                <w:szCs w:val="32"/>
              </w:rPr>
              <w:t></w:t>
            </w:r>
          </w:p>
        </w:tc>
        <w:tc>
          <w:tcPr>
            <w:tcW w:w="1836" w:type="dxa"/>
          </w:tcPr>
          <w:p w14:paraId="1A031EF5" w14:textId="77777777" w:rsidR="00BD5463" w:rsidRDefault="00BD5463" w:rsidP="005F323B"/>
        </w:tc>
      </w:tr>
      <w:tr w:rsidR="00BD5463" w14:paraId="7BE667E3" w14:textId="77777777" w:rsidTr="00BD5463">
        <w:tc>
          <w:tcPr>
            <w:tcW w:w="5949" w:type="dxa"/>
          </w:tcPr>
          <w:p w14:paraId="0500CD1D" w14:textId="77777777" w:rsidR="00BD5463" w:rsidRDefault="00BD5463" w:rsidP="005F323B">
            <w:r>
              <w:t>Ability to use standard ICT packages including Microsoft Office</w:t>
            </w:r>
          </w:p>
          <w:p w14:paraId="74DCC715" w14:textId="7FEEBE20" w:rsidR="00BD5463" w:rsidRDefault="00BD5463" w:rsidP="005F323B"/>
        </w:tc>
        <w:tc>
          <w:tcPr>
            <w:tcW w:w="1843" w:type="dxa"/>
          </w:tcPr>
          <w:p w14:paraId="54CE7194" w14:textId="431B2133" w:rsidR="00BD5463" w:rsidRDefault="00E51A2D" w:rsidP="00E51A2D">
            <w:pPr>
              <w:jc w:val="center"/>
            </w:pPr>
            <w:r w:rsidRPr="00E51A2D">
              <w:rPr>
                <w:rFonts w:ascii="Wingdings" w:eastAsia="Wingdings" w:hAnsi="Wingdings" w:cs="Wingdings"/>
                <w:sz w:val="32"/>
                <w:szCs w:val="32"/>
              </w:rPr>
              <w:t></w:t>
            </w:r>
          </w:p>
        </w:tc>
        <w:tc>
          <w:tcPr>
            <w:tcW w:w="1836" w:type="dxa"/>
          </w:tcPr>
          <w:p w14:paraId="0EE82BD6" w14:textId="77777777" w:rsidR="00BD5463" w:rsidRDefault="00BD5463" w:rsidP="005F323B"/>
        </w:tc>
      </w:tr>
      <w:tr w:rsidR="00BD5463" w14:paraId="572A0A36" w14:textId="77777777" w:rsidTr="00BD5463">
        <w:tc>
          <w:tcPr>
            <w:tcW w:w="5949" w:type="dxa"/>
          </w:tcPr>
          <w:p w14:paraId="05BB654C" w14:textId="77777777" w:rsidR="00BD5463" w:rsidRDefault="00BD5463" w:rsidP="005F323B">
            <w:r>
              <w:t>Time management and organisation skills</w:t>
            </w:r>
          </w:p>
          <w:p w14:paraId="0FCE4B64" w14:textId="33A96CB0" w:rsidR="00BD5463" w:rsidRDefault="00BD5463" w:rsidP="005F323B"/>
        </w:tc>
        <w:tc>
          <w:tcPr>
            <w:tcW w:w="1843" w:type="dxa"/>
          </w:tcPr>
          <w:p w14:paraId="782EFB77" w14:textId="02D57706" w:rsidR="00BD5463" w:rsidRDefault="00E51A2D" w:rsidP="00E51A2D">
            <w:pPr>
              <w:jc w:val="center"/>
            </w:pPr>
            <w:r w:rsidRPr="00E51A2D">
              <w:rPr>
                <w:rFonts w:ascii="Wingdings" w:eastAsia="Wingdings" w:hAnsi="Wingdings" w:cs="Wingdings"/>
                <w:sz w:val="32"/>
                <w:szCs w:val="32"/>
              </w:rPr>
              <w:t></w:t>
            </w:r>
          </w:p>
        </w:tc>
        <w:tc>
          <w:tcPr>
            <w:tcW w:w="1836" w:type="dxa"/>
          </w:tcPr>
          <w:p w14:paraId="3D71F0A7" w14:textId="77777777" w:rsidR="00BD5463" w:rsidRDefault="00BD5463" w:rsidP="005F323B"/>
        </w:tc>
      </w:tr>
      <w:tr w:rsidR="00BD5463" w14:paraId="4593F5D3" w14:textId="77777777" w:rsidTr="00BD5463">
        <w:tc>
          <w:tcPr>
            <w:tcW w:w="5949" w:type="dxa"/>
          </w:tcPr>
          <w:p w14:paraId="5C24E54B" w14:textId="77777777" w:rsidR="00BD5463" w:rsidRDefault="00BD5463" w:rsidP="005F323B">
            <w:r>
              <w:t>Ability to work with students and have a real interest in the issues faced by this age group</w:t>
            </w:r>
          </w:p>
          <w:p w14:paraId="45C9FA96" w14:textId="3E8DACA4" w:rsidR="00BD5463" w:rsidRDefault="00BD5463" w:rsidP="005F323B"/>
        </w:tc>
        <w:tc>
          <w:tcPr>
            <w:tcW w:w="1843" w:type="dxa"/>
          </w:tcPr>
          <w:p w14:paraId="709F22CF" w14:textId="5243DE52" w:rsidR="00BD5463" w:rsidRDefault="00E51A2D" w:rsidP="00E51A2D">
            <w:pPr>
              <w:jc w:val="center"/>
            </w:pPr>
            <w:r w:rsidRPr="00E51A2D">
              <w:rPr>
                <w:rFonts w:ascii="Wingdings" w:eastAsia="Wingdings" w:hAnsi="Wingdings" w:cs="Wingdings"/>
                <w:sz w:val="32"/>
                <w:szCs w:val="32"/>
              </w:rPr>
              <w:t></w:t>
            </w:r>
          </w:p>
        </w:tc>
        <w:tc>
          <w:tcPr>
            <w:tcW w:w="1836" w:type="dxa"/>
          </w:tcPr>
          <w:p w14:paraId="240742A2" w14:textId="77777777" w:rsidR="00BD5463" w:rsidRDefault="00BD5463" w:rsidP="005F323B"/>
        </w:tc>
      </w:tr>
      <w:tr w:rsidR="00E51A2D" w14:paraId="3238CDC8" w14:textId="77777777" w:rsidTr="00BD5463">
        <w:tc>
          <w:tcPr>
            <w:tcW w:w="5949" w:type="dxa"/>
          </w:tcPr>
          <w:p w14:paraId="51398F9E" w14:textId="77777777" w:rsidR="00E51A2D" w:rsidRDefault="00E51A2D" w:rsidP="005F323B">
            <w:pPr>
              <w:rPr>
                <w:b/>
              </w:rPr>
            </w:pPr>
            <w:r w:rsidRPr="00E51A2D">
              <w:rPr>
                <w:b/>
              </w:rPr>
              <w:t>Other</w:t>
            </w:r>
          </w:p>
          <w:p w14:paraId="6DC9937B" w14:textId="2547DEC2" w:rsidR="00E51A2D" w:rsidRPr="00E51A2D" w:rsidRDefault="00E51A2D" w:rsidP="005F323B">
            <w:pPr>
              <w:rPr>
                <w:b/>
              </w:rPr>
            </w:pPr>
          </w:p>
        </w:tc>
        <w:tc>
          <w:tcPr>
            <w:tcW w:w="1843" w:type="dxa"/>
          </w:tcPr>
          <w:p w14:paraId="692BC8FF" w14:textId="77777777" w:rsidR="00E51A2D" w:rsidRDefault="00E51A2D" w:rsidP="00E51A2D">
            <w:pPr>
              <w:jc w:val="center"/>
            </w:pPr>
          </w:p>
        </w:tc>
        <w:tc>
          <w:tcPr>
            <w:tcW w:w="1836" w:type="dxa"/>
          </w:tcPr>
          <w:p w14:paraId="4FCACD74" w14:textId="77777777" w:rsidR="00E51A2D" w:rsidRDefault="00E51A2D" w:rsidP="005F323B"/>
        </w:tc>
      </w:tr>
      <w:tr w:rsidR="00BD5463" w14:paraId="54EC398A" w14:textId="77777777" w:rsidTr="00BD5463">
        <w:tc>
          <w:tcPr>
            <w:tcW w:w="5949" w:type="dxa"/>
          </w:tcPr>
          <w:p w14:paraId="34FF2B3E" w14:textId="1B96D761" w:rsidR="00BD5463" w:rsidRDefault="00BD5463" w:rsidP="005F323B">
            <w:r>
              <w:t>Satisfactory DBS check</w:t>
            </w:r>
          </w:p>
          <w:p w14:paraId="086D819E" w14:textId="0C36FFC7" w:rsidR="00BD5463" w:rsidRDefault="00BD5463" w:rsidP="005F323B"/>
        </w:tc>
        <w:tc>
          <w:tcPr>
            <w:tcW w:w="1843" w:type="dxa"/>
          </w:tcPr>
          <w:p w14:paraId="6C125134" w14:textId="03E9FFAF" w:rsidR="00BD5463" w:rsidRDefault="00E51A2D" w:rsidP="00E51A2D">
            <w:pPr>
              <w:jc w:val="center"/>
            </w:pPr>
            <w:r w:rsidRPr="00E51A2D">
              <w:rPr>
                <w:rFonts w:ascii="Wingdings" w:eastAsia="Wingdings" w:hAnsi="Wingdings" w:cs="Wingdings"/>
                <w:sz w:val="32"/>
                <w:szCs w:val="32"/>
              </w:rPr>
              <w:t></w:t>
            </w:r>
          </w:p>
        </w:tc>
        <w:tc>
          <w:tcPr>
            <w:tcW w:w="1836" w:type="dxa"/>
          </w:tcPr>
          <w:p w14:paraId="15C22AAF" w14:textId="77777777" w:rsidR="00BD5463" w:rsidRDefault="00BD5463" w:rsidP="005F323B"/>
        </w:tc>
      </w:tr>
    </w:tbl>
    <w:p w14:paraId="618C4D96" w14:textId="77777777" w:rsidR="00BD5463" w:rsidRPr="00976E31" w:rsidRDefault="00BD5463" w:rsidP="005F323B"/>
    <w:sectPr w:rsidR="00BD5463" w:rsidRPr="00976E31" w:rsidSect="005F323B">
      <w:headerReference w:type="default" r:id="rId12"/>
      <w:footerReference w:type="default" r:id="rId13"/>
      <w:pgSz w:w="11906" w:h="16838"/>
      <w:pgMar w:top="1134" w:right="1134" w:bottom="1134" w:left="1134" w:header="709" w:footer="709" w:gutter="0"/>
      <w:pgBorders w:offsetFrom="page">
        <w:top w:val="single" w:sz="12" w:space="24" w:color="293276"/>
        <w:left w:val="single" w:sz="12" w:space="24" w:color="293276"/>
        <w:bottom w:val="single" w:sz="12" w:space="24" w:color="293276"/>
        <w:right w:val="single" w:sz="12" w:space="24" w:color="29327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32F49F" w14:textId="77777777" w:rsidR="00075671" w:rsidRDefault="00075671" w:rsidP="00976E31">
      <w:pPr>
        <w:spacing w:after="0" w:line="240" w:lineRule="auto"/>
      </w:pPr>
      <w:r>
        <w:separator/>
      </w:r>
    </w:p>
  </w:endnote>
  <w:endnote w:type="continuationSeparator" w:id="0">
    <w:p w14:paraId="1F7E104B" w14:textId="77777777" w:rsidR="00075671" w:rsidRDefault="00075671" w:rsidP="00976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336D6B" w14:textId="29CE4C1A" w:rsidR="005837CA" w:rsidRDefault="005837CA">
    <w:pPr>
      <w:pStyle w:val="Footer"/>
    </w:pPr>
    <w:r w:rsidRPr="00633AEB"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32480" behindDoc="0" locked="0" layoutInCell="1" allowOverlap="1" wp14:anchorId="1A862143" wp14:editId="1B77F434">
              <wp:simplePos x="0" y="0"/>
              <wp:positionH relativeFrom="column">
                <wp:posOffset>7756645</wp:posOffset>
              </wp:positionH>
              <wp:positionV relativeFrom="paragraph">
                <wp:posOffset>-167777</wp:posOffset>
              </wp:positionV>
              <wp:extent cx="2756707" cy="466725"/>
              <wp:effectExtent l="0" t="0" r="5715" b="9525"/>
              <wp:wrapNone/>
              <wp:docPr id="5" name="Parallelogram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6707" cy="466725"/>
                      </a:xfrm>
                      <a:prstGeom prst="parallelogram">
                        <a:avLst>
                          <a:gd name="adj" fmla="val 60443"/>
                        </a:avLst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3B2FE684">
            <v:shapetype id="_x0000_t7" coordsize="21600,21600" o:spt="7" adj="5400" path="m@0,l,21600@1,21600,21600,xe" w14:anchorId="13F8D13B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 5" style="position:absolute;margin-left:610.75pt;margin-top:-13.2pt;width:217.05pt;height:36.7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type="#_x0000_t7" adj="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"/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34528" behindDoc="0" locked="0" layoutInCell="1" allowOverlap="1" wp14:anchorId="321B0491" wp14:editId="3EA35E58">
              <wp:simplePos x="0" y="0"/>
              <wp:positionH relativeFrom="column">
                <wp:posOffset>8033402</wp:posOffset>
              </wp:positionH>
              <wp:positionV relativeFrom="paragraph">
                <wp:posOffset>-144145</wp:posOffset>
              </wp:positionV>
              <wp:extent cx="1594800" cy="428400"/>
              <wp:effectExtent l="0" t="0" r="5715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94800" cy="428400"/>
                        <a:chOff x="0" y="0"/>
                        <a:chExt cx="1594399" cy="427355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611" t="25164" r="5757" b="65356"/>
                        <a:stretch/>
                      </pic:blipFill>
                      <pic:spPr bwMode="auto">
                        <a:xfrm>
                          <a:off x="650789" y="82378"/>
                          <a:ext cx="943610" cy="269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8575" t="10575" r="8881" b="74398"/>
                        <a:stretch/>
                      </pic:blipFill>
                      <pic:spPr bwMode="auto">
                        <a:xfrm>
                          <a:off x="0" y="0"/>
                          <a:ext cx="634365" cy="427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4708F969">
            <v:group id="Group 9" style="position:absolute;margin-left:632.55pt;margin-top:-11.35pt;width:125.55pt;height:33.75pt;z-index:251734528;mso-width-relative:margin;mso-height-relative:margin" coordsize="15943,4273" o:spid="_x0000_s1026" w14:anchorId="670CC0D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6" style="position:absolute;left:6507;top:823;width:9436;height:269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">
                <v:imagedata cropleft="49552f" croptop="16491f" cropright="3773f" cropbottom="42832f" o:title="" r:id="rId2"/>
              </v:shape>
              <v:shape id="Picture 7" style="position:absolute;width:6343;height:427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">
                <v:imagedata cropleft="51495f" croptop="6930f" cropright="5820f" cropbottom="48757f" o:title="" r:id="rId2"/>
              </v:shape>
            </v:group>
          </w:pict>
        </mc:Fallback>
      </mc:AlternateContent>
    </w:r>
    <w:r w:rsidRPr="006734CA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C2BF441" wp14:editId="38244C78">
              <wp:simplePos x="0" y="0"/>
              <wp:positionH relativeFrom="column">
                <wp:posOffset>932180</wp:posOffset>
              </wp:positionH>
              <wp:positionV relativeFrom="paragraph">
                <wp:posOffset>-111125</wp:posOffset>
              </wp:positionV>
              <wp:extent cx="8724265" cy="410845"/>
              <wp:effectExtent l="0" t="0" r="635" b="8255"/>
              <wp:wrapNone/>
              <wp:docPr id="4" name="Parallelogram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24265" cy="410845"/>
                      </a:xfrm>
                      <a:prstGeom prst="parallelogram">
                        <a:avLst>
                          <a:gd name="adj" fmla="val 61897"/>
                        </a:avLst>
                      </a:prstGeom>
                      <a:solidFill>
                        <a:srgbClr val="00ADEF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0082ECF4">
            <v:shape id="Parallelogram 4" style="position:absolute;margin-left:73.4pt;margin-top:-8.75pt;width:686.95pt;height:32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adef" stroked="f" strokeweight="1pt" type="#_x0000_t7" adj="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" w14:anchorId="0CC660E9">
              <v:fill opacity="39321f"/>
            </v:shape>
          </w:pict>
        </mc:Fallback>
      </mc:AlternateContent>
    </w:r>
    <w:r w:rsidRPr="006734CA">
      <w:rPr>
        <w:noProof/>
      </w:rPr>
      <mc:AlternateContent>
        <mc:Choice Requires="wps">
          <w:drawing>
            <wp:anchor distT="0" distB="0" distL="114300" distR="114300" simplePos="0" relativeHeight="251572736" behindDoc="0" locked="0" layoutInCell="1" allowOverlap="1" wp14:anchorId="73B121A5" wp14:editId="3B18715F">
              <wp:simplePos x="0" y="0"/>
              <wp:positionH relativeFrom="page">
                <wp:posOffset>310515</wp:posOffset>
              </wp:positionH>
              <wp:positionV relativeFrom="paragraph">
                <wp:posOffset>-226194</wp:posOffset>
              </wp:positionV>
              <wp:extent cx="10070465" cy="530225"/>
              <wp:effectExtent l="0" t="0" r="26035" b="222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465" cy="530225"/>
                      </a:xfrm>
                      <a:prstGeom prst="rect">
                        <a:avLst/>
                      </a:prstGeom>
                      <a:solidFill>
                        <a:srgbClr val="293276"/>
                      </a:solidFill>
                      <a:ln>
                        <a:solidFill>
                          <a:srgbClr val="29327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10EC4B9C">
            <v:rect id="Rectangle 2" style="position:absolute;margin-left:24.45pt;margin-top:-17.8pt;width:792.95pt;height:41.75pt;z-index: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color="#293276" strokecolor="#293276" strokeweight="1pt" w14:anchorId="32506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3AC077" w14:textId="77777777" w:rsidR="00075671" w:rsidRDefault="00075671" w:rsidP="00976E31">
      <w:pPr>
        <w:spacing w:after="0" w:line="240" w:lineRule="auto"/>
      </w:pPr>
      <w:r>
        <w:separator/>
      </w:r>
    </w:p>
  </w:footnote>
  <w:footnote w:type="continuationSeparator" w:id="0">
    <w:p w14:paraId="2FEFB62E" w14:textId="77777777" w:rsidR="00075671" w:rsidRDefault="00075671" w:rsidP="00976E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A7D61" w14:textId="1BCEC5D6" w:rsidR="005837CA" w:rsidRDefault="005837CA">
    <w:pPr>
      <w:pStyle w:val="Header"/>
    </w:pPr>
    <w:r w:rsidRPr="00633AEB"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886C18" wp14:editId="0C6A6C37">
              <wp:simplePos x="0" y="0"/>
              <wp:positionH relativeFrom="margin">
                <wp:align>center</wp:align>
              </wp:positionH>
              <wp:positionV relativeFrom="paragraph">
                <wp:posOffset>-135389</wp:posOffset>
              </wp:positionV>
              <wp:extent cx="10064435" cy="84499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64435" cy="84499"/>
                      </a:xfrm>
                      <a:prstGeom prst="rect">
                        <a:avLst/>
                      </a:prstGeom>
                      <a:solidFill>
                        <a:srgbClr val="0F487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72855AB8">
            <v:rect id="Rectangle 3" style="position:absolute;margin-left:0;margin-top:-10.65pt;width:792.5pt;height:6.6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color="#0f487e" stroked="f" strokeweight="1pt" w14:anchorId="2E44DD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"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B1E64"/>
    <w:multiLevelType w:val="hybridMultilevel"/>
    <w:tmpl w:val="3F2012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000D11"/>
    <w:multiLevelType w:val="hybridMultilevel"/>
    <w:tmpl w:val="F1B8A712"/>
    <w:lvl w:ilvl="0" w:tplc="ECBC6B06">
      <w:start w:val="1"/>
      <w:numFmt w:val="bullet"/>
      <w:lvlText w:val=""/>
      <w:lvlJc w:val="left"/>
      <w:pPr>
        <w:ind w:left="4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448ED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82764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FE288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66F5E6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98E96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967E1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50D92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5A5C1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6E44C5D"/>
    <w:multiLevelType w:val="hybridMultilevel"/>
    <w:tmpl w:val="C218AE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1563F53"/>
    <w:multiLevelType w:val="hybridMultilevel"/>
    <w:tmpl w:val="353813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62A7100"/>
    <w:multiLevelType w:val="hybridMultilevel"/>
    <w:tmpl w:val="C59C9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4CA"/>
    <w:rsid w:val="00075671"/>
    <w:rsid w:val="00152B72"/>
    <w:rsid w:val="00197831"/>
    <w:rsid w:val="00213F59"/>
    <w:rsid w:val="00303E78"/>
    <w:rsid w:val="00375FCB"/>
    <w:rsid w:val="003832DC"/>
    <w:rsid w:val="003C52F6"/>
    <w:rsid w:val="00437CBB"/>
    <w:rsid w:val="004702DE"/>
    <w:rsid w:val="004C1C66"/>
    <w:rsid w:val="004C5B9C"/>
    <w:rsid w:val="00534056"/>
    <w:rsid w:val="005837CA"/>
    <w:rsid w:val="005C396B"/>
    <w:rsid w:val="005F323B"/>
    <w:rsid w:val="006734CA"/>
    <w:rsid w:val="006E32F6"/>
    <w:rsid w:val="00785CD0"/>
    <w:rsid w:val="0079058C"/>
    <w:rsid w:val="007E4BA8"/>
    <w:rsid w:val="008234B7"/>
    <w:rsid w:val="00875E71"/>
    <w:rsid w:val="009077EF"/>
    <w:rsid w:val="00976E31"/>
    <w:rsid w:val="009B0835"/>
    <w:rsid w:val="00B257A3"/>
    <w:rsid w:val="00B47A82"/>
    <w:rsid w:val="00B5612A"/>
    <w:rsid w:val="00BD5463"/>
    <w:rsid w:val="00C60369"/>
    <w:rsid w:val="00D53862"/>
    <w:rsid w:val="00DC4A57"/>
    <w:rsid w:val="00E4564D"/>
    <w:rsid w:val="00E471BB"/>
    <w:rsid w:val="00E51A2D"/>
    <w:rsid w:val="00FF34B0"/>
    <w:rsid w:val="23CECBF1"/>
    <w:rsid w:val="45A37152"/>
    <w:rsid w:val="78E38ECC"/>
    <w:rsid w:val="7CBBE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496C91"/>
  <w15:chartTrackingRefBased/>
  <w15:docId w15:val="{0AD73684-AD49-40A5-AE66-BB510A477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13F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6E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6E31"/>
  </w:style>
  <w:style w:type="paragraph" w:styleId="Footer">
    <w:name w:val="footer"/>
    <w:basedOn w:val="Normal"/>
    <w:link w:val="FooterChar"/>
    <w:uiPriority w:val="99"/>
    <w:unhideWhenUsed/>
    <w:rsid w:val="00976E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6E31"/>
  </w:style>
  <w:style w:type="paragraph" w:styleId="NoSpacing">
    <w:name w:val="No Spacing"/>
    <w:uiPriority w:val="1"/>
    <w:qFormat/>
    <w:rsid w:val="005F323B"/>
    <w:pPr>
      <w:spacing w:after="0" w:line="240" w:lineRule="auto"/>
    </w:pPr>
  </w:style>
  <w:style w:type="character" w:customStyle="1" w:styleId="normaltextrun">
    <w:name w:val="normaltextrun"/>
    <w:basedOn w:val="DefaultParagraphFont"/>
    <w:rsid w:val="005F323B"/>
  </w:style>
  <w:style w:type="paragraph" w:styleId="ListParagraph">
    <w:name w:val="List Paragraph"/>
    <w:basedOn w:val="Normal"/>
    <w:uiPriority w:val="34"/>
    <w:qFormat/>
    <w:rsid w:val="004702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12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4CAD3EDE04E64E9A641A768C50A204" ma:contentTypeVersion="12" ma:contentTypeDescription="Create a new document." ma:contentTypeScope="" ma:versionID="74b83bcd52c750483ed5e5538316d8ac">
  <xsd:schema xmlns:xsd="http://www.w3.org/2001/XMLSchema" xmlns:xs="http://www.w3.org/2001/XMLSchema" xmlns:p="http://schemas.microsoft.com/office/2006/metadata/properties" xmlns:ns1="http://schemas.microsoft.com/sharepoint/v3" xmlns:ns3="082710f2-1267-4ef4-adb9-dcd27daf0cbc" xmlns:ns4="32e80856-e069-46a1-b574-120cea5af9a2" targetNamespace="http://schemas.microsoft.com/office/2006/metadata/properties" ma:root="true" ma:fieldsID="6578a3245e12cd565791876689e0da28" ns1:_="" ns3:_="" ns4:_="">
    <xsd:import namespace="http://schemas.microsoft.com/sharepoint/v3"/>
    <xsd:import namespace="082710f2-1267-4ef4-adb9-dcd27daf0cbc"/>
    <xsd:import namespace="32e80856-e069-46a1-b574-120cea5af9a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2710f2-1267-4ef4-adb9-dcd27daf0c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e80856-e069-46a1-b574-120cea5af9a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374B1E-9756-454E-B11D-108A198E6B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82710f2-1267-4ef4-adb9-dcd27daf0cbc"/>
    <ds:schemaRef ds:uri="32e80856-e069-46a1-b574-120cea5af9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0BE4A4-1AD9-417C-B186-8F2D1A26FC5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5000423-0D4C-42FB-A208-E4B8DC43469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B054C9-1C1D-48B9-B242-40E7F7AB3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59FC9EE8</Template>
  <TotalTime>2</TotalTime>
  <Pages>3</Pages>
  <Words>778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Royds School</Company>
  <LinksUpToDate>false</LinksUpToDate>
  <CharactersWithSpaces>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Sims</dc:creator>
  <cp:keywords/>
  <dc:description/>
  <cp:lastModifiedBy>H Kay</cp:lastModifiedBy>
  <cp:revision>4</cp:revision>
  <cp:lastPrinted>2021-09-09T15:35:00Z</cp:lastPrinted>
  <dcterms:created xsi:type="dcterms:W3CDTF">2021-09-09T15:37:00Z</dcterms:created>
  <dcterms:modified xsi:type="dcterms:W3CDTF">2021-09-13T07:49:00Z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0x010100C84CAD3EDE04E64E9A641A768C50A204</vt:lpwstr>
  </property>
</Properties>
</file>