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363525E8" w:rsidR="0099039F" w:rsidRDefault="00542CFE" w:rsidP="003067CA">
            <w:pPr>
              <w:rPr>
                <w:rFonts w:ascii="Arial" w:hAnsi="Arial" w:cs="Arial"/>
                <w:sz w:val="22"/>
                <w:szCs w:val="22"/>
              </w:rPr>
            </w:pPr>
            <w:r>
              <w:rPr>
                <w:rFonts w:ascii="Arial" w:hAnsi="Arial" w:cs="Arial"/>
                <w:sz w:val="22"/>
                <w:szCs w:val="22"/>
              </w:rPr>
              <w:t xml:space="preserve">Teacher of </w:t>
            </w:r>
            <w:r w:rsidR="003067CA">
              <w:rPr>
                <w:rFonts w:ascii="Arial" w:hAnsi="Arial" w:cs="Arial"/>
                <w:sz w:val="22"/>
                <w:szCs w:val="22"/>
              </w:rPr>
              <w:t xml:space="preserve">Mathematics </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46CAF032" w:rsidR="0099039F" w:rsidRDefault="000D3368" w:rsidP="000460ED">
            <w:pPr>
              <w:rPr>
                <w:rFonts w:ascii="Arial" w:hAnsi="Arial" w:cs="Arial"/>
                <w:sz w:val="22"/>
                <w:szCs w:val="22"/>
              </w:rPr>
            </w:pPr>
            <w:r>
              <w:rPr>
                <w:rFonts w:ascii="Arial" w:hAnsi="Arial" w:cs="Arial"/>
                <w:sz w:val="22"/>
                <w:szCs w:val="22"/>
              </w:rPr>
              <w:t xml:space="preserve">Curriculum Leader of Mathematics/ SLT </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46D78047" w:rsidR="0099039F" w:rsidRDefault="00141D18" w:rsidP="000460ED">
            <w:pPr>
              <w:rPr>
                <w:rFonts w:ascii="Arial" w:hAnsi="Arial" w:cs="Arial"/>
                <w:sz w:val="22"/>
                <w:szCs w:val="22"/>
              </w:rPr>
            </w:pPr>
            <w:r>
              <w:rPr>
                <w:rFonts w:ascii="Arial" w:hAnsi="Arial" w:cs="Arial"/>
                <w:sz w:val="22"/>
                <w:szCs w:val="22"/>
              </w:rPr>
              <w:t>The Stephen Longfellow</w:t>
            </w:r>
            <w:bookmarkStart w:id="0" w:name="_GoBack"/>
            <w:bookmarkEnd w:id="0"/>
            <w:r>
              <w:rPr>
                <w:rFonts w:ascii="Arial" w:hAnsi="Arial" w:cs="Arial"/>
                <w:sz w:val="22"/>
                <w:szCs w:val="22"/>
              </w:rPr>
              <w:t xml:space="preserv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58B7EF4D" w:rsidR="0099039F" w:rsidRPr="00D1279B" w:rsidRDefault="009A0231" w:rsidP="000460ED">
            <w:pPr>
              <w:rPr>
                <w:rFonts w:ascii="Arial" w:hAnsi="Arial" w:cs="Arial"/>
                <w:sz w:val="22"/>
                <w:szCs w:val="22"/>
              </w:rPr>
            </w:pPr>
            <w:r w:rsidRPr="00D1279B">
              <w:rPr>
                <w:rFonts w:ascii="Arial" w:hAnsi="Arial" w:cs="Arial"/>
                <w:sz w:val="22"/>
                <w:szCs w:val="22"/>
              </w:rPr>
              <w:t>MPR /UPR</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r>
        <w:rPr>
          <w:rFonts w:cs="Arial"/>
          <w:sz w:val="22"/>
        </w:rPr>
        <w:t>Familiarise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049E7602"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3067CA">
                            <w:rPr>
                              <w:rFonts w:ascii="Arial" w:hAnsi="Arial" w:cs="Arial"/>
                              <w:noProof/>
                              <w:sz w:val="20"/>
                              <w:szCs w:val="20"/>
                            </w:rPr>
                            <w:t>2</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049E7602"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3067CA">
                      <w:rPr>
                        <w:rFonts w:ascii="Arial" w:hAnsi="Arial" w:cs="Arial"/>
                        <w:noProof/>
                        <w:sz w:val="20"/>
                        <w:szCs w:val="20"/>
                      </w:rPr>
                      <w:t>2</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3A23"/>
    <w:rsid w:val="000576B7"/>
    <w:rsid w:val="000773AF"/>
    <w:rsid w:val="000826A9"/>
    <w:rsid w:val="000D3368"/>
    <w:rsid w:val="00141D18"/>
    <w:rsid w:val="001567D4"/>
    <w:rsid w:val="001F2A8A"/>
    <w:rsid w:val="00260344"/>
    <w:rsid w:val="00293DED"/>
    <w:rsid w:val="002C72A6"/>
    <w:rsid w:val="003067CA"/>
    <w:rsid w:val="003663FA"/>
    <w:rsid w:val="00384917"/>
    <w:rsid w:val="003C16FF"/>
    <w:rsid w:val="003C2E45"/>
    <w:rsid w:val="003D31B2"/>
    <w:rsid w:val="0040129D"/>
    <w:rsid w:val="004025C8"/>
    <w:rsid w:val="00431F84"/>
    <w:rsid w:val="004B742B"/>
    <w:rsid w:val="00501A1B"/>
    <w:rsid w:val="005428DC"/>
    <w:rsid w:val="00542CFE"/>
    <w:rsid w:val="00557DE8"/>
    <w:rsid w:val="005B71DA"/>
    <w:rsid w:val="00621AF8"/>
    <w:rsid w:val="0068380D"/>
    <w:rsid w:val="006876FB"/>
    <w:rsid w:val="006B6D6C"/>
    <w:rsid w:val="00725E76"/>
    <w:rsid w:val="00727EF2"/>
    <w:rsid w:val="007A4054"/>
    <w:rsid w:val="008C132D"/>
    <w:rsid w:val="009273EB"/>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621AB"/>
    <w:rsid w:val="00C90BF0"/>
    <w:rsid w:val="00C97F1C"/>
    <w:rsid w:val="00CD0FAA"/>
    <w:rsid w:val="00CE2E6E"/>
    <w:rsid w:val="00CE48C0"/>
    <w:rsid w:val="00D10D7C"/>
    <w:rsid w:val="00D1279B"/>
    <w:rsid w:val="00D178A4"/>
    <w:rsid w:val="00D803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7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46C635-C518-4876-9BB8-66E525F85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8FB6AA28</Template>
  <TotalTime>0</TotalTime>
  <Pages>4</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Hannah Flavell</cp:lastModifiedBy>
  <cp:revision>2</cp:revision>
  <cp:lastPrinted>2019-04-30T14:20:00Z</cp:lastPrinted>
  <dcterms:created xsi:type="dcterms:W3CDTF">2019-04-30T14:20:00Z</dcterms:created>
  <dcterms:modified xsi:type="dcterms:W3CDTF">2019-04-30T14:20:00Z</dcterms:modified>
</cp:coreProperties>
</file>