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09191" w14:textId="1348984D" w:rsidR="00213F59" w:rsidRDefault="008234B7" w:rsidP="009077EF">
      <w:pPr>
        <w:jc w:val="center"/>
      </w:pPr>
      <w:bookmarkStart w:id="0" w:name="_GoBack"/>
      <w:bookmarkEnd w:id="0"/>
      <w:r>
        <w:rPr>
          <w:noProof/>
        </w:rPr>
        <w:drawing>
          <wp:anchor distT="0" distB="0" distL="114300" distR="114300" simplePos="0" relativeHeight="251659264" behindDoc="0" locked="0" layoutInCell="1" allowOverlap="1" wp14:anchorId="63077B97" wp14:editId="44B16363">
            <wp:simplePos x="0" y="0"/>
            <wp:positionH relativeFrom="margin">
              <wp:posOffset>3149600</wp:posOffset>
            </wp:positionH>
            <wp:positionV relativeFrom="paragraph">
              <wp:posOffset>-4445</wp:posOffset>
            </wp:positionV>
            <wp:extent cx="2678400" cy="9180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8400" cy="9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08EAD" w14:textId="22E44E0D" w:rsidR="00976E31" w:rsidRDefault="00976E31" w:rsidP="00976E31"/>
    <w:p w14:paraId="05B2AC4C" w14:textId="77777777" w:rsidR="00AD635F" w:rsidRDefault="00AD635F" w:rsidP="00AD635F">
      <w:pPr>
        <w:pStyle w:val="Default"/>
        <w:jc w:val="center"/>
        <w:rPr>
          <w:rFonts w:asciiTheme="minorHAnsi" w:hAnsiTheme="minorHAnsi" w:cstheme="minorBidi"/>
          <w:color w:val="auto"/>
          <w:sz w:val="22"/>
          <w:szCs w:val="22"/>
        </w:rPr>
      </w:pPr>
    </w:p>
    <w:p w14:paraId="7313AAEA" w14:textId="77777777" w:rsidR="00AD635F" w:rsidRDefault="00AD635F" w:rsidP="00AD635F">
      <w:pPr>
        <w:pStyle w:val="Default"/>
        <w:jc w:val="center"/>
        <w:rPr>
          <w:rFonts w:ascii="Calibri" w:hAnsi="Calibri"/>
          <w:b/>
          <w:bCs/>
          <w:sz w:val="36"/>
          <w:szCs w:val="36"/>
        </w:rPr>
      </w:pPr>
    </w:p>
    <w:p w14:paraId="4FF89356" w14:textId="77777777" w:rsidR="00AD635F" w:rsidRDefault="00AD635F" w:rsidP="00AD635F">
      <w:pPr>
        <w:pStyle w:val="Default"/>
        <w:jc w:val="center"/>
        <w:rPr>
          <w:rFonts w:ascii="Calibri" w:hAnsi="Calibri"/>
          <w:b/>
          <w:bCs/>
          <w:sz w:val="36"/>
          <w:szCs w:val="36"/>
        </w:rPr>
      </w:pPr>
    </w:p>
    <w:p w14:paraId="41BCA4B5" w14:textId="77777777" w:rsidR="00AD635F" w:rsidRDefault="00AD635F" w:rsidP="00AD635F">
      <w:pPr>
        <w:pStyle w:val="Default"/>
        <w:jc w:val="center"/>
        <w:rPr>
          <w:rFonts w:ascii="Calibri" w:hAnsi="Calibri"/>
          <w:b/>
          <w:bCs/>
          <w:sz w:val="36"/>
          <w:szCs w:val="36"/>
        </w:rPr>
      </w:pPr>
    </w:p>
    <w:p w14:paraId="78008803" w14:textId="0E3927E8" w:rsidR="00AD635F" w:rsidRPr="00A40410" w:rsidRDefault="00AD635F" w:rsidP="00AD635F">
      <w:pPr>
        <w:pStyle w:val="Default"/>
        <w:jc w:val="center"/>
        <w:rPr>
          <w:rFonts w:ascii="Calibri" w:hAnsi="Calibri"/>
          <w:b/>
          <w:bCs/>
          <w:sz w:val="36"/>
          <w:szCs w:val="36"/>
        </w:rPr>
      </w:pPr>
      <w:r w:rsidRPr="00A40410">
        <w:rPr>
          <w:rFonts w:ascii="Calibri" w:hAnsi="Calibri"/>
          <w:b/>
          <w:bCs/>
          <w:sz w:val="36"/>
          <w:szCs w:val="36"/>
        </w:rPr>
        <w:t>Job Description</w:t>
      </w:r>
    </w:p>
    <w:p w14:paraId="476EC6E9" w14:textId="77777777" w:rsidR="00AD635F" w:rsidRPr="00CE74A2" w:rsidRDefault="00AD635F" w:rsidP="00AD635F">
      <w:pPr>
        <w:pStyle w:val="Default"/>
        <w:jc w:val="both"/>
        <w:rPr>
          <w:rFonts w:ascii="Calibri" w:hAnsi="Calibri"/>
          <w:sz w:val="22"/>
          <w:szCs w:val="22"/>
        </w:rPr>
      </w:pPr>
    </w:p>
    <w:p w14:paraId="7FD1C12A" w14:textId="6D67C980" w:rsidR="00AD635F" w:rsidRPr="00A40410" w:rsidRDefault="00AD635F" w:rsidP="00AD635F">
      <w:pPr>
        <w:pStyle w:val="Default"/>
        <w:jc w:val="both"/>
        <w:rPr>
          <w:rFonts w:asciiTheme="minorHAnsi" w:hAnsiTheme="minorHAnsi"/>
          <w:b/>
          <w:bCs/>
          <w:sz w:val="22"/>
          <w:szCs w:val="22"/>
        </w:rPr>
      </w:pPr>
      <w:r w:rsidRPr="00A40410">
        <w:rPr>
          <w:rFonts w:asciiTheme="minorHAnsi" w:hAnsiTheme="minorHAnsi"/>
          <w:b/>
          <w:sz w:val="22"/>
          <w:szCs w:val="22"/>
        </w:rPr>
        <w:t>Post Title:</w:t>
      </w:r>
      <w:r w:rsidRPr="00A40410">
        <w:rPr>
          <w:rFonts w:asciiTheme="minorHAnsi" w:hAnsiTheme="minorHAnsi"/>
          <w:b/>
          <w:sz w:val="22"/>
          <w:szCs w:val="22"/>
        </w:rPr>
        <w:tab/>
      </w:r>
      <w:r w:rsidRPr="00A40410">
        <w:rPr>
          <w:rFonts w:asciiTheme="minorHAnsi" w:hAnsiTheme="minorHAnsi"/>
          <w:b/>
          <w:sz w:val="22"/>
          <w:szCs w:val="22"/>
        </w:rPr>
        <w:tab/>
        <w:t xml:space="preserve">Teacher of </w:t>
      </w:r>
      <w:r w:rsidRPr="001D4CAE">
        <w:rPr>
          <w:rFonts w:asciiTheme="minorHAnsi" w:hAnsiTheme="minorHAnsi" w:cs="Calibri"/>
          <w:b/>
          <w:sz w:val="22"/>
          <w:szCs w:val="22"/>
        </w:rPr>
        <w:t>English</w:t>
      </w:r>
      <w:r w:rsidR="00B02CAE">
        <w:rPr>
          <w:rFonts w:asciiTheme="minorHAnsi" w:hAnsiTheme="minorHAnsi" w:cs="Calibri"/>
          <w:b/>
          <w:sz w:val="22"/>
          <w:szCs w:val="22"/>
        </w:rPr>
        <w:tab/>
      </w:r>
      <w:r w:rsidR="00B02CAE">
        <w:rPr>
          <w:rFonts w:asciiTheme="minorHAnsi" w:hAnsiTheme="minorHAnsi" w:cs="Calibri"/>
          <w:b/>
          <w:sz w:val="22"/>
          <w:szCs w:val="22"/>
        </w:rPr>
        <w:tab/>
      </w:r>
      <w:r w:rsidR="00B02CAE">
        <w:rPr>
          <w:rFonts w:asciiTheme="minorHAnsi" w:hAnsiTheme="minorHAnsi" w:cs="Calibri"/>
          <w:b/>
          <w:sz w:val="22"/>
          <w:szCs w:val="22"/>
        </w:rPr>
        <w:tab/>
      </w:r>
      <w:r w:rsidR="00B02CAE">
        <w:rPr>
          <w:rFonts w:asciiTheme="minorHAnsi" w:hAnsiTheme="minorHAnsi" w:cs="Calibri"/>
          <w:b/>
          <w:sz w:val="22"/>
          <w:szCs w:val="22"/>
        </w:rPr>
        <w:tab/>
      </w:r>
      <w:r w:rsidR="00B02CAE">
        <w:rPr>
          <w:rFonts w:asciiTheme="minorHAnsi" w:hAnsiTheme="minorHAnsi" w:cs="Calibri"/>
          <w:b/>
          <w:sz w:val="22"/>
          <w:szCs w:val="22"/>
        </w:rPr>
        <w:tab/>
      </w:r>
      <w:r w:rsidR="00B02CAE">
        <w:rPr>
          <w:rFonts w:asciiTheme="minorHAnsi" w:hAnsiTheme="minorHAnsi" w:cs="Calibri"/>
          <w:b/>
          <w:sz w:val="22"/>
          <w:szCs w:val="22"/>
        </w:rPr>
        <w:tab/>
      </w:r>
      <w:r w:rsidR="00B02CAE">
        <w:rPr>
          <w:rFonts w:asciiTheme="minorHAnsi" w:hAnsiTheme="minorHAnsi" w:cs="Calibri"/>
          <w:b/>
          <w:sz w:val="22"/>
          <w:szCs w:val="22"/>
        </w:rPr>
        <w:tab/>
      </w:r>
      <w:r w:rsidR="00B02CAE">
        <w:rPr>
          <w:rFonts w:asciiTheme="minorHAnsi" w:hAnsiTheme="minorHAnsi" w:cs="Calibri"/>
          <w:b/>
          <w:sz w:val="22"/>
          <w:szCs w:val="22"/>
        </w:rPr>
        <w:tab/>
      </w:r>
      <w:r w:rsidR="00B02CAE">
        <w:rPr>
          <w:rFonts w:asciiTheme="minorHAnsi" w:hAnsiTheme="minorHAnsi" w:cs="Calibri"/>
          <w:b/>
          <w:sz w:val="22"/>
          <w:szCs w:val="22"/>
        </w:rPr>
        <w:tab/>
      </w:r>
      <w:r w:rsidR="00B02CAE">
        <w:rPr>
          <w:rFonts w:asciiTheme="minorHAnsi" w:hAnsiTheme="minorHAnsi" w:cs="Calibri"/>
          <w:b/>
          <w:sz w:val="22"/>
          <w:szCs w:val="22"/>
        </w:rPr>
        <w:tab/>
      </w:r>
      <w:r w:rsidR="00A223DC">
        <w:rPr>
          <w:rFonts w:asciiTheme="minorHAnsi" w:hAnsiTheme="minorHAnsi" w:cs="Calibri"/>
          <w:b/>
          <w:sz w:val="22"/>
          <w:szCs w:val="22"/>
        </w:rPr>
        <w:t xml:space="preserve">Required for: </w:t>
      </w:r>
      <w:r w:rsidR="00A223DC" w:rsidRPr="005B04E9">
        <w:rPr>
          <w:rFonts w:asciiTheme="minorHAnsi" w:hAnsiTheme="minorHAnsi" w:cs="Calibri"/>
          <w:sz w:val="22"/>
          <w:szCs w:val="22"/>
        </w:rPr>
        <w:t>September 2021</w:t>
      </w:r>
      <w:r w:rsidR="00800C3F">
        <w:rPr>
          <w:rFonts w:asciiTheme="minorHAnsi" w:hAnsiTheme="minorHAnsi" w:cs="Calibri"/>
          <w:b/>
          <w:sz w:val="22"/>
          <w:szCs w:val="22"/>
        </w:rPr>
        <w:tab/>
      </w:r>
    </w:p>
    <w:p w14:paraId="2CEC775F" w14:textId="7AD1BEAC" w:rsidR="00AD635F" w:rsidRPr="00A40410" w:rsidRDefault="00AD635F" w:rsidP="00AD635F">
      <w:pPr>
        <w:pStyle w:val="Default"/>
        <w:jc w:val="both"/>
        <w:rPr>
          <w:rFonts w:asciiTheme="minorHAnsi" w:hAnsiTheme="minorHAnsi"/>
          <w:b/>
          <w:color w:val="000000" w:themeColor="text1"/>
          <w:sz w:val="22"/>
          <w:szCs w:val="22"/>
        </w:rPr>
      </w:pPr>
      <w:r w:rsidRPr="00A40410">
        <w:rPr>
          <w:rFonts w:asciiTheme="minorHAnsi" w:hAnsiTheme="minorHAnsi"/>
          <w:b/>
          <w:bCs/>
          <w:sz w:val="22"/>
          <w:szCs w:val="22"/>
        </w:rPr>
        <w:t>Grade:</w:t>
      </w:r>
      <w:r w:rsidRPr="00A40410">
        <w:rPr>
          <w:rFonts w:asciiTheme="minorHAnsi" w:hAnsiTheme="minorHAnsi"/>
          <w:b/>
          <w:bCs/>
          <w:sz w:val="22"/>
          <w:szCs w:val="22"/>
        </w:rPr>
        <w:tab/>
      </w:r>
      <w:r w:rsidRPr="00A40410">
        <w:rPr>
          <w:rFonts w:asciiTheme="minorHAnsi" w:hAnsiTheme="minorHAnsi"/>
          <w:b/>
          <w:bCs/>
          <w:sz w:val="22"/>
          <w:szCs w:val="22"/>
        </w:rPr>
        <w:tab/>
      </w:r>
      <w:r w:rsidRPr="00A40410">
        <w:rPr>
          <w:rFonts w:asciiTheme="minorHAnsi" w:hAnsiTheme="minorHAnsi"/>
          <w:b/>
          <w:bCs/>
          <w:sz w:val="22"/>
          <w:szCs w:val="22"/>
        </w:rPr>
        <w:tab/>
      </w:r>
      <w:r w:rsidRPr="00A40410">
        <w:rPr>
          <w:rFonts w:asciiTheme="minorHAnsi" w:hAnsiTheme="minorHAnsi"/>
          <w:bCs/>
          <w:sz w:val="22"/>
          <w:szCs w:val="22"/>
        </w:rPr>
        <w:t>MPR/UPR</w:t>
      </w:r>
      <w:r w:rsidR="00A223DC">
        <w:rPr>
          <w:rFonts w:asciiTheme="minorHAnsi" w:hAnsiTheme="minorHAnsi"/>
          <w:bCs/>
          <w:sz w:val="22"/>
          <w:szCs w:val="22"/>
        </w:rPr>
        <w:tab/>
      </w:r>
      <w:r w:rsidR="00A223DC">
        <w:rPr>
          <w:rFonts w:asciiTheme="minorHAnsi" w:hAnsiTheme="minorHAnsi"/>
          <w:bCs/>
          <w:sz w:val="22"/>
          <w:szCs w:val="22"/>
        </w:rPr>
        <w:tab/>
      </w:r>
      <w:r w:rsidR="00A223DC">
        <w:rPr>
          <w:rFonts w:asciiTheme="minorHAnsi" w:hAnsiTheme="minorHAnsi"/>
          <w:bCs/>
          <w:sz w:val="22"/>
          <w:szCs w:val="22"/>
        </w:rPr>
        <w:tab/>
      </w:r>
      <w:r w:rsidR="00A223DC">
        <w:rPr>
          <w:rFonts w:asciiTheme="minorHAnsi" w:hAnsiTheme="minorHAnsi"/>
          <w:bCs/>
          <w:sz w:val="22"/>
          <w:szCs w:val="22"/>
        </w:rPr>
        <w:tab/>
      </w:r>
      <w:r w:rsidR="00A223DC">
        <w:rPr>
          <w:rFonts w:asciiTheme="minorHAnsi" w:hAnsiTheme="minorHAnsi"/>
          <w:bCs/>
          <w:sz w:val="22"/>
          <w:szCs w:val="22"/>
        </w:rPr>
        <w:tab/>
      </w:r>
      <w:r w:rsidR="00A223DC">
        <w:rPr>
          <w:rFonts w:asciiTheme="minorHAnsi" w:hAnsiTheme="minorHAnsi"/>
          <w:bCs/>
          <w:sz w:val="22"/>
          <w:szCs w:val="22"/>
        </w:rPr>
        <w:tab/>
      </w:r>
      <w:r w:rsidR="00A223DC">
        <w:rPr>
          <w:rFonts w:asciiTheme="minorHAnsi" w:hAnsiTheme="minorHAnsi"/>
          <w:bCs/>
          <w:sz w:val="22"/>
          <w:szCs w:val="22"/>
        </w:rPr>
        <w:tab/>
      </w:r>
      <w:r w:rsidR="00A223DC">
        <w:rPr>
          <w:rFonts w:asciiTheme="minorHAnsi" w:hAnsiTheme="minorHAnsi"/>
          <w:bCs/>
          <w:sz w:val="22"/>
          <w:szCs w:val="22"/>
        </w:rPr>
        <w:tab/>
      </w:r>
      <w:r w:rsidR="00A223DC">
        <w:rPr>
          <w:rFonts w:asciiTheme="minorHAnsi" w:hAnsiTheme="minorHAnsi"/>
          <w:bCs/>
          <w:sz w:val="22"/>
          <w:szCs w:val="22"/>
        </w:rPr>
        <w:tab/>
      </w:r>
      <w:r w:rsidR="00A223DC">
        <w:rPr>
          <w:rFonts w:asciiTheme="minorHAnsi" w:hAnsiTheme="minorHAnsi"/>
          <w:bCs/>
          <w:sz w:val="22"/>
          <w:szCs w:val="22"/>
        </w:rPr>
        <w:tab/>
      </w:r>
      <w:r w:rsidR="00A223DC">
        <w:rPr>
          <w:rFonts w:asciiTheme="minorHAnsi" w:hAnsiTheme="minorHAnsi"/>
          <w:bCs/>
          <w:sz w:val="22"/>
          <w:szCs w:val="22"/>
        </w:rPr>
        <w:tab/>
      </w:r>
      <w:r w:rsidR="00FD556C" w:rsidRPr="003868BB">
        <w:rPr>
          <w:rFonts w:asciiTheme="minorHAnsi" w:hAnsiTheme="minorHAnsi"/>
          <w:b/>
          <w:bCs/>
          <w:sz w:val="22"/>
          <w:szCs w:val="22"/>
        </w:rPr>
        <w:t xml:space="preserve">Closing Date: </w:t>
      </w:r>
      <w:r w:rsidR="003868BB" w:rsidRPr="005B04E9">
        <w:rPr>
          <w:rFonts w:asciiTheme="minorHAnsi" w:hAnsiTheme="minorHAnsi"/>
          <w:bCs/>
          <w:sz w:val="22"/>
          <w:szCs w:val="22"/>
        </w:rPr>
        <w:t>14</w:t>
      </w:r>
      <w:r w:rsidR="003868BB" w:rsidRPr="005B04E9">
        <w:rPr>
          <w:rFonts w:asciiTheme="minorHAnsi" w:hAnsiTheme="minorHAnsi"/>
          <w:bCs/>
          <w:sz w:val="22"/>
          <w:szCs w:val="22"/>
          <w:vertAlign w:val="superscript"/>
        </w:rPr>
        <w:t>th</w:t>
      </w:r>
      <w:r w:rsidR="003868BB" w:rsidRPr="005B04E9">
        <w:rPr>
          <w:rFonts w:asciiTheme="minorHAnsi" w:hAnsiTheme="minorHAnsi"/>
          <w:bCs/>
          <w:sz w:val="22"/>
          <w:szCs w:val="22"/>
        </w:rPr>
        <w:t xml:space="preserve"> May 2021</w:t>
      </w:r>
    </w:p>
    <w:p w14:paraId="06AC4EF5" w14:textId="230BA819" w:rsidR="00AD635F" w:rsidRPr="00A40410" w:rsidRDefault="00AD635F" w:rsidP="00AD635F">
      <w:pPr>
        <w:pStyle w:val="Default"/>
        <w:jc w:val="both"/>
        <w:rPr>
          <w:rFonts w:asciiTheme="minorHAnsi" w:hAnsiTheme="minorHAnsi"/>
          <w:sz w:val="22"/>
          <w:szCs w:val="22"/>
        </w:rPr>
      </w:pPr>
      <w:r w:rsidRPr="00A40410">
        <w:rPr>
          <w:rFonts w:asciiTheme="minorHAnsi" w:hAnsiTheme="minorHAnsi"/>
          <w:b/>
          <w:bCs/>
          <w:sz w:val="22"/>
          <w:szCs w:val="22"/>
        </w:rPr>
        <w:t xml:space="preserve">Reporting to: </w:t>
      </w:r>
      <w:r w:rsidRPr="00A40410">
        <w:rPr>
          <w:rFonts w:asciiTheme="minorHAnsi" w:hAnsiTheme="minorHAnsi"/>
          <w:sz w:val="22"/>
          <w:szCs w:val="22"/>
        </w:rPr>
        <w:tab/>
      </w:r>
      <w:r w:rsidRPr="00A40410">
        <w:rPr>
          <w:rFonts w:asciiTheme="minorHAnsi" w:hAnsiTheme="minorHAnsi"/>
          <w:sz w:val="22"/>
          <w:szCs w:val="22"/>
        </w:rPr>
        <w:tab/>
        <w:t xml:space="preserve">Head of Department  </w:t>
      </w:r>
      <w:r w:rsidR="003868BB">
        <w:rPr>
          <w:rFonts w:asciiTheme="minorHAnsi" w:hAnsiTheme="minorHAnsi"/>
          <w:sz w:val="22"/>
          <w:szCs w:val="22"/>
        </w:rPr>
        <w:tab/>
      </w:r>
      <w:r w:rsidR="003868BB">
        <w:rPr>
          <w:rFonts w:asciiTheme="minorHAnsi" w:hAnsiTheme="minorHAnsi"/>
          <w:sz w:val="22"/>
          <w:szCs w:val="22"/>
        </w:rPr>
        <w:tab/>
      </w:r>
      <w:r w:rsidR="003868BB">
        <w:rPr>
          <w:rFonts w:asciiTheme="minorHAnsi" w:hAnsiTheme="minorHAnsi"/>
          <w:sz w:val="22"/>
          <w:szCs w:val="22"/>
        </w:rPr>
        <w:tab/>
      </w:r>
      <w:r w:rsidR="003868BB">
        <w:rPr>
          <w:rFonts w:asciiTheme="minorHAnsi" w:hAnsiTheme="minorHAnsi"/>
          <w:sz w:val="22"/>
          <w:szCs w:val="22"/>
        </w:rPr>
        <w:tab/>
      </w:r>
      <w:r w:rsidR="003868BB">
        <w:rPr>
          <w:rFonts w:asciiTheme="minorHAnsi" w:hAnsiTheme="minorHAnsi"/>
          <w:sz w:val="22"/>
          <w:szCs w:val="22"/>
        </w:rPr>
        <w:tab/>
      </w:r>
      <w:r w:rsidR="003868BB">
        <w:rPr>
          <w:rFonts w:asciiTheme="minorHAnsi" w:hAnsiTheme="minorHAnsi"/>
          <w:sz w:val="22"/>
          <w:szCs w:val="22"/>
        </w:rPr>
        <w:tab/>
      </w:r>
      <w:r w:rsidR="003868BB">
        <w:rPr>
          <w:rFonts w:asciiTheme="minorHAnsi" w:hAnsiTheme="minorHAnsi"/>
          <w:sz w:val="22"/>
          <w:szCs w:val="22"/>
        </w:rPr>
        <w:tab/>
      </w:r>
      <w:r w:rsidR="003868BB">
        <w:rPr>
          <w:rFonts w:asciiTheme="minorHAnsi" w:hAnsiTheme="minorHAnsi"/>
          <w:sz w:val="22"/>
          <w:szCs w:val="22"/>
        </w:rPr>
        <w:tab/>
      </w:r>
      <w:r w:rsidR="003868BB">
        <w:rPr>
          <w:rFonts w:asciiTheme="minorHAnsi" w:hAnsiTheme="minorHAnsi"/>
          <w:sz w:val="22"/>
          <w:szCs w:val="22"/>
        </w:rPr>
        <w:tab/>
      </w:r>
      <w:r w:rsidR="003868BB">
        <w:rPr>
          <w:rFonts w:asciiTheme="minorHAnsi" w:hAnsiTheme="minorHAnsi"/>
          <w:sz w:val="22"/>
          <w:szCs w:val="22"/>
        </w:rPr>
        <w:tab/>
      </w:r>
      <w:r w:rsidR="00A7036F" w:rsidRPr="00A7036F">
        <w:rPr>
          <w:rFonts w:asciiTheme="minorHAnsi" w:hAnsiTheme="minorHAnsi"/>
          <w:b/>
          <w:sz w:val="22"/>
          <w:szCs w:val="22"/>
        </w:rPr>
        <w:t>Interview Date:</w:t>
      </w:r>
      <w:r w:rsidR="00A7036F">
        <w:rPr>
          <w:rFonts w:asciiTheme="minorHAnsi" w:hAnsiTheme="minorHAnsi"/>
          <w:sz w:val="22"/>
          <w:szCs w:val="22"/>
        </w:rPr>
        <w:t xml:space="preserve"> </w:t>
      </w:r>
      <w:r w:rsidR="006028AB">
        <w:rPr>
          <w:rFonts w:asciiTheme="minorHAnsi" w:hAnsiTheme="minorHAnsi"/>
          <w:sz w:val="22"/>
          <w:szCs w:val="22"/>
        </w:rPr>
        <w:t>w/c 17</w:t>
      </w:r>
      <w:r w:rsidR="006028AB" w:rsidRPr="006028AB">
        <w:rPr>
          <w:rFonts w:asciiTheme="minorHAnsi" w:hAnsiTheme="minorHAnsi"/>
          <w:sz w:val="22"/>
          <w:szCs w:val="22"/>
          <w:vertAlign w:val="superscript"/>
        </w:rPr>
        <w:t>th</w:t>
      </w:r>
      <w:r w:rsidR="006028AB">
        <w:rPr>
          <w:rFonts w:asciiTheme="minorHAnsi" w:hAnsiTheme="minorHAnsi"/>
          <w:sz w:val="22"/>
          <w:szCs w:val="22"/>
        </w:rPr>
        <w:t xml:space="preserve"> May 2021</w:t>
      </w:r>
    </w:p>
    <w:p w14:paraId="1B5DBF82" w14:textId="77777777" w:rsidR="00AD635F" w:rsidRPr="00A40410" w:rsidRDefault="00AD635F" w:rsidP="00AD635F">
      <w:pPr>
        <w:pStyle w:val="Default"/>
        <w:jc w:val="both"/>
        <w:rPr>
          <w:rFonts w:asciiTheme="minorHAnsi" w:hAnsiTheme="minorHAnsi"/>
          <w:b/>
          <w:bCs/>
          <w:sz w:val="22"/>
          <w:szCs w:val="22"/>
        </w:rPr>
      </w:pPr>
    </w:p>
    <w:p w14:paraId="7688A209" w14:textId="77777777" w:rsidR="00AD635F" w:rsidRPr="00A40410" w:rsidRDefault="00AD635F" w:rsidP="00AD635F">
      <w:pPr>
        <w:pStyle w:val="Default"/>
        <w:jc w:val="both"/>
        <w:rPr>
          <w:rFonts w:asciiTheme="minorHAnsi" w:hAnsiTheme="minorHAnsi"/>
          <w:b/>
          <w:bCs/>
          <w:sz w:val="22"/>
          <w:szCs w:val="22"/>
        </w:rPr>
      </w:pPr>
      <w:r w:rsidRPr="00A40410">
        <w:rPr>
          <w:rFonts w:asciiTheme="minorHAnsi" w:hAnsiTheme="minorHAnsi"/>
          <w:b/>
          <w:bCs/>
          <w:sz w:val="22"/>
          <w:szCs w:val="22"/>
        </w:rPr>
        <w:t xml:space="preserve">Purpose of the post: </w:t>
      </w:r>
    </w:p>
    <w:p w14:paraId="72BD1BDE"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Carrying out the professional duties of a teacher as circumstances may require and in accordance with academy policies, under the direction of the Principal.</w:t>
      </w:r>
    </w:p>
    <w:p w14:paraId="5BE3035D"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 xml:space="preserve">Promoting the achievement of high standards through effecting teaching and learning within </w:t>
      </w:r>
      <w:r>
        <w:rPr>
          <w:rFonts w:cs="Arial"/>
          <w:spacing w:val="4"/>
        </w:rPr>
        <w:t>Subject</w:t>
      </w:r>
      <w:r w:rsidRPr="00A40410">
        <w:rPr>
          <w:rFonts w:cs="Arial"/>
          <w:spacing w:val="4"/>
        </w:rPr>
        <w:t xml:space="preserve"> area(s), preparation, evaluation and action planning.</w:t>
      </w:r>
    </w:p>
    <w:p w14:paraId="2F050065"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Modelling the vision and values of the academy.</w:t>
      </w:r>
    </w:p>
    <w:p w14:paraId="6DECF4F6"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Being part of the team driving the development of the academy to become an ‘outstanding’ academy.</w:t>
      </w:r>
    </w:p>
    <w:p w14:paraId="367E6C24"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Receiving and acting on feedback to build on the strengths and improve personal performance within the academy systems.</w:t>
      </w:r>
    </w:p>
    <w:p w14:paraId="2B0774C6"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Contributing, where appropriate, to implementing policies and practice and to promote collective responsibility for their implementation.</w:t>
      </w:r>
    </w:p>
    <w:p w14:paraId="5817A5A6" w14:textId="40423F73"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Considering and constantly reviewing academy contextual factors and prior attainment when planning and teaching lessons.</w:t>
      </w:r>
    </w:p>
    <w:p w14:paraId="1E3AA35B"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 xml:space="preserve">Working in a cross-curricular way to support </w:t>
      </w:r>
      <w:r>
        <w:rPr>
          <w:rFonts w:cs="Arial"/>
          <w:spacing w:val="4"/>
        </w:rPr>
        <w:t>Subject</w:t>
      </w:r>
      <w:r w:rsidRPr="00A40410">
        <w:rPr>
          <w:rFonts w:cs="Arial"/>
          <w:spacing w:val="4"/>
        </w:rPr>
        <w:t>s across the academy in the use of active learning approaches to enrich curriculum and skills delivery.</w:t>
      </w:r>
    </w:p>
    <w:p w14:paraId="4A998990"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Recognising, promoting and celebrating diversity.</w:t>
      </w:r>
    </w:p>
    <w:p w14:paraId="7F3F394B" w14:textId="77777777" w:rsidR="00AD635F" w:rsidRPr="00A40410" w:rsidRDefault="00AD635F" w:rsidP="00AD635F">
      <w:pPr>
        <w:jc w:val="both"/>
        <w:rPr>
          <w:rFonts w:cs="Arial"/>
          <w:b/>
          <w:spacing w:val="4"/>
        </w:rPr>
      </w:pPr>
    </w:p>
    <w:p w14:paraId="3785E63C" w14:textId="14925BE4" w:rsidR="00AD635F" w:rsidRDefault="00AD635F" w:rsidP="00AD635F">
      <w:pPr>
        <w:spacing w:after="0" w:line="240" w:lineRule="auto"/>
        <w:jc w:val="both"/>
        <w:rPr>
          <w:rFonts w:cs="Arial"/>
          <w:b/>
          <w:spacing w:val="4"/>
        </w:rPr>
      </w:pPr>
      <w:r w:rsidRPr="00A40410">
        <w:rPr>
          <w:rFonts w:cs="Arial"/>
          <w:b/>
          <w:spacing w:val="4"/>
        </w:rPr>
        <w:t>Personal contacts</w:t>
      </w:r>
      <w:r w:rsidR="00C92D75">
        <w:rPr>
          <w:rFonts w:cs="Arial"/>
          <w:b/>
          <w:spacing w:val="4"/>
        </w:rPr>
        <w:t>:</w:t>
      </w:r>
    </w:p>
    <w:p w14:paraId="4DDBE549" w14:textId="77777777" w:rsidR="005B04E9" w:rsidRPr="00A40410" w:rsidRDefault="005B04E9" w:rsidP="00AD635F">
      <w:pPr>
        <w:spacing w:after="0" w:line="240" w:lineRule="auto"/>
        <w:jc w:val="both"/>
        <w:rPr>
          <w:rFonts w:cs="Arial"/>
          <w:b/>
          <w:spacing w:val="4"/>
        </w:rPr>
      </w:pPr>
    </w:p>
    <w:p w14:paraId="26DE6C88" w14:textId="77777777" w:rsidR="00AD635F" w:rsidRPr="00A40410" w:rsidRDefault="00AD635F" w:rsidP="00AD635F">
      <w:pPr>
        <w:spacing w:after="0" w:line="240" w:lineRule="auto"/>
        <w:jc w:val="both"/>
        <w:rPr>
          <w:rFonts w:cs="Arial"/>
          <w:spacing w:val="4"/>
        </w:rPr>
      </w:pPr>
      <w:r w:rsidRPr="00A40410">
        <w:rPr>
          <w:rFonts w:cs="Arial"/>
          <w:b/>
          <w:spacing w:val="4"/>
        </w:rPr>
        <w:t>External:</w:t>
      </w:r>
      <w:r w:rsidRPr="00A40410">
        <w:rPr>
          <w:rFonts w:cs="Arial"/>
          <w:spacing w:val="4"/>
        </w:rPr>
        <w:t xml:space="preserve"> contractors, suppliers, parents, external agency professionals, other government and local authority staff, other staff from academies and schools.</w:t>
      </w:r>
    </w:p>
    <w:p w14:paraId="3DF663FD" w14:textId="77777777" w:rsidR="00AD635F" w:rsidRPr="00A40410" w:rsidRDefault="00AD635F" w:rsidP="00AD635F">
      <w:pPr>
        <w:spacing w:after="0" w:line="240" w:lineRule="auto"/>
        <w:jc w:val="both"/>
        <w:rPr>
          <w:rFonts w:cs="Arial"/>
          <w:spacing w:val="4"/>
        </w:rPr>
      </w:pPr>
      <w:r w:rsidRPr="00A40410">
        <w:rPr>
          <w:rFonts w:cs="Arial"/>
          <w:b/>
          <w:spacing w:val="4"/>
        </w:rPr>
        <w:t>Internal:</w:t>
      </w:r>
      <w:r w:rsidRPr="00A40410">
        <w:rPr>
          <w:rFonts w:cs="Arial"/>
          <w:spacing w:val="4"/>
        </w:rPr>
        <w:t xml:space="preserve"> students, staff, Education Advisory Board members, academy council members, parents and any other visitors to the academy.</w:t>
      </w:r>
    </w:p>
    <w:p w14:paraId="3066BECC" w14:textId="77777777" w:rsidR="00AD635F" w:rsidRPr="00A40410" w:rsidRDefault="00AD635F" w:rsidP="00AD635F">
      <w:pPr>
        <w:jc w:val="both"/>
        <w:rPr>
          <w:rFonts w:cs="Arial"/>
          <w:b/>
          <w:spacing w:val="4"/>
        </w:rPr>
      </w:pPr>
    </w:p>
    <w:p w14:paraId="3E5CAF32" w14:textId="77777777" w:rsidR="00AD635F" w:rsidRDefault="00AD635F" w:rsidP="00AD635F">
      <w:pPr>
        <w:jc w:val="both"/>
        <w:rPr>
          <w:rFonts w:cs="Arial"/>
          <w:b/>
          <w:spacing w:val="4"/>
        </w:rPr>
      </w:pPr>
    </w:p>
    <w:p w14:paraId="70B26270" w14:textId="04B9F100" w:rsidR="00AD635F" w:rsidRPr="00A40410" w:rsidRDefault="00AD635F" w:rsidP="00AD635F">
      <w:pPr>
        <w:jc w:val="both"/>
        <w:rPr>
          <w:rFonts w:cs="Arial"/>
          <w:b/>
          <w:spacing w:val="4"/>
        </w:rPr>
      </w:pPr>
      <w:r w:rsidRPr="00A40410">
        <w:rPr>
          <w:rFonts w:cs="Arial"/>
          <w:b/>
          <w:spacing w:val="4"/>
        </w:rPr>
        <w:lastRenderedPageBreak/>
        <w:t>Main duties and responsibilities:</w:t>
      </w:r>
    </w:p>
    <w:p w14:paraId="067743B9" w14:textId="77777777" w:rsidR="00AD635F" w:rsidRPr="00A40410" w:rsidRDefault="00AD635F" w:rsidP="00AD635F">
      <w:pPr>
        <w:numPr>
          <w:ilvl w:val="0"/>
          <w:numId w:val="2"/>
        </w:numPr>
        <w:tabs>
          <w:tab w:val="clear" w:pos="720"/>
        </w:tabs>
        <w:spacing w:after="0" w:line="240" w:lineRule="auto"/>
        <w:ind w:left="426" w:hanging="426"/>
        <w:jc w:val="both"/>
      </w:pPr>
      <w:r w:rsidRPr="00A40410">
        <w:t>Supervision and progress of students in allocated classes.</w:t>
      </w:r>
    </w:p>
    <w:p w14:paraId="286DCC60" w14:textId="77777777" w:rsidR="00AD635F" w:rsidRPr="00A40410" w:rsidRDefault="00AD635F" w:rsidP="00AD635F">
      <w:pPr>
        <w:numPr>
          <w:ilvl w:val="0"/>
          <w:numId w:val="2"/>
        </w:numPr>
        <w:tabs>
          <w:tab w:val="clear" w:pos="720"/>
        </w:tabs>
        <w:spacing w:after="0" w:line="240" w:lineRule="auto"/>
        <w:ind w:left="426" w:hanging="426"/>
        <w:jc w:val="both"/>
      </w:pPr>
      <w:r w:rsidRPr="00A40410">
        <w:t>Supervision of work of any classroom support staff during times they are allocated to classes.</w:t>
      </w:r>
    </w:p>
    <w:p w14:paraId="1746533F" w14:textId="77777777" w:rsidR="00AD635F" w:rsidRPr="00A40410" w:rsidRDefault="00AD635F" w:rsidP="00AD635F">
      <w:pPr>
        <w:pStyle w:val="BodyText"/>
        <w:tabs>
          <w:tab w:val="left" w:pos="9027"/>
        </w:tabs>
        <w:ind w:right="-45"/>
        <w:jc w:val="both"/>
        <w:rPr>
          <w:rFonts w:asciiTheme="minorHAnsi" w:hAnsiTheme="minorHAnsi" w:cs="Calibri"/>
          <w:sz w:val="22"/>
          <w:szCs w:val="22"/>
        </w:rPr>
      </w:pPr>
    </w:p>
    <w:p w14:paraId="7FF45F97" w14:textId="77777777" w:rsidR="00AD635F" w:rsidRPr="00A40410" w:rsidRDefault="00AD635F" w:rsidP="00AD635F">
      <w:pPr>
        <w:spacing w:after="0" w:line="240" w:lineRule="auto"/>
        <w:jc w:val="both"/>
        <w:rPr>
          <w:rFonts w:cs="Arial"/>
          <w:b/>
        </w:rPr>
      </w:pPr>
      <w:r w:rsidRPr="00A40410">
        <w:rPr>
          <w:rFonts w:cs="Arial"/>
          <w:b/>
        </w:rPr>
        <w:t>Develop and sustain DEEP LEADERSHIP across the academy through:</w:t>
      </w:r>
    </w:p>
    <w:p w14:paraId="5D041D8A" w14:textId="77777777" w:rsidR="00AD635F" w:rsidRPr="00A40410" w:rsidRDefault="00AD635F" w:rsidP="00AD635F">
      <w:pPr>
        <w:numPr>
          <w:ilvl w:val="0"/>
          <w:numId w:val="3"/>
        </w:numPr>
        <w:tabs>
          <w:tab w:val="clear" w:pos="720"/>
        </w:tabs>
        <w:spacing w:after="0" w:line="240" w:lineRule="auto"/>
        <w:ind w:left="317" w:hanging="284"/>
        <w:jc w:val="both"/>
      </w:pPr>
      <w:r w:rsidRPr="00A40410">
        <w:t>Being accountable for student progression for allocated classes.</w:t>
      </w:r>
    </w:p>
    <w:p w14:paraId="01EE1060" w14:textId="77777777" w:rsidR="00AD635F" w:rsidRPr="00A40410" w:rsidRDefault="00AD635F" w:rsidP="00AD635F">
      <w:pPr>
        <w:numPr>
          <w:ilvl w:val="0"/>
          <w:numId w:val="3"/>
        </w:numPr>
        <w:tabs>
          <w:tab w:val="clear" w:pos="720"/>
        </w:tabs>
        <w:spacing w:after="0" w:line="240" w:lineRule="auto"/>
        <w:ind w:left="317" w:hanging="284"/>
        <w:jc w:val="both"/>
      </w:pPr>
      <w:r w:rsidRPr="00A40410">
        <w:t xml:space="preserve">Being responsible for effective classroom management. </w:t>
      </w:r>
    </w:p>
    <w:p w14:paraId="24F6F32A" w14:textId="77777777" w:rsidR="00AD635F" w:rsidRPr="00A40410" w:rsidRDefault="00AD635F" w:rsidP="00AD635F">
      <w:pPr>
        <w:numPr>
          <w:ilvl w:val="0"/>
          <w:numId w:val="3"/>
        </w:numPr>
        <w:tabs>
          <w:tab w:val="clear" w:pos="720"/>
        </w:tabs>
        <w:spacing w:after="0" w:line="240" w:lineRule="auto"/>
        <w:ind w:left="317" w:hanging="284"/>
        <w:jc w:val="both"/>
      </w:pPr>
      <w:r w:rsidRPr="00A40410">
        <w:t>Co-ordinating class work with any classroom assistant support.</w:t>
      </w:r>
    </w:p>
    <w:p w14:paraId="30DB6642" w14:textId="77777777" w:rsidR="00AD635F" w:rsidRPr="00A40410" w:rsidRDefault="00AD635F" w:rsidP="00AD635F">
      <w:pPr>
        <w:numPr>
          <w:ilvl w:val="0"/>
          <w:numId w:val="3"/>
        </w:numPr>
        <w:tabs>
          <w:tab w:val="clear" w:pos="720"/>
        </w:tabs>
        <w:spacing w:after="0" w:line="240" w:lineRule="auto"/>
        <w:ind w:left="317" w:hanging="284"/>
        <w:jc w:val="both"/>
      </w:pPr>
      <w:r w:rsidRPr="00A40410">
        <w:t>Developing and sustaining knowledge of current educational practices and be responsible for own continuing professional development.</w:t>
      </w:r>
    </w:p>
    <w:p w14:paraId="6BEEADD8" w14:textId="4B4EC4B5" w:rsidR="00AD635F" w:rsidRPr="00A40410" w:rsidRDefault="00AD635F" w:rsidP="00AD635F">
      <w:pPr>
        <w:numPr>
          <w:ilvl w:val="0"/>
          <w:numId w:val="3"/>
        </w:numPr>
        <w:tabs>
          <w:tab w:val="clear" w:pos="720"/>
        </w:tabs>
        <w:spacing w:after="0" w:line="240" w:lineRule="auto"/>
        <w:ind w:left="317" w:hanging="284"/>
        <w:jc w:val="both"/>
      </w:pPr>
      <w:r w:rsidRPr="00A40410">
        <w:t>Evaluating lessons, incorporating students’ views and responses to reflect and act on strengths and areas for development.</w:t>
      </w:r>
    </w:p>
    <w:p w14:paraId="3E901654" w14:textId="77777777" w:rsidR="00AD635F" w:rsidRPr="00A40410" w:rsidRDefault="00AD635F" w:rsidP="00AD635F">
      <w:pPr>
        <w:numPr>
          <w:ilvl w:val="0"/>
          <w:numId w:val="3"/>
        </w:numPr>
        <w:tabs>
          <w:tab w:val="clear" w:pos="720"/>
        </w:tabs>
        <w:spacing w:after="0" w:line="240" w:lineRule="auto"/>
        <w:ind w:left="317" w:hanging="284"/>
        <w:jc w:val="both"/>
      </w:pPr>
      <w:r w:rsidRPr="00A40410">
        <w:t>Aiding in co-ordinating events and experiences which support the academy to raise standards.</w:t>
      </w:r>
    </w:p>
    <w:p w14:paraId="38B56CDB" w14:textId="77777777" w:rsidR="00AD635F" w:rsidRPr="00A40410" w:rsidRDefault="00AD635F" w:rsidP="00AD635F">
      <w:pPr>
        <w:pStyle w:val="Default"/>
        <w:jc w:val="both"/>
        <w:rPr>
          <w:rFonts w:asciiTheme="minorHAnsi" w:hAnsiTheme="minorHAnsi"/>
          <w:b/>
          <w:sz w:val="22"/>
          <w:szCs w:val="22"/>
        </w:rPr>
      </w:pPr>
    </w:p>
    <w:p w14:paraId="231DED52" w14:textId="77777777" w:rsidR="00AD635F" w:rsidRPr="00A40410" w:rsidRDefault="00AD635F" w:rsidP="00AD635F">
      <w:pPr>
        <w:pStyle w:val="Default"/>
        <w:jc w:val="both"/>
        <w:rPr>
          <w:rFonts w:asciiTheme="minorHAnsi" w:hAnsiTheme="minorHAnsi"/>
          <w:b/>
          <w:sz w:val="22"/>
          <w:szCs w:val="22"/>
        </w:rPr>
      </w:pPr>
      <w:r w:rsidRPr="00A40410">
        <w:rPr>
          <w:rFonts w:asciiTheme="minorHAnsi" w:hAnsiTheme="minorHAnsi"/>
          <w:b/>
          <w:sz w:val="22"/>
          <w:szCs w:val="22"/>
        </w:rPr>
        <w:t>Develop and sustain DEEP LEARNING across the academy through:</w:t>
      </w:r>
    </w:p>
    <w:p w14:paraId="4E261B82" w14:textId="77777777" w:rsidR="00AD635F" w:rsidRPr="00A40410" w:rsidRDefault="00AD635F" w:rsidP="00AD635F">
      <w:pPr>
        <w:pStyle w:val="NoSpacing"/>
        <w:numPr>
          <w:ilvl w:val="0"/>
          <w:numId w:val="4"/>
        </w:numPr>
        <w:ind w:left="284" w:hanging="284"/>
        <w:jc w:val="both"/>
      </w:pPr>
      <w:r w:rsidRPr="00A40410">
        <w:t>Working to student targets and ensure that progress is tracked through a range of strategies.</w:t>
      </w:r>
    </w:p>
    <w:p w14:paraId="26FA3753" w14:textId="77777777" w:rsidR="00AD635F" w:rsidRPr="00A40410" w:rsidRDefault="00AD635F" w:rsidP="00AD635F">
      <w:pPr>
        <w:pStyle w:val="NoSpacing"/>
        <w:numPr>
          <w:ilvl w:val="0"/>
          <w:numId w:val="4"/>
        </w:numPr>
        <w:ind w:left="284" w:hanging="284"/>
        <w:jc w:val="both"/>
      </w:pPr>
      <w:r w:rsidRPr="00A40410">
        <w:t>Taking account and reviewing prior attainment when planning and teaching lessons.</w:t>
      </w:r>
    </w:p>
    <w:p w14:paraId="6829309C" w14:textId="77777777" w:rsidR="00AD635F" w:rsidRPr="00A40410" w:rsidRDefault="00AD635F" w:rsidP="00AD635F">
      <w:pPr>
        <w:pStyle w:val="NoSpacing"/>
        <w:numPr>
          <w:ilvl w:val="0"/>
          <w:numId w:val="4"/>
        </w:numPr>
        <w:ind w:left="284" w:hanging="284"/>
        <w:jc w:val="both"/>
      </w:pPr>
      <w:r w:rsidRPr="00A40410">
        <w:t>Reflecting on the success of teaching strategies, individual lessons and SoL in meeting the needs of students.</w:t>
      </w:r>
    </w:p>
    <w:p w14:paraId="0F3AB920" w14:textId="77777777" w:rsidR="00AD635F" w:rsidRPr="00A40410" w:rsidRDefault="00AD635F" w:rsidP="00AD635F">
      <w:pPr>
        <w:pStyle w:val="NoSpacing"/>
        <w:numPr>
          <w:ilvl w:val="0"/>
          <w:numId w:val="4"/>
        </w:numPr>
        <w:ind w:left="284" w:hanging="284"/>
        <w:jc w:val="both"/>
      </w:pPr>
      <w:r w:rsidRPr="00A40410">
        <w:t>Applying current guidelines on effective learning and teaching.</w:t>
      </w:r>
    </w:p>
    <w:p w14:paraId="5ADCBC0B" w14:textId="77777777" w:rsidR="00AD635F" w:rsidRPr="00A40410" w:rsidRDefault="00AD635F" w:rsidP="00AD635F">
      <w:pPr>
        <w:pStyle w:val="NoSpacing"/>
        <w:numPr>
          <w:ilvl w:val="0"/>
          <w:numId w:val="4"/>
        </w:numPr>
        <w:ind w:left="284" w:hanging="284"/>
        <w:jc w:val="both"/>
      </w:pPr>
      <w:r w:rsidRPr="00A40410">
        <w:t>Striving to deliver outstanding lessons.</w:t>
      </w:r>
    </w:p>
    <w:p w14:paraId="6126CD68" w14:textId="77777777" w:rsidR="00AD635F" w:rsidRPr="00A40410" w:rsidRDefault="00AD635F" w:rsidP="00AD635F">
      <w:pPr>
        <w:pStyle w:val="NoSpacing"/>
        <w:numPr>
          <w:ilvl w:val="0"/>
          <w:numId w:val="4"/>
        </w:numPr>
        <w:ind w:left="284" w:hanging="284"/>
        <w:jc w:val="both"/>
      </w:pPr>
      <w:r w:rsidRPr="00A40410">
        <w:t>Delivering interactive lessons with students.</w:t>
      </w:r>
    </w:p>
    <w:p w14:paraId="28A2FFB3" w14:textId="77777777" w:rsidR="00AD635F" w:rsidRPr="00A40410" w:rsidRDefault="00AD635F" w:rsidP="00AD635F">
      <w:pPr>
        <w:pStyle w:val="NoSpacing"/>
        <w:numPr>
          <w:ilvl w:val="0"/>
          <w:numId w:val="4"/>
        </w:numPr>
        <w:ind w:left="284" w:hanging="284"/>
        <w:jc w:val="both"/>
      </w:pPr>
      <w:r w:rsidRPr="00A40410">
        <w:t>Providing good quality assessment using formative and summative methods in conjunction with the academy’s AfL policy.</w:t>
      </w:r>
    </w:p>
    <w:p w14:paraId="1038459B" w14:textId="77777777" w:rsidR="00AD635F" w:rsidRPr="00A40410" w:rsidRDefault="00AD635F" w:rsidP="00AD635F">
      <w:pPr>
        <w:pStyle w:val="NoSpacing"/>
        <w:numPr>
          <w:ilvl w:val="0"/>
          <w:numId w:val="4"/>
        </w:numPr>
        <w:ind w:left="284" w:hanging="284"/>
        <w:jc w:val="both"/>
      </w:pPr>
      <w:r w:rsidRPr="00A40410">
        <w:t>Recording test results and ongoing teacher assessments.</w:t>
      </w:r>
    </w:p>
    <w:p w14:paraId="59D2FB09" w14:textId="77777777" w:rsidR="00AD635F" w:rsidRPr="00A40410" w:rsidRDefault="00AD635F" w:rsidP="00AD635F">
      <w:pPr>
        <w:pStyle w:val="Default"/>
        <w:jc w:val="both"/>
        <w:rPr>
          <w:rFonts w:asciiTheme="minorHAnsi" w:hAnsiTheme="minorHAnsi"/>
          <w:b/>
          <w:sz w:val="22"/>
          <w:szCs w:val="22"/>
        </w:rPr>
      </w:pPr>
    </w:p>
    <w:p w14:paraId="0DF57D29" w14:textId="77777777" w:rsidR="00AD635F" w:rsidRPr="00A40410" w:rsidRDefault="00AD635F" w:rsidP="00AD635F">
      <w:pPr>
        <w:pStyle w:val="Default"/>
        <w:jc w:val="both"/>
        <w:rPr>
          <w:rFonts w:asciiTheme="minorHAnsi" w:hAnsiTheme="minorHAnsi"/>
          <w:b/>
          <w:sz w:val="22"/>
          <w:szCs w:val="22"/>
        </w:rPr>
      </w:pPr>
      <w:r w:rsidRPr="00A40410">
        <w:rPr>
          <w:rFonts w:asciiTheme="minorHAnsi" w:hAnsiTheme="minorHAnsi"/>
          <w:b/>
          <w:sz w:val="22"/>
          <w:szCs w:val="22"/>
        </w:rPr>
        <w:t>Develop and sustain DEEP EXPERIENCE across the academy through:</w:t>
      </w:r>
    </w:p>
    <w:p w14:paraId="1DCF4F29" w14:textId="77777777" w:rsidR="00AD635F" w:rsidRPr="00A40410" w:rsidRDefault="00AD635F" w:rsidP="00AD635F">
      <w:pPr>
        <w:pStyle w:val="NoSpacing"/>
        <w:numPr>
          <w:ilvl w:val="0"/>
          <w:numId w:val="5"/>
        </w:numPr>
        <w:ind w:left="284" w:hanging="284"/>
        <w:jc w:val="both"/>
      </w:pPr>
      <w:r w:rsidRPr="00A40410">
        <w:t>Having responsibility for developing and implementing SoL.</w:t>
      </w:r>
    </w:p>
    <w:p w14:paraId="351C9363" w14:textId="77777777" w:rsidR="00AD635F" w:rsidRPr="00A40410" w:rsidRDefault="00AD635F" w:rsidP="00AD635F">
      <w:pPr>
        <w:pStyle w:val="NoSpacing"/>
        <w:numPr>
          <w:ilvl w:val="0"/>
          <w:numId w:val="5"/>
        </w:numPr>
        <w:ind w:left="284" w:hanging="284"/>
        <w:jc w:val="both"/>
      </w:pPr>
      <w:r w:rsidRPr="00A40410">
        <w:t>Being responsible for identifying and reporting issues and developing solutions.</w:t>
      </w:r>
    </w:p>
    <w:p w14:paraId="244F1F59" w14:textId="77777777" w:rsidR="00AD635F" w:rsidRPr="00A40410" w:rsidRDefault="00AD635F" w:rsidP="00AD635F">
      <w:pPr>
        <w:pStyle w:val="NoSpacing"/>
        <w:numPr>
          <w:ilvl w:val="0"/>
          <w:numId w:val="5"/>
        </w:numPr>
        <w:ind w:left="284" w:hanging="284"/>
        <w:jc w:val="both"/>
      </w:pPr>
      <w:r w:rsidRPr="00A40410">
        <w:t xml:space="preserve">Being responsible for the day to day delivery within the </w:t>
      </w:r>
      <w:r>
        <w:t>Subject</w:t>
      </w:r>
      <w:r w:rsidRPr="00A40410">
        <w:t xml:space="preserve"> area, including assessment and reporting process.</w:t>
      </w:r>
    </w:p>
    <w:p w14:paraId="0A725FC5" w14:textId="77777777" w:rsidR="00AD635F" w:rsidRPr="00A40410" w:rsidRDefault="00AD635F" w:rsidP="00AD635F">
      <w:pPr>
        <w:pStyle w:val="NoSpacing"/>
        <w:numPr>
          <w:ilvl w:val="0"/>
          <w:numId w:val="5"/>
        </w:numPr>
        <w:ind w:left="284" w:hanging="284"/>
        <w:jc w:val="both"/>
      </w:pPr>
      <w:r w:rsidRPr="00A40410">
        <w:t>Developing the use of ICT within the curriculum.</w:t>
      </w:r>
    </w:p>
    <w:p w14:paraId="60D0B226" w14:textId="77777777" w:rsidR="00AD635F" w:rsidRPr="00A40410" w:rsidRDefault="00AD635F" w:rsidP="00AD635F">
      <w:pPr>
        <w:pStyle w:val="NoSpacing"/>
        <w:numPr>
          <w:ilvl w:val="0"/>
          <w:numId w:val="5"/>
        </w:numPr>
        <w:ind w:left="284" w:hanging="284"/>
        <w:jc w:val="both"/>
      </w:pPr>
      <w:r w:rsidRPr="00A40410">
        <w:t>Adapting lessons and identifying next steps in response to evaluation of student progress.</w:t>
      </w:r>
    </w:p>
    <w:p w14:paraId="414F54BD" w14:textId="77777777" w:rsidR="00AD635F" w:rsidRPr="00A40410" w:rsidRDefault="00AD635F" w:rsidP="00AD635F">
      <w:pPr>
        <w:pStyle w:val="NoSpacing"/>
        <w:numPr>
          <w:ilvl w:val="0"/>
          <w:numId w:val="5"/>
        </w:numPr>
        <w:ind w:left="284" w:hanging="284"/>
        <w:jc w:val="both"/>
      </w:pPr>
      <w:r w:rsidRPr="00A40410">
        <w:t>Setting effective homework and extension work to encourage and enliven student learning.</w:t>
      </w:r>
    </w:p>
    <w:p w14:paraId="1B72B6F2" w14:textId="77777777" w:rsidR="00AD635F" w:rsidRPr="00A40410" w:rsidRDefault="00AD635F" w:rsidP="00AD635F">
      <w:pPr>
        <w:pStyle w:val="NoSpacing"/>
        <w:numPr>
          <w:ilvl w:val="0"/>
          <w:numId w:val="5"/>
        </w:numPr>
        <w:ind w:left="284" w:hanging="284"/>
        <w:jc w:val="both"/>
      </w:pPr>
      <w:r w:rsidRPr="00A40410">
        <w:t>Ensuring differentiation and personalisation of learning for all students.</w:t>
      </w:r>
    </w:p>
    <w:p w14:paraId="1AE1250D" w14:textId="77777777" w:rsidR="00AD635F" w:rsidRPr="00A40410" w:rsidRDefault="00AD635F" w:rsidP="00AD635F">
      <w:pPr>
        <w:pStyle w:val="NoSpacing"/>
        <w:numPr>
          <w:ilvl w:val="0"/>
          <w:numId w:val="5"/>
        </w:numPr>
        <w:ind w:left="284" w:hanging="284"/>
        <w:jc w:val="both"/>
      </w:pPr>
      <w:r w:rsidRPr="00A40410">
        <w:t>Being aware of the KS2 curriculum and the standards of progression and attainment for KS3 students.</w:t>
      </w:r>
    </w:p>
    <w:p w14:paraId="4A5733F8" w14:textId="77777777" w:rsidR="00AD635F" w:rsidRPr="00A40410" w:rsidRDefault="00AD635F" w:rsidP="00AD635F">
      <w:pPr>
        <w:pStyle w:val="NoSpacing"/>
        <w:numPr>
          <w:ilvl w:val="0"/>
          <w:numId w:val="5"/>
        </w:numPr>
        <w:ind w:left="284" w:hanging="284"/>
        <w:jc w:val="both"/>
      </w:pPr>
      <w:r w:rsidRPr="00A40410">
        <w:t>Co-ordinating displays with regards to events, opportunities and work which promote the department/academy.</w:t>
      </w:r>
    </w:p>
    <w:p w14:paraId="0E719F8B" w14:textId="77777777" w:rsidR="00AD635F" w:rsidRPr="00A40410" w:rsidRDefault="00AD635F" w:rsidP="00AD635F">
      <w:pPr>
        <w:pStyle w:val="Default"/>
        <w:jc w:val="both"/>
        <w:rPr>
          <w:rFonts w:asciiTheme="minorHAnsi" w:hAnsiTheme="minorHAnsi"/>
          <w:b/>
          <w:sz w:val="22"/>
          <w:szCs w:val="22"/>
        </w:rPr>
      </w:pPr>
    </w:p>
    <w:p w14:paraId="258BB74A" w14:textId="77777777" w:rsidR="00AD635F" w:rsidRDefault="00AD635F" w:rsidP="00AD635F">
      <w:pPr>
        <w:pStyle w:val="Default"/>
        <w:jc w:val="both"/>
        <w:rPr>
          <w:rFonts w:asciiTheme="minorHAnsi" w:hAnsiTheme="minorHAnsi"/>
          <w:b/>
          <w:sz w:val="22"/>
          <w:szCs w:val="22"/>
        </w:rPr>
      </w:pPr>
    </w:p>
    <w:p w14:paraId="380240EF" w14:textId="7073CCFB" w:rsidR="00AD635F" w:rsidRPr="00A40410" w:rsidRDefault="00AD635F" w:rsidP="00AD635F">
      <w:pPr>
        <w:pStyle w:val="Default"/>
        <w:jc w:val="both"/>
        <w:rPr>
          <w:rFonts w:asciiTheme="minorHAnsi" w:hAnsiTheme="minorHAnsi"/>
          <w:b/>
          <w:sz w:val="22"/>
          <w:szCs w:val="22"/>
        </w:rPr>
      </w:pPr>
      <w:r w:rsidRPr="00A40410">
        <w:rPr>
          <w:rFonts w:asciiTheme="minorHAnsi" w:hAnsiTheme="minorHAnsi"/>
          <w:b/>
          <w:sz w:val="22"/>
          <w:szCs w:val="22"/>
        </w:rPr>
        <w:lastRenderedPageBreak/>
        <w:t>Develop and sustain DEEP SUPPORT across the academy through:</w:t>
      </w:r>
    </w:p>
    <w:p w14:paraId="4981D575" w14:textId="77777777" w:rsidR="00AD635F" w:rsidRPr="00A40410" w:rsidRDefault="00AD635F" w:rsidP="00AD635F">
      <w:pPr>
        <w:pStyle w:val="NoSpacing"/>
        <w:numPr>
          <w:ilvl w:val="0"/>
          <w:numId w:val="5"/>
        </w:numPr>
        <w:ind w:left="284" w:hanging="284"/>
        <w:jc w:val="both"/>
      </w:pPr>
      <w:r w:rsidRPr="00A40410">
        <w:t>Complying with the academy’s Child Safeguarding Procedures and reporting concerns to the Designated Child Protection Officer.</w:t>
      </w:r>
    </w:p>
    <w:p w14:paraId="14E6D208" w14:textId="27DD2368" w:rsidR="00AD635F" w:rsidRPr="00A40410" w:rsidRDefault="00AD635F" w:rsidP="00AD635F">
      <w:pPr>
        <w:pStyle w:val="NoSpacing"/>
        <w:numPr>
          <w:ilvl w:val="0"/>
          <w:numId w:val="5"/>
        </w:numPr>
        <w:ind w:left="284" w:hanging="284"/>
        <w:jc w:val="both"/>
      </w:pPr>
      <w:r w:rsidRPr="00A40410">
        <w:t>Taking responsibility for upholding standards of behaviour and classroom management within the classroom and the school environment.</w:t>
      </w:r>
    </w:p>
    <w:p w14:paraId="76143F4A" w14:textId="77777777" w:rsidR="00AD635F" w:rsidRPr="00A40410" w:rsidRDefault="00AD635F" w:rsidP="00AD635F">
      <w:pPr>
        <w:pStyle w:val="NoSpacing"/>
        <w:numPr>
          <w:ilvl w:val="0"/>
          <w:numId w:val="5"/>
        </w:numPr>
        <w:ind w:left="284" w:hanging="284"/>
        <w:jc w:val="both"/>
      </w:pPr>
      <w:r w:rsidRPr="00A40410">
        <w:t>Promoting the consistent and fair use of the behaviour policy within the classroom and the academy environment.</w:t>
      </w:r>
    </w:p>
    <w:p w14:paraId="01CCF78B" w14:textId="77777777" w:rsidR="00AD635F" w:rsidRPr="00A40410" w:rsidRDefault="00AD635F" w:rsidP="00AD635F">
      <w:pPr>
        <w:pStyle w:val="NoSpacing"/>
        <w:numPr>
          <w:ilvl w:val="0"/>
          <w:numId w:val="5"/>
        </w:numPr>
        <w:ind w:left="284" w:hanging="284"/>
        <w:jc w:val="both"/>
      </w:pPr>
      <w:r w:rsidRPr="00A40410">
        <w:t>Being the first line of contact for parents and carers concerns with regards to their child’s performance and well-being of your classes.</w:t>
      </w:r>
    </w:p>
    <w:p w14:paraId="2F413423" w14:textId="77777777" w:rsidR="00AD635F" w:rsidRPr="00A40410" w:rsidRDefault="00AD635F" w:rsidP="00AD635F">
      <w:pPr>
        <w:pStyle w:val="NoSpacing"/>
        <w:numPr>
          <w:ilvl w:val="0"/>
          <w:numId w:val="5"/>
        </w:numPr>
        <w:ind w:left="284" w:hanging="284"/>
        <w:jc w:val="both"/>
      </w:pPr>
      <w:r w:rsidRPr="00A40410">
        <w:t>Performing the duties of a Vertical Mentor Tutor if required, including the provision of information, advice and guidance for students.</w:t>
      </w:r>
    </w:p>
    <w:p w14:paraId="7379F5BC" w14:textId="77777777" w:rsidR="00AD635F" w:rsidRDefault="00AD635F" w:rsidP="00AD635F">
      <w:pPr>
        <w:pStyle w:val="Default"/>
        <w:jc w:val="both"/>
        <w:rPr>
          <w:rFonts w:asciiTheme="minorHAnsi" w:hAnsiTheme="minorHAnsi"/>
          <w:b/>
          <w:sz w:val="22"/>
          <w:szCs w:val="22"/>
        </w:rPr>
      </w:pPr>
    </w:p>
    <w:p w14:paraId="28D52808" w14:textId="77777777" w:rsidR="00AD635F" w:rsidRDefault="00AD635F" w:rsidP="00AD635F">
      <w:pPr>
        <w:spacing w:after="0" w:line="240" w:lineRule="auto"/>
        <w:jc w:val="both"/>
        <w:rPr>
          <w:rFonts w:cs="Arial"/>
          <w:b/>
        </w:rPr>
      </w:pPr>
      <w:r>
        <w:rPr>
          <w:rFonts w:cs="Arial"/>
          <w:b/>
        </w:rPr>
        <w:t>Data processing and security</w:t>
      </w:r>
    </w:p>
    <w:p w14:paraId="146D82C4" w14:textId="77777777" w:rsidR="00AD635F" w:rsidRPr="009270C6" w:rsidRDefault="00AD635F" w:rsidP="00AD635F">
      <w:pPr>
        <w:numPr>
          <w:ilvl w:val="0"/>
          <w:numId w:val="6"/>
        </w:numPr>
        <w:spacing w:after="0" w:line="240" w:lineRule="auto"/>
        <w:ind w:left="284" w:hanging="284"/>
        <w:jc w:val="both"/>
        <w:rPr>
          <w:rFonts w:cs="Arial"/>
        </w:rPr>
      </w:pPr>
      <w:r w:rsidRPr="009270C6">
        <w:rPr>
          <w:rFonts w:cs="Arial"/>
        </w:rPr>
        <w:t>To ensure strict confidentiality in all areas of work.</w:t>
      </w:r>
    </w:p>
    <w:p w14:paraId="483E5419" w14:textId="77777777" w:rsidR="00AD635F" w:rsidRPr="009270C6" w:rsidRDefault="00AD635F" w:rsidP="00AD635F">
      <w:pPr>
        <w:numPr>
          <w:ilvl w:val="0"/>
          <w:numId w:val="6"/>
        </w:numPr>
        <w:spacing w:after="0" w:line="240" w:lineRule="auto"/>
        <w:ind w:left="284" w:hanging="284"/>
        <w:jc w:val="both"/>
        <w:rPr>
          <w:rFonts w:cs="Arial"/>
        </w:rPr>
      </w:pPr>
      <w:r w:rsidRPr="009270C6">
        <w:rPr>
          <w:rFonts w:cs="Arial"/>
        </w:rPr>
        <w:t>To work and process personal and sensitive information in accordance with Data Protection Act 2018 including the General Data Protection Regulations (GDPR) 2018.</w:t>
      </w:r>
    </w:p>
    <w:p w14:paraId="1A2D1415" w14:textId="77777777" w:rsidR="00AD635F" w:rsidRPr="009270C6" w:rsidRDefault="00AD635F" w:rsidP="00AD635F">
      <w:pPr>
        <w:numPr>
          <w:ilvl w:val="0"/>
          <w:numId w:val="6"/>
        </w:numPr>
        <w:spacing w:after="0" w:line="240" w:lineRule="auto"/>
        <w:ind w:left="284" w:hanging="284"/>
        <w:jc w:val="both"/>
        <w:rPr>
          <w:rFonts w:cs="Arial"/>
        </w:rPr>
      </w:pPr>
      <w:r w:rsidRPr="009270C6">
        <w:rPr>
          <w:rFonts w:cs="Arial"/>
        </w:rPr>
        <w:t>To ensure work is conducted in a way that protects the safety and security of information (e.g. strong passwords, reporting breaches, securing paper records, securely disposing of records).</w:t>
      </w:r>
    </w:p>
    <w:p w14:paraId="4E682AAB" w14:textId="77777777" w:rsidR="00AD635F" w:rsidRPr="009270C6" w:rsidRDefault="00AD635F" w:rsidP="00AD635F">
      <w:pPr>
        <w:spacing w:after="0" w:line="240" w:lineRule="auto"/>
        <w:jc w:val="both"/>
        <w:rPr>
          <w:rFonts w:cs="Arial"/>
        </w:rPr>
      </w:pPr>
    </w:p>
    <w:p w14:paraId="0D39AF13" w14:textId="77777777" w:rsidR="00AD635F" w:rsidRDefault="00AD635F" w:rsidP="00AD635F">
      <w:pPr>
        <w:spacing w:after="0" w:line="240" w:lineRule="auto"/>
        <w:jc w:val="both"/>
        <w:rPr>
          <w:rFonts w:cs="Arial"/>
          <w:b/>
        </w:rPr>
      </w:pPr>
      <w:r>
        <w:rPr>
          <w:rFonts w:cs="Arial"/>
          <w:b/>
        </w:rPr>
        <w:t>General</w:t>
      </w:r>
    </w:p>
    <w:p w14:paraId="78FE3448" w14:textId="77777777" w:rsidR="00AD635F" w:rsidRPr="009270C6" w:rsidRDefault="00AD635F" w:rsidP="00AD635F">
      <w:pPr>
        <w:numPr>
          <w:ilvl w:val="0"/>
          <w:numId w:val="8"/>
        </w:numPr>
        <w:spacing w:after="0" w:line="240" w:lineRule="auto"/>
        <w:ind w:left="284" w:hanging="284"/>
        <w:jc w:val="both"/>
        <w:rPr>
          <w:rFonts w:cs="Arial"/>
        </w:rPr>
      </w:pPr>
      <w:r w:rsidRPr="009270C6">
        <w:rPr>
          <w:rFonts w:cs="Arial"/>
        </w:rPr>
        <w:t xml:space="preserve">To understand and comply with the statutory guidance regarding safeguarding of children, ensuring the safeguarding and promotion of children’s welfare at all times, reporting any concerns to the Designated Safeguarding Officer immediately. </w:t>
      </w:r>
    </w:p>
    <w:p w14:paraId="4B2899D4" w14:textId="77777777" w:rsidR="00AD635F" w:rsidRPr="009270C6" w:rsidRDefault="00AD635F" w:rsidP="00AD635F">
      <w:pPr>
        <w:numPr>
          <w:ilvl w:val="0"/>
          <w:numId w:val="7"/>
        </w:numPr>
        <w:spacing w:after="0" w:line="240" w:lineRule="auto"/>
        <w:ind w:left="284" w:hanging="284"/>
        <w:jc w:val="both"/>
        <w:rPr>
          <w:rFonts w:cs="Arial"/>
        </w:rPr>
      </w:pPr>
      <w:r w:rsidRPr="009270C6">
        <w:rPr>
          <w:rFonts w:cs="Arial"/>
        </w:rPr>
        <w:t>To comply with the Trust and academy’s policies and procedures at all times.</w:t>
      </w:r>
    </w:p>
    <w:p w14:paraId="6FA2349A" w14:textId="77777777" w:rsidR="00AD635F" w:rsidRPr="00A40410" w:rsidRDefault="00AD635F" w:rsidP="00AD635F">
      <w:pPr>
        <w:pStyle w:val="Default"/>
        <w:jc w:val="both"/>
        <w:rPr>
          <w:rFonts w:asciiTheme="minorHAnsi" w:hAnsiTheme="minorHAnsi"/>
          <w:b/>
          <w:sz w:val="22"/>
          <w:szCs w:val="22"/>
        </w:rPr>
      </w:pPr>
    </w:p>
    <w:p w14:paraId="3CC8E8F0" w14:textId="77777777" w:rsidR="00AD635F" w:rsidRPr="00A40410" w:rsidRDefault="00AD635F" w:rsidP="00AD635F">
      <w:pPr>
        <w:pStyle w:val="Default"/>
        <w:jc w:val="both"/>
        <w:rPr>
          <w:rFonts w:asciiTheme="minorHAnsi" w:hAnsiTheme="minorHAnsi"/>
          <w:sz w:val="22"/>
          <w:szCs w:val="22"/>
        </w:rPr>
      </w:pPr>
      <w:r w:rsidRPr="00A40410">
        <w:rPr>
          <w:rFonts w:asciiTheme="minorHAnsi" w:hAnsiTheme="minorHAnsi"/>
          <w:sz w:val="22"/>
          <w:szCs w:val="22"/>
        </w:rPr>
        <w:t xml:space="preserve">This job description will be reviewed annually and may be </w:t>
      </w:r>
      <w:r>
        <w:rPr>
          <w:rFonts w:asciiTheme="minorHAnsi" w:hAnsiTheme="minorHAnsi"/>
          <w:sz w:val="22"/>
          <w:szCs w:val="22"/>
        </w:rPr>
        <w:t>Subject</w:t>
      </w:r>
      <w:r w:rsidRPr="00A40410">
        <w:rPr>
          <w:rFonts w:asciiTheme="minorHAnsi" w:hAnsiTheme="minorHAnsi"/>
          <w:sz w:val="22"/>
          <w:szCs w:val="22"/>
        </w:rPr>
        <w:t xml:space="preserve"> to amendment or modification at any time after consultation with the postholder. </w:t>
      </w:r>
      <w:r w:rsidRPr="00A40410">
        <w:rPr>
          <w:rFonts w:asciiTheme="minorHAnsi" w:hAnsiTheme="minorHAnsi"/>
          <w:color w:val="auto"/>
          <w:sz w:val="22"/>
          <w:szCs w:val="22"/>
        </w:rPr>
        <w:t>It is not a comprehensive statement of procedures and tasks, but sets out the main expectations of the academy in relation to the postholder’s professional responsibilities and duties.  Elements of this job description and changes to it may be agreed at the request of the Principal or the incumbent of the post.</w:t>
      </w:r>
    </w:p>
    <w:p w14:paraId="029D15BC" w14:textId="77777777" w:rsidR="00AD635F" w:rsidRPr="00A40410" w:rsidRDefault="00AD635F" w:rsidP="00AD635F">
      <w:pPr>
        <w:pStyle w:val="Default"/>
        <w:jc w:val="both"/>
        <w:rPr>
          <w:rFonts w:asciiTheme="minorHAnsi" w:hAnsiTheme="minorHAnsi"/>
          <w:b/>
          <w:sz w:val="22"/>
          <w:szCs w:val="22"/>
        </w:rPr>
      </w:pPr>
    </w:p>
    <w:p w14:paraId="5F5778E7" w14:textId="77777777" w:rsidR="00AD635F" w:rsidRPr="00A40410" w:rsidRDefault="00AD635F" w:rsidP="00AD635F">
      <w:pPr>
        <w:pStyle w:val="Default"/>
        <w:jc w:val="both"/>
        <w:rPr>
          <w:rFonts w:asciiTheme="minorHAnsi" w:hAnsiTheme="minorHAnsi"/>
          <w:spacing w:val="4"/>
          <w:sz w:val="22"/>
          <w:szCs w:val="22"/>
        </w:rPr>
      </w:pPr>
      <w:r w:rsidRPr="00A40410">
        <w:rPr>
          <w:rFonts w:asciiTheme="minorHAnsi" w:hAnsiTheme="minorHAnsi"/>
          <w:spacing w:val="4"/>
          <w:sz w:val="22"/>
          <w:szCs w:val="22"/>
        </w:rPr>
        <w:t xml:space="preserve">This post is </w:t>
      </w:r>
      <w:r>
        <w:rPr>
          <w:rFonts w:asciiTheme="minorHAnsi" w:hAnsiTheme="minorHAnsi"/>
          <w:spacing w:val="4"/>
          <w:sz w:val="22"/>
          <w:szCs w:val="22"/>
        </w:rPr>
        <w:t>Subject</w:t>
      </w:r>
      <w:r w:rsidRPr="00A40410">
        <w:rPr>
          <w:rFonts w:asciiTheme="minorHAnsi" w:hAnsiTheme="minorHAnsi"/>
          <w:spacing w:val="4"/>
          <w:sz w:val="22"/>
          <w:szCs w:val="22"/>
        </w:rPr>
        <w:t xml:space="preserve"> to the current conditions of employment for Teachers contained in the School Teachers' Pay and Conditions Document.</w:t>
      </w:r>
    </w:p>
    <w:p w14:paraId="39C62B2F" w14:textId="77777777" w:rsidR="00AD635F" w:rsidRPr="00A40410" w:rsidRDefault="00AD635F" w:rsidP="00AD635F">
      <w:pPr>
        <w:pStyle w:val="Default"/>
        <w:jc w:val="both"/>
        <w:rPr>
          <w:rFonts w:asciiTheme="minorHAnsi" w:hAnsiTheme="minorHAnsi"/>
          <w:spacing w:val="4"/>
          <w:sz w:val="22"/>
          <w:szCs w:val="22"/>
        </w:rPr>
      </w:pPr>
    </w:p>
    <w:p w14:paraId="02737ED2" w14:textId="77777777" w:rsidR="00AD635F" w:rsidRDefault="00AD635F" w:rsidP="00AD635F">
      <w:pPr>
        <w:pStyle w:val="Default"/>
        <w:jc w:val="both"/>
        <w:rPr>
          <w:rFonts w:asciiTheme="minorHAnsi" w:hAnsiTheme="minorHAnsi"/>
          <w:spacing w:val="4"/>
          <w:sz w:val="22"/>
          <w:szCs w:val="22"/>
        </w:rPr>
      </w:pPr>
      <w:r w:rsidRPr="00A40410">
        <w:rPr>
          <w:rFonts w:asciiTheme="minorHAnsi" w:hAnsiTheme="minorHAnsi"/>
          <w:spacing w:val="4"/>
          <w:sz w:val="22"/>
          <w:szCs w:val="22"/>
        </w:rPr>
        <w:t>Postholders will be expected to comply with any reasonable request from a Senior Leader to undertake work of a similar level that is not specified in the job description.</w:t>
      </w:r>
    </w:p>
    <w:p w14:paraId="23D5027A" w14:textId="77777777" w:rsidR="00AD635F" w:rsidRDefault="00AD635F" w:rsidP="00AD635F">
      <w:pPr>
        <w:pStyle w:val="Default"/>
        <w:jc w:val="both"/>
        <w:rPr>
          <w:rFonts w:asciiTheme="minorHAnsi" w:hAnsiTheme="minorHAnsi"/>
          <w:spacing w:val="4"/>
          <w:sz w:val="22"/>
          <w:szCs w:val="22"/>
        </w:rPr>
      </w:pPr>
    </w:p>
    <w:p w14:paraId="3DCCC10A" w14:textId="77777777" w:rsidR="00AD635F" w:rsidRDefault="00AD635F" w:rsidP="00AD635F">
      <w:pPr>
        <w:rPr>
          <w:rFonts w:cstheme="minorHAnsi"/>
          <w:i/>
        </w:rPr>
      </w:pPr>
      <w:r>
        <w:rPr>
          <w:rFonts w:cstheme="minorHAnsi"/>
          <w:i/>
        </w:rPr>
        <w:t>The Trust is committed to safeguarding the welfare of its students and the successful applicant will be subject to an enhanced Disclosure and Barring Service certificate and checks of the relevant barred list / prohibition lists.</w:t>
      </w:r>
    </w:p>
    <w:p w14:paraId="4F0F940B" w14:textId="77777777" w:rsidR="00AD635F" w:rsidRDefault="00AD635F" w:rsidP="00AD635F">
      <w:pPr>
        <w:spacing w:after="0" w:line="240" w:lineRule="auto"/>
        <w:rPr>
          <w:rFonts w:cs="Arial"/>
          <w:b/>
          <w:color w:val="000000"/>
        </w:rPr>
      </w:pPr>
    </w:p>
    <w:p w14:paraId="19455253" w14:textId="77777777" w:rsidR="00AD635F" w:rsidRDefault="00AD635F" w:rsidP="00AD635F">
      <w:pPr>
        <w:spacing w:after="0" w:line="240" w:lineRule="auto"/>
        <w:rPr>
          <w:rFonts w:cs="Arial"/>
          <w:b/>
          <w:sz w:val="24"/>
          <w:szCs w:val="24"/>
        </w:rPr>
      </w:pPr>
    </w:p>
    <w:p w14:paraId="6563DDA3" w14:textId="77777777" w:rsidR="00AD635F" w:rsidRDefault="00AD635F" w:rsidP="00AD635F">
      <w:pPr>
        <w:spacing w:after="0" w:line="240" w:lineRule="auto"/>
        <w:rPr>
          <w:rFonts w:cs="Arial"/>
          <w:b/>
          <w:sz w:val="24"/>
          <w:szCs w:val="24"/>
        </w:rPr>
      </w:pPr>
    </w:p>
    <w:p w14:paraId="57A5DED4" w14:textId="77777777" w:rsidR="00AD635F" w:rsidRDefault="00AD635F" w:rsidP="00AD635F">
      <w:pPr>
        <w:spacing w:after="0" w:line="240" w:lineRule="auto"/>
        <w:rPr>
          <w:rFonts w:cs="Arial"/>
          <w:b/>
          <w:sz w:val="24"/>
          <w:szCs w:val="24"/>
        </w:rPr>
      </w:pPr>
    </w:p>
    <w:p w14:paraId="4820D01A" w14:textId="09827C32" w:rsidR="00AD635F" w:rsidRPr="00AD635F" w:rsidRDefault="00AD635F" w:rsidP="00AD635F">
      <w:pPr>
        <w:spacing w:after="0" w:line="240" w:lineRule="auto"/>
        <w:rPr>
          <w:rFonts w:cs="Arial"/>
          <w:b/>
        </w:rPr>
      </w:pPr>
      <w:r w:rsidRPr="00AD635F">
        <w:rPr>
          <w:rFonts w:cs="Arial"/>
          <w:b/>
        </w:rPr>
        <w:lastRenderedPageBreak/>
        <w:t>Person Specification</w:t>
      </w:r>
      <w:r>
        <w:rPr>
          <w:rFonts w:cs="Arial"/>
          <w:b/>
        </w:rPr>
        <w:t xml:space="preserve"> - </w:t>
      </w:r>
      <w:r w:rsidRPr="00AD635F">
        <w:rPr>
          <w:rFonts w:cs="Arial"/>
          <w:b/>
        </w:rPr>
        <w:t xml:space="preserve">Teacher of </w:t>
      </w:r>
      <w:r w:rsidRPr="00AD635F">
        <w:rPr>
          <w:rFonts w:cs="Calibri"/>
          <w:b/>
        </w:rPr>
        <w:t>English</w:t>
      </w:r>
    </w:p>
    <w:tbl>
      <w:tblPr>
        <w:tblStyle w:val="TableGrid"/>
        <w:tblW w:w="9283" w:type="dxa"/>
        <w:tblLook w:val="04A0" w:firstRow="1" w:lastRow="0" w:firstColumn="1" w:lastColumn="0" w:noHBand="0" w:noVBand="1"/>
      </w:tblPr>
      <w:tblGrid>
        <w:gridCol w:w="6642"/>
        <w:gridCol w:w="1385"/>
        <w:gridCol w:w="1256"/>
      </w:tblGrid>
      <w:tr w:rsidR="00AD635F" w:rsidRPr="00A40410" w14:paraId="56D35C23"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2DDC4206" w14:textId="77777777" w:rsidR="00AD635F" w:rsidRPr="00A40410" w:rsidRDefault="00AD635F" w:rsidP="00F22ED4">
            <w:r w:rsidRPr="00A40410">
              <w:rPr>
                <w:b/>
              </w:rPr>
              <w:t>Experience</w:t>
            </w:r>
          </w:p>
        </w:tc>
        <w:tc>
          <w:tcPr>
            <w:tcW w:w="1385" w:type="dxa"/>
            <w:tcBorders>
              <w:top w:val="single" w:sz="4" w:space="0" w:color="auto"/>
              <w:left w:val="single" w:sz="4" w:space="0" w:color="auto"/>
              <w:bottom w:val="single" w:sz="4" w:space="0" w:color="auto"/>
              <w:right w:val="single" w:sz="4" w:space="0" w:color="auto"/>
            </w:tcBorders>
            <w:hideMark/>
          </w:tcPr>
          <w:p w14:paraId="75DDAC14" w14:textId="77777777" w:rsidR="00AD635F" w:rsidRPr="00A40410" w:rsidRDefault="00AD635F" w:rsidP="00F22ED4">
            <w:r w:rsidRPr="00A40410">
              <w:rPr>
                <w:b/>
              </w:rPr>
              <w:t>Essential</w:t>
            </w:r>
          </w:p>
        </w:tc>
        <w:tc>
          <w:tcPr>
            <w:tcW w:w="1256" w:type="dxa"/>
            <w:tcBorders>
              <w:top w:val="single" w:sz="4" w:space="0" w:color="auto"/>
              <w:left w:val="single" w:sz="4" w:space="0" w:color="auto"/>
              <w:bottom w:val="single" w:sz="4" w:space="0" w:color="auto"/>
              <w:right w:val="single" w:sz="4" w:space="0" w:color="auto"/>
            </w:tcBorders>
          </w:tcPr>
          <w:p w14:paraId="541F7B8B" w14:textId="77777777" w:rsidR="00AD635F" w:rsidRPr="00A40410" w:rsidRDefault="00AD635F" w:rsidP="00F22ED4">
            <w:pPr>
              <w:jc w:val="center"/>
            </w:pPr>
            <w:r w:rsidRPr="00A40410">
              <w:rPr>
                <w:b/>
              </w:rPr>
              <w:t>Desirable</w:t>
            </w:r>
          </w:p>
        </w:tc>
      </w:tr>
      <w:tr w:rsidR="00AD635F" w:rsidRPr="00A40410" w14:paraId="0923A602"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05827FFD" w14:textId="77777777" w:rsidR="00AD635F" w:rsidRPr="00A40410" w:rsidRDefault="00AD635F" w:rsidP="00F22ED4">
            <w:r w:rsidRPr="00A40410">
              <w:t xml:space="preserve">Recent and relevant teaching experience </w:t>
            </w:r>
          </w:p>
        </w:tc>
        <w:tc>
          <w:tcPr>
            <w:tcW w:w="1385" w:type="dxa"/>
            <w:tcBorders>
              <w:top w:val="single" w:sz="4" w:space="0" w:color="auto"/>
              <w:left w:val="single" w:sz="4" w:space="0" w:color="auto"/>
              <w:bottom w:val="single" w:sz="4" w:space="0" w:color="auto"/>
              <w:right w:val="single" w:sz="4" w:space="0" w:color="auto"/>
            </w:tcBorders>
            <w:hideMark/>
          </w:tcPr>
          <w:p w14:paraId="7A74B525"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6A563B09" w14:textId="77777777" w:rsidR="00AD635F" w:rsidRPr="00A40410" w:rsidRDefault="00AD635F" w:rsidP="00F22ED4"/>
        </w:tc>
      </w:tr>
      <w:tr w:rsidR="00AD635F" w:rsidRPr="00A40410" w14:paraId="36D0AABF"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37A4571F" w14:textId="77777777" w:rsidR="00AD635F" w:rsidRPr="00A40410" w:rsidRDefault="00AD635F" w:rsidP="00F22ED4">
            <w:r w:rsidRPr="00A40410">
              <w:t>Experience of assessment at key stage 3 and 4</w:t>
            </w:r>
          </w:p>
        </w:tc>
        <w:tc>
          <w:tcPr>
            <w:tcW w:w="1385" w:type="dxa"/>
            <w:tcBorders>
              <w:top w:val="single" w:sz="4" w:space="0" w:color="auto"/>
              <w:left w:val="single" w:sz="4" w:space="0" w:color="auto"/>
              <w:bottom w:val="single" w:sz="4" w:space="0" w:color="auto"/>
              <w:right w:val="single" w:sz="4" w:space="0" w:color="auto"/>
            </w:tcBorders>
            <w:hideMark/>
          </w:tcPr>
          <w:p w14:paraId="36AF032C"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731990B0" w14:textId="77777777" w:rsidR="00AD635F" w:rsidRPr="00A40410" w:rsidRDefault="00AD635F" w:rsidP="00F22ED4"/>
        </w:tc>
      </w:tr>
      <w:tr w:rsidR="00AD635F" w:rsidRPr="00A40410" w14:paraId="74281576"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7E333022" w14:textId="77777777" w:rsidR="00AD635F" w:rsidRPr="00A40410" w:rsidRDefault="00AD635F" w:rsidP="00F22ED4">
            <w:r w:rsidRPr="00A40410">
              <w:rPr>
                <w:b/>
              </w:rPr>
              <w:t>Qualifications</w:t>
            </w:r>
          </w:p>
        </w:tc>
        <w:tc>
          <w:tcPr>
            <w:tcW w:w="1385" w:type="dxa"/>
            <w:tcBorders>
              <w:top w:val="single" w:sz="4" w:space="0" w:color="auto"/>
              <w:left w:val="single" w:sz="4" w:space="0" w:color="auto"/>
              <w:bottom w:val="single" w:sz="4" w:space="0" w:color="auto"/>
              <w:right w:val="single" w:sz="4" w:space="0" w:color="auto"/>
            </w:tcBorders>
          </w:tcPr>
          <w:p w14:paraId="0CCA84E3" w14:textId="77777777" w:rsidR="00AD635F" w:rsidRPr="00A40410" w:rsidRDefault="00AD635F" w:rsidP="00F22ED4"/>
        </w:tc>
        <w:tc>
          <w:tcPr>
            <w:tcW w:w="1256" w:type="dxa"/>
            <w:tcBorders>
              <w:top w:val="single" w:sz="4" w:space="0" w:color="auto"/>
              <w:left w:val="single" w:sz="4" w:space="0" w:color="auto"/>
              <w:bottom w:val="single" w:sz="4" w:space="0" w:color="auto"/>
              <w:right w:val="single" w:sz="4" w:space="0" w:color="auto"/>
            </w:tcBorders>
          </w:tcPr>
          <w:p w14:paraId="5058A7BE" w14:textId="77777777" w:rsidR="00AD635F" w:rsidRPr="00A40410" w:rsidRDefault="00AD635F" w:rsidP="00F22ED4"/>
        </w:tc>
      </w:tr>
      <w:tr w:rsidR="00AD635F" w:rsidRPr="00A40410" w14:paraId="046DE640"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40CC5038" w14:textId="77777777" w:rsidR="00AD635F" w:rsidRPr="00A40410" w:rsidRDefault="00AD635F" w:rsidP="00F22ED4">
            <w:r w:rsidRPr="00A40410">
              <w:t xml:space="preserve">A degree in an appropriate discipline related to </w:t>
            </w:r>
            <w:r w:rsidRPr="001D4CAE">
              <w:rPr>
                <w:rFonts w:cs="Calibri"/>
              </w:rPr>
              <w:t>English</w:t>
            </w:r>
          </w:p>
        </w:tc>
        <w:tc>
          <w:tcPr>
            <w:tcW w:w="1385" w:type="dxa"/>
            <w:tcBorders>
              <w:top w:val="single" w:sz="4" w:space="0" w:color="auto"/>
              <w:left w:val="single" w:sz="4" w:space="0" w:color="auto"/>
              <w:bottom w:val="single" w:sz="4" w:space="0" w:color="auto"/>
              <w:right w:val="single" w:sz="4" w:space="0" w:color="auto"/>
            </w:tcBorders>
            <w:hideMark/>
          </w:tcPr>
          <w:p w14:paraId="792E5406"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015A68AA" w14:textId="77777777" w:rsidR="00AD635F" w:rsidRPr="00A40410" w:rsidRDefault="00AD635F" w:rsidP="00F22ED4">
            <w:pPr>
              <w:jc w:val="center"/>
            </w:pPr>
          </w:p>
        </w:tc>
      </w:tr>
      <w:tr w:rsidR="00AD635F" w:rsidRPr="00A40410" w14:paraId="4BF0AC91"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0726EA57" w14:textId="77777777" w:rsidR="00AD635F" w:rsidRPr="00A40410" w:rsidRDefault="00AD635F" w:rsidP="00F22ED4">
            <w:r w:rsidRPr="00A40410">
              <w:t>A teaching qualification together with Qualified Teacher Status (QTS)</w:t>
            </w:r>
          </w:p>
        </w:tc>
        <w:tc>
          <w:tcPr>
            <w:tcW w:w="1385" w:type="dxa"/>
            <w:tcBorders>
              <w:top w:val="single" w:sz="4" w:space="0" w:color="auto"/>
              <w:left w:val="single" w:sz="4" w:space="0" w:color="auto"/>
              <w:bottom w:val="single" w:sz="4" w:space="0" w:color="auto"/>
              <w:right w:val="single" w:sz="4" w:space="0" w:color="auto"/>
            </w:tcBorders>
            <w:hideMark/>
          </w:tcPr>
          <w:p w14:paraId="7AF8B658"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32784B62" w14:textId="77777777" w:rsidR="00AD635F" w:rsidRPr="00A40410" w:rsidRDefault="00AD635F" w:rsidP="00F22ED4">
            <w:pPr>
              <w:jc w:val="center"/>
            </w:pPr>
          </w:p>
        </w:tc>
      </w:tr>
      <w:tr w:rsidR="00AD635F" w:rsidRPr="00A40410" w14:paraId="3D77548E"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6B1918D4" w14:textId="77777777" w:rsidR="00AD635F" w:rsidRPr="00A40410" w:rsidRDefault="00AD635F" w:rsidP="00F22ED4">
            <w:pPr>
              <w:rPr>
                <w:b/>
              </w:rPr>
            </w:pPr>
            <w:r w:rsidRPr="00A40410">
              <w:rPr>
                <w:b/>
              </w:rPr>
              <w:t>Knowledge</w:t>
            </w:r>
          </w:p>
        </w:tc>
        <w:tc>
          <w:tcPr>
            <w:tcW w:w="1385" w:type="dxa"/>
            <w:tcBorders>
              <w:top w:val="single" w:sz="4" w:space="0" w:color="auto"/>
              <w:left w:val="single" w:sz="4" w:space="0" w:color="auto"/>
              <w:bottom w:val="single" w:sz="4" w:space="0" w:color="auto"/>
              <w:right w:val="single" w:sz="4" w:space="0" w:color="auto"/>
            </w:tcBorders>
          </w:tcPr>
          <w:p w14:paraId="3CDA7B45" w14:textId="77777777" w:rsidR="00AD635F" w:rsidRPr="00A40410" w:rsidRDefault="00AD635F" w:rsidP="00F22ED4"/>
        </w:tc>
        <w:tc>
          <w:tcPr>
            <w:tcW w:w="1256" w:type="dxa"/>
            <w:tcBorders>
              <w:top w:val="single" w:sz="4" w:space="0" w:color="auto"/>
              <w:left w:val="single" w:sz="4" w:space="0" w:color="auto"/>
              <w:bottom w:val="single" w:sz="4" w:space="0" w:color="auto"/>
              <w:right w:val="single" w:sz="4" w:space="0" w:color="auto"/>
            </w:tcBorders>
          </w:tcPr>
          <w:p w14:paraId="24B7E274" w14:textId="77777777" w:rsidR="00AD635F" w:rsidRPr="00A40410" w:rsidRDefault="00AD635F" w:rsidP="00F22ED4"/>
        </w:tc>
      </w:tr>
      <w:tr w:rsidR="00AD635F" w:rsidRPr="00A40410" w14:paraId="1949819C"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25F3B251" w14:textId="77777777" w:rsidR="00AD635F" w:rsidRPr="00A40410" w:rsidRDefault="00AD635F" w:rsidP="00F22ED4">
            <w:r w:rsidRPr="00A40410">
              <w:t xml:space="preserve">A strong and secure </w:t>
            </w:r>
            <w:r>
              <w:t>Subject</w:t>
            </w:r>
            <w:r w:rsidRPr="00A40410">
              <w:t xml:space="preserve"> knowledge in </w:t>
            </w:r>
            <w:r w:rsidRPr="001D4CAE">
              <w:rPr>
                <w:rFonts w:cs="Calibri"/>
              </w:rPr>
              <w:t>English</w:t>
            </w:r>
            <w:r w:rsidRPr="00A40410">
              <w:rPr>
                <w:rFonts w:cs="Calibri"/>
              </w:rPr>
              <w:t xml:space="preserve"> </w:t>
            </w:r>
            <w:r w:rsidRPr="00A40410">
              <w:t>up to GCSE</w:t>
            </w:r>
          </w:p>
        </w:tc>
        <w:tc>
          <w:tcPr>
            <w:tcW w:w="1385" w:type="dxa"/>
            <w:tcBorders>
              <w:top w:val="single" w:sz="4" w:space="0" w:color="auto"/>
              <w:left w:val="single" w:sz="4" w:space="0" w:color="auto"/>
              <w:bottom w:val="single" w:sz="4" w:space="0" w:color="auto"/>
              <w:right w:val="single" w:sz="4" w:space="0" w:color="auto"/>
            </w:tcBorders>
          </w:tcPr>
          <w:p w14:paraId="110C8207"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27E50DA7" w14:textId="77777777" w:rsidR="00AD635F" w:rsidRPr="00A40410" w:rsidRDefault="00AD635F" w:rsidP="00F22ED4"/>
        </w:tc>
      </w:tr>
      <w:tr w:rsidR="00AD635F" w:rsidRPr="00A40410" w14:paraId="4101911F" w14:textId="77777777" w:rsidTr="00AD635F">
        <w:trPr>
          <w:trHeight w:val="498"/>
        </w:trPr>
        <w:tc>
          <w:tcPr>
            <w:tcW w:w="6642" w:type="dxa"/>
            <w:tcBorders>
              <w:top w:val="single" w:sz="4" w:space="0" w:color="auto"/>
              <w:left w:val="single" w:sz="4" w:space="0" w:color="auto"/>
              <w:bottom w:val="single" w:sz="4" w:space="0" w:color="auto"/>
              <w:right w:val="single" w:sz="4" w:space="0" w:color="auto"/>
            </w:tcBorders>
          </w:tcPr>
          <w:p w14:paraId="33FDEB28" w14:textId="77777777" w:rsidR="00AD635F" w:rsidRPr="00A40410" w:rsidRDefault="00AD635F" w:rsidP="00F22ED4">
            <w:r w:rsidRPr="00A40410">
              <w:t>Awareness of the strategies available for improving the learning and achievement of all students</w:t>
            </w:r>
          </w:p>
        </w:tc>
        <w:tc>
          <w:tcPr>
            <w:tcW w:w="1385" w:type="dxa"/>
            <w:tcBorders>
              <w:top w:val="single" w:sz="4" w:space="0" w:color="auto"/>
              <w:left w:val="single" w:sz="4" w:space="0" w:color="auto"/>
              <w:bottom w:val="single" w:sz="4" w:space="0" w:color="auto"/>
              <w:right w:val="single" w:sz="4" w:space="0" w:color="auto"/>
            </w:tcBorders>
          </w:tcPr>
          <w:p w14:paraId="2F331AD3"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5698DA75" w14:textId="77777777" w:rsidR="00AD635F" w:rsidRPr="00A40410" w:rsidRDefault="00AD635F" w:rsidP="00F22ED4"/>
        </w:tc>
      </w:tr>
      <w:tr w:rsidR="00AD635F" w:rsidRPr="00A40410" w14:paraId="2F4F656B" w14:textId="77777777" w:rsidTr="00AD635F">
        <w:trPr>
          <w:trHeight w:val="512"/>
        </w:trPr>
        <w:tc>
          <w:tcPr>
            <w:tcW w:w="6642" w:type="dxa"/>
            <w:tcBorders>
              <w:top w:val="single" w:sz="4" w:space="0" w:color="auto"/>
              <w:left w:val="single" w:sz="4" w:space="0" w:color="auto"/>
              <w:bottom w:val="single" w:sz="4" w:space="0" w:color="auto"/>
              <w:right w:val="single" w:sz="4" w:space="0" w:color="auto"/>
            </w:tcBorders>
          </w:tcPr>
          <w:p w14:paraId="74292B33" w14:textId="77777777" w:rsidR="00AD635F" w:rsidRPr="00A40410" w:rsidRDefault="00AD635F" w:rsidP="00F22ED4">
            <w:r w:rsidRPr="00A40410">
              <w:t xml:space="preserve">A good understanding of curriculum developments in the specific </w:t>
            </w:r>
            <w:r>
              <w:t>Subject</w:t>
            </w:r>
            <w:r w:rsidRPr="00A40410">
              <w:t xml:space="preserve"> area</w:t>
            </w:r>
          </w:p>
        </w:tc>
        <w:tc>
          <w:tcPr>
            <w:tcW w:w="1385" w:type="dxa"/>
            <w:tcBorders>
              <w:top w:val="single" w:sz="4" w:space="0" w:color="auto"/>
              <w:left w:val="single" w:sz="4" w:space="0" w:color="auto"/>
              <w:bottom w:val="single" w:sz="4" w:space="0" w:color="auto"/>
              <w:right w:val="single" w:sz="4" w:space="0" w:color="auto"/>
            </w:tcBorders>
          </w:tcPr>
          <w:p w14:paraId="6A6B34AB"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2DD068C0" w14:textId="77777777" w:rsidR="00AD635F" w:rsidRPr="00A40410" w:rsidRDefault="00AD635F" w:rsidP="00F22ED4"/>
        </w:tc>
      </w:tr>
      <w:tr w:rsidR="00AD635F" w:rsidRPr="00A40410" w14:paraId="58FD3C46"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13F28148" w14:textId="77777777" w:rsidR="00AD635F" w:rsidRPr="00A40410" w:rsidRDefault="00AD635F" w:rsidP="00F22ED4">
            <w:r w:rsidRPr="00A40410">
              <w:rPr>
                <w:b/>
              </w:rPr>
              <w:t>Skills</w:t>
            </w:r>
          </w:p>
        </w:tc>
        <w:tc>
          <w:tcPr>
            <w:tcW w:w="1385" w:type="dxa"/>
            <w:tcBorders>
              <w:top w:val="single" w:sz="4" w:space="0" w:color="auto"/>
              <w:left w:val="single" w:sz="4" w:space="0" w:color="auto"/>
              <w:bottom w:val="single" w:sz="4" w:space="0" w:color="auto"/>
              <w:right w:val="single" w:sz="4" w:space="0" w:color="auto"/>
            </w:tcBorders>
          </w:tcPr>
          <w:p w14:paraId="59565E9A" w14:textId="77777777" w:rsidR="00AD635F" w:rsidRPr="00A40410" w:rsidRDefault="00AD635F" w:rsidP="00F22ED4"/>
        </w:tc>
        <w:tc>
          <w:tcPr>
            <w:tcW w:w="1256" w:type="dxa"/>
            <w:tcBorders>
              <w:top w:val="single" w:sz="4" w:space="0" w:color="auto"/>
              <w:left w:val="single" w:sz="4" w:space="0" w:color="auto"/>
              <w:bottom w:val="single" w:sz="4" w:space="0" w:color="auto"/>
              <w:right w:val="single" w:sz="4" w:space="0" w:color="auto"/>
            </w:tcBorders>
          </w:tcPr>
          <w:p w14:paraId="617823AB" w14:textId="77777777" w:rsidR="00AD635F" w:rsidRPr="00A40410" w:rsidRDefault="00AD635F" w:rsidP="00F22ED4"/>
        </w:tc>
      </w:tr>
      <w:tr w:rsidR="00AD635F" w:rsidRPr="00A40410" w14:paraId="385B4A41"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05FE2B84" w14:textId="77777777" w:rsidR="00AD635F" w:rsidRPr="00A40410" w:rsidRDefault="00AD635F" w:rsidP="00F22ED4">
            <w:r w:rsidRPr="00A40410">
              <w:t xml:space="preserve">Able to use a range of teaching and learning strategies </w:t>
            </w:r>
          </w:p>
        </w:tc>
        <w:tc>
          <w:tcPr>
            <w:tcW w:w="1385" w:type="dxa"/>
            <w:tcBorders>
              <w:top w:val="single" w:sz="4" w:space="0" w:color="auto"/>
              <w:left w:val="single" w:sz="4" w:space="0" w:color="auto"/>
              <w:bottom w:val="single" w:sz="4" w:space="0" w:color="auto"/>
              <w:right w:val="single" w:sz="4" w:space="0" w:color="auto"/>
            </w:tcBorders>
            <w:hideMark/>
          </w:tcPr>
          <w:p w14:paraId="02D81184"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3624AF06" w14:textId="77777777" w:rsidR="00AD635F" w:rsidRPr="00A40410" w:rsidRDefault="00AD635F" w:rsidP="00F22ED4"/>
        </w:tc>
      </w:tr>
      <w:tr w:rsidR="00AD635F" w:rsidRPr="00A40410" w14:paraId="296BD8DC" w14:textId="77777777" w:rsidTr="00AD635F">
        <w:trPr>
          <w:trHeight w:val="498"/>
        </w:trPr>
        <w:tc>
          <w:tcPr>
            <w:tcW w:w="6642" w:type="dxa"/>
            <w:tcBorders>
              <w:top w:val="single" w:sz="4" w:space="0" w:color="auto"/>
              <w:left w:val="single" w:sz="4" w:space="0" w:color="auto"/>
              <w:bottom w:val="single" w:sz="4" w:space="0" w:color="auto"/>
              <w:right w:val="single" w:sz="4" w:space="0" w:color="auto"/>
            </w:tcBorders>
            <w:hideMark/>
          </w:tcPr>
          <w:p w14:paraId="213C7EA0" w14:textId="77777777" w:rsidR="00AD635F" w:rsidRPr="00A40410" w:rsidRDefault="00AD635F" w:rsidP="00F22ED4">
            <w:r w:rsidRPr="00A40410">
              <w:t xml:space="preserve">An understanding of how Assessment for Learning can improve student performance </w:t>
            </w:r>
          </w:p>
        </w:tc>
        <w:tc>
          <w:tcPr>
            <w:tcW w:w="1385" w:type="dxa"/>
            <w:tcBorders>
              <w:top w:val="single" w:sz="4" w:space="0" w:color="auto"/>
              <w:left w:val="single" w:sz="4" w:space="0" w:color="auto"/>
              <w:bottom w:val="single" w:sz="4" w:space="0" w:color="auto"/>
              <w:right w:val="single" w:sz="4" w:space="0" w:color="auto"/>
            </w:tcBorders>
            <w:hideMark/>
          </w:tcPr>
          <w:p w14:paraId="28D27FE4"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2E811769" w14:textId="77777777" w:rsidR="00AD635F" w:rsidRPr="00A40410" w:rsidRDefault="00AD635F" w:rsidP="00F22ED4"/>
        </w:tc>
      </w:tr>
      <w:tr w:rsidR="00AD635F" w:rsidRPr="00A40410" w14:paraId="469A8B9E" w14:textId="77777777" w:rsidTr="00AD635F">
        <w:trPr>
          <w:trHeight w:val="512"/>
        </w:trPr>
        <w:tc>
          <w:tcPr>
            <w:tcW w:w="6642" w:type="dxa"/>
            <w:tcBorders>
              <w:top w:val="single" w:sz="4" w:space="0" w:color="auto"/>
              <w:left w:val="single" w:sz="4" w:space="0" w:color="auto"/>
              <w:bottom w:val="single" w:sz="4" w:space="0" w:color="auto"/>
              <w:right w:val="single" w:sz="4" w:space="0" w:color="auto"/>
            </w:tcBorders>
            <w:hideMark/>
          </w:tcPr>
          <w:p w14:paraId="296B2EDD" w14:textId="77777777" w:rsidR="00AD635F" w:rsidRPr="00A40410" w:rsidRDefault="00AD635F" w:rsidP="00F22ED4">
            <w:r w:rsidRPr="00A40410">
              <w:t>Confidence in the use of standard computer packages and how these can be used to enhance student learning</w:t>
            </w:r>
          </w:p>
        </w:tc>
        <w:tc>
          <w:tcPr>
            <w:tcW w:w="1385" w:type="dxa"/>
            <w:tcBorders>
              <w:top w:val="single" w:sz="4" w:space="0" w:color="auto"/>
              <w:left w:val="single" w:sz="4" w:space="0" w:color="auto"/>
              <w:bottom w:val="single" w:sz="4" w:space="0" w:color="auto"/>
              <w:right w:val="single" w:sz="4" w:space="0" w:color="auto"/>
            </w:tcBorders>
            <w:hideMark/>
          </w:tcPr>
          <w:p w14:paraId="0FF19DF1"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4344EF3B" w14:textId="77777777" w:rsidR="00AD635F" w:rsidRPr="00A40410" w:rsidRDefault="00AD635F" w:rsidP="00F22ED4"/>
        </w:tc>
      </w:tr>
      <w:tr w:rsidR="00AD635F" w:rsidRPr="00A40410" w14:paraId="3504E802"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31EAF66E" w14:textId="77777777" w:rsidR="00AD635F" w:rsidRPr="00A40410" w:rsidRDefault="00AD635F" w:rsidP="00F22ED4">
            <w:r w:rsidRPr="00A40410">
              <w:t>Able to use student level data to raise standards</w:t>
            </w:r>
          </w:p>
        </w:tc>
        <w:tc>
          <w:tcPr>
            <w:tcW w:w="1385" w:type="dxa"/>
            <w:tcBorders>
              <w:top w:val="single" w:sz="4" w:space="0" w:color="auto"/>
              <w:left w:val="single" w:sz="4" w:space="0" w:color="auto"/>
              <w:bottom w:val="single" w:sz="4" w:space="0" w:color="auto"/>
              <w:right w:val="single" w:sz="4" w:space="0" w:color="auto"/>
            </w:tcBorders>
            <w:hideMark/>
          </w:tcPr>
          <w:p w14:paraId="1DFC9F1F"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7F7134D6" w14:textId="77777777" w:rsidR="00AD635F" w:rsidRPr="00A40410" w:rsidRDefault="00AD635F" w:rsidP="00F22ED4"/>
        </w:tc>
      </w:tr>
      <w:tr w:rsidR="00AD635F" w:rsidRPr="00A40410" w14:paraId="02054CD8"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18456EB8" w14:textId="77777777" w:rsidR="00AD635F" w:rsidRPr="00A40410" w:rsidRDefault="00AD635F" w:rsidP="00F22ED4">
            <w:r w:rsidRPr="00A40410">
              <w:t>Able to work independently and collaboratively as a member of a team</w:t>
            </w:r>
          </w:p>
        </w:tc>
        <w:tc>
          <w:tcPr>
            <w:tcW w:w="1385" w:type="dxa"/>
            <w:tcBorders>
              <w:top w:val="single" w:sz="4" w:space="0" w:color="auto"/>
              <w:left w:val="single" w:sz="4" w:space="0" w:color="auto"/>
              <w:bottom w:val="single" w:sz="4" w:space="0" w:color="auto"/>
              <w:right w:val="single" w:sz="4" w:space="0" w:color="auto"/>
            </w:tcBorders>
          </w:tcPr>
          <w:p w14:paraId="3AB54217"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56B53D80" w14:textId="77777777" w:rsidR="00AD635F" w:rsidRPr="00A40410" w:rsidRDefault="00AD635F" w:rsidP="00F22ED4"/>
        </w:tc>
      </w:tr>
      <w:tr w:rsidR="00AD635F" w:rsidRPr="00A40410" w14:paraId="5FD2D071"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206198D1" w14:textId="77777777" w:rsidR="00AD635F" w:rsidRPr="00A40410" w:rsidRDefault="00AD635F" w:rsidP="00F22ED4">
            <w:r w:rsidRPr="00A40410">
              <w:t xml:space="preserve">Enthusiasm for your </w:t>
            </w:r>
            <w:r>
              <w:t>Subject</w:t>
            </w:r>
          </w:p>
        </w:tc>
        <w:tc>
          <w:tcPr>
            <w:tcW w:w="1385" w:type="dxa"/>
            <w:tcBorders>
              <w:top w:val="single" w:sz="4" w:space="0" w:color="auto"/>
              <w:left w:val="single" w:sz="4" w:space="0" w:color="auto"/>
              <w:bottom w:val="single" w:sz="4" w:space="0" w:color="auto"/>
              <w:right w:val="single" w:sz="4" w:space="0" w:color="auto"/>
            </w:tcBorders>
            <w:hideMark/>
          </w:tcPr>
          <w:p w14:paraId="5B30530F"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67EF3BB7" w14:textId="77777777" w:rsidR="00AD635F" w:rsidRPr="00A40410" w:rsidRDefault="00AD635F" w:rsidP="00F22ED4"/>
        </w:tc>
      </w:tr>
      <w:tr w:rsidR="00AD635F" w:rsidRPr="00A40410" w14:paraId="04FEE060" w14:textId="77777777" w:rsidTr="00AD635F">
        <w:trPr>
          <w:trHeight w:val="512"/>
        </w:trPr>
        <w:tc>
          <w:tcPr>
            <w:tcW w:w="6642" w:type="dxa"/>
            <w:tcBorders>
              <w:top w:val="single" w:sz="4" w:space="0" w:color="auto"/>
              <w:left w:val="single" w:sz="4" w:space="0" w:color="auto"/>
              <w:bottom w:val="single" w:sz="4" w:space="0" w:color="auto"/>
              <w:right w:val="single" w:sz="4" w:space="0" w:color="auto"/>
            </w:tcBorders>
            <w:hideMark/>
          </w:tcPr>
          <w:p w14:paraId="35936DA5" w14:textId="77777777" w:rsidR="00AD635F" w:rsidRPr="00A40410" w:rsidRDefault="00AD635F" w:rsidP="00F22ED4">
            <w:r w:rsidRPr="00A40410">
              <w:t>Creative in problem solving together with willingness to take on and try new approaches and ideas</w:t>
            </w:r>
          </w:p>
        </w:tc>
        <w:tc>
          <w:tcPr>
            <w:tcW w:w="1385" w:type="dxa"/>
            <w:tcBorders>
              <w:top w:val="single" w:sz="4" w:space="0" w:color="auto"/>
              <w:left w:val="single" w:sz="4" w:space="0" w:color="auto"/>
              <w:bottom w:val="single" w:sz="4" w:space="0" w:color="auto"/>
              <w:right w:val="single" w:sz="4" w:space="0" w:color="auto"/>
            </w:tcBorders>
            <w:hideMark/>
          </w:tcPr>
          <w:p w14:paraId="73E230AD"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47723F9A" w14:textId="77777777" w:rsidR="00AD635F" w:rsidRPr="00A40410" w:rsidRDefault="00AD635F" w:rsidP="00F22ED4"/>
        </w:tc>
      </w:tr>
      <w:tr w:rsidR="00AD635F" w:rsidRPr="00A40410" w14:paraId="72AC9E8B" w14:textId="77777777" w:rsidTr="00AD635F">
        <w:trPr>
          <w:trHeight w:val="498"/>
        </w:trPr>
        <w:tc>
          <w:tcPr>
            <w:tcW w:w="6642" w:type="dxa"/>
            <w:tcBorders>
              <w:top w:val="single" w:sz="4" w:space="0" w:color="auto"/>
              <w:left w:val="single" w:sz="4" w:space="0" w:color="auto"/>
              <w:bottom w:val="single" w:sz="4" w:space="0" w:color="auto"/>
              <w:right w:val="single" w:sz="4" w:space="0" w:color="auto"/>
            </w:tcBorders>
            <w:hideMark/>
          </w:tcPr>
          <w:p w14:paraId="40F265CB" w14:textId="77777777" w:rsidR="00AD635F" w:rsidRPr="00A40410" w:rsidRDefault="00AD635F" w:rsidP="00F22ED4">
            <w:r w:rsidRPr="00A40410">
              <w:t>Ability to relate to students in a pleasant and sympathetic manner and to recognise potential safeguarding issues</w:t>
            </w:r>
          </w:p>
        </w:tc>
        <w:tc>
          <w:tcPr>
            <w:tcW w:w="1385" w:type="dxa"/>
            <w:tcBorders>
              <w:top w:val="single" w:sz="4" w:space="0" w:color="auto"/>
              <w:left w:val="single" w:sz="4" w:space="0" w:color="auto"/>
              <w:bottom w:val="single" w:sz="4" w:space="0" w:color="auto"/>
              <w:right w:val="single" w:sz="4" w:space="0" w:color="auto"/>
            </w:tcBorders>
            <w:hideMark/>
          </w:tcPr>
          <w:p w14:paraId="2E37E8F3"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31F081B4" w14:textId="77777777" w:rsidR="00AD635F" w:rsidRPr="00A40410" w:rsidRDefault="00AD635F" w:rsidP="00F22ED4"/>
        </w:tc>
      </w:tr>
      <w:tr w:rsidR="00AD635F" w:rsidRPr="00A40410" w14:paraId="275E3491" w14:textId="77777777" w:rsidTr="00AD635F">
        <w:trPr>
          <w:trHeight w:val="512"/>
        </w:trPr>
        <w:tc>
          <w:tcPr>
            <w:tcW w:w="6642" w:type="dxa"/>
            <w:tcBorders>
              <w:top w:val="single" w:sz="4" w:space="0" w:color="auto"/>
              <w:left w:val="single" w:sz="4" w:space="0" w:color="auto"/>
              <w:bottom w:val="single" w:sz="4" w:space="0" w:color="auto"/>
              <w:right w:val="single" w:sz="4" w:space="0" w:color="auto"/>
            </w:tcBorders>
            <w:hideMark/>
          </w:tcPr>
          <w:p w14:paraId="634B37A0" w14:textId="77777777" w:rsidR="00AD635F" w:rsidRPr="00A40410" w:rsidRDefault="00AD635F" w:rsidP="00F22ED4">
            <w:r w:rsidRPr="00A40410">
              <w:t>Able to communicate both orally and in writing to students and their parents</w:t>
            </w:r>
          </w:p>
        </w:tc>
        <w:tc>
          <w:tcPr>
            <w:tcW w:w="1385" w:type="dxa"/>
            <w:tcBorders>
              <w:top w:val="single" w:sz="4" w:space="0" w:color="auto"/>
              <w:left w:val="single" w:sz="4" w:space="0" w:color="auto"/>
              <w:bottom w:val="single" w:sz="4" w:space="0" w:color="auto"/>
              <w:right w:val="single" w:sz="4" w:space="0" w:color="auto"/>
            </w:tcBorders>
            <w:hideMark/>
          </w:tcPr>
          <w:p w14:paraId="57A1DC26"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778794A3" w14:textId="77777777" w:rsidR="00AD635F" w:rsidRPr="00A40410" w:rsidRDefault="00AD635F" w:rsidP="00F22ED4"/>
        </w:tc>
      </w:tr>
      <w:tr w:rsidR="00AD635F" w:rsidRPr="00A40410" w14:paraId="2EAC59C1"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6413622F" w14:textId="77777777" w:rsidR="00AD635F" w:rsidRPr="00A40410" w:rsidRDefault="00AD635F" w:rsidP="00F22ED4">
            <w:r w:rsidRPr="00A40410">
              <w:t>Able to communicate high expectations to all students</w:t>
            </w:r>
          </w:p>
        </w:tc>
        <w:tc>
          <w:tcPr>
            <w:tcW w:w="1385" w:type="dxa"/>
            <w:tcBorders>
              <w:top w:val="single" w:sz="4" w:space="0" w:color="auto"/>
              <w:left w:val="single" w:sz="4" w:space="0" w:color="auto"/>
              <w:bottom w:val="single" w:sz="4" w:space="0" w:color="auto"/>
              <w:right w:val="single" w:sz="4" w:space="0" w:color="auto"/>
            </w:tcBorders>
          </w:tcPr>
          <w:p w14:paraId="56AA982A"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699C5D18" w14:textId="77777777" w:rsidR="00AD635F" w:rsidRPr="00A40410" w:rsidRDefault="00AD635F" w:rsidP="00F22ED4"/>
        </w:tc>
      </w:tr>
      <w:tr w:rsidR="00AD635F" w:rsidRPr="00A40410" w14:paraId="177A813A"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24FC1A81" w14:textId="77777777" w:rsidR="00AD635F" w:rsidRPr="00A40410" w:rsidRDefault="00AD635F" w:rsidP="00F22ED4">
            <w:r w:rsidRPr="00A40410">
              <w:t>Strong ICT skills including SMART board or Promethean</w:t>
            </w:r>
          </w:p>
        </w:tc>
        <w:tc>
          <w:tcPr>
            <w:tcW w:w="1385" w:type="dxa"/>
            <w:tcBorders>
              <w:top w:val="single" w:sz="4" w:space="0" w:color="auto"/>
              <w:left w:val="single" w:sz="4" w:space="0" w:color="auto"/>
              <w:bottom w:val="single" w:sz="4" w:space="0" w:color="auto"/>
              <w:right w:val="single" w:sz="4" w:space="0" w:color="auto"/>
            </w:tcBorders>
          </w:tcPr>
          <w:p w14:paraId="76919516" w14:textId="77777777" w:rsidR="00AD635F" w:rsidRPr="00A40410" w:rsidRDefault="00AD635F" w:rsidP="00F22ED4">
            <w:pPr>
              <w:jc w:val="center"/>
            </w:pPr>
          </w:p>
        </w:tc>
        <w:tc>
          <w:tcPr>
            <w:tcW w:w="1256" w:type="dxa"/>
            <w:tcBorders>
              <w:top w:val="single" w:sz="4" w:space="0" w:color="auto"/>
              <w:left w:val="single" w:sz="4" w:space="0" w:color="auto"/>
              <w:bottom w:val="single" w:sz="4" w:space="0" w:color="auto"/>
              <w:right w:val="single" w:sz="4" w:space="0" w:color="auto"/>
            </w:tcBorders>
          </w:tcPr>
          <w:p w14:paraId="4A115F1C" w14:textId="77777777" w:rsidR="00AD635F" w:rsidRPr="00A40410" w:rsidRDefault="00AD635F" w:rsidP="00F22ED4">
            <w:pPr>
              <w:jc w:val="center"/>
            </w:pPr>
            <w:r w:rsidRPr="00A40410">
              <w:sym w:font="Wingdings" w:char="F0FC"/>
            </w:r>
          </w:p>
        </w:tc>
      </w:tr>
      <w:tr w:rsidR="00AD635F" w:rsidRPr="00A40410" w14:paraId="01327942"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51BC4F8F" w14:textId="77777777" w:rsidR="00AD635F" w:rsidRPr="00A40410" w:rsidRDefault="00AD635F" w:rsidP="00F22ED4">
            <w:pPr>
              <w:rPr>
                <w:b/>
              </w:rPr>
            </w:pPr>
            <w:r w:rsidRPr="00A40410">
              <w:rPr>
                <w:b/>
              </w:rPr>
              <w:t>Other</w:t>
            </w:r>
          </w:p>
        </w:tc>
        <w:tc>
          <w:tcPr>
            <w:tcW w:w="1385" w:type="dxa"/>
            <w:tcBorders>
              <w:top w:val="single" w:sz="4" w:space="0" w:color="auto"/>
              <w:left w:val="single" w:sz="4" w:space="0" w:color="auto"/>
              <w:bottom w:val="single" w:sz="4" w:space="0" w:color="auto"/>
              <w:right w:val="single" w:sz="4" w:space="0" w:color="auto"/>
            </w:tcBorders>
          </w:tcPr>
          <w:p w14:paraId="4044F159" w14:textId="77777777" w:rsidR="00AD635F" w:rsidRPr="00A40410" w:rsidRDefault="00AD635F" w:rsidP="00F22ED4">
            <w:pPr>
              <w:jc w:val="center"/>
            </w:pPr>
          </w:p>
        </w:tc>
        <w:tc>
          <w:tcPr>
            <w:tcW w:w="1256" w:type="dxa"/>
            <w:tcBorders>
              <w:top w:val="single" w:sz="4" w:space="0" w:color="auto"/>
              <w:left w:val="single" w:sz="4" w:space="0" w:color="auto"/>
              <w:bottom w:val="single" w:sz="4" w:space="0" w:color="auto"/>
              <w:right w:val="single" w:sz="4" w:space="0" w:color="auto"/>
            </w:tcBorders>
          </w:tcPr>
          <w:p w14:paraId="2FEBB95A" w14:textId="77777777" w:rsidR="00AD635F" w:rsidRPr="00A40410" w:rsidRDefault="00AD635F" w:rsidP="00F22ED4">
            <w:pPr>
              <w:jc w:val="center"/>
            </w:pPr>
          </w:p>
        </w:tc>
      </w:tr>
      <w:tr w:rsidR="00AD635F" w:rsidRPr="00A40410" w14:paraId="2EC84E9F"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08627800" w14:textId="77777777" w:rsidR="00AD635F" w:rsidRPr="00A40410" w:rsidRDefault="00AD635F" w:rsidP="00F22ED4">
            <w:r w:rsidRPr="00A40410">
              <w:t>Sharing good practice across the department</w:t>
            </w:r>
          </w:p>
        </w:tc>
        <w:tc>
          <w:tcPr>
            <w:tcW w:w="1385" w:type="dxa"/>
            <w:tcBorders>
              <w:top w:val="single" w:sz="4" w:space="0" w:color="auto"/>
              <w:left w:val="single" w:sz="4" w:space="0" w:color="auto"/>
              <w:bottom w:val="single" w:sz="4" w:space="0" w:color="auto"/>
              <w:right w:val="single" w:sz="4" w:space="0" w:color="auto"/>
            </w:tcBorders>
          </w:tcPr>
          <w:p w14:paraId="44A2531F"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225B974E" w14:textId="77777777" w:rsidR="00AD635F" w:rsidRPr="00A40410" w:rsidRDefault="00AD635F" w:rsidP="00F22ED4">
            <w:pPr>
              <w:jc w:val="center"/>
            </w:pPr>
          </w:p>
        </w:tc>
      </w:tr>
      <w:tr w:rsidR="00AD635F" w:rsidRPr="00A40410" w14:paraId="1BA6C95F" w14:textId="77777777" w:rsidTr="00AD635F">
        <w:trPr>
          <w:trHeight w:val="66"/>
        </w:trPr>
        <w:tc>
          <w:tcPr>
            <w:tcW w:w="6642" w:type="dxa"/>
            <w:tcBorders>
              <w:top w:val="single" w:sz="4" w:space="0" w:color="auto"/>
              <w:left w:val="single" w:sz="4" w:space="0" w:color="auto"/>
              <w:bottom w:val="single" w:sz="4" w:space="0" w:color="auto"/>
              <w:right w:val="single" w:sz="4" w:space="0" w:color="auto"/>
            </w:tcBorders>
          </w:tcPr>
          <w:p w14:paraId="557D07F2" w14:textId="77777777" w:rsidR="00AD635F" w:rsidRPr="00A40410" w:rsidRDefault="00AD635F" w:rsidP="00F22ED4">
            <w:r w:rsidRPr="00A40410">
              <w:rPr>
                <w:rFonts w:cs="Arial"/>
              </w:rPr>
              <w:t>The post holder will require an enhanced DBS</w:t>
            </w:r>
          </w:p>
        </w:tc>
        <w:tc>
          <w:tcPr>
            <w:tcW w:w="1385" w:type="dxa"/>
            <w:tcBorders>
              <w:top w:val="single" w:sz="4" w:space="0" w:color="auto"/>
              <w:left w:val="single" w:sz="4" w:space="0" w:color="auto"/>
              <w:bottom w:val="single" w:sz="4" w:space="0" w:color="auto"/>
              <w:right w:val="single" w:sz="4" w:space="0" w:color="auto"/>
            </w:tcBorders>
          </w:tcPr>
          <w:p w14:paraId="38A6B51E" w14:textId="77777777" w:rsidR="00AD635F" w:rsidRPr="00A40410" w:rsidRDefault="00AD635F" w:rsidP="00F22ED4">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6E7F1072" w14:textId="77777777" w:rsidR="00AD635F" w:rsidRPr="00A40410" w:rsidRDefault="00AD635F" w:rsidP="00F22ED4">
            <w:pPr>
              <w:jc w:val="center"/>
            </w:pPr>
          </w:p>
        </w:tc>
      </w:tr>
    </w:tbl>
    <w:p w14:paraId="38973885" w14:textId="0E3A64C0" w:rsidR="00AD635F" w:rsidRDefault="00AD635F" w:rsidP="00AD635F"/>
    <w:sectPr w:rsidR="00AD635F" w:rsidSect="00FF34B0">
      <w:headerReference w:type="default" r:id="rId12"/>
      <w:footerReference w:type="default" r:id="rId13"/>
      <w:pgSz w:w="16838" w:h="11906" w:orient="landscape"/>
      <w:pgMar w:top="1134" w:right="1134" w:bottom="1134" w:left="1134" w:header="709" w:footer="709" w:gutter="0"/>
      <w:pgBorders w:offsetFrom="page">
        <w:top w:val="single" w:sz="12" w:space="24" w:color="293276"/>
        <w:left w:val="single" w:sz="12" w:space="24" w:color="293276"/>
        <w:bottom w:val="single" w:sz="12" w:space="24" w:color="293276"/>
        <w:right w:val="single" w:sz="12" w:space="24" w:color="29327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89A7B" w14:textId="77777777" w:rsidR="002147BF" w:rsidRDefault="002147BF" w:rsidP="00976E31">
      <w:pPr>
        <w:spacing w:after="0" w:line="240" w:lineRule="auto"/>
      </w:pPr>
      <w:r>
        <w:separator/>
      </w:r>
    </w:p>
  </w:endnote>
  <w:endnote w:type="continuationSeparator" w:id="0">
    <w:p w14:paraId="0329DA2F" w14:textId="77777777" w:rsidR="002147BF" w:rsidRDefault="002147BF" w:rsidP="0097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36D6B" w14:textId="29CE4C1A" w:rsidR="00976E31" w:rsidRDefault="00DC4A57">
    <w:pPr>
      <w:pStyle w:val="Footer"/>
    </w:pPr>
    <w:r w:rsidRPr="00633AEB">
      <w:rPr>
        <w:noProof/>
        <w:sz w:val="24"/>
        <w:szCs w:val="24"/>
      </w:rPr>
      <mc:AlternateContent>
        <mc:Choice Requires="wps">
          <w:drawing>
            <wp:anchor distT="0" distB="0" distL="114300" distR="114300" simplePos="0" relativeHeight="251732480" behindDoc="0" locked="0" layoutInCell="1" allowOverlap="1" wp14:anchorId="1A862143" wp14:editId="1B77F434">
              <wp:simplePos x="0" y="0"/>
              <wp:positionH relativeFrom="column">
                <wp:posOffset>7756645</wp:posOffset>
              </wp:positionH>
              <wp:positionV relativeFrom="paragraph">
                <wp:posOffset>-167777</wp:posOffset>
              </wp:positionV>
              <wp:extent cx="2756707" cy="466725"/>
              <wp:effectExtent l="0" t="0" r="5715" b="9525"/>
              <wp:wrapNone/>
              <wp:docPr id="5" name="Parallelogram 5"/>
              <wp:cNvGraphicFramePr/>
              <a:graphic xmlns:a="http://schemas.openxmlformats.org/drawingml/2006/main">
                <a:graphicData uri="http://schemas.microsoft.com/office/word/2010/wordprocessingShape">
                  <wps:wsp>
                    <wps:cNvSpPr/>
                    <wps:spPr>
                      <a:xfrm>
                        <a:off x="0" y="0"/>
                        <a:ext cx="2756707" cy="466725"/>
                      </a:xfrm>
                      <a:prstGeom prst="parallelogram">
                        <a:avLst>
                          <a:gd name="adj" fmla="val 6044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8D13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margin-left:610.75pt;margin-top:-13.2pt;width:217.05pt;height:3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" adj="2210" fillcolor="white [3212]" stroked="f" strokeweight="1pt"/>
          </w:pict>
        </mc:Fallback>
      </mc:AlternateContent>
    </w:r>
    <w:r w:rsidR="00534056">
      <w:rPr>
        <w:noProof/>
      </w:rPr>
      <mc:AlternateContent>
        <mc:Choice Requires="wpg">
          <w:drawing>
            <wp:anchor distT="0" distB="0" distL="114300" distR="114300" simplePos="0" relativeHeight="251734528" behindDoc="0" locked="0" layoutInCell="1" allowOverlap="1" wp14:anchorId="321B0491" wp14:editId="3EA35E58">
              <wp:simplePos x="0" y="0"/>
              <wp:positionH relativeFrom="column">
                <wp:posOffset>8033402</wp:posOffset>
              </wp:positionH>
              <wp:positionV relativeFrom="paragraph">
                <wp:posOffset>-144145</wp:posOffset>
              </wp:positionV>
              <wp:extent cx="1594800" cy="428400"/>
              <wp:effectExtent l="0" t="0" r="5715" b="0"/>
              <wp:wrapNone/>
              <wp:docPr id="9" name="Group 9"/>
              <wp:cNvGraphicFramePr/>
              <a:graphic xmlns:a="http://schemas.openxmlformats.org/drawingml/2006/main">
                <a:graphicData uri="http://schemas.microsoft.com/office/word/2010/wordprocessingGroup">
                  <wpg:wgp>
                    <wpg:cNvGrpSpPr/>
                    <wpg:grpSpPr>
                      <a:xfrm>
                        <a:off x="0" y="0"/>
                        <a:ext cx="1594800" cy="428400"/>
                        <a:chOff x="0" y="0"/>
                        <a:chExt cx="1594399" cy="427355"/>
                      </a:xfrm>
                    </wpg:grpSpPr>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l="75611" t="25164" r="5757" b="65356"/>
                        <a:stretch/>
                      </pic:blipFill>
                      <pic:spPr bwMode="auto">
                        <a:xfrm>
                          <a:off x="650789" y="82378"/>
                          <a:ext cx="943610" cy="26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78575" t="10575" r="8881" b="74398"/>
                        <a:stretch/>
                      </pic:blipFill>
                      <pic:spPr bwMode="auto">
                        <a:xfrm>
                          <a:off x="0" y="0"/>
                          <a:ext cx="634365" cy="4273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0CC0DD" id="Group 9" o:spid="_x0000_s1026" style="position:absolute;margin-left:632.55pt;margin-top:-11.35pt;width:125.55pt;height:33.75pt;z-index:251734528;mso-width-relative:margin;mso-height-relative:margin" coordsize="15943,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507;top:823;width:9436;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">
                <v:imagedata r:id="rId2" o:title="" croptop="16491f" cropbottom="42832f" cropleft="49552f" cropright="3773f"/>
              </v:shape>
              <v:shape id="Picture 7" o:spid="_x0000_s1028" type="#_x0000_t75" style="position:absolute;width:6343;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">
                <v:imagedata r:id="rId2" o:title="" croptop="6930f" cropbottom="48757f" cropleft="51495f" cropright="5820f"/>
              </v:shape>
            </v:group>
          </w:pict>
        </mc:Fallback>
      </mc:AlternateContent>
    </w:r>
    <w:r w:rsidR="00976E31" w:rsidRPr="006734CA">
      <w:rPr>
        <w:noProof/>
      </w:rPr>
      <mc:AlternateContent>
        <mc:Choice Requires="wps">
          <w:drawing>
            <wp:anchor distT="0" distB="0" distL="114300" distR="114300" simplePos="0" relativeHeight="251654656" behindDoc="0" locked="0" layoutInCell="1" allowOverlap="1" wp14:anchorId="4C2BF441" wp14:editId="38244C78">
              <wp:simplePos x="0" y="0"/>
              <wp:positionH relativeFrom="column">
                <wp:posOffset>932180</wp:posOffset>
              </wp:positionH>
              <wp:positionV relativeFrom="paragraph">
                <wp:posOffset>-111125</wp:posOffset>
              </wp:positionV>
              <wp:extent cx="8724265" cy="410845"/>
              <wp:effectExtent l="0" t="0" r="635" b="8255"/>
              <wp:wrapNone/>
              <wp:docPr id="4" name="Parallelogram 4"/>
              <wp:cNvGraphicFramePr/>
              <a:graphic xmlns:a="http://schemas.openxmlformats.org/drawingml/2006/main">
                <a:graphicData uri="http://schemas.microsoft.com/office/word/2010/wordprocessingShape">
                  <wps:wsp>
                    <wps:cNvSpPr/>
                    <wps:spPr>
                      <a:xfrm>
                        <a:off x="0" y="0"/>
                        <a:ext cx="8724265" cy="410845"/>
                      </a:xfrm>
                      <a:prstGeom prst="parallelogram">
                        <a:avLst>
                          <a:gd name="adj" fmla="val 61897"/>
                        </a:avLst>
                      </a:prstGeom>
                      <a:solidFill>
                        <a:srgbClr val="00ADE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60E9" id="Parallelogram 4" o:spid="_x0000_s1026" type="#_x0000_t7" style="position:absolute;margin-left:73.4pt;margin-top:-8.75pt;width:686.95pt;height:3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" adj="630" fillcolor="#00adef" stroked="f" strokeweight="1pt">
              <v:fill opacity="39321f"/>
            </v:shape>
          </w:pict>
        </mc:Fallback>
      </mc:AlternateContent>
    </w:r>
    <w:r w:rsidR="00976E31" w:rsidRPr="006734CA">
      <w:rPr>
        <w:noProof/>
      </w:rPr>
      <mc:AlternateContent>
        <mc:Choice Requires="wps">
          <w:drawing>
            <wp:anchor distT="0" distB="0" distL="114300" distR="114300" simplePos="0" relativeHeight="251572736" behindDoc="0" locked="0" layoutInCell="1" allowOverlap="1" wp14:anchorId="73B121A5" wp14:editId="3B18715F">
              <wp:simplePos x="0" y="0"/>
              <wp:positionH relativeFrom="page">
                <wp:posOffset>310515</wp:posOffset>
              </wp:positionH>
              <wp:positionV relativeFrom="paragraph">
                <wp:posOffset>-226194</wp:posOffset>
              </wp:positionV>
              <wp:extent cx="10070465" cy="530225"/>
              <wp:effectExtent l="0" t="0" r="26035" b="22225"/>
              <wp:wrapNone/>
              <wp:docPr id="2" name="Rectangle 2"/>
              <wp:cNvGraphicFramePr/>
              <a:graphic xmlns:a="http://schemas.openxmlformats.org/drawingml/2006/main">
                <a:graphicData uri="http://schemas.microsoft.com/office/word/2010/wordprocessingShape">
                  <wps:wsp>
                    <wps:cNvSpPr/>
                    <wps:spPr>
                      <a:xfrm>
                        <a:off x="0" y="0"/>
                        <a:ext cx="10070465" cy="530225"/>
                      </a:xfrm>
                      <a:prstGeom prst="rect">
                        <a:avLst/>
                      </a:prstGeom>
                      <a:solidFill>
                        <a:srgbClr val="293276"/>
                      </a:solidFill>
                      <a:ln>
                        <a:solidFill>
                          <a:srgbClr val="29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06493" id="Rectangle 2" o:spid="_x0000_s1026" style="position:absolute;margin-left:24.45pt;margin-top:-17.8pt;width:792.95pt;height:41.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" fillcolor="#293276" strokecolor="#293276"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0AFE7" w14:textId="77777777" w:rsidR="002147BF" w:rsidRDefault="002147BF" w:rsidP="00976E31">
      <w:pPr>
        <w:spacing w:after="0" w:line="240" w:lineRule="auto"/>
      </w:pPr>
      <w:r>
        <w:separator/>
      </w:r>
    </w:p>
  </w:footnote>
  <w:footnote w:type="continuationSeparator" w:id="0">
    <w:p w14:paraId="0879B4C4" w14:textId="77777777" w:rsidR="002147BF" w:rsidRDefault="002147BF" w:rsidP="00976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7D61" w14:textId="1BCEC5D6" w:rsidR="00976E31" w:rsidRDefault="00976E31">
    <w:pPr>
      <w:pStyle w:val="Header"/>
    </w:pPr>
    <w:r w:rsidRPr="00633AEB">
      <w:rPr>
        <w:noProof/>
        <w:sz w:val="24"/>
        <w:szCs w:val="24"/>
      </w:rPr>
      <mc:AlternateContent>
        <mc:Choice Requires="wps">
          <w:drawing>
            <wp:anchor distT="0" distB="0" distL="114300" distR="114300" simplePos="0" relativeHeight="251659264" behindDoc="0" locked="0" layoutInCell="1" allowOverlap="1" wp14:anchorId="66886C18" wp14:editId="0C6A6C37">
              <wp:simplePos x="0" y="0"/>
              <wp:positionH relativeFrom="margin">
                <wp:align>center</wp:align>
              </wp:positionH>
              <wp:positionV relativeFrom="paragraph">
                <wp:posOffset>-135389</wp:posOffset>
              </wp:positionV>
              <wp:extent cx="10064435" cy="84499"/>
              <wp:effectExtent l="0" t="0" r="0" b="0"/>
              <wp:wrapNone/>
              <wp:docPr id="3" name="Rectangle 3"/>
              <wp:cNvGraphicFramePr/>
              <a:graphic xmlns:a="http://schemas.openxmlformats.org/drawingml/2006/main">
                <a:graphicData uri="http://schemas.microsoft.com/office/word/2010/wordprocessingShape">
                  <wps:wsp>
                    <wps:cNvSpPr/>
                    <wps:spPr>
                      <a:xfrm>
                        <a:off x="0" y="0"/>
                        <a:ext cx="10064435" cy="84499"/>
                      </a:xfrm>
                      <a:prstGeom prst="rect">
                        <a:avLst/>
                      </a:prstGeom>
                      <a:solidFill>
                        <a:srgbClr val="0F48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4DDFD" id="Rectangle 3" o:spid="_x0000_s1026" style="position:absolute;margin-left:0;margin-top:-10.65pt;width:792.5pt;height:6.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" fillcolor="#0f487e"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55401"/>
    <w:multiLevelType w:val="hybridMultilevel"/>
    <w:tmpl w:val="F76208F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24452041"/>
    <w:multiLevelType w:val="hybridMultilevel"/>
    <w:tmpl w:val="3DF0A35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2B145EFE"/>
    <w:multiLevelType w:val="hybridMultilevel"/>
    <w:tmpl w:val="E4E4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92DD7"/>
    <w:multiLevelType w:val="hybridMultilevel"/>
    <w:tmpl w:val="75A4A2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7E45A0E"/>
    <w:multiLevelType w:val="hybridMultilevel"/>
    <w:tmpl w:val="143C7D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F61FC5"/>
    <w:multiLevelType w:val="hybridMultilevel"/>
    <w:tmpl w:val="0CF2F96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A4234C"/>
    <w:multiLevelType w:val="hybridMultilevel"/>
    <w:tmpl w:val="4C0A7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772DB6"/>
    <w:multiLevelType w:val="hybridMultilevel"/>
    <w:tmpl w:val="C9D68A32"/>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num w:numId="1">
    <w:abstractNumId w:val="3"/>
  </w:num>
  <w:num w:numId="2">
    <w:abstractNumId w:val="4"/>
  </w:num>
  <w:num w:numId="3">
    <w:abstractNumId w:val="6"/>
  </w:num>
  <w:num w:numId="4">
    <w:abstractNumId w:val="1"/>
  </w:num>
  <w:num w:numId="5">
    <w:abstractNumId w:val="0"/>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CA"/>
    <w:rsid w:val="00213F59"/>
    <w:rsid w:val="002147BF"/>
    <w:rsid w:val="00303E78"/>
    <w:rsid w:val="003868BB"/>
    <w:rsid w:val="00437CBB"/>
    <w:rsid w:val="00534056"/>
    <w:rsid w:val="005A7092"/>
    <w:rsid w:val="005B04E9"/>
    <w:rsid w:val="005C396B"/>
    <w:rsid w:val="006028AB"/>
    <w:rsid w:val="006734CA"/>
    <w:rsid w:val="0079058C"/>
    <w:rsid w:val="007E4BA8"/>
    <w:rsid w:val="00800C3F"/>
    <w:rsid w:val="008234B7"/>
    <w:rsid w:val="00875E71"/>
    <w:rsid w:val="009077EF"/>
    <w:rsid w:val="00976E31"/>
    <w:rsid w:val="00A223DC"/>
    <w:rsid w:val="00A7036F"/>
    <w:rsid w:val="00A82A4C"/>
    <w:rsid w:val="00AD635F"/>
    <w:rsid w:val="00B02CAE"/>
    <w:rsid w:val="00B257A3"/>
    <w:rsid w:val="00B47A82"/>
    <w:rsid w:val="00B5612A"/>
    <w:rsid w:val="00C92D75"/>
    <w:rsid w:val="00D53862"/>
    <w:rsid w:val="00DC4A57"/>
    <w:rsid w:val="00E4564D"/>
    <w:rsid w:val="00E471BB"/>
    <w:rsid w:val="00FD556C"/>
    <w:rsid w:val="00FF3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96C91"/>
  <w15:chartTrackingRefBased/>
  <w15:docId w15:val="{0AD73684-AD49-40A5-AE66-BB510A47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3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6E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E31"/>
  </w:style>
  <w:style w:type="paragraph" w:styleId="Footer">
    <w:name w:val="footer"/>
    <w:basedOn w:val="Normal"/>
    <w:link w:val="FooterChar"/>
    <w:uiPriority w:val="99"/>
    <w:unhideWhenUsed/>
    <w:rsid w:val="00976E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E31"/>
  </w:style>
  <w:style w:type="paragraph" w:customStyle="1" w:styleId="Default">
    <w:name w:val="Default"/>
    <w:rsid w:val="00AD635F"/>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nhideWhenUsed/>
    <w:rsid w:val="00AD635F"/>
    <w:pPr>
      <w:autoSpaceDE w:val="0"/>
      <w:autoSpaceDN w:val="0"/>
      <w:spacing w:after="0" w:line="240" w:lineRule="auto"/>
      <w:ind w:right="432"/>
    </w:pPr>
    <w:rPr>
      <w:rFonts w:ascii="Arial" w:eastAsia="Times New Roman" w:hAnsi="Arial" w:cs="Arial"/>
      <w:sz w:val="20"/>
      <w:szCs w:val="20"/>
    </w:rPr>
  </w:style>
  <w:style w:type="character" w:customStyle="1" w:styleId="BodyTextChar">
    <w:name w:val="Body Text Char"/>
    <w:basedOn w:val="DefaultParagraphFont"/>
    <w:link w:val="BodyText"/>
    <w:rsid w:val="00AD635F"/>
    <w:rPr>
      <w:rFonts w:ascii="Arial" w:eastAsia="Times New Roman" w:hAnsi="Arial" w:cs="Arial"/>
      <w:sz w:val="20"/>
      <w:szCs w:val="20"/>
    </w:rPr>
  </w:style>
  <w:style w:type="paragraph" w:styleId="NoSpacing">
    <w:name w:val="No Spacing"/>
    <w:uiPriority w:val="1"/>
    <w:qFormat/>
    <w:rsid w:val="00AD63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4CAD3EDE04E64E9A641A768C50A204" ma:contentTypeVersion="10" ma:contentTypeDescription="Create a new document." ma:contentTypeScope="" ma:versionID="098ae2050f4f2333f7d7e00bfe34e344">
  <xsd:schema xmlns:xsd="http://www.w3.org/2001/XMLSchema" xmlns:xs="http://www.w3.org/2001/XMLSchema" xmlns:p="http://schemas.microsoft.com/office/2006/metadata/properties" xmlns:ns3="082710f2-1267-4ef4-adb9-dcd27daf0cbc" xmlns:ns4="32e80856-e069-46a1-b574-120cea5af9a2" targetNamespace="http://schemas.microsoft.com/office/2006/metadata/properties" ma:root="true" ma:fieldsID="2794f347d4ba75fefe7525f4984e26f1" ns3:_="" ns4:_="">
    <xsd:import namespace="082710f2-1267-4ef4-adb9-dcd27daf0cbc"/>
    <xsd:import namespace="32e80856-e069-46a1-b574-120cea5af9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710f2-1267-4ef4-adb9-dcd27daf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80856-e069-46a1-b574-120cea5af9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2673E-0FA7-4BD9-8262-B601E331F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710f2-1267-4ef4-adb9-dcd27daf0cbc"/>
    <ds:schemaRef ds:uri="32e80856-e069-46a1-b574-120cea5af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000423-0D4C-42FB-A208-E4B8DC43469B}">
  <ds:schemaRefs>
    <ds:schemaRef ds:uri="http://schemas.microsoft.com/sharepoint/v3/contenttype/forms"/>
  </ds:schemaRefs>
</ds:datastoreItem>
</file>

<file path=customXml/itemProps3.xml><?xml version="1.0" encoding="utf-8"?>
<ds:datastoreItem xmlns:ds="http://schemas.openxmlformats.org/officeDocument/2006/customXml" ds:itemID="{DF0BE4A4-1AD9-417C-B186-8F2D1A26FC5F}">
  <ds:schemaRefs>
    <ds:schemaRef ds:uri="http://purl.org/dc/elements/1.1/"/>
    <ds:schemaRef ds:uri="http://purl.org/dc/dcmitype/"/>
    <ds:schemaRef ds:uri="http://schemas.microsoft.com/office/2006/metadata/properties"/>
    <ds:schemaRef ds:uri="32e80856-e069-46a1-b574-120cea5af9a2"/>
    <ds:schemaRef ds:uri="082710f2-1267-4ef4-adb9-dcd27daf0cbc"/>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A9AA1BA9-1EEA-4900-931D-60A02899F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60F291F3</Template>
  <TotalTime>0</TotalTime>
  <Pages>4</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Royds School</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Sims</dc:creator>
  <cp:keywords/>
  <dc:description/>
  <cp:lastModifiedBy>M Smith</cp:lastModifiedBy>
  <cp:revision>2</cp:revision>
  <dcterms:created xsi:type="dcterms:W3CDTF">2021-05-07T12:06:00Z</dcterms:created>
  <dcterms:modified xsi:type="dcterms:W3CDTF">2021-05-07T12:06:00Z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0x010100C84CAD3EDE04E64E9A641A768C50A204</vt:lpwstr>
  </property>
</Properties>
</file>