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5D1512" w14:textId="1E67C772" w:rsidR="00186C5C" w:rsidRDefault="00D9737F">
      <w:pPr>
        <w:pStyle w:val="BodyText"/>
        <w:rPr>
          <w:rFonts w:ascii="Times New Roman"/>
          <w:sz w:val="20"/>
        </w:rPr>
      </w:pPr>
      <w:bookmarkStart w:id="0" w:name="_GoBack"/>
      <w:bookmarkEnd w:id="0"/>
      <w:r>
        <w:rPr>
          <w:noProof/>
          <w:lang w:val="en-GB" w:eastAsia="en-GB"/>
        </w:rPr>
        <mc:AlternateContent>
          <mc:Choice Requires="wpg">
            <w:drawing>
              <wp:anchor distT="0" distB="0" distL="114300" distR="114300" simplePos="0" relativeHeight="251652096" behindDoc="0" locked="0" layoutInCell="1" allowOverlap="1" wp14:anchorId="3798AD51" wp14:editId="7E081CB7">
                <wp:simplePos x="0" y="0"/>
                <wp:positionH relativeFrom="page">
                  <wp:posOffset>-9525</wp:posOffset>
                </wp:positionH>
                <wp:positionV relativeFrom="paragraph">
                  <wp:posOffset>9525</wp:posOffset>
                </wp:positionV>
                <wp:extent cx="7572375" cy="2809875"/>
                <wp:effectExtent l="0" t="0" r="9525" b="9525"/>
                <wp:wrapNone/>
                <wp:docPr id="16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2375" cy="2809875"/>
                          <a:chOff x="10654" y="10827"/>
                          <a:chExt cx="736" cy="185"/>
                        </a:xfrm>
                      </wpg:grpSpPr>
                      <pic:pic xmlns:pic="http://schemas.openxmlformats.org/drawingml/2006/picture">
                        <pic:nvPicPr>
                          <pic:cNvPr id="162"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696" y="10847"/>
                            <a:ext cx="62" cy="64"/>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163" name="Freeform 4"/>
                        <wps:cNvSpPr>
                          <a:spLocks/>
                        </wps:cNvSpPr>
                        <wps:spPr bwMode="auto">
                          <a:xfrm>
                            <a:off x="10654" y="10827"/>
                            <a:ext cx="99" cy="185"/>
                          </a:xfrm>
                          <a:custGeom>
                            <a:avLst/>
                            <a:gdLst>
                              <a:gd name="T0" fmla="*/ 9931 w 1565"/>
                              <a:gd name="T1" fmla="*/ 0 h 2916"/>
                              <a:gd name="T2" fmla="*/ 0 w 1565"/>
                              <a:gd name="T3" fmla="*/ 0 h 2916"/>
                              <a:gd name="T4" fmla="*/ 0 w 1565"/>
                              <a:gd name="T5" fmla="*/ 18517 h 2916"/>
                              <a:gd name="T6" fmla="*/ 9931 w 1565"/>
                              <a:gd name="T7" fmla="*/ 17177 h 2916"/>
                              <a:gd name="T8" fmla="*/ 9931 w 1565"/>
                              <a:gd name="T9" fmla="*/ 0 h 291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65" h="2916">
                                <a:moveTo>
                                  <a:pt x="1564" y="0"/>
                                </a:moveTo>
                                <a:lnTo>
                                  <a:pt x="0" y="0"/>
                                </a:lnTo>
                                <a:lnTo>
                                  <a:pt x="0" y="2916"/>
                                </a:lnTo>
                                <a:lnTo>
                                  <a:pt x="1564" y="2705"/>
                                </a:lnTo>
                                <a:lnTo>
                                  <a:pt x="1564" y="0"/>
                                </a:lnTo>
                                <a:close/>
                              </a:path>
                            </a:pathLst>
                          </a:custGeom>
                          <a:solidFill>
                            <a:srgbClr val="181212"/>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4"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0766" y="10862"/>
                            <a:ext cx="266" cy="33"/>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65"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753" y="10827"/>
                            <a:ext cx="637" cy="184"/>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66"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1194" y="10827"/>
                            <a:ext cx="114" cy="134"/>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67"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998" y="10827"/>
                            <a:ext cx="139" cy="13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68"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1289" y="10837"/>
                            <a:ext cx="42" cy="41"/>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69"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1280" y="10827"/>
                            <a:ext cx="14" cy="1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7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1064" y="10827"/>
                            <a:ext cx="140"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9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1342" y="10827"/>
                            <a:ext cx="48" cy="74"/>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91"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1275" y="10827"/>
                            <a:ext cx="25" cy="2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92"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1336" y="10827"/>
                            <a:ext cx="54" cy="6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193" name="AutoShape 15"/>
                        <wps:cNvSpPr>
                          <a:spLocks/>
                        </wps:cNvSpPr>
                        <wps:spPr bwMode="auto">
                          <a:xfrm>
                            <a:off x="10754" y="10854"/>
                            <a:ext cx="17" cy="17"/>
                          </a:xfrm>
                          <a:custGeom>
                            <a:avLst/>
                            <a:gdLst>
                              <a:gd name="T0" fmla="*/ 1029 w 269"/>
                              <a:gd name="T1" fmla="*/ 2698 h 267"/>
                              <a:gd name="T2" fmla="*/ 686 w 269"/>
                              <a:gd name="T3" fmla="*/ 2698 h 267"/>
                              <a:gd name="T4" fmla="*/ 0 w 269"/>
                              <a:gd name="T5" fmla="*/ 4393 h 267"/>
                              <a:gd name="T6" fmla="*/ 470 w 269"/>
                              <a:gd name="T7" fmla="*/ 4393 h 267"/>
                              <a:gd name="T8" fmla="*/ 565 w 269"/>
                              <a:gd name="T9" fmla="*/ 4145 h 267"/>
                              <a:gd name="T10" fmla="*/ 1607 w 269"/>
                              <a:gd name="T11" fmla="*/ 4145 h 267"/>
                              <a:gd name="T12" fmla="*/ 1474 w 269"/>
                              <a:gd name="T13" fmla="*/ 3803 h 267"/>
                              <a:gd name="T14" fmla="*/ 680 w 269"/>
                              <a:gd name="T15" fmla="*/ 3803 h 267"/>
                              <a:gd name="T16" fmla="*/ 858 w 269"/>
                              <a:gd name="T17" fmla="*/ 3225 h 267"/>
                              <a:gd name="T18" fmla="*/ 1239 w 269"/>
                              <a:gd name="T19" fmla="*/ 3225 h 267"/>
                              <a:gd name="T20" fmla="*/ 1029 w 269"/>
                              <a:gd name="T21" fmla="*/ 2698 h 267"/>
                              <a:gd name="T22" fmla="*/ 1607 w 269"/>
                              <a:gd name="T23" fmla="*/ 4145 h 267"/>
                              <a:gd name="T24" fmla="*/ 1156 w 269"/>
                              <a:gd name="T25" fmla="*/ 4145 h 267"/>
                              <a:gd name="T26" fmla="*/ 1233 w 269"/>
                              <a:gd name="T27" fmla="*/ 4393 h 267"/>
                              <a:gd name="T28" fmla="*/ 1709 w 269"/>
                              <a:gd name="T29" fmla="*/ 4393 h 267"/>
                              <a:gd name="T30" fmla="*/ 1607 w 269"/>
                              <a:gd name="T31" fmla="*/ 4145 h 267"/>
                              <a:gd name="T32" fmla="*/ 1239 w 269"/>
                              <a:gd name="T33" fmla="*/ 3225 h 267"/>
                              <a:gd name="T34" fmla="*/ 858 w 269"/>
                              <a:gd name="T35" fmla="*/ 3225 h 267"/>
                              <a:gd name="T36" fmla="*/ 1042 w 269"/>
                              <a:gd name="T37" fmla="*/ 3803 h 267"/>
                              <a:gd name="T38" fmla="*/ 1474 w 269"/>
                              <a:gd name="T39" fmla="*/ 3803 h 267"/>
                              <a:gd name="T40" fmla="*/ 1239 w 269"/>
                              <a:gd name="T41" fmla="*/ 3225 h 267"/>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269" h="267">
                                <a:moveTo>
                                  <a:pt x="162" y="0"/>
                                </a:moveTo>
                                <a:lnTo>
                                  <a:pt x="108" y="0"/>
                                </a:lnTo>
                                <a:lnTo>
                                  <a:pt x="0" y="267"/>
                                </a:lnTo>
                                <a:lnTo>
                                  <a:pt x="74" y="267"/>
                                </a:lnTo>
                                <a:lnTo>
                                  <a:pt x="89" y="228"/>
                                </a:lnTo>
                                <a:lnTo>
                                  <a:pt x="253" y="228"/>
                                </a:lnTo>
                                <a:lnTo>
                                  <a:pt x="232" y="174"/>
                                </a:lnTo>
                                <a:lnTo>
                                  <a:pt x="107" y="174"/>
                                </a:lnTo>
                                <a:lnTo>
                                  <a:pt x="135" y="83"/>
                                </a:lnTo>
                                <a:lnTo>
                                  <a:pt x="195" y="83"/>
                                </a:lnTo>
                                <a:lnTo>
                                  <a:pt x="162" y="0"/>
                                </a:lnTo>
                                <a:close/>
                                <a:moveTo>
                                  <a:pt x="253" y="228"/>
                                </a:moveTo>
                                <a:lnTo>
                                  <a:pt x="182" y="228"/>
                                </a:lnTo>
                                <a:lnTo>
                                  <a:pt x="194" y="267"/>
                                </a:lnTo>
                                <a:lnTo>
                                  <a:pt x="269" y="267"/>
                                </a:lnTo>
                                <a:lnTo>
                                  <a:pt x="253" y="228"/>
                                </a:lnTo>
                                <a:close/>
                                <a:moveTo>
                                  <a:pt x="195" y="83"/>
                                </a:moveTo>
                                <a:lnTo>
                                  <a:pt x="135" y="83"/>
                                </a:lnTo>
                                <a:lnTo>
                                  <a:pt x="164" y="174"/>
                                </a:lnTo>
                                <a:lnTo>
                                  <a:pt x="232" y="174"/>
                                </a:lnTo>
                                <a:lnTo>
                                  <a:pt x="195" y="83"/>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94" name="AutoShape 16"/>
                        <wps:cNvSpPr>
                          <a:spLocks/>
                        </wps:cNvSpPr>
                        <wps:spPr bwMode="auto">
                          <a:xfrm>
                            <a:off x="10772" y="10858"/>
                            <a:ext cx="10" cy="14"/>
                          </a:xfrm>
                          <a:custGeom>
                            <a:avLst/>
                            <a:gdLst>
                              <a:gd name="T0" fmla="*/ 381 w 164"/>
                              <a:gd name="T1" fmla="*/ 4012 h 215"/>
                              <a:gd name="T2" fmla="*/ 0 w 164"/>
                              <a:gd name="T3" fmla="*/ 4012 h 215"/>
                              <a:gd name="T4" fmla="*/ 70 w 164"/>
                              <a:gd name="T5" fmla="*/ 4222 h 215"/>
                              <a:gd name="T6" fmla="*/ 203 w 164"/>
                              <a:gd name="T7" fmla="*/ 4355 h 215"/>
                              <a:gd name="T8" fmla="*/ 362 w 164"/>
                              <a:gd name="T9" fmla="*/ 4425 h 215"/>
                              <a:gd name="T10" fmla="*/ 521 w 164"/>
                              <a:gd name="T11" fmla="*/ 4444 h 215"/>
                              <a:gd name="T12" fmla="*/ 717 w 164"/>
                              <a:gd name="T13" fmla="*/ 4412 h 215"/>
                              <a:gd name="T14" fmla="*/ 882 w 164"/>
                              <a:gd name="T15" fmla="*/ 4324 h 215"/>
                              <a:gd name="T16" fmla="*/ 990 w 164"/>
                              <a:gd name="T17" fmla="*/ 4184 h 215"/>
                              <a:gd name="T18" fmla="*/ 1003 w 164"/>
                              <a:gd name="T19" fmla="*/ 4139 h 215"/>
                              <a:gd name="T20" fmla="*/ 400 w 164"/>
                              <a:gd name="T21" fmla="*/ 4139 h 215"/>
                              <a:gd name="T22" fmla="*/ 381 w 164"/>
                              <a:gd name="T23" fmla="*/ 4012 h 215"/>
                              <a:gd name="T24" fmla="*/ 508 w 164"/>
                              <a:gd name="T25" fmla="*/ 3079 h 215"/>
                              <a:gd name="T26" fmla="*/ 324 w 164"/>
                              <a:gd name="T27" fmla="*/ 3111 h 215"/>
                              <a:gd name="T28" fmla="*/ 165 w 164"/>
                              <a:gd name="T29" fmla="*/ 3193 h 215"/>
                              <a:gd name="T30" fmla="*/ 57 w 164"/>
                              <a:gd name="T31" fmla="*/ 3327 h 215"/>
                              <a:gd name="T32" fmla="*/ 19 w 164"/>
                              <a:gd name="T33" fmla="*/ 3498 h 215"/>
                              <a:gd name="T34" fmla="*/ 38 w 164"/>
                              <a:gd name="T35" fmla="*/ 3612 h 215"/>
                              <a:gd name="T36" fmla="*/ 102 w 164"/>
                              <a:gd name="T37" fmla="*/ 3708 h 215"/>
                              <a:gd name="T38" fmla="*/ 203 w 164"/>
                              <a:gd name="T39" fmla="*/ 3778 h 215"/>
                              <a:gd name="T40" fmla="*/ 324 w 164"/>
                              <a:gd name="T41" fmla="*/ 3835 h 215"/>
                              <a:gd name="T42" fmla="*/ 470 w 164"/>
                              <a:gd name="T43" fmla="*/ 3892 h 215"/>
                              <a:gd name="T44" fmla="*/ 578 w 164"/>
                              <a:gd name="T45" fmla="*/ 3930 h 215"/>
                              <a:gd name="T46" fmla="*/ 635 w 164"/>
                              <a:gd name="T47" fmla="*/ 3974 h 215"/>
                              <a:gd name="T48" fmla="*/ 654 w 164"/>
                              <a:gd name="T49" fmla="*/ 4032 h 215"/>
                              <a:gd name="T50" fmla="*/ 654 w 164"/>
                              <a:gd name="T51" fmla="*/ 4101 h 215"/>
                              <a:gd name="T52" fmla="*/ 584 w 164"/>
                              <a:gd name="T53" fmla="*/ 4139 h 215"/>
                              <a:gd name="T54" fmla="*/ 1003 w 164"/>
                              <a:gd name="T55" fmla="*/ 4139 h 215"/>
                              <a:gd name="T56" fmla="*/ 1035 w 164"/>
                              <a:gd name="T57" fmla="*/ 4006 h 215"/>
                              <a:gd name="T58" fmla="*/ 997 w 164"/>
                              <a:gd name="T59" fmla="*/ 3835 h 215"/>
                              <a:gd name="T60" fmla="*/ 889 w 164"/>
                              <a:gd name="T61" fmla="*/ 3727 h 215"/>
                              <a:gd name="T62" fmla="*/ 749 w 164"/>
                              <a:gd name="T63" fmla="*/ 3657 h 215"/>
                              <a:gd name="T64" fmla="*/ 584 w 164"/>
                              <a:gd name="T65" fmla="*/ 3606 h 215"/>
                              <a:gd name="T66" fmla="*/ 489 w 164"/>
                              <a:gd name="T67" fmla="*/ 3574 h 215"/>
                              <a:gd name="T68" fmla="*/ 400 w 164"/>
                              <a:gd name="T69" fmla="*/ 3536 h 215"/>
                              <a:gd name="T70" fmla="*/ 400 w 164"/>
                              <a:gd name="T71" fmla="*/ 3435 h 215"/>
                              <a:gd name="T72" fmla="*/ 425 w 164"/>
                              <a:gd name="T73" fmla="*/ 3384 h 215"/>
                              <a:gd name="T74" fmla="*/ 965 w 164"/>
                              <a:gd name="T75" fmla="*/ 3384 h 215"/>
                              <a:gd name="T76" fmla="*/ 933 w 164"/>
                              <a:gd name="T77" fmla="*/ 3276 h 215"/>
                              <a:gd name="T78" fmla="*/ 800 w 164"/>
                              <a:gd name="T79" fmla="*/ 3155 h 215"/>
                              <a:gd name="T80" fmla="*/ 647 w 164"/>
                              <a:gd name="T81" fmla="*/ 3098 h 215"/>
                              <a:gd name="T82" fmla="*/ 508 w 164"/>
                              <a:gd name="T83" fmla="*/ 3079 h 215"/>
                              <a:gd name="T84" fmla="*/ 965 w 164"/>
                              <a:gd name="T85" fmla="*/ 3384 h 215"/>
                              <a:gd name="T86" fmla="*/ 616 w 164"/>
                              <a:gd name="T87" fmla="*/ 3384 h 215"/>
                              <a:gd name="T88" fmla="*/ 622 w 164"/>
                              <a:gd name="T89" fmla="*/ 3454 h 215"/>
                              <a:gd name="T90" fmla="*/ 622 w 164"/>
                              <a:gd name="T91" fmla="*/ 3479 h 215"/>
                              <a:gd name="T92" fmla="*/ 997 w 164"/>
                              <a:gd name="T93" fmla="*/ 3479 h 215"/>
                              <a:gd name="T94" fmla="*/ 965 w 164"/>
                              <a:gd name="T95" fmla="*/ 3384 h 215"/>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64" h="215">
                                <a:moveTo>
                                  <a:pt x="60" y="147"/>
                                </a:moveTo>
                                <a:lnTo>
                                  <a:pt x="0" y="147"/>
                                </a:lnTo>
                                <a:lnTo>
                                  <a:pt x="11" y="180"/>
                                </a:lnTo>
                                <a:lnTo>
                                  <a:pt x="32" y="201"/>
                                </a:lnTo>
                                <a:lnTo>
                                  <a:pt x="57" y="212"/>
                                </a:lnTo>
                                <a:lnTo>
                                  <a:pt x="82" y="215"/>
                                </a:lnTo>
                                <a:lnTo>
                                  <a:pt x="113" y="210"/>
                                </a:lnTo>
                                <a:lnTo>
                                  <a:pt x="139" y="196"/>
                                </a:lnTo>
                                <a:lnTo>
                                  <a:pt x="156" y="174"/>
                                </a:lnTo>
                                <a:lnTo>
                                  <a:pt x="158" y="167"/>
                                </a:lnTo>
                                <a:lnTo>
                                  <a:pt x="63" y="167"/>
                                </a:lnTo>
                                <a:lnTo>
                                  <a:pt x="60" y="147"/>
                                </a:lnTo>
                                <a:close/>
                                <a:moveTo>
                                  <a:pt x="80" y="0"/>
                                </a:moveTo>
                                <a:lnTo>
                                  <a:pt x="51" y="5"/>
                                </a:lnTo>
                                <a:lnTo>
                                  <a:pt x="26" y="18"/>
                                </a:lnTo>
                                <a:lnTo>
                                  <a:pt x="9" y="39"/>
                                </a:lnTo>
                                <a:lnTo>
                                  <a:pt x="3" y="66"/>
                                </a:lnTo>
                                <a:lnTo>
                                  <a:pt x="6" y="84"/>
                                </a:lnTo>
                                <a:lnTo>
                                  <a:pt x="16" y="99"/>
                                </a:lnTo>
                                <a:lnTo>
                                  <a:pt x="32" y="110"/>
                                </a:lnTo>
                                <a:lnTo>
                                  <a:pt x="51" y="119"/>
                                </a:lnTo>
                                <a:lnTo>
                                  <a:pt x="74" y="128"/>
                                </a:lnTo>
                                <a:lnTo>
                                  <a:pt x="91" y="134"/>
                                </a:lnTo>
                                <a:lnTo>
                                  <a:pt x="100" y="141"/>
                                </a:lnTo>
                                <a:lnTo>
                                  <a:pt x="103" y="150"/>
                                </a:lnTo>
                                <a:lnTo>
                                  <a:pt x="103" y="161"/>
                                </a:lnTo>
                                <a:lnTo>
                                  <a:pt x="92" y="167"/>
                                </a:lnTo>
                                <a:lnTo>
                                  <a:pt x="158" y="167"/>
                                </a:lnTo>
                                <a:lnTo>
                                  <a:pt x="163" y="146"/>
                                </a:lnTo>
                                <a:lnTo>
                                  <a:pt x="157" y="119"/>
                                </a:lnTo>
                                <a:lnTo>
                                  <a:pt x="140" y="102"/>
                                </a:lnTo>
                                <a:lnTo>
                                  <a:pt x="118" y="91"/>
                                </a:lnTo>
                                <a:lnTo>
                                  <a:pt x="92" y="83"/>
                                </a:lnTo>
                                <a:lnTo>
                                  <a:pt x="77" y="78"/>
                                </a:lnTo>
                                <a:lnTo>
                                  <a:pt x="63" y="72"/>
                                </a:lnTo>
                                <a:lnTo>
                                  <a:pt x="63" y="56"/>
                                </a:lnTo>
                                <a:lnTo>
                                  <a:pt x="67" y="48"/>
                                </a:lnTo>
                                <a:lnTo>
                                  <a:pt x="152" y="48"/>
                                </a:lnTo>
                                <a:lnTo>
                                  <a:pt x="147" y="31"/>
                                </a:lnTo>
                                <a:lnTo>
                                  <a:pt x="126" y="12"/>
                                </a:lnTo>
                                <a:lnTo>
                                  <a:pt x="102" y="3"/>
                                </a:lnTo>
                                <a:lnTo>
                                  <a:pt x="80" y="0"/>
                                </a:lnTo>
                                <a:close/>
                                <a:moveTo>
                                  <a:pt x="152" y="48"/>
                                </a:moveTo>
                                <a:lnTo>
                                  <a:pt x="97" y="48"/>
                                </a:lnTo>
                                <a:lnTo>
                                  <a:pt x="98" y="59"/>
                                </a:lnTo>
                                <a:lnTo>
                                  <a:pt x="98" y="63"/>
                                </a:lnTo>
                                <a:lnTo>
                                  <a:pt x="157" y="63"/>
                                </a:lnTo>
                                <a:lnTo>
                                  <a:pt x="152" y="48"/>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95" name="AutoShape 17"/>
                        <wps:cNvSpPr>
                          <a:spLocks/>
                        </wps:cNvSpPr>
                        <wps:spPr bwMode="auto">
                          <a:xfrm>
                            <a:off x="10784" y="10858"/>
                            <a:ext cx="14" cy="18"/>
                          </a:xfrm>
                          <a:custGeom>
                            <a:avLst/>
                            <a:gdLst>
                              <a:gd name="T0" fmla="*/ 356 w 218"/>
                              <a:gd name="T1" fmla="*/ 3117 h 275"/>
                              <a:gd name="T2" fmla="*/ 0 w 218"/>
                              <a:gd name="T3" fmla="*/ 3117 h 275"/>
                              <a:gd name="T4" fmla="*/ 0 w 218"/>
                              <a:gd name="T5" fmla="*/ 4819 h 275"/>
                              <a:gd name="T6" fmla="*/ 381 w 218"/>
                              <a:gd name="T7" fmla="*/ 4819 h 275"/>
                              <a:gd name="T8" fmla="*/ 381 w 218"/>
                              <a:gd name="T9" fmla="*/ 4279 h 275"/>
                              <a:gd name="T10" fmla="*/ 1156 w 218"/>
                              <a:gd name="T11" fmla="*/ 4279 h 275"/>
                              <a:gd name="T12" fmla="*/ 1207 w 218"/>
                              <a:gd name="T13" fmla="*/ 4241 h 275"/>
                              <a:gd name="T14" fmla="*/ 1309 w 218"/>
                              <a:gd name="T15" fmla="*/ 4082 h 275"/>
                              <a:gd name="T16" fmla="*/ 686 w 218"/>
                              <a:gd name="T17" fmla="*/ 4082 h 275"/>
                              <a:gd name="T18" fmla="*/ 553 w 218"/>
                              <a:gd name="T19" fmla="*/ 4051 h 275"/>
                              <a:gd name="T20" fmla="*/ 451 w 218"/>
                              <a:gd name="T21" fmla="*/ 3981 h 275"/>
                              <a:gd name="T22" fmla="*/ 388 w 218"/>
                              <a:gd name="T23" fmla="*/ 3873 h 275"/>
                              <a:gd name="T24" fmla="*/ 362 w 218"/>
                              <a:gd name="T25" fmla="*/ 3759 h 275"/>
                              <a:gd name="T26" fmla="*/ 388 w 218"/>
                              <a:gd name="T27" fmla="*/ 3644 h 275"/>
                              <a:gd name="T28" fmla="*/ 445 w 218"/>
                              <a:gd name="T29" fmla="*/ 3543 h 275"/>
                              <a:gd name="T30" fmla="*/ 546 w 218"/>
                              <a:gd name="T31" fmla="*/ 3460 h 275"/>
                              <a:gd name="T32" fmla="*/ 686 w 218"/>
                              <a:gd name="T33" fmla="*/ 3435 h 275"/>
                              <a:gd name="T34" fmla="*/ 1296 w 218"/>
                              <a:gd name="T35" fmla="*/ 3435 h 275"/>
                              <a:gd name="T36" fmla="*/ 1239 w 218"/>
                              <a:gd name="T37" fmla="*/ 3314 h 275"/>
                              <a:gd name="T38" fmla="*/ 1175 w 218"/>
                              <a:gd name="T39" fmla="*/ 3263 h 275"/>
                              <a:gd name="T40" fmla="*/ 356 w 218"/>
                              <a:gd name="T41" fmla="*/ 3263 h 275"/>
                              <a:gd name="T42" fmla="*/ 356 w 218"/>
                              <a:gd name="T43" fmla="*/ 3117 h 275"/>
                              <a:gd name="T44" fmla="*/ 1156 w 218"/>
                              <a:gd name="T45" fmla="*/ 4279 h 275"/>
                              <a:gd name="T46" fmla="*/ 381 w 218"/>
                              <a:gd name="T47" fmla="*/ 4279 h 275"/>
                              <a:gd name="T48" fmla="*/ 432 w 218"/>
                              <a:gd name="T49" fmla="*/ 4324 h 275"/>
                              <a:gd name="T50" fmla="*/ 502 w 218"/>
                              <a:gd name="T51" fmla="*/ 4381 h 275"/>
                              <a:gd name="T52" fmla="*/ 616 w 218"/>
                              <a:gd name="T53" fmla="*/ 4425 h 275"/>
                              <a:gd name="T54" fmla="*/ 762 w 218"/>
                              <a:gd name="T55" fmla="*/ 4444 h 275"/>
                              <a:gd name="T56" fmla="*/ 1010 w 218"/>
                              <a:gd name="T57" fmla="*/ 4387 h 275"/>
                              <a:gd name="T58" fmla="*/ 1156 w 218"/>
                              <a:gd name="T59" fmla="*/ 4279 h 275"/>
                              <a:gd name="T60" fmla="*/ 1296 w 218"/>
                              <a:gd name="T61" fmla="*/ 3435 h 275"/>
                              <a:gd name="T62" fmla="*/ 686 w 218"/>
                              <a:gd name="T63" fmla="*/ 3435 h 275"/>
                              <a:gd name="T64" fmla="*/ 826 w 218"/>
                              <a:gd name="T65" fmla="*/ 3460 h 275"/>
                              <a:gd name="T66" fmla="*/ 921 w 218"/>
                              <a:gd name="T67" fmla="*/ 3543 h 275"/>
                              <a:gd name="T68" fmla="*/ 985 w 218"/>
                              <a:gd name="T69" fmla="*/ 3644 h 275"/>
                              <a:gd name="T70" fmla="*/ 1004 w 218"/>
                              <a:gd name="T71" fmla="*/ 3759 h 275"/>
                              <a:gd name="T72" fmla="*/ 978 w 218"/>
                              <a:gd name="T73" fmla="*/ 3873 h 275"/>
                              <a:gd name="T74" fmla="*/ 921 w 218"/>
                              <a:gd name="T75" fmla="*/ 3981 h 275"/>
                              <a:gd name="T76" fmla="*/ 820 w 218"/>
                              <a:gd name="T77" fmla="*/ 4051 h 275"/>
                              <a:gd name="T78" fmla="*/ 686 w 218"/>
                              <a:gd name="T79" fmla="*/ 4082 h 275"/>
                              <a:gd name="T80" fmla="*/ 1309 w 218"/>
                              <a:gd name="T81" fmla="*/ 4082 h 275"/>
                              <a:gd name="T82" fmla="*/ 1334 w 218"/>
                              <a:gd name="T83" fmla="*/ 4032 h 275"/>
                              <a:gd name="T84" fmla="*/ 1385 w 218"/>
                              <a:gd name="T85" fmla="*/ 3778 h 275"/>
                              <a:gd name="T86" fmla="*/ 1347 w 218"/>
                              <a:gd name="T87" fmla="*/ 3543 h 275"/>
                              <a:gd name="T88" fmla="*/ 1296 w 218"/>
                              <a:gd name="T89" fmla="*/ 3435 h 275"/>
                              <a:gd name="T90" fmla="*/ 762 w 218"/>
                              <a:gd name="T91" fmla="*/ 3079 h 275"/>
                              <a:gd name="T92" fmla="*/ 629 w 218"/>
                              <a:gd name="T93" fmla="*/ 3098 h 275"/>
                              <a:gd name="T94" fmla="*/ 515 w 218"/>
                              <a:gd name="T95" fmla="*/ 3136 h 275"/>
                              <a:gd name="T96" fmla="*/ 432 w 218"/>
                              <a:gd name="T97" fmla="*/ 3194 h 275"/>
                              <a:gd name="T98" fmla="*/ 362 w 218"/>
                              <a:gd name="T99" fmla="*/ 3263 h 275"/>
                              <a:gd name="T100" fmla="*/ 1175 w 218"/>
                              <a:gd name="T101" fmla="*/ 3263 h 275"/>
                              <a:gd name="T102" fmla="*/ 1048 w 218"/>
                              <a:gd name="T103" fmla="*/ 3149 h 275"/>
                              <a:gd name="T104" fmla="*/ 762 w 218"/>
                              <a:gd name="T105" fmla="*/ 3079 h 275"/>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218" h="275">
                                <a:moveTo>
                                  <a:pt x="56" y="6"/>
                                </a:moveTo>
                                <a:lnTo>
                                  <a:pt x="0" y="6"/>
                                </a:lnTo>
                                <a:lnTo>
                                  <a:pt x="0" y="274"/>
                                </a:lnTo>
                                <a:lnTo>
                                  <a:pt x="60" y="274"/>
                                </a:lnTo>
                                <a:lnTo>
                                  <a:pt x="60" y="189"/>
                                </a:lnTo>
                                <a:lnTo>
                                  <a:pt x="182" y="189"/>
                                </a:lnTo>
                                <a:lnTo>
                                  <a:pt x="190" y="183"/>
                                </a:lnTo>
                                <a:lnTo>
                                  <a:pt x="206" y="158"/>
                                </a:lnTo>
                                <a:lnTo>
                                  <a:pt x="108" y="158"/>
                                </a:lnTo>
                                <a:lnTo>
                                  <a:pt x="87" y="153"/>
                                </a:lnTo>
                                <a:lnTo>
                                  <a:pt x="71" y="142"/>
                                </a:lnTo>
                                <a:lnTo>
                                  <a:pt x="61" y="125"/>
                                </a:lnTo>
                                <a:lnTo>
                                  <a:pt x="57" y="107"/>
                                </a:lnTo>
                                <a:lnTo>
                                  <a:pt x="61" y="89"/>
                                </a:lnTo>
                                <a:lnTo>
                                  <a:pt x="70" y="73"/>
                                </a:lnTo>
                                <a:lnTo>
                                  <a:pt x="86" y="60"/>
                                </a:lnTo>
                                <a:lnTo>
                                  <a:pt x="108" y="56"/>
                                </a:lnTo>
                                <a:lnTo>
                                  <a:pt x="204" y="56"/>
                                </a:lnTo>
                                <a:lnTo>
                                  <a:pt x="195" y="37"/>
                                </a:lnTo>
                                <a:lnTo>
                                  <a:pt x="185" y="29"/>
                                </a:lnTo>
                                <a:lnTo>
                                  <a:pt x="56" y="29"/>
                                </a:lnTo>
                                <a:lnTo>
                                  <a:pt x="56" y="6"/>
                                </a:lnTo>
                                <a:close/>
                                <a:moveTo>
                                  <a:pt x="182" y="189"/>
                                </a:moveTo>
                                <a:lnTo>
                                  <a:pt x="60" y="189"/>
                                </a:lnTo>
                                <a:lnTo>
                                  <a:pt x="68" y="196"/>
                                </a:lnTo>
                                <a:lnTo>
                                  <a:pt x="79" y="205"/>
                                </a:lnTo>
                                <a:lnTo>
                                  <a:pt x="97" y="212"/>
                                </a:lnTo>
                                <a:lnTo>
                                  <a:pt x="120" y="215"/>
                                </a:lnTo>
                                <a:lnTo>
                                  <a:pt x="159" y="206"/>
                                </a:lnTo>
                                <a:lnTo>
                                  <a:pt x="182" y="189"/>
                                </a:lnTo>
                                <a:close/>
                                <a:moveTo>
                                  <a:pt x="204" y="56"/>
                                </a:moveTo>
                                <a:lnTo>
                                  <a:pt x="108" y="56"/>
                                </a:lnTo>
                                <a:lnTo>
                                  <a:pt x="130" y="60"/>
                                </a:lnTo>
                                <a:lnTo>
                                  <a:pt x="145" y="73"/>
                                </a:lnTo>
                                <a:lnTo>
                                  <a:pt x="155" y="89"/>
                                </a:lnTo>
                                <a:lnTo>
                                  <a:pt x="158" y="107"/>
                                </a:lnTo>
                                <a:lnTo>
                                  <a:pt x="154" y="125"/>
                                </a:lnTo>
                                <a:lnTo>
                                  <a:pt x="145" y="142"/>
                                </a:lnTo>
                                <a:lnTo>
                                  <a:pt x="129" y="153"/>
                                </a:lnTo>
                                <a:lnTo>
                                  <a:pt x="108" y="158"/>
                                </a:lnTo>
                                <a:lnTo>
                                  <a:pt x="206" y="158"/>
                                </a:lnTo>
                                <a:lnTo>
                                  <a:pt x="210" y="150"/>
                                </a:lnTo>
                                <a:lnTo>
                                  <a:pt x="218" y="110"/>
                                </a:lnTo>
                                <a:lnTo>
                                  <a:pt x="212" y="73"/>
                                </a:lnTo>
                                <a:lnTo>
                                  <a:pt x="204" y="56"/>
                                </a:lnTo>
                                <a:close/>
                                <a:moveTo>
                                  <a:pt x="120" y="0"/>
                                </a:moveTo>
                                <a:lnTo>
                                  <a:pt x="99" y="3"/>
                                </a:lnTo>
                                <a:lnTo>
                                  <a:pt x="81" y="9"/>
                                </a:lnTo>
                                <a:lnTo>
                                  <a:pt x="68" y="18"/>
                                </a:lnTo>
                                <a:lnTo>
                                  <a:pt x="57" y="29"/>
                                </a:lnTo>
                                <a:lnTo>
                                  <a:pt x="185" y="29"/>
                                </a:lnTo>
                                <a:lnTo>
                                  <a:pt x="165" y="11"/>
                                </a:lnTo>
                                <a:lnTo>
                                  <a:pt x="120" y="0"/>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96" name="Line 18"/>
                        <wps:cNvCnPr>
                          <a:cxnSpLocks noChangeShapeType="1"/>
                        </wps:cNvCnPr>
                        <wps:spPr bwMode="auto">
                          <a:xfrm>
                            <a:off x="10801" y="10859"/>
                            <a:ext cx="0" cy="12"/>
                          </a:xfrm>
                          <a:prstGeom prst="line">
                            <a:avLst/>
                          </a:prstGeom>
                          <a:noFill/>
                          <a:ln w="38041">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97" name="Line 19"/>
                        <wps:cNvCnPr>
                          <a:cxnSpLocks noChangeShapeType="1"/>
                        </wps:cNvCnPr>
                        <wps:spPr bwMode="auto">
                          <a:xfrm>
                            <a:off x="10799" y="10856"/>
                            <a:ext cx="4" cy="0"/>
                          </a:xfrm>
                          <a:prstGeom prst="line">
                            <a:avLst/>
                          </a:prstGeom>
                          <a:noFill/>
                          <a:ln w="28563">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98" name="AutoShape 20"/>
                        <wps:cNvSpPr>
                          <a:spLocks/>
                        </wps:cNvSpPr>
                        <wps:spPr bwMode="auto">
                          <a:xfrm>
                            <a:off x="10806" y="10858"/>
                            <a:ext cx="6" cy="13"/>
                          </a:xfrm>
                          <a:custGeom>
                            <a:avLst/>
                            <a:gdLst>
                              <a:gd name="T0" fmla="*/ 350 w 107"/>
                              <a:gd name="T1" fmla="*/ 3117 h 207"/>
                              <a:gd name="T2" fmla="*/ 0 w 107"/>
                              <a:gd name="T3" fmla="*/ 3117 h 207"/>
                              <a:gd name="T4" fmla="*/ 0 w 107"/>
                              <a:gd name="T5" fmla="*/ 4393 h 207"/>
                              <a:gd name="T6" fmla="*/ 381 w 107"/>
                              <a:gd name="T7" fmla="*/ 4393 h 207"/>
                              <a:gd name="T8" fmla="*/ 381 w 107"/>
                              <a:gd name="T9" fmla="*/ 3701 h 207"/>
                              <a:gd name="T10" fmla="*/ 400 w 107"/>
                              <a:gd name="T11" fmla="*/ 3580 h 207"/>
                              <a:gd name="T12" fmla="*/ 464 w 107"/>
                              <a:gd name="T13" fmla="*/ 3510 h 207"/>
                              <a:gd name="T14" fmla="*/ 559 w 107"/>
                              <a:gd name="T15" fmla="*/ 3472 h 207"/>
                              <a:gd name="T16" fmla="*/ 674 w 107"/>
                              <a:gd name="T17" fmla="*/ 3460 h 207"/>
                              <a:gd name="T18" fmla="*/ 674 w 107"/>
                              <a:gd name="T19" fmla="*/ 3263 h 207"/>
                              <a:gd name="T20" fmla="*/ 350 w 107"/>
                              <a:gd name="T21" fmla="*/ 3263 h 207"/>
                              <a:gd name="T22" fmla="*/ 350 w 107"/>
                              <a:gd name="T23" fmla="*/ 3117 h 207"/>
                              <a:gd name="T24" fmla="*/ 674 w 107"/>
                              <a:gd name="T25" fmla="*/ 3079 h 207"/>
                              <a:gd name="T26" fmla="*/ 540 w 107"/>
                              <a:gd name="T27" fmla="*/ 3098 h 207"/>
                              <a:gd name="T28" fmla="*/ 445 w 107"/>
                              <a:gd name="T29" fmla="*/ 3149 h 207"/>
                              <a:gd name="T30" fmla="*/ 388 w 107"/>
                              <a:gd name="T31" fmla="*/ 3206 h 207"/>
                              <a:gd name="T32" fmla="*/ 362 w 107"/>
                              <a:gd name="T33" fmla="*/ 3263 h 207"/>
                              <a:gd name="T34" fmla="*/ 674 w 107"/>
                              <a:gd name="T35" fmla="*/ 3263 h 207"/>
                              <a:gd name="T36" fmla="*/ 674 w 107"/>
                              <a:gd name="T37" fmla="*/ 3079 h 207"/>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07" h="207">
                                <a:moveTo>
                                  <a:pt x="55" y="6"/>
                                </a:moveTo>
                                <a:lnTo>
                                  <a:pt x="0" y="6"/>
                                </a:lnTo>
                                <a:lnTo>
                                  <a:pt x="0" y="207"/>
                                </a:lnTo>
                                <a:lnTo>
                                  <a:pt x="60" y="207"/>
                                </a:lnTo>
                                <a:lnTo>
                                  <a:pt x="60" y="98"/>
                                </a:lnTo>
                                <a:lnTo>
                                  <a:pt x="63" y="79"/>
                                </a:lnTo>
                                <a:lnTo>
                                  <a:pt x="73" y="68"/>
                                </a:lnTo>
                                <a:lnTo>
                                  <a:pt x="88" y="62"/>
                                </a:lnTo>
                                <a:lnTo>
                                  <a:pt x="106" y="60"/>
                                </a:lnTo>
                                <a:lnTo>
                                  <a:pt x="106" y="29"/>
                                </a:lnTo>
                                <a:lnTo>
                                  <a:pt x="55" y="29"/>
                                </a:lnTo>
                                <a:lnTo>
                                  <a:pt x="55" y="6"/>
                                </a:lnTo>
                                <a:close/>
                                <a:moveTo>
                                  <a:pt x="106" y="0"/>
                                </a:moveTo>
                                <a:lnTo>
                                  <a:pt x="85" y="3"/>
                                </a:lnTo>
                                <a:lnTo>
                                  <a:pt x="70" y="11"/>
                                </a:lnTo>
                                <a:lnTo>
                                  <a:pt x="61" y="20"/>
                                </a:lnTo>
                                <a:lnTo>
                                  <a:pt x="57" y="29"/>
                                </a:lnTo>
                                <a:lnTo>
                                  <a:pt x="106" y="29"/>
                                </a:lnTo>
                                <a:lnTo>
                                  <a:pt x="106" y="0"/>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99" name="AutoShape 21"/>
                        <wps:cNvSpPr>
                          <a:spLocks/>
                        </wps:cNvSpPr>
                        <wps:spPr bwMode="auto">
                          <a:xfrm>
                            <a:off x="10813" y="10858"/>
                            <a:ext cx="14" cy="14"/>
                          </a:xfrm>
                          <a:custGeom>
                            <a:avLst/>
                            <a:gdLst>
                              <a:gd name="T0" fmla="*/ 635 w 221"/>
                              <a:gd name="T1" fmla="*/ 3079 h 215"/>
                              <a:gd name="T2" fmla="*/ 394 w 221"/>
                              <a:gd name="T3" fmla="*/ 3130 h 215"/>
                              <a:gd name="T4" fmla="*/ 191 w 221"/>
                              <a:gd name="T5" fmla="*/ 3263 h 215"/>
                              <a:gd name="T6" fmla="*/ 51 w 221"/>
                              <a:gd name="T7" fmla="*/ 3473 h 215"/>
                              <a:gd name="T8" fmla="*/ 0 w 221"/>
                              <a:gd name="T9" fmla="*/ 3759 h 215"/>
                              <a:gd name="T10" fmla="*/ 38 w 221"/>
                              <a:gd name="T11" fmla="*/ 4012 h 215"/>
                              <a:gd name="T12" fmla="*/ 165 w 221"/>
                              <a:gd name="T13" fmla="*/ 4235 h 215"/>
                              <a:gd name="T14" fmla="*/ 368 w 221"/>
                              <a:gd name="T15" fmla="*/ 4387 h 215"/>
                              <a:gd name="T16" fmla="*/ 635 w 221"/>
                              <a:gd name="T17" fmla="*/ 4444 h 215"/>
                              <a:gd name="T18" fmla="*/ 750 w 221"/>
                              <a:gd name="T19" fmla="*/ 4431 h 215"/>
                              <a:gd name="T20" fmla="*/ 851 w 221"/>
                              <a:gd name="T21" fmla="*/ 4400 h 215"/>
                              <a:gd name="T22" fmla="*/ 940 w 221"/>
                              <a:gd name="T23" fmla="*/ 4343 h 215"/>
                              <a:gd name="T24" fmla="*/ 1004 w 221"/>
                              <a:gd name="T25" fmla="*/ 4260 h 215"/>
                              <a:gd name="T26" fmla="*/ 1398 w 221"/>
                              <a:gd name="T27" fmla="*/ 4260 h 215"/>
                              <a:gd name="T28" fmla="*/ 1398 w 221"/>
                              <a:gd name="T29" fmla="*/ 4082 h 215"/>
                              <a:gd name="T30" fmla="*/ 692 w 221"/>
                              <a:gd name="T31" fmla="*/ 4082 h 215"/>
                              <a:gd name="T32" fmla="*/ 546 w 221"/>
                              <a:gd name="T33" fmla="*/ 4044 h 215"/>
                              <a:gd name="T34" fmla="*/ 451 w 221"/>
                              <a:gd name="T35" fmla="*/ 3968 h 215"/>
                              <a:gd name="T36" fmla="*/ 394 w 221"/>
                              <a:gd name="T37" fmla="*/ 3860 h 215"/>
                              <a:gd name="T38" fmla="*/ 375 w 221"/>
                              <a:gd name="T39" fmla="*/ 3765 h 215"/>
                              <a:gd name="T40" fmla="*/ 394 w 221"/>
                              <a:gd name="T41" fmla="*/ 3651 h 215"/>
                              <a:gd name="T42" fmla="*/ 451 w 221"/>
                              <a:gd name="T43" fmla="*/ 3543 h 215"/>
                              <a:gd name="T44" fmla="*/ 553 w 221"/>
                              <a:gd name="T45" fmla="*/ 3460 h 215"/>
                              <a:gd name="T46" fmla="*/ 692 w 221"/>
                              <a:gd name="T47" fmla="*/ 3435 h 215"/>
                              <a:gd name="T48" fmla="*/ 1398 w 221"/>
                              <a:gd name="T49" fmla="*/ 3435 h 215"/>
                              <a:gd name="T50" fmla="*/ 1398 w 221"/>
                              <a:gd name="T51" fmla="*/ 3263 h 215"/>
                              <a:gd name="T52" fmla="*/ 1004 w 221"/>
                              <a:gd name="T53" fmla="*/ 3263 h 215"/>
                              <a:gd name="T54" fmla="*/ 959 w 221"/>
                              <a:gd name="T55" fmla="*/ 3200 h 215"/>
                              <a:gd name="T56" fmla="*/ 883 w 221"/>
                              <a:gd name="T57" fmla="*/ 3136 h 215"/>
                              <a:gd name="T58" fmla="*/ 775 w 221"/>
                              <a:gd name="T59" fmla="*/ 3098 h 215"/>
                              <a:gd name="T60" fmla="*/ 635 w 221"/>
                              <a:gd name="T61" fmla="*/ 3079 h 215"/>
                              <a:gd name="T62" fmla="*/ 1398 w 221"/>
                              <a:gd name="T63" fmla="*/ 4260 h 215"/>
                              <a:gd name="T64" fmla="*/ 1016 w 221"/>
                              <a:gd name="T65" fmla="*/ 4260 h 215"/>
                              <a:gd name="T66" fmla="*/ 1016 w 221"/>
                              <a:gd name="T67" fmla="*/ 4393 h 215"/>
                              <a:gd name="T68" fmla="*/ 1398 w 221"/>
                              <a:gd name="T69" fmla="*/ 4393 h 215"/>
                              <a:gd name="T70" fmla="*/ 1398 w 221"/>
                              <a:gd name="T71" fmla="*/ 4260 h 215"/>
                              <a:gd name="T72" fmla="*/ 1398 w 221"/>
                              <a:gd name="T73" fmla="*/ 3435 h 215"/>
                              <a:gd name="T74" fmla="*/ 692 w 221"/>
                              <a:gd name="T75" fmla="*/ 3435 h 215"/>
                              <a:gd name="T76" fmla="*/ 832 w 221"/>
                              <a:gd name="T77" fmla="*/ 3460 h 215"/>
                              <a:gd name="T78" fmla="*/ 934 w 221"/>
                              <a:gd name="T79" fmla="*/ 3536 h 215"/>
                              <a:gd name="T80" fmla="*/ 997 w 221"/>
                              <a:gd name="T81" fmla="*/ 3638 h 215"/>
                              <a:gd name="T82" fmla="*/ 1016 w 221"/>
                              <a:gd name="T83" fmla="*/ 3759 h 215"/>
                              <a:gd name="T84" fmla="*/ 997 w 221"/>
                              <a:gd name="T85" fmla="*/ 3860 h 215"/>
                              <a:gd name="T86" fmla="*/ 940 w 221"/>
                              <a:gd name="T87" fmla="*/ 3962 h 215"/>
                              <a:gd name="T88" fmla="*/ 845 w 221"/>
                              <a:gd name="T89" fmla="*/ 4044 h 215"/>
                              <a:gd name="T90" fmla="*/ 692 w 221"/>
                              <a:gd name="T91" fmla="*/ 4082 h 215"/>
                              <a:gd name="T92" fmla="*/ 1398 w 221"/>
                              <a:gd name="T93" fmla="*/ 4082 h 215"/>
                              <a:gd name="T94" fmla="*/ 1398 w 221"/>
                              <a:gd name="T95" fmla="*/ 3435 h 215"/>
                              <a:gd name="T96" fmla="*/ 1398 w 221"/>
                              <a:gd name="T97" fmla="*/ 3117 h 215"/>
                              <a:gd name="T98" fmla="*/ 1016 w 221"/>
                              <a:gd name="T99" fmla="*/ 3117 h 215"/>
                              <a:gd name="T100" fmla="*/ 1016 w 221"/>
                              <a:gd name="T101" fmla="*/ 3263 h 215"/>
                              <a:gd name="T102" fmla="*/ 1398 w 221"/>
                              <a:gd name="T103" fmla="*/ 3263 h 215"/>
                              <a:gd name="T104" fmla="*/ 1398 w 221"/>
                              <a:gd name="T105" fmla="*/ 3117 h 215"/>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221" h="215">
                                <a:moveTo>
                                  <a:pt x="100" y="0"/>
                                </a:moveTo>
                                <a:lnTo>
                                  <a:pt x="62" y="8"/>
                                </a:lnTo>
                                <a:lnTo>
                                  <a:pt x="30" y="29"/>
                                </a:lnTo>
                                <a:lnTo>
                                  <a:pt x="8" y="62"/>
                                </a:lnTo>
                                <a:lnTo>
                                  <a:pt x="0" y="107"/>
                                </a:lnTo>
                                <a:lnTo>
                                  <a:pt x="6" y="147"/>
                                </a:lnTo>
                                <a:lnTo>
                                  <a:pt x="26" y="182"/>
                                </a:lnTo>
                                <a:lnTo>
                                  <a:pt x="58" y="206"/>
                                </a:lnTo>
                                <a:lnTo>
                                  <a:pt x="100" y="215"/>
                                </a:lnTo>
                                <a:lnTo>
                                  <a:pt x="118" y="213"/>
                                </a:lnTo>
                                <a:lnTo>
                                  <a:pt x="134" y="208"/>
                                </a:lnTo>
                                <a:lnTo>
                                  <a:pt x="148" y="199"/>
                                </a:lnTo>
                                <a:lnTo>
                                  <a:pt x="158" y="186"/>
                                </a:lnTo>
                                <a:lnTo>
                                  <a:pt x="220" y="186"/>
                                </a:lnTo>
                                <a:lnTo>
                                  <a:pt x="220" y="158"/>
                                </a:lnTo>
                                <a:lnTo>
                                  <a:pt x="109" y="158"/>
                                </a:lnTo>
                                <a:lnTo>
                                  <a:pt x="86" y="152"/>
                                </a:lnTo>
                                <a:lnTo>
                                  <a:pt x="71" y="140"/>
                                </a:lnTo>
                                <a:lnTo>
                                  <a:pt x="62" y="123"/>
                                </a:lnTo>
                                <a:lnTo>
                                  <a:pt x="59" y="108"/>
                                </a:lnTo>
                                <a:lnTo>
                                  <a:pt x="62" y="90"/>
                                </a:lnTo>
                                <a:lnTo>
                                  <a:pt x="71" y="73"/>
                                </a:lnTo>
                                <a:lnTo>
                                  <a:pt x="87" y="60"/>
                                </a:lnTo>
                                <a:lnTo>
                                  <a:pt x="109" y="56"/>
                                </a:lnTo>
                                <a:lnTo>
                                  <a:pt x="220" y="56"/>
                                </a:lnTo>
                                <a:lnTo>
                                  <a:pt x="220" y="29"/>
                                </a:lnTo>
                                <a:lnTo>
                                  <a:pt x="158" y="29"/>
                                </a:lnTo>
                                <a:lnTo>
                                  <a:pt x="151" y="19"/>
                                </a:lnTo>
                                <a:lnTo>
                                  <a:pt x="139" y="9"/>
                                </a:lnTo>
                                <a:lnTo>
                                  <a:pt x="122" y="3"/>
                                </a:lnTo>
                                <a:lnTo>
                                  <a:pt x="100" y="0"/>
                                </a:lnTo>
                                <a:close/>
                                <a:moveTo>
                                  <a:pt x="220" y="186"/>
                                </a:moveTo>
                                <a:lnTo>
                                  <a:pt x="160" y="186"/>
                                </a:lnTo>
                                <a:lnTo>
                                  <a:pt x="160" y="207"/>
                                </a:lnTo>
                                <a:lnTo>
                                  <a:pt x="220" y="207"/>
                                </a:lnTo>
                                <a:lnTo>
                                  <a:pt x="220" y="186"/>
                                </a:lnTo>
                                <a:close/>
                                <a:moveTo>
                                  <a:pt x="220" y="56"/>
                                </a:moveTo>
                                <a:lnTo>
                                  <a:pt x="109" y="56"/>
                                </a:lnTo>
                                <a:lnTo>
                                  <a:pt x="131" y="60"/>
                                </a:lnTo>
                                <a:lnTo>
                                  <a:pt x="147" y="72"/>
                                </a:lnTo>
                                <a:lnTo>
                                  <a:pt x="157" y="88"/>
                                </a:lnTo>
                                <a:lnTo>
                                  <a:pt x="160" y="107"/>
                                </a:lnTo>
                                <a:lnTo>
                                  <a:pt x="157" y="123"/>
                                </a:lnTo>
                                <a:lnTo>
                                  <a:pt x="148" y="139"/>
                                </a:lnTo>
                                <a:lnTo>
                                  <a:pt x="133" y="152"/>
                                </a:lnTo>
                                <a:lnTo>
                                  <a:pt x="109" y="158"/>
                                </a:lnTo>
                                <a:lnTo>
                                  <a:pt x="220" y="158"/>
                                </a:lnTo>
                                <a:lnTo>
                                  <a:pt x="220" y="56"/>
                                </a:lnTo>
                                <a:close/>
                                <a:moveTo>
                                  <a:pt x="220" y="6"/>
                                </a:moveTo>
                                <a:lnTo>
                                  <a:pt x="160" y="6"/>
                                </a:lnTo>
                                <a:lnTo>
                                  <a:pt x="160" y="29"/>
                                </a:lnTo>
                                <a:lnTo>
                                  <a:pt x="220" y="29"/>
                                </a:lnTo>
                                <a:lnTo>
                                  <a:pt x="220" y="6"/>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00" name="Line 22"/>
                        <wps:cNvCnPr>
                          <a:cxnSpLocks noChangeShapeType="1"/>
                        </wps:cNvCnPr>
                        <wps:spPr bwMode="auto">
                          <a:xfrm>
                            <a:off x="10832" y="10861"/>
                            <a:ext cx="0" cy="10"/>
                          </a:xfrm>
                          <a:prstGeom prst="line">
                            <a:avLst/>
                          </a:prstGeom>
                          <a:noFill/>
                          <a:ln w="38041">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1" name="Line 23"/>
                        <wps:cNvCnPr>
                          <a:cxnSpLocks noChangeShapeType="1"/>
                        </wps:cNvCnPr>
                        <wps:spPr bwMode="auto">
                          <a:xfrm>
                            <a:off x="10828" y="10860"/>
                            <a:ext cx="8" cy="0"/>
                          </a:xfrm>
                          <a:prstGeom prst="line">
                            <a:avLst/>
                          </a:prstGeom>
                          <a:noFill/>
                          <a:ln w="29452">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2" name="Line 24"/>
                        <wps:cNvCnPr>
                          <a:cxnSpLocks noChangeShapeType="1"/>
                        </wps:cNvCnPr>
                        <wps:spPr bwMode="auto">
                          <a:xfrm>
                            <a:off x="10830" y="10856"/>
                            <a:ext cx="4" cy="0"/>
                          </a:xfrm>
                          <a:prstGeom prst="line">
                            <a:avLst/>
                          </a:prstGeom>
                          <a:noFill/>
                          <a:ln w="41893">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3" name="Line 25"/>
                        <wps:cNvCnPr>
                          <a:cxnSpLocks noChangeShapeType="1"/>
                        </wps:cNvCnPr>
                        <wps:spPr bwMode="auto">
                          <a:xfrm>
                            <a:off x="10839" y="10859"/>
                            <a:ext cx="0" cy="12"/>
                          </a:xfrm>
                          <a:prstGeom prst="line">
                            <a:avLst/>
                          </a:prstGeom>
                          <a:noFill/>
                          <a:ln w="38041">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4" name="Line 26"/>
                        <wps:cNvCnPr>
                          <a:cxnSpLocks noChangeShapeType="1"/>
                        </wps:cNvCnPr>
                        <wps:spPr bwMode="auto">
                          <a:xfrm>
                            <a:off x="10837" y="10856"/>
                            <a:ext cx="4" cy="0"/>
                          </a:xfrm>
                          <a:prstGeom prst="line">
                            <a:avLst/>
                          </a:prstGeom>
                          <a:noFill/>
                          <a:ln w="28563">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5" name="AutoShape 27"/>
                        <wps:cNvSpPr>
                          <a:spLocks/>
                        </wps:cNvSpPr>
                        <wps:spPr bwMode="auto">
                          <a:xfrm>
                            <a:off x="10843" y="10858"/>
                            <a:ext cx="14" cy="14"/>
                          </a:xfrm>
                          <a:custGeom>
                            <a:avLst/>
                            <a:gdLst>
                              <a:gd name="T0" fmla="*/ 686 w 216"/>
                              <a:gd name="T1" fmla="*/ 3078 h 213"/>
                              <a:gd name="T2" fmla="*/ 381 w 216"/>
                              <a:gd name="T3" fmla="*/ 3142 h 213"/>
                              <a:gd name="T4" fmla="*/ 165 w 216"/>
                              <a:gd name="T5" fmla="*/ 3301 h 213"/>
                              <a:gd name="T6" fmla="*/ 44 w 216"/>
                              <a:gd name="T7" fmla="*/ 3516 h 213"/>
                              <a:gd name="T8" fmla="*/ 0 w 216"/>
                              <a:gd name="T9" fmla="*/ 3758 h 213"/>
                              <a:gd name="T10" fmla="*/ 44 w 216"/>
                              <a:gd name="T11" fmla="*/ 3993 h 213"/>
                              <a:gd name="T12" fmla="*/ 165 w 216"/>
                              <a:gd name="T13" fmla="*/ 4208 h 213"/>
                              <a:gd name="T14" fmla="*/ 381 w 216"/>
                              <a:gd name="T15" fmla="*/ 4367 h 213"/>
                              <a:gd name="T16" fmla="*/ 686 w 216"/>
                              <a:gd name="T17" fmla="*/ 4430 h 213"/>
                              <a:gd name="T18" fmla="*/ 990 w 216"/>
                              <a:gd name="T19" fmla="*/ 4367 h 213"/>
                              <a:gd name="T20" fmla="*/ 1200 w 216"/>
                              <a:gd name="T21" fmla="*/ 4208 h 213"/>
                              <a:gd name="T22" fmla="*/ 1276 w 216"/>
                              <a:gd name="T23" fmla="*/ 4081 h 213"/>
                              <a:gd name="T24" fmla="*/ 686 w 216"/>
                              <a:gd name="T25" fmla="*/ 4081 h 213"/>
                              <a:gd name="T26" fmla="*/ 571 w 216"/>
                              <a:gd name="T27" fmla="*/ 4056 h 213"/>
                              <a:gd name="T28" fmla="*/ 470 w 216"/>
                              <a:gd name="T29" fmla="*/ 3986 h 213"/>
                              <a:gd name="T30" fmla="*/ 406 w 216"/>
                              <a:gd name="T31" fmla="*/ 3885 h 213"/>
                              <a:gd name="T32" fmla="*/ 381 w 216"/>
                              <a:gd name="T33" fmla="*/ 3758 h 213"/>
                              <a:gd name="T34" fmla="*/ 406 w 216"/>
                              <a:gd name="T35" fmla="*/ 3631 h 213"/>
                              <a:gd name="T36" fmla="*/ 470 w 216"/>
                              <a:gd name="T37" fmla="*/ 3523 h 213"/>
                              <a:gd name="T38" fmla="*/ 571 w 216"/>
                              <a:gd name="T39" fmla="*/ 3459 h 213"/>
                              <a:gd name="T40" fmla="*/ 686 w 216"/>
                              <a:gd name="T41" fmla="*/ 3434 h 213"/>
                              <a:gd name="T42" fmla="*/ 1276 w 216"/>
                              <a:gd name="T43" fmla="*/ 3434 h 213"/>
                              <a:gd name="T44" fmla="*/ 1200 w 216"/>
                              <a:gd name="T45" fmla="*/ 3301 h 213"/>
                              <a:gd name="T46" fmla="*/ 990 w 216"/>
                              <a:gd name="T47" fmla="*/ 3142 h 213"/>
                              <a:gd name="T48" fmla="*/ 686 w 216"/>
                              <a:gd name="T49" fmla="*/ 3078 h 213"/>
                              <a:gd name="T50" fmla="*/ 1276 w 216"/>
                              <a:gd name="T51" fmla="*/ 3434 h 213"/>
                              <a:gd name="T52" fmla="*/ 686 w 216"/>
                              <a:gd name="T53" fmla="*/ 3434 h 213"/>
                              <a:gd name="T54" fmla="*/ 800 w 216"/>
                              <a:gd name="T55" fmla="*/ 3459 h 213"/>
                              <a:gd name="T56" fmla="*/ 895 w 216"/>
                              <a:gd name="T57" fmla="*/ 3523 h 213"/>
                              <a:gd name="T58" fmla="*/ 965 w 216"/>
                              <a:gd name="T59" fmla="*/ 3631 h 213"/>
                              <a:gd name="T60" fmla="*/ 990 w 216"/>
                              <a:gd name="T61" fmla="*/ 3758 h 213"/>
                              <a:gd name="T62" fmla="*/ 965 w 216"/>
                              <a:gd name="T63" fmla="*/ 3885 h 213"/>
                              <a:gd name="T64" fmla="*/ 895 w 216"/>
                              <a:gd name="T65" fmla="*/ 3986 h 213"/>
                              <a:gd name="T66" fmla="*/ 800 w 216"/>
                              <a:gd name="T67" fmla="*/ 4056 h 213"/>
                              <a:gd name="T68" fmla="*/ 686 w 216"/>
                              <a:gd name="T69" fmla="*/ 4081 h 213"/>
                              <a:gd name="T70" fmla="*/ 1276 w 216"/>
                              <a:gd name="T71" fmla="*/ 4081 h 213"/>
                              <a:gd name="T72" fmla="*/ 1327 w 216"/>
                              <a:gd name="T73" fmla="*/ 3993 h 213"/>
                              <a:gd name="T74" fmla="*/ 1371 w 216"/>
                              <a:gd name="T75" fmla="*/ 3758 h 213"/>
                              <a:gd name="T76" fmla="*/ 1327 w 216"/>
                              <a:gd name="T77" fmla="*/ 3516 h 213"/>
                              <a:gd name="T78" fmla="*/ 1276 w 216"/>
                              <a:gd name="T79" fmla="*/ 3434 h 213"/>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216" h="213">
                                <a:moveTo>
                                  <a:pt x="108" y="0"/>
                                </a:moveTo>
                                <a:lnTo>
                                  <a:pt x="60" y="10"/>
                                </a:lnTo>
                                <a:lnTo>
                                  <a:pt x="26" y="35"/>
                                </a:lnTo>
                                <a:lnTo>
                                  <a:pt x="7" y="69"/>
                                </a:lnTo>
                                <a:lnTo>
                                  <a:pt x="0" y="107"/>
                                </a:lnTo>
                                <a:lnTo>
                                  <a:pt x="7" y="144"/>
                                </a:lnTo>
                                <a:lnTo>
                                  <a:pt x="26" y="178"/>
                                </a:lnTo>
                                <a:lnTo>
                                  <a:pt x="60" y="203"/>
                                </a:lnTo>
                                <a:lnTo>
                                  <a:pt x="108" y="213"/>
                                </a:lnTo>
                                <a:lnTo>
                                  <a:pt x="156" y="203"/>
                                </a:lnTo>
                                <a:lnTo>
                                  <a:pt x="189" y="178"/>
                                </a:lnTo>
                                <a:lnTo>
                                  <a:pt x="201" y="158"/>
                                </a:lnTo>
                                <a:lnTo>
                                  <a:pt x="108" y="158"/>
                                </a:lnTo>
                                <a:lnTo>
                                  <a:pt x="90" y="154"/>
                                </a:lnTo>
                                <a:lnTo>
                                  <a:pt x="74" y="143"/>
                                </a:lnTo>
                                <a:lnTo>
                                  <a:pt x="64" y="127"/>
                                </a:lnTo>
                                <a:lnTo>
                                  <a:pt x="60" y="107"/>
                                </a:lnTo>
                                <a:lnTo>
                                  <a:pt x="64" y="87"/>
                                </a:lnTo>
                                <a:lnTo>
                                  <a:pt x="74" y="70"/>
                                </a:lnTo>
                                <a:lnTo>
                                  <a:pt x="90" y="60"/>
                                </a:lnTo>
                                <a:lnTo>
                                  <a:pt x="108" y="56"/>
                                </a:lnTo>
                                <a:lnTo>
                                  <a:pt x="201" y="56"/>
                                </a:lnTo>
                                <a:lnTo>
                                  <a:pt x="189" y="35"/>
                                </a:lnTo>
                                <a:lnTo>
                                  <a:pt x="156" y="10"/>
                                </a:lnTo>
                                <a:lnTo>
                                  <a:pt x="108" y="0"/>
                                </a:lnTo>
                                <a:close/>
                                <a:moveTo>
                                  <a:pt x="201" y="56"/>
                                </a:moveTo>
                                <a:lnTo>
                                  <a:pt x="108" y="56"/>
                                </a:lnTo>
                                <a:lnTo>
                                  <a:pt x="126" y="60"/>
                                </a:lnTo>
                                <a:lnTo>
                                  <a:pt x="141" y="70"/>
                                </a:lnTo>
                                <a:lnTo>
                                  <a:pt x="152" y="87"/>
                                </a:lnTo>
                                <a:lnTo>
                                  <a:pt x="156" y="107"/>
                                </a:lnTo>
                                <a:lnTo>
                                  <a:pt x="152" y="127"/>
                                </a:lnTo>
                                <a:lnTo>
                                  <a:pt x="141" y="143"/>
                                </a:lnTo>
                                <a:lnTo>
                                  <a:pt x="126" y="154"/>
                                </a:lnTo>
                                <a:lnTo>
                                  <a:pt x="108" y="158"/>
                                </a:lnTo>
                                <a:lnTo>
                                  <a:pt x="201" y="158"/>
                                </a:lnTo>
                                <a:lnTo>
                                  <a:pt x="209" y="144"/>
                                </a:lnTo>
                                <a:lnTo>
                                  <a:pt x="216" y="107"/>
                                </a:lnTo>
                                <a:lnTo>
                                  <a:pt x="209" y="69"/>
                                </a:lnTo>
                                <a:lnTo>
                                  <a:pt x="201" y="56"/>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06" name="AutoShape 28"/>
                        <wps:cNvSpPr>
                          <a:spLocks/>
                        </wps:cNvSpPr>
                        <wps:spPr bwMode="auto">
                          <a:xfrm>
                            <a:off x="10858" y="10858"/>
                            <a:ext cx="12" cy="13"/>
                          </a:xfrm>
                          <a:custGeom>
                            <a:avLst/>
                            <a:gdLst>
                              <a:gd name="T0" fmla="*/ 362 w 186"/>
                              <a:gd name="T1" fmla="*/ 3117 h 207"/>
                              <a:gd name="T2" fmla="*/ 0 w 186"/>
                              <a:gd name="T3" fmla="*/ 3117 h 207"/>
                              <a:gd name="T4" fmla="*/ 0 w 186"/>
                              <a:gd name="T5" fmla="*/ 4393 h 207"/>
                              <a:gd name="T6" fmla="*/ 381 w 186"/>
                              <a:gd name="T7" fmla="*/ 4393 h 207"/>
                              <a:gd name="T8" fmla="*/ 381 w 186"/>
                              <a:gd name="T9" fmla="*/ 3701 h 207"/>
                              <a:gd name="T10" fmla="*/ 387 w 186"/>
                              <a:gd name="T11" fmla="*/ 3625 h 207"/>
                              <a:gd name="T12" fmla="*/ 406 w 186"/>
                              <a:gd name="T13" fmla="*/ 3536 h 207"/>
                              <a:gd name="T14" fmla="*/ 476 w 186"/>
                              <a:gd name="T15" fmla="*/ 3460 h 207"/>
                              <a:gd name="T16" fmla="*/ 603 w 186"/>
                              <a:gd name="T17" fmla="*/ 3434 h 207"/>
                              <a:gd name="T18" fmla="*/ 1168 w 186"/>
                              <a:gd name="T19" fmla="*/ 3434 h 207"/>
                              <a:gd name="T20" fmla="*/ 1137 w 186"/>
                              <a:gd name="T21" fmla="*/ 3320 h 207"/>
                              <a:gd name="T22" fmla="*/ 1098 w 186"/>
                              <a:gd name="T23" fmla="*/ 3263 h 207"/>
                              <a:gd name="T24" fmla="*/ 362 w 186"/>
                              <a:gd name="T25" fmla="*/ 3263 h 207"/>
                              <a:gd name="T26" fmla="*/ 362 w 186"/>
                              <a:gd name="T27" fmla="*/ 3117 h 207"/>
                              <a:gd name="T28" fmla="*/ 1168 w 186"/>
                              <a:gd name="T29" fmla="*/ 3434 h 207"/>
                              <a:gd name="T30" fmla="*/ 603 w 186"/>
                              <a:gd name="T31" fmla="*/ 3434 h 207"/>
                              <a:gd name="T32" fmla="*/ 717 w 186"/>
                              <a:gd name="T33" fmla="*/ 3460 h 207"/>
                              <a:gd name="T34" fmla="*/ 775 w 186"/>
                              <a:gd name="T35" fmla="*/ 3536 h 207"/>
                              <a:gd name="T36" fmla="*/ 800 w 186"/>
                              <a:gd name="T37" fmla="*/ 3618 h 207"/>
                              <a:gd name="T38" fmla="*/ 800 w 186"/>
                              <a:gd name="T39" fmla="*/ 3701 h 207"/>
                              <a:gd name="T40" fmla="*/ 800 w 186"/>
                              <a:gd name="T41" fmla="*/ 4393 h 207"/>
                              <a:gd name="T42" fmla="*/ 1181 w 186"/>
                              <a:gd name="T43" fmla="*/ 4393 h 207"/>
                              <a:gd name="T44" fmla="*/ 1181 w 186"/>
                              <a:gd name="T45" fmla="*/ 3606 h 207"/>
                              <a:gd name="T46" fmla="*/ 1168 w 186"/>
                              <a:gd name="T47" fmla="*/ 3441 h 207"/>
                              <a:gd name="T48" fmla="*/ 1168 w 186"/>
                              <a:gd name="T49" fmla="*/ 3434 h 207"/>
                              <a:gd name="T50" fmla="*/ 711 w 186"/>
                              <a:gd name="T51" fmla="*/ 3079 h 207"/>
                              <a:gd name="T52" fmla="*/ 571 w 186"/>
                              <a:gd name="T53" fmla="*/ 3098 h 207"/>
                              <a:gd name="T54" fmla="*/ 470 w 186"/>
                              <a:gd name="T55" fmla="*/ 3149 h 207"/>
                              <a:gd name="T56" fmla="*/ 400 w 186"/>
                              <a:gd name="T57" fmla="*/ 3206 h 207"/>
                              <a:gd name="T58" fmla="*/ 362 w 186"/>
                              <a:gd name="T59" fmla="*/ 3263 h 207"/>
                              <a:gd name="T60" fmla="*/ 1098 w 186"/>
                              <a:gd name="T61" fmla="*/ 3263 h 207"/>
                              <a:gd name="T62" fmla="*/ 1086 w 186"/>
                              <a:gd name="T63" fmla="*/ 3244 h 207"/>
                              <a:gd name="T64" fmla="*/ 1035 w 186"/>
                              <a:gd name="T65" fmla="*/ 3187 h 207"/>
                              <a:gd name="T66" fmla="*/ 978 w 186"/>
                              <a:gd name="T67" fmla="*/ 3142 h 207"/>
                              <a:gd name="T68" fmla="*/ 895 w 186"/>
                              <a:gd name="T69" fmla="*/ 3110 h 207"/>
                              <a:gd name="T70" fmla="*/ 806 w 186"/>
                              <a:gd name="T71" fmla="*/ 3091 h 207"/>
                              <a:gd name="T72" fmla="*/ 711 w 186"/>
                              <a:gd name="T73" fmla="*/ 3079 h 207"/>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86" h="207">
                                <a:moveTo>
                                  <a:pt x="57" y="6"/>
                                </a:moveTo>
                                <a:lnTo>
                                  <a:pt x="0" y="6"/>
                                </a:lnTo>
                                <a:lnTo>
                                  <a:pt x="0" y="207"/>
                                </a:lnTo>
                                <a:lnTo>
                                  <a:pt x="60" y="207"/>
                                </a:lnTo>
                                <a:lnTo>
                                  <a:pt x="60" y="98"/>
                                </a:lnTo>
                                <a:lnTo>
                                  <a:pt x="61" y="86"/>
                                </a:lnTo>
                                <a:lnTo>
                                  <a:pt x="64" y="72"/>
                                </a:lnTo>
                                <a:lnTo>
                                  <a:pt x="75" y="60"/>
                                </a:lnTo>
                                <a:lnTo>
                                  <a:pt x="95" y="56"/>
                                </a:lnTo>
                                <a:lnTo>
                                  <a:pt x="184" y="56"/>
                                </a:lnTo>
                                <a:lnTo>
                                  <a:pt x="179" y="38"/>
                                </a:lnTo>
                                <a:lnTo>
                                  <a:pt x="173" y="29"/>
                                </a:lnTo>
                                <a:lnTo>
                                  <a:pt x="57" y="29"/>
                                </a:lnTo>
                                <a:lnTo>
                                  <a:pt x="57" y="6"/>
                                </a:lnTo>
                                <a:close/>
                                <a:moveTo>
                                  <a:pt x="184" y="56"/>
                                </a:moveTo>
                                <a:lnTo>
                                  <a:pt x="95" y="56"/>
                                </a:lnTo>
                                <a:lnTo>
                                  <a:pt x="113" y="60"/>
                                </a:lnTo>
                                <a:lnTo>
                                  <a:pt x="122" y="72"/>
                                </a:lnTo>
                                <a:lnTo>
                                  <a:pt x="126" y="85"/>
                                </a:lnTo>
                                <a:lnTo>
                                  <a:pt x="126" y="98"/>
                                </a:lnTo>
                                <a:lnTo>
                                  <a:pt x="126" y="207"/>
                                </a:lnTo>
                                <a:lnTo>
                                  <a:pt x="186" y="207"/>
                                </a:lnTo>
                                <a:lnTo>
                                  <a:pt x="186" y="83"/>
                                </a:lnTo>
                                <a:lnTo>
                                  <a:pt x="184" y="57"/>
                                </a:lnTo>
                                <a:lnTo>
                                  <a:pt x="184" y="56"/>
                                </a:lnTo>
                                <a:close/>
                                <a:moveTo>
                                  <a:pt x="112" y="0"/>
                                </a:moveTo>
                                <a:lnTo>
                                  <a:pt x="90" y="3"/>
                                </a:lnTo>
                                <a:lnTo>
                                  <a:pt x="74" y="11"/>
                                </a:lnTo>
                                <a:lnTo>
                                  <a:pt x="63" y="20"/>
                                </a:lnTo>
                                <a:lnTo>
                                  <a:pt x="57" y="29"/>
                                </a:lnTo>
                                <a:lnTo>
                                  <a:pt x="173" y="29"/>
                                </a:lnTo>
                                <a:lnTo>
                                  <a:pt x="171" y="26"/>
                                </a:lnTo>
                                <a:lnTo>
                                  <a:pt x="163" y="17"/>
                                </a:lnTo>
                                <a:lnTo>
                                  <a:pt x="154" y="10"/>
                                </a:lnTo>
                                <a:lnTo>
                                  <a:pt x="141" y="5"/>
                                </a:lnTo>
                                <a:lnTo>
                                  <a:pt x="127" y="2"/>
                                </a:lnTo>
                                <a:lnTo>
                                  <a:pt x="112" y="0"/>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07" name="AutoShape 29"/>
                        <wps:cNvSpPr>
                          <a:spLocks/>
                        </wps:cNvSpPr>
                        <wps:spPr bwMode="auto">
                          <a:xfrm>
                            <a:off x="10872" y="10858"/>
                            <a:ext cx="10" cy="14"/>
                          </a:xfrm>
                          <a:custGeom>
                            <a:avLst/>
                            <a:gdLst>
                              <a:gd name="T0" fmla="*/ 375 w 164"/>
                              <a:gd name="T1" fmla="*/ 4012 h 215"/>
                              <a:gd name="T2" fmla="*/ 0 w 164"/>
                              <a:gd name="T3" fmla="*/ 4012 h 215"/>
                              <a:gd name="T4" fmla="*/ 70 w 164"/>
                              <a:gd name="T5" fmla="*/ 4222 h 215"/>
                              <a:gd name="T6" fmla="*/ 197 w 164"/>
                              <a:gd name="T7" fmla="*/ 4355 h 215"/>
                              <a:gd name="T8" fmla="*/ 362 w 164"/>
                              <a:gd name="T9" fmla="*/ 4425 h 215"/>
                              <a:gd name="T10" fmla="*/ 514 w 164"/>
                              <a:gd name="T11" fmla="*/ 4444 h 215"/>
                              <a:gd name="T12" fmla="*/ 717 w 164"/>
                              <a:gd name="T13" fmla="*/ 4412 h 215"/>
                              <a:gd name="T14" fmla="*/ 882 w 164"/>
                              <a:gd name="T15" fmla="*/ 4324 h 215"/>
                              <a:gd name="T16" fmla="*/ 997 w 164"/>
                              <a:gd name="T17" fmla="*/ 4184 h 215"/>
                              <a:gd name="T18" fmla="*/ 1009 w 164"/>
                              <a:gd name="T19" fmla="*/ 4139 h 215"/>
                              <a:gd name="T20" fmla="*/ 394 w 164"/>
                              <a:gd name="T21" fmla="*/ 4139 h 215"/>
                              <a:gd name="T22" fmla="*/ 375 w 164"/>
                              <a:gd name="T23" fmla="*/ 4012 h 215"/>
                              <a:gd name="T24" fmla="*/ 508 w 164"/>
                              <a:gd name="T25" fmla="*/ 3079 h 215"/>
                              <a:gd name="T26" fmla="*/ 317 w 164"/>
                              <a:gd name="T27" fmla="*/ 3111 h 215"/>
                              <a:gd name="T28" fmla="*/ 159 w 164"/>
                              <a:gd name="T29" fmla="*/ 3193 h 215"/>
                              <a:gd name="T30" fmla="*/ 51 w 164"/>
                              <a:gd name="T31" fmla="*/ 3327 h 215"/>
                              <a:gd name="T32" fmla="*/ 13 w 164"/>
                              <a:gd name="T33" fmla="*/ 3498 h 215"/>
                              <a:gd name="T34" fmla="*/ 38 w 164"/>
                              <a:gd name="T35" fmla="*/ 3612 h 215"/>
                              <a:gd name="T36" fmla="*/ 102 w 164"/>
                              <a:gd name="T37" fmla="*/ 3708 h 215"/>
                              <a:gd name="T38" fmla="*/ 203 w 164"/>
                              <a:gd name="T39" fmla="*/ 3778 h 215"/>
                              <a:gd name="T40" fmla="*/ 317 w 164"/>
                              <a:gd name="T41" fmla="*/ 3835 h 215"/>
                              <a:gd name="T42" fmla="*/ 476 w 164"/>
                              <a:gd name="T43" fmla="*/ 3892 h 215"/>
                              <a:gd name="T44" fmla="*/ 578 w 164"/>
                              <a:gd name="T45" fmla="*/ 3930 h 215"/>
                              <a:gd name="T46" fmla="*/ 641 w 164"/>
                              <a:gd name="T47" fmla="*/ 3974 h 215"/>
                              <a:gd name="T48" fmla="*/ 660 w 164"/>
                              <a:gd name="T49" fmla="*/ 4032 h 215"/>
                              <a:gd name="T50" fmla="*/ 660 w 164"/>
                              <a:gd name="T51" fmla="*/ 4101 h 215"/>
                              <a:gd name="T52" fmla="*/ 584 w 164"/>
                              <a:gd name="T53" fmla="*/ 4139 h 215"/>
                              <a:gd name="T54" fmla="*/ 1009 w 164"/>
                              <a:gd name="T55" fmla="*/ 4139 h 215"/>
                              <a:gd name="T56" fmla="*/ 1041 w 164"/>
                              <a:gd name="T57" fmla="*/ 4006 h 215"/>
                              <a:gd name="T58" fmla="*/ 997 w 164"/>
                              <a:gd name="T59" fmla="*/ 3835 h 215"/>
                              <a:gd name="T60" fmla="*/ 895 w 164"/>
                              <a:gd name="T61" fmla="*/ 3727 h 215"/>
                              <a:gd name="T62" fmla="*/ 749 w 164"/>
                              <a:gd name="T63" fmla="*/ 3657 h 215"/>
                              <a:gd name="T64" fmla="*/ 590 w 164"/>
                              <a:gd name="T65" fmla="*/ 3606 h 215"/>
                              <a:gd name="T66" fmla="*/ 489 w 164"/>
                              <a:gd name="T67" fmla="*/ 3574 h 215"/>
                              <a:gd name="T68" fmla="*/ 394 w 164"/>
                              <a:gd name="T69" fmla="*/ 3536 h 215"/>
                              <a:gd name="T70" fmla="*/ 394 w 164"/>
                              <a:gd name="T71" fmla="*/ 3435 h 215"/>
                              <a:gd name="T72" fmla="*/ 419 w 164"/>
                              <a:gd name="T73" fmla="*/ 3384 h 215"/>
                              <a:gd name="T74" fmla="*/ 958 w 164"/>
                              <a:gd name="T75" fmla="*/ 3384 h 215"/>
                              <a:gd name="T76" fmla="*/ 927 w 164"/>
                              <a:gd name="T77" fmla="*/ 3276 h 215"/>
                              <a:gd name="T78" fmla="*/ 800 w 164"/>
                              <a:gd name="T79" fmla="*/ 3155 h 215"/>
                              <a:gd name="T80" fmla="*/ 647 w 164"/>
                              <a:gd name="T81" fmla="*/ 3098 h 215"/>
                              <a:gd name="T82" fmla="*/ 508 w 164"/>
                              <a:gd name="T83" fmla="*/ 3079 h 215"/>
                              <a:gd name="T84" fmla="*/ 958 w 164"/>
                              <a:gd name="T85" fmla="*/ 3384 h 215"/>
                              <a:gd name="T86" fmla="*/ 609 w 164"/>
                              <a:gd name="T87" fmla="*/ 3384 h 215"/>
                              <a:gd name="T88" fmla="*/ 622 w 164"/>
                              <a:gd name="T89" fmla="*/ 3454 h 215"/>
                              <a:gd name="T90" fmla="*/ 622 w 164"/>
                              <a:gd name="T91" fmla="*/ 3479 h 215"/>
                              <a:gd name="T92" fmla="*/ 990 w 164"/>
                              <a:gd name="T93" fmla="*/ 3479 h 215"/>
                              <a:gd name="T94" fmla="*/ 958 w 164"/>
                              <a:gd name="T95" fmla="*/ 3384 h 215"/>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64" h="215">
                                <a:moveTo>
                                  <a:pt x="59" y="147"/>
                                </a:moveTo>
                                <a:lnTo>
                                  <a:pt x="0" y="147"/>
                                </a:lnTo>
                                <a:lnTo>
                                  <a:pt x="11" y="180"/>
                                </a:lnTo>
                                <a:lnTo>
                                  <a:pt x="31" y="201"/>
                                </a:lnTo>
                                <a:lnTo>
                                  <a:pt x="57" y="212"/>
                                </a:lnTo>
                                <a:lnTo>
                                  <a:pt x="81" y="215"/>
                                </a:lnTo>
                                <a:lnTo>
                                  <a:pt x="113" y="210"/>
                                </a:lnTo>
                                <a:lnTo>
                                  <a:pt x="139" y="196"/>
                                </a:lnTo>
                                <a:lnTo>
                                  <a:pt x="157" y="174"/>
                                </a:lnTo>
                                <a:lnTo>
                                  <a:pt x="159" y="167"/>
                                </a:lnTo>
                                <a:lnTo>
                                  <a:pt x="62" y="167"/>
                                </a:lnTo>
                                <a:lnTo>
                                  <a:pt x="59" y="147"/>
                                </a:lnTo>
                                <a:close/>
                                <a:moveTo>
                                  <a:pt x="80" y="0"/>
                                </a:moveTo>
                                <a:lnTo>
                                  <a:pt x="50" y="5"/>
                                </a:lnTo>
                                <a:lnTo>
                                  <a:pt x="25" y="18"/>
                                </a:lnTo>
                                <a:lnTo>
                                  <a:pt x="8" y="39"/>
                                </a:lnTo>
                                <a:lnTo>
                                  <a:pt x="2" y="66"/>
                                </a:lnTo>
                                <a:lnTo>
                                  <a:pt x="6" y="84"/>
                                </a:lnTo>
                                <a:lnTo>
                                  <a:pt x="16" y="99"/>
                                </a:lnTo>
                                <a:lnTo>
                                  <a:pt x="32" y="110"/>
                                </a:lnTo>
                                <a:lnTo>
                                  <a:pt x="50" y="119"/>
                                </a:lnTo>
                                <a:lnTo>
                                  <a:pt x="75" y="128"/>
                                </a:lnTo>
                                <a:lnTo>
                                  <a:pt x="91" y="134"/>
                                </a:lnTo>
                                <a:lnTo>
                                  <a:pt x="101" y="141"/>
                                </a:lnTo>
                                <a:lnTo>
                                  <a:pt x="104" y="150"/>
                                </a:lnTo>
                                <a:lnTo>
                                  <a:pt x="104" y="161"/>
                                </a:lnTo>
                                <a:lnTo>
                                  <a:pt x="92" y="167"/>
                                </a:lnTo>
                                <a:lnTo>
                                  <a:pt x="159" y="167"/>
                                </a:lnTo>
                                <a:lnTo>
                                  <a:pt x="164" y="146"/>
                                </a:lnTo>
                                <a:lnTo>
                                  <a:pt x="157" y="119"/>
                                </a:lnTo>
                                <a:lnTo>
                                  <a:pt x="141" y="102"/>
                                </a:lnTo>
                                <a:lnTo>
                                  <a:pt x="118" y="91"/>
                                </a:lnTo>
                                <a:lnTo>
                                  <a:pt x="93" y="83"/>
                                </a:lnTo>
                                <a:lnTo>
                                  <a:pt x="77" y="78"/>
                                </a:lnTo>
                                <a:lnTo>
                                  <a:pt x="62" y="72"/>
                                </a:lnTo>
                                <a:lnTo>
                                  <a:pt x="62" y="56"/>
                                </a:lnTo>
                                <a:lnTo>
                                  <a:pt x="66" y="48"/>
                                </a:lnTo>
                                <a:lnTo>
                                  <a:pt x="151" y="48"/>
                                </a:lnTo>
                                <a:lnTo>
                                  <a:pt x="146" y="31"/>
                                </a:lnTo>
                                <a:lnTo>
                                  <a:pt x="126" y="12"/>
                                </a:lnTo>
                                <a:lnTo>
                                  <a:pt x="102" y="3"/>
                                </a:lnTo>
                                <a:lnTo>
                                  <a:pt x="80" y="0"/>
                                </a:lnTo>
                                <a:close/>
                                <a:moveTo>
                                  <a:pt x="151" y="48"/>
                                </a:moveTo>
                                <a:lnTo>
                                  <a:pt x="96" y="48"/>
                                </a:lnTo>
                                <a:lnTo>
                                  <a:pt x="98" y="59"/>
                                </a:lnTo>
                                <a:lnTo>
                                  <a:pt x="98" y="63"/>
                                </a:lnTo>
                                <a:lnTo>
                                  <a:pt x="156" y="63"/>
                                </a:lnTo>
                                <a:lnTo>
                                  <a:pt x="151" y="48"/>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8" name="Picture 3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0888" y="10854"/>
                            <a:ext cx="44" cy="1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09"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0934" y="10854"/>
                            <a:ext cx="13" cy="1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10" name="Picture 3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0949" y="10858"/>
                            <a:ext cx="13" cy="14"/>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11" name="Picture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0964" y="10858"/>
                            <a:ext cx="20" cy="13"/>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12" name="Picture 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0985" y="10854"/>
                            <a:ext cx="28" cy="1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13" name="Picture 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1018" y="10854"/>
                            <a:ext cx="16" cy="1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14" name="Picture 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1036" y="10854"/>
                            <a:ext cx="30" cy="1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15" name="Picture 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0671" y="10835"/>
                            <a:ext cx="73" cy="7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16" name="Picture 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0753" y="10881"/>
                            <a:ext cx="10" cy="10"/>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217" name="AutoShape 39"/>
                        <wps:cNvSpPr>
                          <a:spLocks/>
                        </wps:cNvSpPr>
                        <wps:spPr bwMode="auto">
                          <a:xfrm>
                            <a:off x="10768" y="10883"/>
                            <a:ext cx="7" cy="7"/>
                          </a:xfrm>
                          <a:custGeom>
                            <a:avLst/>
                            <a:gdLst>
                              <a:gd name="T0" fmla="*/ 463 w 119"/>
                              <a:gd name="T1" fmla="*/ 5559 h 119"/>
                              <a:gd name="T2" fmla="*/ 381 w 119"/>
                              <a:gd name="T3" fmla="*/ 5559 h 119"/>
                              <a:gd name="T4" fmla="*/ 228 w 119"/>
                              <a:gd name="T5" fmla="*/ 5591 h 119"/>
                              <a:gd name="T6" fmla="*/ 108 w 119"/>
                              <a:gd name="T7" fmla="*/ 5667 h 119"/>
                              <a:gd name="T8" fmla="*/ 25 w 119"/>
                              <a:gd name="T9" fmla="*/ 5788 h 119"/>
                              <a:gd name="T10" fmla="*/ 0 w 119"/>
                              <a:gd name="T11" fmla="*/ 5934 h 119"/>
                              <a:gd name="T12" fmla="*/ 25 w 119"/>
                              <a:gd name="T13" fmla="*/ 6080 h 119"/>
                              <a:gd name="T14" fmla="*/ 108 w 119"/>
                              <a:gd name="T15" fmla="*/ 6200 h 119"/>
                              <a:gd name="T16" fmla="*/ 228 w 119"/>
                              <a:gd name="T17" fmla="*/ 6283 h 119"/>
                              <a:gd name="T18" fmla="*/ 381 w 119"/>
                              <a:gd name="T19" fmla="*/ 6315 h 119"/>
                              <a:gd name="T20" fmla="*/ 463 w 119"/>
                              <a:gd name="T21" fmla="*/ 6302 h 119"/>
                              <a:gd name="T22" fmla="*/ 539 w 119"/>
                              <a:gd name="T23" fmla="*/ 6277 h 119"/>
                              <a:gd name="T24" fmla="*/ 609 w 119"/>
                              <a:gd name="T25" fmla="*/ 6232 h 119"/>
                              <a:gd name="T26" fmla="*/ 615 w 119"/>
                              <a:gd name="T27" fmla="*/ 6226 h 119"/>
                              <a:gd name="T28" fmla="*/ 381 w 119"/>
                              <a:gd name="T29" fmla="*/ 6226 h 119"/>
                              <a:gd name="T30" fmla="*/ 266 w 119"/>
                              <a:gd name="T31" fmla="*/ 6200 h 119"/>
                              <a:gd name="T32" fmla="*/ 178 w 119"/>
                              <a:gd name="T33" fmla="*/ 6137 h 119"/>
                              <a:gd name="T34" fmla="*/ 114 w 119"/>
                              <a:gd name="T35" fmla="*/ 6048 h 119"/>
                              <a:gd name="T36" fmla="*/ 95 w 119"/>
                              <a:gd name="T37" fmla="*/ 5934 h 119"/>
                              <a:gd name="T38" fmla="*/ 114 w 119"/>
                              <a:gd name="T39" fmla="*/ 5819 h 119"/>
                              <a:gd name="T40" fmla="*/ 178 w 119"/>
                              <a:gd name="T41" fmla="*/ 5730 h 119"/>
                              <a:gd name="T42" fmla="*/ 266 w 119"/>
                              <a:gd name="T43" fmla="*/ 5667 h 119"/>
                              <a:gd name="T44" fmla="*/ 381 w 119"/>
                              <a:gd name="T45" fmla="*/ 5648 h 119"/>
                              <a:gd name="T46" fmla="*/ 609 w 119"/>
                              <a:gd name="T47" fmla="*/ 5648 h 119"/>
                              <a:gd name="T48" fmla="*/ 590 w 119"/>
                              <a:gd name="T49" fmla="*/ 5629 h 119"/>
                              <a:gd name="T50" fmla="*/ 533 w 119"/>
                              <a:gd name="T51" fmla="*/ 5578 h 119"/>
                              <a:gd name="T52" fmla="*/ 463 w 119"/>
                              <a:gd name="T53" fmla="*/ 5559 h 119"/>
                              <a:gd name="T54" fmla="*/ 749 w 119"/>
                              <a:gd name="T55" fmla="*/ 6169 h 119"/>
                              <a:gd name="T56" fmla="*/ 666 w 119"/>
                              <a:gd name="T57" fmla="*/ 6169 h 119"/>
                              <a:gd name="T58" fmla="*/ 666 w 119"/>
                              <a:gd name="T59" fmla="*/ 6296 h 119"/>
                              <a:gd name="T60" fmla="*/ 749 w 119"/>
                              <a:gd name="T61" fmla="*/ 6296 h 119"/>
                              <a:gd name="T62" fmla="*/ 749 w 119"/>
                              <a:gd name="T63" fmla="*/ 6169 h 119"/>
                              <a:gd name="T64" fmla="*/ 609 w 119"/>
                              <a:gd name="T65" fmla="*/ 5648 h 119"/>
                              <a:gd name="T66" fmla="*/ 381 w 119"/>
                              <a:gd name="T67" fmla="*/ 5648 h 119"/>
                              <a:gd name="T68" fmla="*/ 489 w 119"/>
                              <a:gd name="T69" fmla="*/ 5667 h 119"/>
                              <a:gd name="T70" fmla="*/ 584 w 119"/>
                              <a:gd name="T71" fmla="*/ 5730 h 119"/>
                              <a:gd name="T72" fmla="*/ 641 w 119"/>
                              <a:gd name="T73" fmla="*/ 5819 h 119"/>
                              <a:gd name="T74" fmla="*/ 666 w 119"/>
                              <a:gd name="T75" fmla="*/ 5934 h 119"/>
                              <a:gd name="T76" fmla="*/ 641 w 119"/>
                              <a:gd name="T77" fmla="*/ 6048 h 119"/>
                              <a:gd name="T78" fmla="*/ 577 w 119"/>
                              <a:gd name="T79" fmla="*/ 6137 h 119"/>
                              <a:gd name="T80" fmla="*/ 489 w 119"/>
                              <a:gd name="T81" fmla="*/ 6200 h 119"/>
                              <a:gd name="T82" fmla="*/ 381 w 119"/>
                              <a:gd name="T83" fmla="*/ 6226 h 119"/>
                              <a:gd name="T84" fmla="*/ 615 w 119"/>
                              <a:gd name="T85" fmla="*/ 6226 h 119"/>
                              <a:gd name="T86" fmla="*/ 666 w 119"/>
                              <a:gd name="T87" fmla="*/ 6169 h 119"/>
                              <a:gd name="T88" fmla="*/ 749 w 119"/>
                              <a:gd name="T89" fmla="*/ 6169 h 119"/>
                              <a:gd name="T90" fmla="*/ 749 w 119"/>
                              <a:gd name="T91" fmla="*/ 5705 h 119"/>
                              <a:gd name="T92" fmla="*/ 666 w 119"/>
                              <a:gd name="T93" fmla="*/ 5705 h 119"/>
                              <a:gd name="T94" fmla="*/ 634 w 119"/>
                              <a:gd name="T95" fmla="*/ 5667 h 119"/>
                              <a:gd name="T96" fmla="*/ 615 w 119"/>
                              <a:gd name="T97" fmla="*/ 5654 h 119"/>
                              <a:gd name="T98" fmla="*/ 609 w 119"/>
                              <a:gd name="T99" fmla="*/ 5648 h 119"/>
                              <a:gd name="T100" fmla="*/ 749 w 119"/>
                              <a:gd name="T101" fmla="*/ 5578 h 119"/>
                              <a:gd name="T102" fmla="*/ 666 w 119"/>
                              <a:gd name="T103" fmla="*/ 5578 h 119"/>
                              <a:gd name="T104" fmla="*/ 666 w 119"/>
                              <a:gd name="T105" fmla="*/ 5705 h 119"/>
                              <a:gd name="T106" fmla="*/ 749 w 119"/>
                              <a:gd name="T107" fmla="*/ 5705 h 119"/>
                              <a:gd name="T108" fmla="*/ 749 w 119"/>
                              <a:gd name="T109" fmla="*/ 5578 h 119"/>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19" h="119">
                                <a:moveTo>
                                  <a:pt x="73" y="0"/>
                                </a:moveTo>
                                <a:lnTo>
                                  <a:pt x="60" y="0"/>
                                </a:lnTo>
                                <a:lnTo>
                                  <a:pt x="36" y="5"/>
                                </a:lnTo>
                                <a:lnTo>
                                  <a:pt x="17" y="17"/>
                                </a:lnTo>
                                <a:lnTo>
                                  <a:pt x="4" y="36"/>
                                </a:lnTo>
                                <a:lnTo>
                                  <a:pt x="0" y="59"/>
                                </a:lnTo>
                                <a:lnTo>
                                  <a:pt x="4" y="82"/>
                                </a:lnTo>
                                <a:lnTo>
                                  <a:pt x="17" y="101"/>
                                </a:lnTo>
                                <a:lnTo>
                                  <a:pt x="36" y="114"/>
                                </a:lnTo>
                                <a:lnTo>
                                  <a:pt x="60" y="119"/>
                                </a:lnTo>
                                <a:lnTo>
                                  <a:pt x="73" y="117"/>
                                </a:lnTo>
                                <a:lnTo>
                                  <a:pt x="85" y="113"/>
                                </a:lnTo>
                                <a:lnTo>
                                  <a:pt x="96" y="106"/>
                                </a:lnTo>
                                <a:lnTo>
                                  <a:pt x="97" y="105"/>
                                </a:lnTo>
                                <a:lnTo>
                                  <a:pt x="60" y="105"/>
                                </a:lnTo>
                                <a:lnTo>
                                  <a:pt x="42" y="101"/>
                                </a:lnTo>
                                <a:lnTo>
                                  <a:pt x="28" y="91"/>
                                </a:lnTo>
                                <a:lnTo>
                                  <a:pt x="18" y="77"/>
                                </a:lnTo>
                                <a:lnTo>
                                  <a:pt x="15" y="59"/>
                                </a:lnTo>
                                <a:lnTo>
                                  <a:pt x="18" y="41"/>
                                </a:lnTo>
                                <a:lnTo>
                                  <a:pt x="28" y="27"/>
                                </a:lnTo>
                                <a:lnTo>
                                  <a:pt x="42" y="17"/>
                                </a:lnTo>
                                <a:lnTo>
                                  <a:pt x="60" y="14"/>
                                </a:lnTo>
                                <a:lnTo>
                                  <a:pt x="96" y="14"/>
                                </a:lnTo>
                                <a:lnTo>
                                  <a:pt x="93" y="11"/>
                                </a:lnTo>
                                <a:lnTo>
                                  <a:pt x="84" y="3"/>
                                </a:lnTo>
                                <a:lnTo>
                                  <a:pt x="73" y="0"/>
                                </a:lnTo>
                                <a:close/>
                                <a:moveTo>
                                  <a:pt x="118" y="96"/>
                                </a:moveTo>
                                <a:lnTo>
                                  <a:pt x="105" y="96"/>
                                </a:lnTo>
                                <a:lnTo>
                                  <a:pt x="105" y="116"/>
                                </a:lnTo>
                                <a:lnTo>
                                  <a:pt x="118" y="116"/>
                                </a:lnTo>
                                <a:lnTo>
                                  <a:pt x="118" y="96"/>
                                </a:lnTo>
                                <a:close/>
                                <a:moveTo>
                                  <a:pt x="96" y="14"/>
                                </a:moveTo>
                                <a:lnTo>
                                  <a:pt x="60" y="14"/>
                                </a:lnTo>
                                <a:lnTo>
                                  <a:pt x="77" y="17"/>
                                </a:lnTo>
                                <a:lnTo>
                                  <a:pt x="92" y="27"/>
                                </a:lnTo>
                                <a:lnTo>
                                  <a:pt x="101" y="41"/>
                                </a:lnTo>
                                <a:lnTo>
                                  <a:pt x="105" y="59"/>
                                </a:lnTo>
                                <a:lnTo>
                                  <a:pt x="101" y="77"/>
                                </a:lnTo>
                                <a:lnTo>
                                  <a:pt x="91" y="91"/>
                                </a:lnTo>
                                <a:lnTo>
                                  <a:pt x="77" y="101"/>
                                </a:lnTo>
                                <a:lnTo>
                                  <a:pt x="60" y="105"/>
                                </a:lnTo>
                                <a:lnTo>
                                  <a:pt x="97" y="105"/>
                                </a:lnTo>
                                <a:lnTo>
                                  <a:pt x="105" y="96"/>
                                </a:lnTo>
                                <a:lnTo>
                                  <a:pt x="118" y="96"/>
                                </a:lnTo>
                                <a:lnTo>
                                  <a:pt x="118" y="23"/>
                                </a:lnTo>
                                <a:lnTo>
                                  <a:pt x="105" y="23"/>
                                </a:lnTo>
                                <a:lnTo>
                                  <a:pt x="100" y="17"/>
                                </a:lnTo>
                                <a:lnTo>
                                  <a:pt x="97" y="15"/>
                                </a:lnTo>
                                <a:lnTo>
                                  <a:pt x="96" y="14"/>
                                </a:lnTo>
                                <a:close/>
                                <a:moveTo>
                                  <a:pt x="118" y="3"/>
                                </a:moveTo>
                                <a:lnTo>
                                  <a:pt x="105" y="3"/>
                                </a:lnTo>
                                <a:lnTo>
                                  <a:pt x="105" y="23"/>
                                </a:lnTo>
                                <a:lnTo>
                                  <a:pt x="118" y="23"/>
                                </a:lnTo>
                                <a:lnTo>
                                  <a:pt x="118" y="3"/>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18" name="AutoShape 40"/>
                        <wps:cNvSpPr>
                          <a:spLocks/>
                        </wps:cNvSpPr>
                        <wps:spPr bwMode="auto">
                          <a:xfrm>
                            <a:off x="10776" y="10883"/>
                            <a:ext cx="5" cy="7"/>
                          </a:xfrm>
                          <a:custGeom>
                            <a:avLst/>
                            <a:gdLst>
                              <a:gd name="T0" fmla="*/ 95 w 71"/>
                              <a:gd name="T1" fmla="*/ 6086 h 119"/>
                              <a:gd name="T2" fmla="*/ 0 w 71"/>
                              <a:gd name="T3" fmla="*/ 6086 h 119"/>
                              <a:gd name="T4" fmla="*/ 19 w 71"/>
                              <a:gd name="T5" fmla="*/ 6175 h 119"/>
                              <a:gd name="T6" fmla="*/ 63 w 71"/>
                              <a:gd name="T7" fmla="*/ 6245 h 119"/>
                              <a:gd name="T8" fmla="*/ 133 w 71"/>
                              <a:gd name="T9" fmla="*/ 6296 h 119"/>
                              <a:gd name="T10" fmla="*/ 222 w 71"/>
                              <a:gd name="T11" fmla="*/ 6315 h 119"/>
                              <a:gd name="T12" fmla="*/ 311 w 71"/>
                              <a:gd name="T13" fmla="*/ 6296 h 119"/>
                              <a:gd name="T14" fmla="*/ 387 w 71"/>
                              <a:gd name="T15" fmla="*/ 6245 h 119"/>
                              <a:gd name="T16" fmla="*/ 399 w 71"/>
                              <a:gd name="T17" fmla="*/ 6226 h 119"/>
                              <a:gd name="T18" fmla="*/ 152 w 71"/>
                              <a:gd name="T19" fmla="*/ 6226 h 119"/>
                              <a:gd name="T20" fmla="*/ 95 w 71"/>
                              <a:gd name="T21" fmla="*/ 6169 h 119"/>
                              <a:gd name="T22" fmla="*/ 95 w 71"/>
                              <a:gd name="T23" fmla="*/ 6086 h 119"/>
                              <a:gd name="T24" fmla="*/ 228 w 71"/>
                              <a:gd name="T25" fmla="*/ 5559 h 119"/>
                              <a:gd name="T26" fmla="*/ 152 w 71"/>
                              <a:gd name="T27" fmla="*/ 5572 h 119"/>
                              <a:gd name="T28" fmla="*/ 89 w 71"/>
                              <a:gd name="T29" fmla="*/ 5616 h 119"/>
                              <a:gd name="T30" fmla="*/ 44 w 71"/>
                              <a:gd name="T31" fmla="*/ 5680 h 119"/>
                              <a:gd name="T32" fmla="*/ 32 w 71"/>
                              <a:gd name="T33" fmla="*/ 5762 h 119"/>
                              <a:gd name="T34" fmla="*/ 32 w 71"/>
                              <a:gd name="T35" fmla="*/ 5819 h 119"/>
                              <a:gd name="T36" fmla="*/ 51 w 71"/>
                              <a:gd name="T37" fmla="*/ 5857 h 119"/>
                              <a:gd name="T38" fmla="*/ 76 w 71"/>
                              <a:gd name="T39" fmla="*/ 5896 h 119"/>
                              <a:gd name="T40" fmla="*/ 114 w 71"/>
                              <a:gd name="T41" fmla="*/ 5921 h 119"/>
                              <a:gd name="T42" fmla="*/ 146 w 71"/>
                              <a:gd name="T43" fmla="*/ 5940 h 119"/>
                              <a:gd name="T44" fmla="*/ 222 w 71"/>
                              <a:gd name="T45" fmla="*/ 5959 h 119"/>
                              <a:gd name="T46" fmla="*/ 317 w 71"/>
                              <a:gd name="T47" fmla="*/ 5997 h 119"/>
                              <a:gd name="T48" fmla="*/ 355 w 71"/>
                              <a:gd name="T49" fmla="*/ 6035 h 119"/>
                              <a:gd name="T50" fmla="*/ 355 w 71"/>
                              <a:gd name="T51" fmla="*/ 6169 h 119"/>
                              <a:gd name="T52" fmla="*/ 298 w 71"/>
                              <a:gd name="T53" fmla="*/ 6226 h 119"/>
                              <a:gd name="T54" fmla="*/ 399 w 71"/>
                              <a:gd name="T55" fmla="*/ 6226 h 119"/>
                              <a:gd name="T56" fmla="*/ 431 w 71"/>
                              <a:gd name="T57" fmla="*/ 6175 h 119"/>
                              <a:gd name="T58" fmla="*/ 450 w 71"/>
                              <a:gd name="T59" fmla="*/ 6086 h 119"/>
                              <a:gd name="T60" fmla="*/ 450 w 71"/>
                              <a:gd name="T61" fmla="*/ 6029 h 119"/>
                              <a:gd name="T62" fmla="*/ 431 w 71"/>
                              <a:gd name="T63" fmla="*/ 5978 h 119"/>
                              <a:gd name="T64" fmla="*/ 393 w 71"/>
                              <a:gd name="T65" fmla="*/ 5940 h 119"/>
                              <a:gd name="T66" fmla="*/ 355 w 71"/>
                              <a:gd name="T67" fmla="*/ 5915 h 119"/>
                              <a:gd name="T68" fmla="*/ 323 w 71"/>
                              <a:gd name="T69" fmla="*/ 5896 h 119"/>
                              <a:gd name="T70" fmla="*/ 247 w 71"/>
                              <a:gd name="T71" fmla="*/ 5864 h 119"/>
                              <a:gd name="T72" fmla="*/ 152 w 71"/>
                              <a:gd name="T73" fmla="*/ 5838 h 119"/>
                              <a:gd name="T74" fmla="*/ 114 w 71"/>
                              <a:gd name="T75" fmla="*/ 5807 h 119"/>
                              <a:gd name="T76" fmla="*/ 114 w 71"/>
                              <a:gd name="T77" fmla="*/ 5692 h 119"/>
                              <a:gd name="T78" fmla="*/ 171 w 71"/>
                              <a:gd name="T79" fmla="*/ 5648 h 119"/>
                              <a:gd name="T80" fmla="*/ 393 w 71"/>
                              <a:gd name="T81" fmla="*/ 5648 h 119"/>
                              <a:gd name="T82" fmla="*/ 374 w 71"/>
                              <a:gd name="T83" fmla="*/ 5616 h 119"/>
                              <a:gd name="T84" fmla="*/ 311 w 71"/>
                              <a:gd name="T85" fmla="*/ 5572 h 119"/>
                              <a:gd name="T86" fmla="*/ 228 w 71"/>
                              <a:gd name="T87" fmla="*/ 5559 h 119"/>
                              <a:gd name="T88" fmla="*/ 393 w 71"/>
                              <a:gd name="T89" fmla="*/ 5648 h 119"/>
                              <a:gd name="T90" fmla="*/ 285 w 71"/>
                              <a:gd name="T91" fmla="*/ 5648 h 119"/>
                              <a:gd name="T92" fmla="*/ 323 w 71"/>
                              <a:gd name="T93" fmla="*/ 5686 h 119"/>
                              <a:gd name="T94" fmla="*/ 336 w 71"/>
                              <a:gd name="T95" fmla="*/ 5749 h 119"/>
                              <a:gd name="T96" fmla="*/ 431 w 71"/>
                              <a:gd name="T97" fmla="*/ 5749 h 119"/>
                              <a:gd name="T98" fmla="*/ 412 w 71"/>
                              <a:gd name="T99" fmla="*/ 5673 h 119"/>
                              <a:gd name="T100" fmla="*/ 393 w 71"/>
                              <a:gd name="T101" fmla="*/ 5648 h 119"/>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71" h="119">
                                <a:moveTo>
                                  <a:pt x="15" y="83"/>
                                </a:moveTo>
                                <a:lnTo>
                                  <a:pt x="0" y="83"/>
                                </a:lnTo>
                                <a:lnTo>
                                  <a:pt x="3" y="97"/>
                                </a:lnTo>
                                <a:lnTo>
                                  <a:pt x="10" y="108"/>
                                </a:lnTo>
                                <a:lnTo>
                                  <a:pt x="21" y="116"/>
                                </a:lnTo>
                                <a:lnTo>
                                  <a:pt x="35" y="119"/>
                                </a:lnTo>
                                <a:lnTo>
                                  <a:pt x="49" y="116"/>
                                </a:lnTo>
                                <a:lnTo>
                                  <a:pt x="61" y="108"/>
                                </a:lnTo>
                                <a:lnTo>
                                  <a:pt x="63" y="105"/>
                                </a:lnTo>
                                <a:lnTo>
                                  <a:pt x="24" y="105"/>
                                </a:lnTo>
                                <a:lnTo>
                                  <a:pt x="15" y="96"/>
                                </a:lnTo>
                                <a:lnTo>
                                  <a:pt x="15" y="83"/>
                                </a:lnTo>
                                <a:close/>
                                <a:moveTo>
                                  <a:pt x="36" y="0"/>
                                </a:moveTo>
                                <a:lnTo>
                                  <a:pt x="24" y="2"/>
                                </a:lnTo>
                                <a:lnTo>
                                  <a:pt x="14" y="9"/>
                                </a:lnTo>
                                <a:lnTo>
                                  <a:pt x="7" y="19"/>
                                </a:lnTo>
                                <a:lnTo>
                                  <a:pt x="5" y="32"/>
                                </a:lnTo>
                                <a:lnTo>
                                  <a:pt x="5" y="41"/>
                                </a:lnTo>
                                <a:lnTo>
                                  <a:pt x="8" y="47"/>
                                </a:lnTo>
                                <a:lnTo>
                                  <a:pt x="12" y="53"/>
                                </a:lnTo>
                                <a:lnTo>
                                  <a:pt x="18" y="57"/>
                                </a:lnTo>
                                <a:lnTo>
                                  <a:pt x="23" y="60"/>
                                </a:lnTo>
                                <a:lnTo>
                                  <a:pt x="35" y="63"/>
                                </a:lnTo>
                                <a:lnTo>
                                  <a:pt x="50" y="69"/>
                                </a:lnTo>
                                <a:lnTo>
                                  <a:pt x="56" y="75"/>
                                </a:lnTo>
                                <a:lnTo>
                                  <a:pt x="56" y="96"/>
                                </a:lnTo>
                                <a:lnTo>
                                  <a:pt x="47" y="105"/>
                                </a:lnTo>
                                <a:lnTo>
                                  <a:pt x="63" y="105"/>
                                </a:lnTo>
                                <a:lnTo>
                                  <a:pt x="68" y="97"/>
                                </a:lnTo>
                                <a:lnTo>
                                  <a:pt x="71" y="83"/>
                                </a:lnTo>
                                <a:lnTo>
                                  <a:pt x="71" y="74"/>
                                </a:lnTo>
                                <a:lnTo>
                                  <a:pt x="68" y="66"/>
                                </a:lnTo>
                                <a:lnTo>
                                  <a:pt x="62" y="60"/>
                                </a:lnTo>
                                <a:lnTo>
                                  <a:pt x="56" y="56"/>
                                </a:lnTo>
                                <a:lnTo>
                                  <a:pt x="51" y="53"/>
                                </a:lnTo>
                                <a:lnTo>
                                  <a:pt x="39" y="48"/>
                                </a:lnTo>
                                <a:lnTo>
                                  <a:pt x="24" y="44"/>
                                </a:lnTo>
                                <a:lnTo>
                                  <a:pt x="18" y="39"/>
                                </a:lnTo>
                                <a:lnTo>
                                  <a:pt x="18" y="21"/>
                                </a:lnTo>
                                <a:lnTo>
                                  <a:pt x="27" y="14"/>
                                </a:lnTo>
                                <a:lnTo>
                                  <a:pt x="62" y="14"/>
                                </a:lnTo>
                                <a:lnTo>
                                  <a:pt x="59" y="9"/>
                                </a:lnTo>
                                <a:lnTo>
                                  <a:pt x="49" y="2"/>
                                </a:lnTo>
                                <a:lnTo>
                                  <a:pt x="36" y="0"/>
                                </a:lnTo>
                                <a:close/>
                                <a:moveTo>
                                  <a:pt x="62" y="14"/>
                                </a:moveTo>
                                <a:lnTo>
                                  <a:pt x="45" y="14"/>
                                </a:lnTo>
                                <a:lnTo>
                                  <a:pt x="51" y="20"/>
                                </a:lnTo>
                                <a:lnTo>
                                  <a:pt x="53" y="30"/>
                                </a:lnTo>
                                <a:lnTo>
                                  <a:pt x="68" y="30"/>
                                </a:lnTo>
                                <a:lnTo>
                                  <a:pt x="65" y="18"/>
                                </a:lnTo>
                                <a:lnTo>
                                  <a:pt x="62" y="14"/>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19" name="AutoShape 41"/>
                        <wps:cNvSpPr>
                          <a:spLocks/>
                        </wps:cNvSpPr>
                        <wps:spPr bwMode="auto">
                          <a:xfrm>
                            <a:off x="10781" y="10883"/>
                            <a:ext cx="5" cy="7"/>
                          </a:xfrm>
                          <a:custGeom>
                            <a:avLst/>
                            <a:gdLst>
                              <a:gd name="T0" fmla="*/ 95 w 71"/>
                              <a:gd name="T1" fmla="*/ 6086 h 119"/>
                              <a:gd name="T2" fmla="*/ 0 w 71"/>
                              <a:gd name="T3" fmla="*/ 6086 h 119"/>
                              <a:gd name="T4" fmla="*/ 19 w 71"/>
                              <a:gd name="T5" fmla="*/ 6175 h 119"/>
                              <a:gd name="T6" fmla="*/ 64 w 71"/>
                              <a:gd name="T7" fmla="*/ 6245 h 119"/>
                              <a:gd name="T8" fmla="*/ 140 w 71"/>
                              <a:gd name="T9" fmla="*/ 6296 h 119"/>
                              <a:gd name="T10" fmla="*/ 229 w 71"/>
                              <a:gd name="T11" fmla="*/ 6315 h 119"/>
                              <a:gd name="T12" fmla="*/ 324 w 71"/>
                              <a:gd name="T13" fmla="*/ 6296 h 119"/>
                              <a:gd name="T14" fmla="*/ 387 w 71"/>
                              <a:gd name="T15" fmla="*/ 6245 h 119"/>
                              <a:gd name="T16" fmla="*/ 400 w 71"/>
                              <a:gd name="T17" fmla="*/ 6226 h 119"/>
                              <a:gd name="T18" fmla="*/ 152 w 71"/>
                              <a:gd name="T19" fmla="*/ 6226 h 119"/>
                              <a:gd name="T20" fmla="*/ 108 w 71"/>
                              <a:gd name="T21" fmla="*/ 6169 h 119"/>
                              <a:gd name="T22" fmla="*/ 95 w 71"/>
                              <a:gd name="T23" fmla="*/ 6086 h 119"/>
                              <a:gd name="T24" fmla="*/ 229 w 71"/>
                              <a:gd name="T25" fmla="*/ 5559 h 119"/>
                              <a:gd name="T26" fmla="*/ 152 w 71"/>
                              <a:gd name="T27" fmla="*/ 5572 h 119"/>
                              <a:gd name="T28" fmla="*/ 89 w 71"/>
                              <a:gd name="T29" fmla="*/ 5616 h 119"/>
                              <a:gd name="T30" fmla="*/ 44 w 71"/>
                              <a:gd name="T31" fmla="*/ 5680 h 119"/>
                              <a:gd name="T32" fmla="*/ 32 w 71"/>
                              <a:gd name="T33" fmla="*/ 5762 h 119"/>
                              <a:gd name="T34" fmla="*/ 32 w 71"/>
                              <a:gd name="T35" fmla="*/ 5819 h 119"/>
                              <a:gd name="T36" fmla="*/ 51 w 71"/>
                              <a:gd name="T37" fmla="*/ 5857 h 119"/>
                              <a:gd name="T38" fmla="*/ 89 w 71"/>
                              <a:gd name="T39" fmla="*/ 5896 h 119"/>
                              <a:gd name="T40" fmla="*/ 114 w 71"/>
                              <a:gd name="T41" fmla="*/ 5921 h 119"/>
                              <a:gd name="T42" fmla="*/ 146 w 71"/>
                              <a:gd name="T43" fmla="*/ 5940 h 119"/>
                              <a:gd name="T44" fmla="*/ 222 w 71"/>
                              <a:gd name="T45" fmla="*/ 5959 h 119"/>
                              <a:gd name="T46" fmla="*/ 324 w 71"/>
                              <a:gd name="T47" fmla="*/ 5997 h 119"/>
                              <a:gd name="T48" fmla="*/ 362 w 71"/>
                              <a:gd name="T49" fmla="*/ 6035 h 119"/>
                              <a:gd name="T50" fmla="*/ 362 w 71"/>
                              <a:gd name="T51" fmla="*/ 6169 h 119"/>
                              <a:gd name="T52" fmla="*/ 299 w 71"/>
                              <a:gd name="T53" fmla="*/ 6226 h 119"/>
                              <a:gd name="T54" fmla="*/ 400 w 71"/>
                              <a:gd name="T55" fmla="*/ 6226 h 119"/>
                              <a:gd name="T56" fmla="*/ 432 w 71"/>
                              <a:gd name="T57" fmla="*/ 6175 h 119"/>
                              <a:gd name="T58" fmla="*/ 451 w 71"/>
                              <a:gd name="T59" fmla="*/ 6086 h 119"/>
                              <a:gd name="T60" fmla="*/ 451 w 71"/>
                              <a:gd name="T61" fmla="*/ 6029 h 119"/>
                              <a:gd name="T62" fmla="*/ 432 w 71"/>
                              <a:gd name="T63" fmla="*/ 5978 h 119"/>
                              <a:gd name="T64" fmla="*/ 362 w 71"/>
                              <a:gd name="T65" fmla="*/ 5915 h 119"/>
                              <a:gd name="T66" fmla="*/ 324 w 71"/>
                              <a:gd name="T67" fmla="*/ 5896 h 119"/>
                              <a:gd name="T68" fmla="*/ 248 w 71"/>
                              <a:gd name="T69" fmla="*/ 5864 h 119"/>
                              <a:gd name="T70" fmla="*/ 152 w 71"/>
                              <a:gd name="T71" fmla="*/ 5838 h 119"/>
                              <a:gd name="T72" fmla="*/ 127 w 71"/>
                              <a:gd name="T73" fmla="*/ 5807 h 119"/>
                              <a:gd name="T74" fmla="*/ 127 w 71"/>
                              <a:gd name="T75" fmla="*/ 5692 h 119"/>
                              <a:gd name="T76" fmla="*/ 172 w 71"/>
                              <a:gd name="T77" fmla="*/ 5648 h 119"/>
                              <a:gd name="T78" fmla="*/ 394 w 71"/>
                              <a:gd name="T79" fmla="*/ 5648 h 119"/>
                              <a:gd name="T80" fmla="*/ 375 w 71"/>
                              <a:gd name="T81" fmla="*/ 5616 h 119"/>
                              <a:gd name="T82" fmla="*/ 311 w 71"/>
                              <a:gd name="T83" fmla="*/ 5572 h 119"/>
                              <a:gd name="T84" fmla="*/ 229 w 71"/>
                              <a:gd name="T85" fmla="*/ 5559 h 119"/>
                              <a:gd name="T86" fmla="*/ 394 w 71"/>
                              <a:gd name="T87" fmla="*/ 5648 h 119"/>
                              <a:gd name="T88" fmla="*/ 286 w 71"/>
                              <a:gd name="T89" fmla="*/ 5648 h 119"/>
                              <a:gd name="T90" fmla="*/ 337 w 71"/>
                              <a:gd name="T91" fmla="*/ 5686 h 119"/>
                              <a:gd name="T92" fmla="*/ 337 w 71"/>
                              <a:gd name="T93" fmla="*/ 5749 h 119"/>
                              <a:gd name="T94" fmla="*/ 432 w 71"/>
                              <a:gd name="T95" fmla="*/ 5749 h 119"/>
                              <a:gd name="T96" fmla="*/ 413 w 71"/>
                              <a:gd name="T97" fmla="*/ 5673 h 119"/>
                              <a:gd name="T98" fmla="*/ 394 w 71"/>
                              <a:gd name="T99" fmla="*/ 5648 h 119"/>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71" h="119">
                                <a:moveTo>
                                  <a:pt x="15" y="83"/>
                                </a:moveTo>
                                <a:lnTo>
                                  <a:pt x="0" y="83"/>
                                </a:lnTo>
                                <a:lnTo>
                                  <a:pt x="3" y="97"/>
                                </a:lnTo>
                                <a:lnTo>
                                  <a:pt x="10" y="108"/>
                                </a:lnTo>
                                <a:lnTo>
                                  <a:pt x="22" y="116"/>
                                </a:lnTo>
                                <a:lnTo>
                                  <a:pt x="36" y="119"/>
                                </a:lnTo>
                                <a:lnTo>
                                  <a:pt x="51" y="116"/>
                                </a:lnTo>
                                <a:lnTo>
                                  <a:pt x="61" y="108"/>
                                </a:lnTo>
                                <a:lnTo>
                                  <a:pt x="63" y="105"/>
                                </a:lnTo>
                                <a:lnTo>
                                  <a:pt x="24" y="105"/>
                                </a:lnTo>
                                <a:lnTo>
                                  <a:pt x="17" y="96"/>
                                </a:lnTo>
                                <a:lnTo>
                                  <a:pt x="15" y="83"/>
                                </a:lnTo>
                                <a:close/>
                                <a:moveTo>
                                  <a:pt x="36" y="0"/>
                                </a:moveTo>
                                <a:lnTo>
                                  <a:pt x="24" y="2"/>
                                </a:lnTo>
                                <a:lnTo>
                                  <a:pt x="14" y="9"/>
                                </a:lnTo>
                                <a:lnTo>
                                  <a:pt x="7" y="19"/>
                                </a:lnTo>
                                <a:lnTo>
                                  <a:pt x="5" y="32"/>
                                </a:lnTo>
                                <a:lnTo>
                                  <a:pt x="5" y="41"/>
                                </a:lnTo>
                                <a:lnTo>
                                  <a:pt x="8" y="47"/>
                                </a:lnTo>
                                <a:lnTo>
                                  <a:pt x="14" y="53"/>
                                </a:lnTo>
                                <a:lnTo>
                                  <a:pt x="18" y="57"/>
                                </a:lnTo>
                                <a:lnTo>
                                  <a:pt x="23" y="60"/>
                                </a:lnTo>
                                <a:lnTo>
                                  <a:pt x="35" y="63"/>
                                </a:lnTo>
                                <a:lnTo>
                                  <a:pt x="51" y="69"/>
                                </a:lnTo>
                                <a:lnTo>
                                  <a:pt x="57" y="75"/>
                                </a:lnTo>
                                <a:lnTo>
                                  <a:pt x="57" y="96"/>
                                </a:lnTo>
                                <a:lnTo>
                                  <a:pt x="47" y="105"/>
                                </a:lnTo>
                                <a:lnTo>
                                  <a:pt x="63" y="105"/>
                                </a:lnTo>
                                <a:lnTo>
                                  <a:pt x="68" y="97"/>
                                </a:lnTo>
                                <a:lnTo>
                                  <a:pt x="71" y="83"/>
                                </a:lnTo>
                                <a:lnTo>
                                  <a:pt x="71" y="74"/>
                                </a:lnTo>
                                <a:lnTo>
                                  <a:pt x="68" y="66"/>
                                </a:lnTo>
                                <a:lnTo>
                                  <a:pt x="57" y="56"/>
                                </a:lnTo>
                                <a:lnTo>
                                  <a:pt x="51" y="53"/>
                                </a:lnTo>
                                <a:lnTo>
                                  <a:pt x="39" y="48"/>
                                </a:lnTo>
                                <a:lnTo>
                                  <a:pt x="24" y="44"/>
                                </a:lnTo>
                                <a:lnTo>
                                  <a:pt x="20" y="39"/>
                                </a:lnTo>
                                <a:lnTo>
                                  <a:pt x="20" y="21"/>
                                </a:lnTo>
                                <a:lnTo>
                                  <a:pt x="27" y="14"/>
                                </a:lnTo>
                                <a:lnTo>
                                  <a:pt x="62" y="14"/>
                                </a:lnTo>
                                <a:lnTo>
                                  <a:pt x="59" y="9"/>
                                </a:lnTo>
                                <a:lnTo>
                                  <a:pt x="49" y="2"/>
                                </a:lnTo>
                                <a:lnTo>
                                  <a:pt x="36" y="0"/>
                                </a:lnTo>
                                <a:close/>
                                <a:moveTo>
                                  <a:pt x="62" y="14"/>
                                </a:moveTo>
                                <a:lnTo>
                                  <a:pt x="45" y="14"/>
                                </a:lnTo>
                                <a:lnTo>
                                  <a:pt x="53" y="20"/>
                                </a:lnTo>
                                <a:lnTo>
                                  <a:pt x="53" y="30"/>
                                </a:lnTo>
                                <a:lnTo>
                                  <a:pt x="68" y="30"/>
                                </a:lnTo>
                                <a:lnTo>
                                  <a:pt x="65" y="18"/>
                                </a:lnTo>
                                <a:lnTo>
                                  <a:pt x="62" y="14"/>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20" name="AutoShape 42"/>
                        <wps:cNvSpPr>
                          <a:spLocks/>
                        </wps:cNvSpPr>
                        <wps:spPr bwMode="auto">
                          <a:xfrm>
                            <a:off x="10787" y="10883"/>
                            <a:ext cx="7" cy="7"/>
                          </a:xfrm>
                          <a:custGeom>
                            <a:avLst/>
                            <a:gdLst>
                              <a:gd name="T0" fmla="*/ 381 w 119"/>
                              <a:gd name="T1" fmla="*/ 5559 h 119"/>
                              <a:gd name="T2" fmla="*/ 229 w 119"/>
                              <a:gd name="T3" fmla="*/ 5591 h 119"/>
                              <a:gd name="T4" fmla="*/ 108 w 119"/>
                              <a:gd name="T5" fmla="*/ 5667 h 119"/>
                              <a:gd name="T6" fmla="*/ 25 w 119"/>
                              <a:gd name="T7" fmla="*/ 5788 h 119"/>
                              <a:gd name="T8" fmla="*/ 0 w 119"/>
                              <a:gd name="T9" fmla="*/ 5934 h 119"/>
                              <a:gd name="T10" fmla="*/ 25 w 119"/>
                              <a:gd name="T11" fmla="*/ 6080 h 119"/>
                              <a:gd name="T12" fmla="*/ 108 w 119"/>
                              <a:gd name="T13" fmla="*/ 6200 h 119"/>
                              <a:gd name="T14" fmla="*/ 229 w 119"/>
                              <a:gd name="T15" fmla="*/ 6283 h 119"/>
                              <a:gd name="T16" fmla="*/ 381 w 119"/>
                              <a:gd name="T17" fmla="*/ 6315 h 119"/>
                              <a:gd name="T18" fmla="*/ 521 w 119"/>
                              <a:gd name="T19" fmla="*/ 6283 h 119"/>
                              <a:gd name="T20" fmla="*/ 604 w 119"/>
                              <a:gd name="T21" fmla="*/ 6226 h 119"/>
                              <a:gd name="T22" fmla="*/ 381 w 119"/>
                              <a:gd name="T23" fmla="*/ 6226 h 119"/>
                              <a:gd name="T24" fmla="*/ 267 w 119"/>
                              <a:gd name="T25" fmla="*/ 6200 h 119"/>
                              <a:gd name="T26" fmla="*/ 178 w 119"/>
                              <a:gd name="T27" fmla="*/ 6143 h 119"/>
                              <a:gd name="T28" fmla="*/ 114 w 119"/>
                              <a:gd name="T29" fmla="*/ 6048 h 119"/>
                              <a:gd name="T30" fmla="*/ 95 w 119"/>
                              <a:gd name="T31" fmla="*/ 5940 h 119"/>
                              <a:gd name="T32" fmla="*/ 114 w 119"/>
                              <a:gd name="T33" fmla="*/ 5826 h 119"/>
                              <a:gd name="T34" fmla="*/ 178 w 119"/>
                              <a:gd name="T35" fmla="*/ 5730 h 119"/>
                              <a:gd name="T36" fmla="*/ 267 w 119"/>
                              <a:gd name="T37" fmla="*/ 5667 h 119"/>
                              <a:gd name="T38" fmla="*/ 381 w 119"/>
                              <a:gd name="T39" fmla="*/ 5648 h 119"/>
                              <a:gd name="T40" fmla="*/ 604 w 119"/>
                              <a:gd name="T41" fmla="*/ 5648 h 119"/>
                              <a:gd name="T42" fmla="*/ 521 w 119"/>
                              <a:gd name="T43" fmla="*/ 5591 h 119"/>
                              <a:gd name="T44" fmla="*/ 381 w 119"/>
                              <a:gd name="T45" fmla="*/ 5559 h 119"/>
                              <a:gd name="T46" fmla="*/ 604 w 119"/>
                              <a:gd name="T47" fmla="*/ 5648 h 119"/>
                              <a:gd name="T48" fmla="*/ 381 w 119"/>
                              <a:gd name="T49" fmla="*/ 5648 h 119"/>
                              <a:gd name="T50" fmla="*/ 489 w 119"/>
                              <a:gd name="T51" fmla="*/ 5667 h 119"/>
                              <a:gd name="T52" fmla="*/ 578 w 119"/>
                              <a:gd name="T53" fmla="*/ 5730 h 119"/>
                              <a:gd name="T54" fmla="*/ 642 w 119"/>
                              <a:gd name="T55" fmla="*/ 5819 h 119"/>
                              <a:gd name="T56" fmla="*/ 667 w 119"/>
                              <a:gd name="T57" fmla="*/ 5934 h 119"/>
                              <a:gd name="T58" fmla="*/ 642 w 119"/>
                              <a:gd name="T59" fmla="*/ 6048 h 119"/>
                              <a:gd name="T60" fmla="*/ 584 w 119"/>
                              <a:gd name="T61" fmla="*/ 6137 h 119"/>
                              <a:gd name="T62" fmla="*/ 489 w 119"/>
                              <a:gd name="T63" fmla="*/ 6200 h 119"/>
                              <a:gd name="T64" fmla="*/ 381 w 119"/>
                              <a:gd name="T65" fmla="*/ 6226 h 119"/>
                              <a:gd name="T66" fmla="*/ 604 w 119"/>
                              <a:gd name="T67" fmla="*/ 6226 h 119"/>
                              <a:gd name="T68" fmla="*/ 642 w 119"/>
                              <a:gd name="T69" fmla="*/ 6200 h 119"/>
                              <a:gd name="T70" fmla="*/ 718 w 119"/>
                              <a:gd name="T71" fmla="*/ 6080 h 119"/>
                              <a:gd name="T72" fmla="*/ 750 w 119"/>
                              <a:gd name="T73" fmla="*/ 5934 h 119"/>
                              <a:gd name="T74" fmla="*/ 718 w 119"/>
                              <a:gd name="T75" fmla="*/ 5788 h 119"/>
                              <a:gd name="T76" fmla="*/ 642 w 119"/>
                              <a:gd name="T77" fmla="*/ 5667 h 119"/>
                              <a:gd name="T78" fmla="*/ 604 w 119"/>
                              <a:gd name="T79" fmla="*/ 5648 h 119"/>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19" h="119">
                                <a:moveTo>
                                  <a:pt x="60" y="0"/>
                                </a:moveTo>
                                <a:lnTo>
                                  <a:pt x="36" y="5"/>
                                </a:lnTo>
                                <a:lnTo>
                                  <a:pt x="17" y="17"/>
                                </a:lnTo>
                                <a:lnTo>
                                  <a:pt x="4" y="36"/>
                                </a:lnTo>
                                <a:lnTo>
                                  <a:pt x="0" y="59"/>
                                </a:lnTo>
                                <a:lnTo>
                                  <a:pt x="4" y="82"/>
                                </a:lnTo>
                                <a:lnTo>
                                  <a:pt x="17" y="101"/>
                                </a:lnTo>
                                <a:lnTo>
                                  <a:pt x="36" y="114"/>
                                </a:lnTo>
                                <a:lnTo>
                                  <a:pt x="60" y="119"/>
                                </a:lnTo>
                                <a:lnTo>
                                  <a:pt x="82" y="114"/>
                                </a:lnTo>
                                <a:lnTo>
                                  <a:pt x="95" y="105"/>
                                </a:lnTo>
                                <a:lnTo>
                                  <a:pt x="60" y="105"/>
                                </a:lnTo>
                                <a:lnTo>
                                  <a:pt x="42" y="101"/>
                                </a:lnTo>
                                <a:lnTo>
                                  <a:pt x="28" y="92"/>
                                </a:lnTo>
                                <a:lnTo>
                                  <a:pt x="18" y="77"/>
                                </a:lnTo>
                                <a:lnTo>
                                  <a:pt x="15" y="60"/>
                                </a:lnTo>
                                <a:lnTo>
                                  <a:pt x="18" y="42"/>
                                </a:lnTo>
                                <a:lnTo>
                                  <a:pt x="28" y="27"/>
                                </a:lnTo>
                                <a:lnTo>
                                  <a:pt x="42" y="17"/>
                                </a:lnTo>
                                <a:lnTo>
                                  <a:pt x="60" y="14"/>
                                </a:lnTo>
                                <a:lnTo>
                                  <a:pt x="95" y="14"/>
                                </a:lnTo>
                                <a:lnTo>
                                  <a:pt x="82" y="5"/>
                                </a:lnTo>
                                <a:lnTo>
                                  <a:pt x="60" y="0"/>
                                </a:lnTo>
                                <a:close/>
                                <a:moveTo>
                                  <a:pt x="95" y="14"/>
                                </a:moveTo>
                                <a:lnTo>
                                  <a:pt x="60" y="14"/>
                                </a:lnTo>
                                <a:lnTo>
                                  <a:pt x="77" y="17"/>
                                </a:lnTo>
                                <a:lnTo>
                                  <a:pt x="91" y="27"/>
                                </a:lnTo>
                                <a:lnTo>
                                  <a:pt x="101" y="41"/>
                                </a:lnTo>
                                <a:lnTo>
                                  <a:pt x="105" y="59"/>
                                </a:lnTo>
                                <a:lnTo>
                                  <a:pt x="101" y="77"/>
                                </a:lnTo>
                                <a:lnTo>
                                  <a:pt x="92" y="91"/>
                                </a:lnTo>
                                <a:lnTo>
                                  <a:pt x="77" y="101"/>
                                </a:lnTo>
                                <a:lnTo>
                                  <a:pt x="60" y="105"/>
                                </a:lnTo>
                                <a:lnTo>
                                  <a:pt x="95" y="105"/>
                                </a:lnTo>
                                <a:lnTo>
                                  <a:pt x="101" y="101"/>
                                </a:lnTo>
                                <a:lnTo>
                                  <a:pt x="113" y="82"/>
                                </a:lnTo>
                                <a:lnTo>
                                  <a:pt x="118" y="59"/>
                                </a:lnTo>
                                <a:lnTo>
                                  <a:pt x="113" y="36"/>
                                </a:lnTo>
                                <a:lnTo>
                                  <a:pt x="101" y="17"/>
                                </a:lnTo>
                                <a:lnTo>
                                  <a:pt x="95" y="14"/>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21" name="AutoShape 43"/>
                        <wps:cNvSpPr>
                          <a:spLocks/>
                        </wps:cNvSpPr>
                        <wps:spPr bwMode="auto">
                          <a:xfrm>
                            <a:off x="10795" y="10883"/>
                            <a:ext cx="7" cy="7"/>
                          </a:xfrm>
                          <a:custGeom>
                            <a:avLst/>
                            <a:gdLst>
                              <a:gd name="T0" fmla="*/ 394 w 117"/>
                              <a:gd name="T1" fmla="*/ 5559 h 119"/>
                              <a:gd name="T2" fmla="*/ 235 w 117"/>
                              <a:gd name="T3" fmla="*/ 5591 h 119"/>
                              <a:gd name="T4" fmla="*/ 114 w 117"/>
                              <a:gd name="T5" fmla="*/ 5667 h 119"/>
                              <a:gd name="T6" fmla="*/ 32 w 117"/>
                              <a:gd name="T7" fmla="*/ 5788 h 119"/>
                              <a:gd name="T8" fmla="*/ 0 w 117"/>
                              <a:gd name="T9" fmla="*/ 5934 h 119"/>
                              <a:gd name="T10" fmla="*/ 32 w 117"/>
                              <a:gd name="T11" fmla="*/ 6080 h 119"/>
                              <a:gd name="T12" fmla="*/ 114 w 117"/>
                              <a:gd name="T13" fmla="*/ 6200 h 119"/>
                              <a:gd name="T14" fmla="*/ 235 w 117"/>
                              <a:gd name="T15" fmla="*/ 6283 h 119"/>
                              <a:gd name="T16" fmla="*/ 394 w 117"/>
                              <a:gd name="T17" fmla="*/ 6315 h 119"/>
                              <a:gd name="T18" fmla="*/ 470 w 117"/>
                              <a:gd name="T19" fmla="*/ 6315 h 119"/>
                              <a:gd name="T20" fmla="*/ 533 w 117"/>
                              <a:gd name="T21" fmla="*/ 6296 h 119"/>
                              <a:gd name="T22" fmla="*/ 597 w 117"/>
                              <a:gd name="T23" fmla="*/ 6258 h 119"/>
                              <a:gd name="T24" fmla="*/ 641 w 117"/>
                              <a:gd name="T25" fmla="*/ 6226 h 119"/>
                              <a:gd name="T26" fmla="*/ 381 w 117"/>
                              <a:gd name="T27" fmla="*/ 6226 h 119"/>
                              <a:gd name="T28" fmla="*/ 267 w 117"/>
                              <a:gd name="T29" fmla="*/ 6200 h 119"/>
                              <a:gd name="T30" fmla="*/ 178 w 117"/>
                              <a:gd name="T31" fmla="*/ 6137 h 119"/>
                              <a:gd name="T32" fmla="*/ 114 w 117"/>
                              <a:gd name="T33" fmla="*/ 6048 h 119"/>
                              <a:gd name="T34" fmla="*/ 95 w 117"/>
                              <a:gd name="T35" fmla="*/ 5934 h 119"/>
                              <a:gd name="T36" fmla="*/ 121 w 117"/>
                              <a:gd name="T37" fmla="*/ 5819 h 119"/>
                              <a:gd name="T38" fmla="*/ 178 w 117"/>
                              <a:gd name="T39" fmla="*/ 5730 h 119"/>
                              <a:gd name="T40" fmla="*/ 273 w 117"/>
                              <a:gd name="T41" fmla="*/ 5667 h 119"/>
                              <a:gd name="T42" fmla="*/ 381 w 117"/>
                              <a:gd name="T43" fmla="*/ 5648 h 119"/>
                              <a:gd name="T44" fmla="*/ 629 w 117"/>
                              <a:gd name="T45" fmla="*/ 5648 h 119"/>
                              <a:gd name="T46" fmla="*/ 603 w 117"/>
                              <a:gd name="T47" fmla="*/ 5622 h 119"/>
                              <a:gd name="T48" fmla="*/ 508 w 117"/>
                              <a:gd name="T49" fmla="*/ 5578 h 119"/>
                              <a:gd name="T50" fmla="*/ 394 w 117"/>
                              <a:gd name="T51" fmla="*/ 5559 h 119"/>
                              <a:gd name="T52" fmla="*/ 743 w 117"/>
                              <a:gd name="T53" fmla="*/ 6086 h 119"/>
                              <a:gd name="T54" fmla="*/ 635 w 117"/>
                              <a:gd name="T55" fmla="*/ 6086 h 119"/>
                              <a:gd name="T56" fmla="*/ 610 w 117"/>
                              <a:gd name="T57" fmla="*/ 6124 h 119"/>
                              <a:gd name="T58" fmla="*/ 597 w 117"/>
                              <a:gd name="T59" fmla="*/ 6131 h 119"/>
                              <a:gd name="T60" fmla="*/ 572 w 117"/>
                              <a:gd name="T61" fmla="*/ 6150 h 119"/>
                              <a:gd name="T62" fmla="*/ 527 w 117"/>
                              <a:gd name="T63" fmla="*/ 6200 h 119"/>
                              <a:gd name="T64" fmla="*/ 457 w 117"/>
                              <a:gd name="T65" fmla="*/ 6226 h 119"/>
                              <a:gd name="T66" fmla="*/ 641 w 117"/>
                              <a:gd name="T67" fmla="*/ 6226 h 119"/>
                              <a:gd name="T68" fmla="*/ 667 w 117"/>
                              <a:gd name="T69" fmla="*/ 6207 h 119"/>
                              <a:gd name="T70" fmla="*/ 692 w 117"/>
                              <a:gd name="T71" fmla="*/ 6169 h 119"/>
                              <a:gd name="T72" fmla="*/ 743 w 117"/>
                              <a:gd name="T73" fmla="*/ 6086 h 119"/>
                              <a:gd name="T74" fmla="*/ 629 w 117"/>
                              <a:gd name="T75" fmla="*/ 5648 h 119"/>
                              <a:gd name="T76" fmla="*/ 381 w 117"/>
                              <a:gd name="T77" fmla="*/ 5648 h 119"/>
                              <a:gd name="T78" fmla="*/ 457 w 117"/>
                              <a:gd name="T79" fmla="*/ 5654 h 119"/>
                              <a:gd name="T80" fmla="*/ 527 w 117"/>
                              <a:gd name="T81" fmla="*/ 5686 h 119"/>
                              <a:gd name="T82" fmla="*/ 591 w 117"/>
                              <a:gd name="T83" fmla="*/ 5737 h 119"/>
                              <a:gd name="T84" fmla="*/ 635 w 117"/>
                              <a:gd name="T85" fmla="*/ 5800 h 119"/>
                              <a:gd name="T86" fmla="*/ 743 w 117"/>
                              <a:gd name="T87" fmla="*/ 5800 h 119"/>
                              <a:gd name="T88" fmla="*/ 686 w 117"/>
                              <a:gd name="T89" fmla="*/ 5699 h 119"/>
                              <a:gd name="T90" fmla="*/ 629 w 117"/>
                              <a:gd name="T91" fmla="*/ 5648 h 119"/>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0" t="0" r="r" b="b"/>
                            <a:pathLst>
                              <a:path w="117" h="119">
                                <a:moveTo>
                                  <a:pt x="62" y="0"/>
                                </a:moveTo>
                                <a:lnTo>
                                  <a:pt x="37" y="5"/>
                                </a:lnTo>
                                <a:lnTo>
                                  <a:pt x="18" y="17"/>
                                </a:lnTo>
                                <a:lnTo>
                                  <a:pt x="5" y="36"/>
                                </a:lnTo>
                                <a:lnTo>
                                  <a:pt x="0" y="59"/>
                                </a:lnTo>
                                <a:lnTo>
                                  <a:pt x="5" y="82"/>
                                </a:lnTo>
                                <a:lnTo>
                                  <a:pt x="18" y="101"/>
                                </a:lnTo>
                                <a:lnTo>
                                  <a:pt x="37" y="114"/>
                                </a:lnTo>
                                <a:lnTo>
                                  <a:pt x="62" y="119"/>
                                </a:lnTo>
                                <a:lnTo>
                                  <a:pt x="74" y="119"/>
                                </a:lnTo>
                                <a:lnTo>
                                  <a:pt x="84" y="116"/>
                                </a:lnTo>
                                <a:lnTo>
                                  <a:pt x="94" y="110"/>
                                </a:lnTo>
                                <a:lnTo>
                                  <a:pt x="101" y="105"/>
                                </a:lnTo>
                                <a:lnTo>
                                  <a:pt x="60" y="105"/>
                                </a:lnTo>
                                <a:lnTo>
                                  <a:pt x="42" y="101"/>
                                </a:lnTo>
                                <a:lnTo>
                                  <a:pt x="28" y="91"/>
                                </a:lnTo>
                                <a:lnTo>
                                  <a:pt x="18" y="77"/>
                                </a:lnTo>
                                <a:lnTo>
                                  <a:pt x="15" y="59"/>
                                </a:lnTo>
                                <a:lnTo>
                                  <a:pt x="19" y="41"/>
                                </a:lnTo>
                                <a:lnTo>
                                  <a:pt x="28" y="27"/>
                                </a:lnTo>
                                <a:lnTo>
                                  <a:pt x="43" y="17"/>
                                </a:lnTo>
                                <a:lnTo>
                                  <a:pt x="60" y="14"/>
                                </a:lnTo>
                                <a:lnTo>
                                  <a:pt x="99" y="14"/>
                                </a:lnTo>
                                <a:lnTo>
                                  <a:pt x="95" y="10"/>
                                </a:lnTo>
                                <a:lnTo>
                                  <a:pt x="80" y="3"/>
                                </a:lnTo>
                                <a:lnTo>
                                  <a:pt x="62" y="0"/>
                                </a:lnTo>
                                <a:close/>
                                <a:moveTo>
                                  <a:pt x="117" y="83"/>
                                </a:moveTo>
                                <a:lnTo>
                                  <a:pt x="100" y="83"/>
                                </a:lnTo>
                                <a:lnTo>
                                  <a:pt x="96" y="89"/>
                                </a:lnTo>
                                <a:lnTo>
                                  <a:pt x="94" y="90"/>
                                </a:lnTo>
                                <a:lnTo>
                                  <a:pt x="90" y="93"/>
                                </a:lnTo>
                                <a:lnTo>
                                  <a:pt x="83" y="101"/>
                                </a:lnTo>
                                <a:lnTo>
                                  <a:pt x="72" y="105"/>
                                </a:lnTo>
                                <a:lnTo>
                                  <a:pt x="101" y="105"/>
                                </a:lnTo>
                                <a:lnTo>
                                  <a:pt x="105" y="102"/>
                                </a:lnTo>
                                <a:lnTo>
                                  <a:pt x="109" y="96"/>
                                </a:lnTo>
                                <a:lnTo>
                                  <a:pt x="117" y="83"/>
                                </a:lnTo>
                                <a:close/>
                                <a:moveTo>
                                  <a:pt x="99" y="14"/>
                                </a:moveTo>
                                <a:lnTo>
                                  <a:pt x="60" y="14"/>
                                </a:lnTo>
                                <a:lnTo>
                                  <a:pt x="72" y="15"/>
                                </a:lnTo>
                                <a:lnTo>
                                  <a:pt x="83" y="20"/>
                                </a:lnTo>
                                <a:lnTo>
                                  <a:pt x="93" y="28"/>
                                </a:lnTo>
                                <a:lnTo>
                                  <a:pt x="100" y="38"/>
                                </a:lnTo>
                                <a:lnTo>
                                  <a:pt x="117" y="38"/>
                                </a:lnTo>
                                <a:lnTo>
                                  <a:pt x="108" y="22"/>
                                </a:lnTo>
                                <a:lnTo>
                                  <a:pt x="99" y="14"/>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22" name="Line 44"/>
                        <wps:cNvCnPr>
                          <a:cxnSpLocks noChangeShapeType="1"/>
                        </wps:cNvCnPr>
                        <wps:spPr bwMode="auto">
                          <a:xfrm>
                            <a:off x="10804" y="10883"/>
                            <a:ext cx="0" cy="7"/>
                          </a:xfrm>
                          <a:prstGeom prst="line">
                            <a:avLst/>
                          </a:prstGeom>
                          <a:noFill/>
                          <a:ln w="8622">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23" name="Line 45"/>
                        <wps:cNvCnPr>
                          <a:cxnSpLocks noChangeShapeType="1"/>
                        </wps:cNvCnPr>
                        <wps:spPr bwMode="auto">
                          <a:xfrm>
                            <a:off x="10804" y="10881"/>
                            <a:ext cx="1" cy="0"/>
                          </a:xfrm>
                          <a:prstGeom prst="line">
                            <a:avLst/>
                          </a:prstGeom>
                          <a:noFill/>
                          <a:ln w="16249">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24" name="AutoShape 46"/>
                        <wps:cNvSpPr>
                          <a:spLocks/>
                        </wps:cNvSpPr>
                        <wps:spPr bwMode="auto">
                          <a:xfrm>
                            <a:off x="10806" y="10883"/>
                            <a:ext cx="7" cy="7"/>
                          </a:xfrm>
                          <a:custGeom>
                            <a:avLst/>
                            <a:gdLst>
                              <a:gd name="T0" fmla="*/ 457 w 119"/>
                              <a:gd name="T1" fmla="*/ 5559 h 119"/>
                              <a:gd name="T2" fmla="*/ 381 w 119"/>
                              <a:gd name="T3" fmla="*/ 5559 h 119"/>
                              <a:gd name="T4" fmla="*/ 228 w 119"/>
                              <a:gd name="T5" fmla="*/ 5591 h 119"/>
                              <a:gd name="T6" fmla="*/ 108 w 119"/>
                              <a:gd name="T7" fmla="*/ 5667 h 119"/>
                              <a:gd name="T8" fmla="*/ 32 w 119"/>
                              <a:gd name="T9" fmla="*/ 5788 h 119"/>
                              <a:gd name="T10" fmla="*/ 0 w 119"/>
                              <a:gd name="T11" fmla="*/ 5934 h 119"/>
                              <a:gd name="T12" fmla="*/ 32 w 119"/>
                              <a:gd name="T13" fmla="*/ 6080 h 119"/>
                              <a:gd name="T14" fmla="*/ 114 w 119"/>
                              <a:gd name="T15" fmla="*/ 6200 h 119"/>
                              <a:gd name="T16" fmla="*/ 235 w 119"/>
                              <a:gd name="T17" fmla="*/ 6283 h 119"/>
                              <a:gd name="T18" fmla="*/ 381 w 119"/>
                              <a:gd name="T19" fmla="*/ 6315 h 119"/>
                              <a:gd name="T20" fmla="*/ 463 w 119"/>
                              <a:gd name="T21" fmla="*/ 6302 h 119"/>
                              <a:gd name="T22" fmla="*/ 539 w 119"/>
                              <a:gd name="T23" fmla="*/ 6277 h 119"/>
                              <a:gd name="T24" fmla="*/ 603 w 119"/>
                              <a:gd name="T25" fmla="*/ 6232 h 119"/>
                              <a:gd name="T26" fmla="*/ 609 w 119"/>
                              <a:gd name="T27" fmla="*/ 6226 h 119"/>
                              <a:gd name="T28" fmla="*/ 381 w 119"/>
                              <a:gd name="T29" fmla="*/ 6226 h 119"/>
                              <a:gd name="T30" fmla="*/ 266 w 119"/>
                              <a:gd name="T31" fmla="*/ 6200 h 119"/>
                              <a:gd name="T32" fmla="*/ 171 w 119"/>
                              <a:gd name="T33" fmla="*/ 6137 h 119"/>
                              <a:gd name="T34" fmla="*/ 108 w 119"/>
                              <a:gd name="T35" fmla="*/ 6048 h 119"/>
                              <a:gd name="T36" fmla="*/ 89 w 119"/>
                              <a:gd name="T37" fmla="*/ 5934 h 119"/>
                              <a:gd name="T38" fmla="*/ 108 w 119"/>
                              <a:gd name="T39" fmla="*/ 5819 h 119"/>
                              <a:gd name="T40" fmla="*/ 171 w 119"/>
                              <a:gd name="T41" fmla="*/ 5730 h 119"/>
                              <a:gd name="T42" fmla="*/ 266 w 119"/>
                              <a:gd name="T43" fmla="*/ 5667 h 119"/>
                              <a:gd name="T44" fmla="*/ 381 w 119"/>
                              <a:gd name="T45" fmla="*/ 5648 h 119"/>
                              <a:gd name="T46" fmla="*/ 609 w 119"/>
                              <a:gd name="T47" fmla="*/ 5648 h 119"/>
                              <a:gd name="T48" fmla="*/ 590 w 119"/>
                              <a:gd name="T49" fmla="*/ 5629 h 119"/>
                              <a:gd name="T50" fmla="*/ 527 w 119"/>
                              <a:gd name="T51" fmla="*/ 5578 h 119"/>
                              <a:gd name="T52" fmla="*/ 457 w 119"/>
                              <a:gd name="T53" fmla="*/ 5559 h 119"/>
                              <a:gd name="T54" fmla="*/ 755 w 119"/>
                              <a:gd name="T55" fmla="*/ 6169 h 119"/>
                              <a:gd name="T56" fmla="*/ 660 w 119"/>
                              <a:gd name="T57" fmla="*/ 6169 h 119"/>
                              <a:gd name="T58" fmla="*/ 660 w 119"/>
                              <a:gd name="T59" fmla="*/ 6296 h 119"/>
                              <a:gd name="T60" fmla="*/ 755 w 119"/>
                              <a:gd name="T61" fmla="*/ 6296 h 119"/>
                              <a:gd name="T62" fmla="*/ 755 w 119"/>
                              <a:gd name="T63" fmla="*/ 6169 h 119"/>
                              <a:gd name="T64" fmla="*/ 609 w 119"/>
                              <a:gd name="T65" fmla="*/ 5648 h 119"/>
                              <a:gd name="T66" fmla="*/ 381 w 119"/>
                              <a:gd name="T67" fmla="*/ 5648 h 119"/>
                              <a:gd name="T68" fmla="*/ 489 w 119"/>
                              <a:gd name="T69" fmla="*/ 5667 h 119"/>
                              <a:gd name="T70" fmla="*/ 577 w 119"/>
                              <a:gd name="T71" fmla="*/ 5730 h 119"/>
                              <a:gd name="T72" fmla="*/ 634 w 119"/>
                              <a:gd name="T73" fmla="*/ 5819 h 119"/>
                              <a:gd name="T74" fmla="*/ 660 w 119"/>
                              <a:gd name="T75" fmla="*/ 5934 h 119"/>
                              <a:gd name="T76" fmla="*/ 634 w 119"/>
                              <a:gd name="T77" fmla="*/ 6048 h 119"/>
                              <a:gd name="T78" fmla="*/ 577 w 119"/>
                              <a:gd name="T79" fmla="*/ 6137 h 119"/>
                              <a:gd name="T80" fmla="*/ 489 w 119"/>
                              <a:gd name="T81" fmla="*/ 6200 h 119"/>
                              <a:gd name="T82" fmla="*/ 381 w 119"/>
                              <a:gd name="T83" fmla="*/ 6226 h 119"/>
                              <a:gd name="T84" fmla="*/ 609 w 119"/>
                              <a:gd name="T85" fmla="*/ 6226 h 119"/>
                              <a:gd name="T86" fmla="*/ 660 w 119"/>
                              <a:gd name="T87" fmla="*/ 6169 h 119"/>
                              <a:gd name="T88" fmla="*/ 755 w 119"/>
                              <a:gd name="T89" fmla="*/ 6169 h 119"/>
                              <a:gd name="T90" fmla="*/ 755 w 119"/>
                              <a:gd name="T91" fmla="*/ 5705 h 119"/>
                              <a:gd name="T92" fmla="*/ 660 w 119"/>
                              <a:gd name="T93" fmla="*/ 5705 h 119"/>
                              <a:gd name="T94" fmla="*/ 641 w 119"/>
                              <a:gd name="T95" fmla="*/ 5667 h 119"/>
                              <a:gd name="T96" fmla="*/ 622 w 119"/>
                              <a:gd name="T97" fmla="*/ 5654 h 119"/>
                              <a:gd name="T98" fmla="*/ 609 w 119"/>
                              <a:gd name="T99" fmla="*/ 5648 h 119"/>
                              <a:gd name="T100" fmla="*/ 755 w 119"/>
                              <a:gd name="T101" fmla="*/ 5578 h 119"/>
                              <a:gd name="T102" fmla="*/ 660 w 119"/>
                              <a:gd name="T103" fmla="*/ 5578 h 119"/>
                              <a:gd name="T104" fmla="*/ 660 w 119"/>
                              <a:gd name="T105" fmla="*/ 5705 h 119"/>
                              <a:gd name="T106" fmla="*/ 755 w 119"/>
                              <a:gd name="T107" fmla="*/ 5705 h 119"/>
                              <a:gd name="T108" fmla="*/ 755 w 119"/>
                              <a:gd name="T109" fmla="*/ 5578 h 119"/>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19" h="119">
                                <a:moveTo>
                                  <a:pt x="72" y="0"/>
                                </a:moveTo>
                                <a:lnTo>
                                  <a:pt x="60" y="0"/>
                                </a:lnTo>
                                <a:lnTo>
                                  <a:pt x="36" y="5"/>
                                </a:lnTo>
                                <a:lnTo>
                                  <a:pt x="17" y="17"/>
                                </a:lnTo>
                                <a:lnTo>
                                  <a:pt x="5" y="36"/>
                                </a:lnTo>
                                <a:lnTo>
                                  <a:pt x="0" y="59"/>
                                </a:lnTo>
                                <a:lnTo>
                                  <a:pt x="5" y="82"/>
                                </a:lnTo>
                                <a:lnTo>
                                  <a:pt x="18" y="101"/>
                                </a:lnTo>
                                <a:lnTo>
                                  <a:pt x="37" y="114"/>
                                </a:lnTo>
                                <a:lnTo>
                                  <a:pt x="60" y="119"/>
                                </a:lnTo>
                                <a:lnTo>
                                  <a:pt x="73" y="117"/>
                                </a:lnTo>
                                <a:lnTo>
                                  <a:pt x="85" y="113"/>
                                </a:lnTo>
                                <a:lnTo>
                                  <a:pt x="95" y="106"/>
                                </a:lnTo>
                                <a:lnTo>
                                  <a:pt x="96" y="105"/>
                                </a:lnTo>
                                <a:lnTo>
                                  <a:pt x="60" y="105"/>
                                </a:lnTo>
                                <a:lnTo>
                                  <a:pt x="42" y="101"/>
                                </a:lnTo>
                                <a:lnTo>
                                  <a:pt x="27" y="91"/>
                                </a:lnTo>
                                <a:lnTo>
                                  <a:pt x="17" y="77"/>
                                </a:lnTo>
                                <a:lnTo>
                                  <a:pt x="14" y="59"/>
                                </a:lnTo>
                                <a:lnTo>
                                  <a:pt x="17" y="41"/>
                                </a:lnTo>
                                <a:lnTo>
                                  <a:pt x="27" y="27"/>
                                </a:lnTo>
                                <a:lnTo>
                                  <a:pt x="42" y="17"/>
                                </a:lnTo>
                                <a:lnTo>
                                  <a:pt x="60" y="14"/>
                                </a:lnTo>
                                <a:lnTo>
                                  <a:pt x="96" y="14"/>
                                </a:lnTo>
                                <a:lnTo>
                                  <a:pt x="93" y="11"/>
                                </a:lnTo>
                                <a:lnTo>
                                  <a:pt x="83" y="3"/>
                                </a:lnTo>
                                <a:lnTo>
                                  <a:pt x="72" y="0"/>
                                </a:lnTo>
                                <a:close/>
                                <a:moveTo>
                                  <a:pt x="119" y="96"/>
                                </a:moveTo>
                                <a:lnTo>
                                  <a:pt x="104" y="96"/>
                                </a:lnTo>
                                <a:lnTo>
                                  <a:pt x="104" y="116"/>
                                </a:lnTo>
                                <a:lnTo>
                                  <a:pt x="119" y="116"/>
                                </a:lnTo>
                                <a:lnTo>
                                  <a:pt x="119" y="96"/>
                                </a:lnTo>
                                <a:close/>
                                <a:moveTo>
                                  <a:pt x="96" y="14"/>
                                </a:moveTo>
                                <a:lnTo>
                                  <a:pt x="60" y="14"/>
                                </a:lnTo>
                                <a:lnTo>
                                  <a:pt x="77" y="17"/>
                                </a:lnTo>
                                <a:lnTo>
                                  <a:pt x="91" y="27"/>
                                </a:lnTo>
                                <a:lnTo>
                                  <a:pt x="100" y="41"/>
                                </a:lnTo>
                                <a:lnTo>
                                  <a:pt x="104" y="59"/>
                                </a:lnTo>
                                <a:lnTo>
                                  <a:pt x="100" y="77"/>
                                </a:lnTo>
                                <a:lnTo>
                                  <a:pt x="91" y="91"/>
                                </a:lnTo>
                                <a:lnTo>
                                  <a:pt x="77" y="101"/>
                                </a:lnTo>
                                <a:lnTo>
                                  <a:pt x="60" y="105"/>
                                </a:lnTo>
                                <a:lnTo>
                                  <a:pt x="96" y="105"/>
                                </a:lnTo>
                                <a:lnTo>
                                  <a:pt x="104" y="96"/>
                                </a:lnTo>
                                <a:lnTo>
                                  <a:pt x="119" y="96"/>
                                </a:lnTo>
                                <a:lnTo>
                                  <a:pt x="119" y="23"/>
                                </a:lnTo>
                                <a:lnTo>
                                  <a:pt x="104" y="23"/>
                                </a:lnTo>
                                <a:lnTo>
                                  <a:pt x="101" y="17"/>
                                </a:lnTo>
                                <a:lnTo>
                                  <a:pt x="98" y="15"/>
                                </a:lnTo>
                                <a:lnTo>
                                  <a:pt x="96" y="14"/>
                                </a:lnTo>
                                <a:close/>
                                <a:moveTo>
                                  <a:pt x="119" y="3"/>
                                </a:moveTo>
                                <a:lnTo>
                                  <a:pt x="104" y="3"/>
                                </a:lnTo>
                                <a:lnTo>
                                  <a:pt x="104" y="23"/>
                                </a:lnTo>
                                <a:lnTo>
                                  <a:pt x="119" y="23"/>
                                </a:lnTo>
                                <a:lnTo>
                                  <a:pt x="119" y="3"/>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25" name="Line 47"/>
                        <wps:cNvCnPr>
                          <a:cxnSpLocks noChangeShapeType="1"/>
                        </wps:cNvCnPr>
                        <wps:spPr bwMode="auto">
                          <a:xfrm>
                            <a:off x="10816" y="10881"/>
                            <a:ext cx="0" cy="9"/>
                          </a:xfrm>
                          <a:prstGeom prst="line">
                            <a:avLst/>
                          </a:prstGeom>
                          <a:noFill/>
                          <a:ln w="9510">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26" name="Line 48"/>
                        <wps:cNvCnPr>
                          <a:cxnSpLocks noChangeShapeType="1"/>
                        </wps:cNvCnPr>
                        <wps:spPr bwMode="auto">
                          <a:xfrm>
                            <a:off x="10814" y="10884"/>
                            <a:ext cx="5" cy="0"/>
                          </a:xfrm>
                          <a:prstGeom prst="line">
                            <a:avLst/>
                          </a:prstGeom>
                          <a:noFill/>
                          <a:ln w="8632">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27" name="Line 49"/>
                        <wps:cNvCnPr>
                          <a:cxnSpLocks noChangeShapeType="1"/>
                        </wps:cNvCnPr>
                        <wps:spPr bwMode="auto">
                          <a:xfrm>
                            <a:off x="10820" y="10881"/>
                            <a:ext cx="0" cy="9"/>
                          </a:xfrm>
                          <a:prstGeom prst="line">
                            <a:avLst/>
                          </a:prstGeom>
                          <a:noFill/>
                          <a:ln w="9510">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28" name="AutoShape 50"/>
                        <wps:cNvSpPr>
                          <a:spLocks/>
                        </wps:cNvSpPr>
                        <wps:spPr bwMode="auto">
                          <a:xfrm>
                            <a:off x="10822" y="10883"/>
                            <a:ext cx="7" cy="7"/>
                          </a:xfrm>
                          <a:custGeom>
                            <a:avLst/>
                            <a:gdLst>
                              <a:gd name="T0" fmla="*/ 381 w 120"/>
                              <a:gd name="T1" fmla="*/ 5559 h 119"/>
                              <a:gd name="T2" fmla="*/ 235 w 120"/>
                              <a:gd name="T3" fmla="*/ 5591 h 119"/>
                              <a:gd name="T4" fmla="*/ 114 w 120"/>
                              <a:gd name="T5" fmla="*/ 5667 h 119"/>
                              <a:gd name="T6" fmla="*/ 32 w 120"/>
                              <a:gd name="T7" fmla="*/ 5788 h 119"/>
                              <a:gd name="T8" fmla="*/ 0 w 120"/>
                              <a:gd name="T9" fmla="*/ 5934 h 119"/>
                              <a:gd name="T10" fmla="*/ 32 w 120"/>
                              <a:gd name="T11" fmla="*/ 6080 h 119"/>
                              <a:gd name="T12" fmla="*/ 114 w 120"/>
                              <a:gd name="T13" fmla="*/ 6200 h 119"/>
                              <a:gd name="T14" fmla="*/ 235 w 120"/>
                              <a:gd name="T15" fmla="*/ 6283 h 119"/>
                              <a:gd name="T16" fmla="*/ 381 w 120"/>
                              <a:gd name="T17" fmla="*/ 6315 h 119"/>
                              <a:gd name="T18" fmla="*/ 527 w 120"/>
                              <a:gd name="T19" fmla="*/ 6283 h 119"/>
                              <a:gd name="T20" fmla="*/ 610 w 120"/>
                              <a:gd name="T21" fmla="*/ 6226 h 119"/>
                              <a:gd name="T22" fmla="*/ 381 w 120"/>
                              <a:gd name="T23" fmla="*/ 6226 h 119"/>
                              <a:gd name="T24" fmla="*/ 267 w 120"/>
                              <a:gd name="T25" fmla="*/ 6200 h 119"/>
                              <a:gd name="T26" fmla="*/ 178 w 120"/>
                              <a:gd name="T27" fmla="*/ 6143 h 119"/>
                              <a:gd name="T28" fmla="*/ 114 w 120"/>
                              <a:gd name="T29" fmla="*/ 6048 h 119"/>
                              <a:gd name="T30" fmla="*/ 95 w 120"/>
                              <a:gd name="T31" fmla="*/ 5940 h 119"/>
                              <a:gd name="T32" fmla="*/ 114 w 120"/>
                              <a:gd name="T33" fmla="*/ 5826 h 119"/>
                              <a:gd name="T34" fmla="*/ 178 w 120"/>
                              <a:gd name="T35" fmla="*/ 5730 h 119"/>
                              <a:gd name="T36" fmla="*/ 267 w 120"/>
                              <a:gd name="T37" fmla="*/ 5667 h 119"/>
                              <a:gd name="T38" fmla="*/ 381 w 120"/>
                              <a:gd name="T39" fmla="*/ 5648 h 119"/>
                              <a:gd name="T40" fmla="*/ 610 w 120"/>
                              <a:gd name="T41" fmla="*/ 5648 h 119"/>
                              <a:gd name="T42" fmla="*/ 527 w 120"/>
                              <a:gd name="T43" fmla="*/ 5591 h 119"/>
                              <a:gd name="T44" fmla="*/ 381 w 120"/>
                              <a:gd name="T45" fmla="*/ 5559 h 119"/>
                              <a:gd name="T46" fmla="*/ 610 w 120"/>
                              <a:gd name="T47" fmla="*/ 5648 h 119"/>
                              <a:gd name="T48" fmla="*/ 381 w 120"/>
                              <a:gd name="T49" fmla="*/ 5648 h 119"/>
                              <a:gd name="T50" fmla="*/ 489 w 120"/>
                              <a:gd name="T51" fmla="*/ 5667 h 119"/>
                              <a:gd name="T52" fmla="*/ 578 w 120"/>
                              <a:gd name="T53" fmla="*/ 5730 h 119"/>
                              <a:gd name="T54" fmla="*/ 641 w 120"/>
                              <a:gd name="T55" fmla="*/ 5819 h 119"/>
                              <a:gd name="T56" fmla="*/ 667 w 120"/>
                              <a:gd name="T57" fmla="*/ 5934 h 119"/>
                              <a:gd name="T58" fmla="*/ 641 w 120"/>
                              <a:gd name="T59" fmla="*/ 6048 h 119"/>
                              <a:gd name="T60" fmla="*/ 584 w 120"/>
                              <a:gd name="T61" fmla="*/ 6137 h 119"/>
                              <a:gd name="T62" fmla="*/ 495 w 120"/>
                              <a:gd name="T63" fmla="*/ 6200 h 119"/>
                              <a:gd name="T64" fmla="*/ 381 w 120"/>
                              <a:gd name="T65" fmla="*/ 6226 h 119"/>
                              <a:gd name="T66" fmla="*/ 610 w 120"/>
                              <a:gd name="T67" fmla="*/ 6226 h 119"/>
                              <a:gd name="T68" fmla="*/ 648 w 120"/>
                              <a:gd name="T69" fmla="*/ 6200 h 119"/>
                              <a:gd name="T70" fmla="*/ 730 w 120"/>
                              <a:gd name="T71" fmla="*/ 6080 h 119"/>
                              <a:gd name="T72" fmla="*/ 762 w 120"/>
                              <a:gd name="T73" fmla="*/ 5934 h 119"/>
                              <a:gd name="T74" fmla="*/ 730 w 120"/>
                              <a:gd name="T75" fmla="*/ 5788 h 119"/>
                              <a:gd name="T76" fmla="*/ 648 w 120"/>
                              <a:gd name="T77" fmla="*/ 5667 h 119"/>
                              <a:gd name="T78" fmla="*/ 610 w 120"/>
                              <a:gd name="T79" fmla="*/ 5648 h 119"/>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20" h="119">
                                <a:moveTo>
                                  <a:pt x="60" y="0"/>
                                </a:moveTo>
                                <a:lnTo>
                                  <a:pt x="37" y="5"/>
                                </a:lnTo>
                                <a:lnTo>
                                  <a:pt x="18" y="17"/>
                                </a:lnTo>
                                <a:lnTo>
                                  <a:pt x="5" y="36"/>
                                </a:lnTo>
                                <a:lnTo>
                                  <a:pt x="0" y="59"/>
                                </a:lnTo>
                                <a:lnTo>
                                  <a:pt x="5" y="82"/>
                                </a:lnTo>
                                <a:lnTo>
                                  <a:pt x="18" y="101"/>
                                </a:lnTo>
                                <a:lnTo>
                                  <a:pt x="37" y="114"/>
                                </a:lnTo>
                                <a:lnTo>
                                  <a:pt x="60" y="119"/>
                                </a:lnTo>
                                <a:lnTo>
                                  <a:pt x="83" y="114"/>
                                </a:lnTo>
                                <a:lnTo>
                                  <a:pt x="96" y="105"/>
                                </a:lnTo>
                                <a:lnTo>
                                  <a:pt x="60" y="105"/>
                                </a:lnTo>
                                <a:lnTo>
                                  <a:pt x="42" y="101"/>
                                </a:lnTo>
                                <a:lnTo>
                                  <a:pt x="28" y="92"/>
                                </a:lnTo>
                                <a:lnTo>
                                  <a:pt x="18" y="77"/>
                                </a:lnTo>
                                <a:lnTo>
                                  <a:pt x="15" y="60"/>
                                </a:lnTo>
                                <a:lnTo>
                                  <a:pt x="18" y="42"/>
                                </a:lnTo>
                                <a:lnTo>
                                  <a:pt x="28" y="27"/>
                                </a:lnTo>
                                <a:lnTo>
                                  <a:pt x="42" y="17"/>
                                </a:lnTo>
                                <a:lnTo>
                                  <a:pt x="60" y="14"/>
                                </a:lnTo>
                                <a:lnTo>
                                  <a:pt x="96" y="14"/>
                                </a:lnTo>
                                <a:lnTo>
                                  <a:pt x="83" y="5"/>
                                </a:lnTo>
                                <a:lnTo>
                                  <a:pt x="60" y="0"/>
                                </a:lnTo>
                                <a:close/>
                                <a:moveTo>
                                  <a:pt x="96" y="14"/>
                                </a:moveTo>
                                <a:lnTo>
                                  <a:pt x="60" y="14"/>
                                </a:lnTo>
                                <a:lnTo>
                                  <a:pt x="77" y="17"/>
                                </a:lnTo>
                                <a:lnTo>
                                  <a:pt x="91" y="27"/>
                                </a:lnTo>
                                <a:lnTo>
                                  <a:pt x="101" y="41"/>
                                </a:lnTo>
                                <a:lnTo>
                                  <a:pt x="105" y="59"/>
                                </a:lnTo>
                                <a:lnTo>
                                  <a:pt x="101" y="77"/>
                                </a:lnTo>
                                <a:lnTo>
                                  <a:pt x="92" y="91"/>
                                </a:lnTo>
                                <a:lnTo>
                                  <a:pt x="78" y="101"/>
                                </a:lnTo>
                                <a:lnTo>
                                  <a:pt x="60" y="105"/>
                                </a:lnTo>
                                <a:lnTo>
                                  <a:pt x="96" y="105"/>
                                </a:lnTo>
                                <a:lnTo>
                                  <a:pt x="102" y="101"/>
                                </a:lnTo>
                                <a:lnTo>
                                  <a:pt x="115" y="82"/>
                                </a:lnTo>
                                <a:lnTo>
                                  <a:pt x="120" y="59"/>
                                </a:lnTo>
                                <a:lnTo>
                                  <a:pt x="115" y="36"/>
                                </a:lnTo>
                                <a:lnTo>
                                  <a:pt x="102" y="17"/>
                                </a:lnTo>
                                <a:lnTo>
                                  <a:pt x="96" y="14"/>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29" name="AutoShape 51"/>
                        <wps:cNvSpPr>
                          <a:spLocks/>
                        </wps:cNvSpPr>
                        <wps:spPr bwMode="auto">
                          <a:xfrm>
                            <a:off x="10830" y="10883"/>
                            <a:ext cx="7" cy="7"/>
                          </a:xfrm>
                          <a:custGeom>
                            <a:avLst/>
                            <a:gdLst>
                              <a:gd name="T0" fmla="*/ 95 w 99"/>
                              <a:gd name="T1" fmla="*/ 5578 h 116"/>
                              <a:gd name="T2" fmla="*/ 0 w 99"/>
                              <a:gd name="T3" fmla="*/ 5578 h 116"/>
                              <a:gd name="T4" fmla="*/ 0 w 99"/>
                              <a:gd name="T5" fmla="*/ 6296 h 116"/>
                              <a:gd name="T6" fmla="*/ 95 w 99"/>
                              <a:gd name="T7" fmla="*/ 6296 h 116"/>
                              <a:gd name="T8" fmla="*/ 95 w 99"/>
                              <a:gd name="T9" fmla="*/ 5801 h 116"/>
                              <a:gd name="T10" fmla="*/ 114 w 99"/>
                              <a:gd name="T11" fmla="*/ 5763 h 116"/>
                              <a:gd name="T12" fmla="*/ 152 w 99"/>
                              <a:gd name="T13" fmla="*/ 5693 h 116"/>
                              <a:gd name="T14" fmla="*/ 184 w 99"/>
                              <a:gd name="T15" fmla="*/ 5674 h 116"/>
                              <a:gd name="T16" fmla="*/ 95 w 99"/>
                              <a:gd name="T17" fmla="*/ 5674 h 116"/>
                              <a:gd name="T18" fmla="*/ 95 w 99"/>
                              <a:gd name="T19" fmla="*/ 5578 h 116"/>
                              <a:gd name="T20" fmla="*/ 534 w 99"/>
                              <a:gd name="T21" fmla="*/ 5648 h 116"/>
                              <a:gd name="T22" fmla="*/ 375 w 99"/>
                              <a:gd name="T23" fmla="*/ 5648 h 116"/>
                              <a:gd name="T24" fmla="*/ 419 w 99"/>
                              <a:gd name="T25" fmla="*/ 5667 h 116"/>
                              <a:gd name="T26" fmla="*/ 457 w 99"/>
                              <a:gd name="T27" fmla="*/ 5705 h 116"/>
                              <a:gd name="T28" fmla="*/ 515 w 99"/>
                              <a:gd name="T29" fmla="*/ 5750 h 116"/>
                              <a:gd name="T30" fmla="*/ 546 w 99"/>
                              <a:gd name="T31" fmla="*/ 5807 h 116"/>
                              <a:gd name="T32" fmla="*/ 546 w 99"/>
                              <a:gd name="T33" fmla="*/ 6296 h 116"/>
                              <a:gd name="T34" fmla="*/ 629 w 99"/>
                              <a:gd name="T35" fmla="*/ 6296 h 116"/>
                              <a:gd name="T36" fmla="*/ 629 w 99"/>
                              <a:gd name="T37" fmla="*/ 5807 h 116"/>
                              <a:gd name="T38" fmla="*/ 610 w 99"/>
                              <a:gd name="T39" fmla="*/ 5731 h 116"/>
                              <a:gd name="T40" fmla="*/ 565 w 99"/>
                              <a:gd name="T41" fmla="*/ 5674 h 116"/>
                              <a:gd name="T42" fmla="*/ 534 w 99"/>
                              <a:gd name="T43" fmla="*/ 5648 h 116"/>
                              <a:gd name="T44" fmla="*/ 318 w 99"/>
                              <a:gd name="T45" fmla="*/ 5559 h 116"/>
                              <a:gd name="T46" fmla="*/ 267 w 99"/>
                              <a:gd name="T47" fmla="*/ 5559 h 116"/>
                              <a:gd name="T48" fmla="*/ 241 w 99"/>
                              <a:gd name="T49" fmla="*/ 5572 h 116"/>
                              <a:gd name="T50" fmla="*/ 165 w 99"/>
                              <a:gd name="T51" fmla="*/ 5610 h 116"/>
                              <a:gd name="T52" fmla="*/ 146 w 99"/>
                              <a:gd name="T53" fmla="*/ 5616 h 116"/>
                              <a:gd name="T54" fmla="*/ 95 w 99"/>
                              <a:gd name="T55" fmla="*/ 5674 h 116"/>
                              <a:gd name="T56" fmla="*/ 184 w 99"/>
                              <a:gd name="T57" fmla="*/ 5674 h 116"/>
                              <a:gd name="T58" fmla="*/ 229 w 99"/>
                              <a:gd name="T59" fmla="*/ 5648 h 116"/>
                              <a:gd name="T60" fmla="*/ 534 w 99"/>
                              <a:gd name="T61" fmla="*/ 5648 h 116"/>
                              <a:gd name="T62" fmla="*/ 515 w 99"/>
                              <a:gd name="T63" fmla="*/ 5629 h 116"/>
                              <a:gd name="T64" fmla="*/ 451 w 99"/>
                              <a:gd name="T65" fmla="*/ 5591 h 116"/>
                              <a:gd name="T66" fmla="*/ 388 w 99"/>
                              <a:gd name="T67" fmla="*/ 5566 h 116"/>
                              <a:gd name="T68" fmla="*/ 318 w 99"/>
                              <a:gd name="T69" fmla="*/ 5559 h 11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99" h="116">
                                <a:moveTo>
                                  <a:pt x="15" y="3"/>
                                </a:moveTo>
                                <a:lnTo>
                                  <a:pt x="0" y="3"/>
                                </a:lnTo>
                                <a:lnTo>
                                  <a:pt x="0" y="116"/>
                                </a:lnTo>
                                <a:lnTo>
                                  <a:pt x="15" y="116"/>
                                </a:lnTo>
                                <a:lnTo>
                                  <a:pt x="15" y="38"/>
                                </a:lnTo>
                                <a:lnTo>
                                  <a:pt x="18" y="32"/>
                                </a:lnTo>
                                <a:lnTo>
                                  <a:pt x="24" y="21"/>
                                </a:lnTo>
                                <a:lnTo>
                                  <a:pt x="29" y="18"/>
                                </a:lnTo>
                                <a:lnTo>
                                  <a:pt x="15" y="18"/>
                                </a:lnTo>
                                <a:lnTo>
                                  <a:pt x="15" y="3"/>
                                </a:lnTo>
                                <a:close/>
                                <a:moveTo>
                                  <a:pt x="84" y="14"/>
                                </a:moveTo>
                                <a:lnTo>
                                  <a:pt x="59" y="14"/>
                                </a:lnTo>
                                <a:lnTo>
                                  <a:pt x="66" y="17"/>
                                </a:lnTo>
                                <a:lnTo>
                                  <a:pt x="72" y="23"/>
                                </a:lnTo>
                                <a:lnTo>
                                  <a:pt x="81" y="30"/>
                                </a:lnTo>
                                <a:lnTo>
                                  <a:pt x="86" y="39"/>
                                </a:lnTo>
                                <a:lnTo>
                                  <a:pt x="86" y="116"/>
                                </a:lnTo>
                                <a:lnTo>
                                  <a:pt x="99" y="116"/>
                                </a:lnTo>
                                <a:lnTo>
                                  <a:pt x="99" y="39"/>
                                </a:lnTo>
                                <a:lnTo>
                                  <a:pt x="96" y="27"/>
                                </a:lnTo>
                                <a:lnTo>
                                  <a:pt x="89" y="18"/>
                                </a:lnTo>
                                <a:lnTo>
                                  <a:pt x="84" y="14"/>
                                </a:lnTo>
                                <a:close/>
                                <a:moveTo>
                                  <a:pt x="50" y="0"/>
                                </a:moveTo>
                                <a:lnTo>
                                  <a:pt x="42" y="0"/>
                                </a:lnTo>
                                <a:lnTo>
                                  <a:pt x="38" y="2"/>
                                </a:lnTo>
                                <a:lnTo>
                                  <a:pt x="26" y="8"/>
                                </a:lnTo>
                                <a:lnTo>
                                  <a:pt x="23" y="9"/>
                                </a:lnTo>
                                <a:lnTo>
                                  <a:pt x="15" y="18"/>
                                </a:lnTo>
                                <a:lnTo>
                                  <a:pt x="29" y="18"/>
                                </a:lnTo>
                                <a:lnTo>
                                  <a:pt x="36" y="14"/>
                                </a:lnTo>
                                <a:lnTo>
                                  <a:pt x="84" y="14"/>
                                </a:lnTo>
                                <a:lnTo>
                                  <a:pt x="81" y="11"/>
                                </a:lnTo>
                                <a:lnTo>
                                  <a:pt x="71" y="5"/>
                                </a:lnTo>
                                <a:lnTo>
                                  <a:pt x="61" y="1"/>
                                </a:lnTo>
                                <a:lnTo>
                                  <a:pt x="50" y="0"/>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0" name="Picture 5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0841" y="10881"/>
                            <a:ext cx="25" cy="10"/>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31" name="Picture 5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0870" y="10881"/>
                            <a:ext cx="17" cy="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32" name="Picture 5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0889" y="10880"/>
                            <a:ext cx="30" cy="11"/>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33" name="Picture 5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0924" y="10880"/>
                            <a:ext cx="29" cy="11"/>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35" name="Picture 5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1150" y="10853"/>
                            <a:ext cx="44" cy="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36" name="Picture 5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1197" y="10853"/>
                            <a:ext cx="23" cy="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37" name="Picture 5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11224" y="10853"/>
                            <a:ext cx="35" cy="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38" name="Picture 6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1263" y="10853"/>
                            <a:ext cx="44" cy="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39" name="Picture 6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1310" y="10853"/>
                            <a:ext cx="18" cy="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240" name="AutoShape 62"/>
                        <wps:cNvSpPr>
                          <a:spLocks/>
                        </wps:cNvSpPr>
                        <wps:spPr bwMode="auto">
                          <a:xfrm>
                            <a:off x="11331" y="10853"/>
                            <a:ext cx="4" cy="8"/>
                          </a:xfrm>
                          <a:custGeom>
                            <a:avLst/>
                            <a:gdLst>
                              <a:gd name="T0" fmla="*/ 387 w 74"/>
                              <a:gd name="T1" fmla="*/ 3138 h 111"/>
                              <a:gd name="T2" fmla="*/ 318 w 74"/>
                              <a:gd name="T3" fmla="*/ 3138 h 111"/>
                              <a:gd name="T4" fmla="*/ 318 w 74"/>
                              <a:gd name="T5" fmla="*/ 3322 h 111"/>
                              <a:gd name="T6" fmla="*/ 387 w 74"/>
                              <a:gd name="T7" fmla="*/ 3322 h 111"/>
                              <a:gd name="T8" fmla="*/ 387 w 74"/>
                              <a:gd name="T9" fmla="*/ 3138 h 111"/>
                              <a:gd name="T10" fmla="*/ 387 w 74"/>
                              <a:gd name="T11" fmla="*/ 2617 h 111"/>
                              <a:gd name="T12" fmla="*/ 318 w 74"/>
                              <a:gd name="T13" fmla="*/ 2617 h 111"/>
                              <a:gd name="T14" fmla="*/ 19 w 74"/>
                              <a:gd name="T15" fmla="*/ 3055 h 111"/>
                              <a:gd name="T16" fmla="*/ 6 w 74"/>
                              <a:gd name="T17" fmla="*/ 3074 h 111"/>
                              <a:gd name="T18" fmla="*/ 0 w 74"/>
                              <a:gd name="T19" fmla="*/ 3093 h 111"/>
                              <a:gd name="T20" fmla="*/ 0 w 74"/>
                              <a:gd name="T21" fmla="*/ 3138 h 111"/>
                              <a:gd name="T22" fmla="*/ 464 w 74"/>
                              <a:gd name="T23" fmla="*/ 3138 h 111"/>
                              <a:gd name="T24" fmla="*/ 464 w 74"/>
                              <a:gd name="T25" fmla="*/ 3080 h 111"/>
                              <a:gd name="T26" fmla="*/ 70 w 74"/>
                              <a:gd name="T27" fmla="*/ 3080 h 111"/>
                              <a:gd name="T28" fmla="*/ 299 w 74"/>
                              <a:gd name="T29" fmla="*/ 2737 h 111"/>
                              <a:gd name="T30" fmla="*/ 311 w 74"/>
                              <a:gd name="T31" fmla="*/ 2731 h 111"/>
                              <a:gd name="T32" fmla="*/ 318 w 74"/>
                              <a:gd name="T33" fmla="*/ 2712 h 111"/>
                              <a:gd name="T34" fmla="*/ 387 w 74"/>
                              <a:gd name="T35" fmla="*/ 2712 h 111"/>
                              <a:gd name="T36" fmla="*/ 387 w 74"/>
                              <a:gd name="T37" fmla="*/ 2617 h 111"/>
                              <a:gd name="T38" fmla="*/ 387 w 74"/>
                              <a:gd name="T39" fmla="*/ 2712 h 111"/>
                              <a:gd name="T40" fmla="*/ 318 w 74"/>
                              <a:gd name="T41" fmla="*/ 2712 h 111"/>
                              <a:gd name="T42" fmla="*/ 318 w 74"/>
                              <a:gd name="T43" fmla="*/ 3080 h 111"/>
                              <a:gd name="T44" fmla="*/ 387 w 74"/>
                              <a:gd name="T45" fmla="*/ 3080 h 111"/>
                              <a:gd name="T46" fmla="*/ 387 w 74"/>
                              <a:gd name="T47" fmla="*/ 2712 h 111"/>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74" h="111">
                                <a:moveTo>
                                  <a:pt x="61" y="82"/>
                                </a:moveTo>
                                <a:lnTo>
                                  <a:pt x="50" y="82"/>
                                </a:lnTo>
                                <a:lnTo>
                                  <a:pt x="50" y="111"/>
                                </a:lnTo>
                                <a:lnTo>
                                  <a:pt x="61" y="111"/>
                                </a:lnTo>
                                <a:lnTo>
                                  <a:pt x="61" y="82"/>
                                </a:lnTo>
                                <a:close/>
                                <a:moveTo>
                                  <a:pt x="61" y="0"/>
                                </a:moveTo>
                                <a:lnTo>
                                  <a:pt x="50" y="0"/>
                                </a:lnTo>
                                <a:lnTo>
                                  <a:pt x="3" y="69"/>
                                </a:lnTo>
                                <a:lnTo>
                                  <a:pt x="1" y="72"/>
                                </a:lnTo>
                                <a:lnTo>
                                  <a:pt x="0" y="75"/>
                                </a:lnTo>
                                <a:lnTo>
                                  <a:pt x="0" y="82"/>
                                </a:lnTo>
                                <a:lnTo>
                                  <a:pt x="73" y="82"/>
                                </a:lnTo>
                                <a:lnTo>
                                  <a:pt x="73" y="73"/>
                                </a:lnTo>
                                <a:lnTo>
                                  <a:pt x="11" y="73"/>
                                </a:lnTo>
                                <a:lnTo>
                                  <a:pt x="47" y="19"/>
                                </a:lnTo>
                                <a:lnTo>
                                  <a:pt x="49" y="18"/>
                                </a:lnTo>
                                <a:lnTo>
                                  <a:pt x="50" y="15"/>
                                </a:lnTo>
                                <a:lnTo>
                                  <a:pt x="61" y="15"/>
                                </a:lnTo>
                                <a:lnTo>
                                  <a:pt x="61" y="0"/>
                                </a:lnTo>
                                <a:close/>
                                <a:moveTo>
                                  <a:pt x="61" y="15"/>
                                </a:moveTo>
                                <a:lnTo>
                                  <a:pt x="50" y="15"/>
                                </a:lnTo>
                                <a:lnTo>
                                  <a:pt x="50" y="73"/>
                                </a:lnTo>
                                <a:lnTo>
                                  <a:pt x="61" y="73"/>
                                </a:lnTo>
                                <a:lnTo>
                                  <a:pt x="61" y="15"/>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1" name="Picture 6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1339" y="10853"/>
                            <a:ext cx="15" cy="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42" name="Picture 6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1271" y="10867"/>
                            <a:ext cx="14" cy="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43" name="Picture 6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1288" y="10868"/>
                            <a:ext cx="16" cy="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44" name="Picture 6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1308" y="10868"/>
                            <a:ext cx="19" cy="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45" name="Picture 6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11332" y="10868"/>
                            <a:ext cx="22" cy="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46" name="Picture 6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11195" y="10882"/>
                            <a:ext cx="24" cy="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47" name="Picture 6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11210" y="10882"/>
                            <a:ext cx="144" cy="24"/>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19DE9E4" id="Group 2" o:spid="_x0000_s1026" style="position:absolute;margin-left:-.75pt;margin-top:.75pt;width:596.25pt;height:221.25pt;z-index:251652096;mso-position-horizontal-relative:page" coordorigin="10654,10827" coordsize="736,1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0696;top:10847;width:62;height: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">
                  <v:imagedata r:id="rId43" o:title=""/>
                </v:shape>
                <v:shape id="Freeform 4" o:spid="_x0000_s1028" style="position:absolute;left:10654;top:10827;width:99;height:185;visibility:visible;mso-wrap-style:square;v-text-anchor:top" coordsize="1565,2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" path="m1564,l,,,2916,1564,2705,1564,xe" fillcolor="#181212" stroked="f">
                  <v:path arrowok="t" o:connecttype="custom" o:connectlocs="628,0;0,0;0,1175;628,1090;628,0" o:connectangles="0,0,0,0,0"/>
                </v:shape>
                <v:shape id="Picture 5" o:spid="_x0000_s1029" type="#_x0000_t75" style="position:absolute;left:10766;top:10862;width:266;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">
                  <v:imagedata r:id="rId44" o:title=""/>
                </v:shape>
                <v:shape id="Picture 6" o:spid="_x0000_s1030" type="#_x0000_t75" style="position:absolute;left:10753;top:10827;width:637;height: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">
                  <v:imagedata r:id="rId45" o:title=""/>
                </v:shape>
                <v:shape id="Picture 7" o:spid="_x0000_s1031" type="#_x0000_t75" style="position:absolute;left:11194;top:10827;width:114;height: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">
                  <v:imagedata r:id="rId46" o:title=""/>
                </v:shape>
                <v:shape id="Picture 8" o:spid="_x0000_s1032" type="#_x0000_t75" style="position:absolute;left:10998;top:10827;width:139;height: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">
                  <v:imagedata r:id="rId47" o:title=""/>
                </v:shape>
                <v:shape id="Picture 9" o:spid="_x0000_s1033" type="#_x0000_t75" style="position:absolute;left:11289;top:10837;width:42;height: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">
                  <v:imagedata r:id="rId48" o:title=""/>
                </v:shape>
                <v:shape id="Picture 10" o:spid="_x0000_s1034" type="#_x0000_t75" style="position:absolute;left:11280;top:10827;width:1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">
                  <v:imagedata r:id="rId49" o:title=""/>
                </v:shape>
                <v:shape id="Picture 11" o:spid="_x0000_s1035" type="#_x0000_t75" style="position:absolute;left:11064;top:10827;width:140;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">
                  <v:imagedata r:id="rId50" o:title=""/>
                </v:shape>
                <v:shape id="Picture 12" o:spid="_x0000_s1036" type="#_x0000_t75" style="position:absolute;left:11342;top:10827;width:48;height: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">
                  <v:imagedata r:id="rId51" o:title=""/>
                </v:shape>
                <v:shape id="Picture 13" o:spid="_x0000_s1037" type="#_x0000_t75" style="position:absolute;left:11275;top:10827;width:25;height: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">
                  <v:imagedata r:id="rId52" o:title=""/>
                </v:shape>
                <v:shape id="Picture 14" o:spid="_x0000_s1038" type="#_x0000_t75" style="position:absolute;left:11336;top:10827;width:54;height: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">
                  <v:imagedata r:id="rId53" o:title=""/>
                </v:shape>
                <v:shape id="AutoShape 15" o:spid="_x0000_s1039" style="position:absolute;left:10754;top:10854;width:17;height:17;visibility:visible;mso-wrap-style:square;v-text-anchor:top" coordsize="269,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" path="m162,l108,,,267r74,l89,228r164,l232,174r-125,l135,83r60,l162,xm253,228r-71,l194,267r75,l253,228xm195,83r-60,l164,174r68,l195,83xe" fillcolor="#fdfdfd" stroked="f">
                  <v:path arrowok="t" o:connecttype="custom" o:connectlocs="65,172;43,172;0,280;30,280;36,264;102,264;93,242;43,242;54,205;78,205;65,172;102,264;73,264;78,280;108,280;102,264;78,205;54,205;66,242;93,242;78,205" o:connectangles="0,0,0,0,0,0,0,0,0,0,0,0,0,0,0,0,0,0,0,0,0"/>
                </v:shape>
                <v:shape id="AutoShape 16" o:spid="_x0000_s1040" style="position:absolute;left:10772;top:10858;width:10;height:14;visibility:visible;mso-wrap-style:square;v-text-anchor:top" coordsize="16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" path="m60,147l,147r11,33l32,201r25,11l82,215r31,-5l139,196r17,-22l158,167r-95,l60,147xm80,l51,5,26,18,9,39,3,66,6,84,16,99r16,11l51,119r23,9l91,134r9,7l103,150r,11l92,167r66,l163,146r-6,-27l140,102,118,91,92,83,77,78,63,72r,-16l67,48r85,l147,31,126,12,102,3,80,xm152,48r-55,l98,59r,4l157,63,152,48xe" fillcolor="#fdfdfd" stroked="f">
                  <v:path arrowok="t" o:connecttype="custom" o:connectlocs="23,261;0,261;4,275;12,284;22,288;32,289;44,287;54,282;60,272;61,270;24,270;23,261;31,200;20,203;10,208;3,217;1,228;2,235;6,241;12,246;20,250;29,253;35,256;39,259;40,263;40,267;36,270;61,270;63,261;61,250;54,243;46,238;36,235;30,233;24,230;24,224;26,220;59,220;57,213;49,205;39,202;31,200;59,220;38,220;38,225;38,227;61,227;59,220" o:connectangles="0,0,0,0,0,0,0,0,0,0,0,0,0,0,0,0,0,0,0,0,0,0,0,0,0,0,0,0,0,0,0,0,0,0,0,0,0,0,0,0,0,0,0,0,0,0,0,0"/>
                </v:shape>
                <v:shape id="AutoShape 17" o:spid="_x0000_s1041" style="position:absolute;left:10784;top:10858;width:14;height:18;visibility:visible;mso-wrap-style:square;v-text-anchor:top" coordsize="2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" path="m56,6l,6,,274r60,l60,189r122,l190,183r16,-25l108,158,87,153,71,142,61,125,57,107,61,89,70,73,86,60r22,-4l204,56,195,37,185,29,56,29,56,6xm182,189r-122,l68,196r11,9l97,212r23,3l159,206r23,-17xm204,56r-96,l130,60r15,13l155,89r3,18l154,125r-9,17l129,153r-21,5l206,158r4,-8l218,110,212,73,204,56xm120,l99,3,81,9,68,18,57,29r128,l165,11,120,xe" fillcolor="#fdfdfd" stroked="f">
                  <v:path arrowok="t" o:connecttype="custom" o:connectlocs="23,204;0,204;0,315;24,315;24,280;74,280;78,278;84,267;44,267;36,265;29,261;25,254;23,246;25,239;29,232;35,226;44,225;83,225;80,217;75,214;23,214;23,204;74,280;24,280;28,283;32,287;40,290;49,291;65,287;74,280;83,225;44,225;53,226;59,232;63,239;64,246;63,254;59,261;53,265;44,267;84,267;86,264;89,247;87,232;83,225;49,202;40,203;33,205;28,209;23,214;75,214;67,206;49,202" o:connectangles="0,0,0,0,0,0,0,0,0,0,0,0,0,0,0,0,0,0,0,0,0,0,0,0,0,0,0,0,0,0,0,0,0,0,0,0,0,0,0,0,0,0,0,0,0,0,0,0,0,0,0,0,0"/>
                </v:shape>
                <v:line id="Line 18" o:spid="_x0000_s1042" style="position:absolute;visibility:visible;mso-wrap-style:square" from="10801,10859" to="10801,10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" strokecolor="#fdfdfd" strokeweight="1.0567mm"/>
                <v:line id="Line 19" o:spid="_x0000_s1043" style="position:absolute;visibility:visible;mso-wrap-style:square" from="10799,10856" to="10803,10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" strokecolor="#fdfdfd" strokeweight=".79342mm"/>
                <v:shape id="AutoShape 20" o:spid="_x0000_s1044" style="position:absolute;left:10806;top:10858;width:6;height:13;visibility:visible;mso-wrap-style:square;v-text-anchor:top" coordsize="107,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" path="m55,6l,6,,207r60,l60,98,63,79,73,68,88,62r18,-2l106,29r-51,l55,6xm106,l85,3,70,11r-9,9l57,29r49,l106,xe" fillcolor="#fdfdfd" stroked="f">
                  <v:path arrowok="t" o:connecttype="custom" o:connectlocs="20,196;0,196;0,276;21,276;21,232;22,225;26,220;31,218;38,217;38,205;20,205;20,196;38,193;30,195;25,198;22,201;20,205;38,205;38,193" o:connectangles="0,0,0,0,0,0,0,0,0,0,0,0,0,0,0,0,0,0,0"/>
                </v:shape>
                <v:shape id="AutoShape 21" o:spid="_x0000_s1045" style="position:absolute;left:10813;top:10858;width:14;height:14;visibility:visible;mso-wrap-style:square;v-text-anchor:top" coordsize="221,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" path="m100,l62,8,30,29,8,62,,107r6,40l26,182r32,24l100,215r18,-2l134,208r14,-9l158,186r62,l220,158r-111,l86,152,71,140,62,123,59,108,62,90,71,73,87,60r22,-4l220,56r,-27l158,29,151,19,139,9,122,3,100,xm220,186r-60,l160,207r60,l220,186xm220,56r-111,l131,60r16,12l157,88r3,19l157,123r-9,16l133,152r-24,6l220,158r,-102xm220,6r-60,l160,29r60,l220,6xe" fillcolor="#fdfdfd" stroked="f">
                  <v:path arrowok="t" o:connecttype="custom" o:connectlocs="40,200;25,204;12,212;3,226;0,245;2,261;10,276;23,286;40,289;48,289;54,287;60,283;64,277;89,277;89,266;44,266;35,263;29,258;25,251;24,245;25,238;29,231;35,225;44,224;89,224;89,212;64,212;61,208;56,204;49,202;40,200;89,277;64,277;64,286;89,286;89,277;89,224;44,224;53,225;59,230;63,237;64,245;63,251;60,258;54,263;44,266;89,266;89,224;89,203;64,203;64,212;89,212;89,203" o:connectangles="0,0,0,0,0,0,0,0,0,0,0,0,0,0,0,0,0,0,0,0,0,0,0,0,0,0,0,0,0,0,0,0,0,0,0,0,0,0,0,0,0,0,0,0,0,0,0,0,0,0,0,0,0"/>
                </v:shape>
                <v:line id="Line 22" o:spid="_x0000_s1046" style="position:absolute;visibility:visible;mso-wrap-style:square" from="10832,10861" to="10832,10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" strokecolor="#fdfdfd" strokeweight="1.0567mm"/>
                <v:line id="Line 23" o:spid="_x0000_s1047" style="position:absolute;visibility:visible;mso-wrap-style:square" from="10828,10860" to="10836,10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" strokecolor="#fdfdfd" strokeweight=".81811mm"/>
                <v:line id="Line 24" o:spid="_x0000_s1048" style="position:absolute;visibility:visible;mso-wrap-style:square" from="10830,10856" to="10834,10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" strokecolor="#fdfdfd" strokeweight="1.1637mm"/>
                <v:line id="Line 25" o:spid="_x0000_s1049" style="position:absolute;visibility:visible;mso-wrap-style:square" from="10839,10859" to="10839,10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" strokecolor="#fdfdfd" strokeweight="1.0567mm"/>
                <v:line id="Line 26" o:spid="_x0000_s1050" style="position:absolute;visibility:visible;mso-wrap-style:square" from="10837,10856" to="10841,10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" strokecolor="#fdfdfd" strokeweight=".79342mm"/>
                <v:shape id="AutoShape 27" o:spid="_x0000_s1051" style="position:absolute;left:10843;top:10858;width:14;height:14;visibility:visible;mso-wrap-style:square;v-text-anchor:top" coordsize="216,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" path="m108,l60,10,26,35,7,69,,107r7,37l26,178r34,25l108,213r48,-10l189,178r12,-20l108,158,90,154,74,143,64,127,60,107,64,87,74,70,90,60r18,-4l201,56,189,35,156,10,108,xm201,56r-93,l126,60r15,10l152,87r4,20l152,127r-11,16l126,154r-18,4l201,158r8,-14l216,107,209,69,201,56xe" fillcolor="#fdfdfd" stroked="f">
                  <v:path arrowok="t" o:connecttype="custom" o:connectlocs="44,202;25,207;11,217;3,231;0,247;3,262;11,277;25,287;44,291;64,287;78,277;83,268;44,268;37,267;30,262;26,255;25,247;26,239;30,232;37,227;44,226;83,226;78,217;64,207;44,202;83,226;44,226;52,227;58,232;63,239;64,247;63,255;58,262;52,267;44,268;83,268;86,262;89,247;86,231;83,226" o:connectangles="0,0,0,0,0,0,0,0,0,0,0,0,0,0,0,0,0,0,0,0,0,0,0,0,0,0,0,0,0,0,0,0,0,0,0,0,0,0,0,0"/>
                </v:shape>
                <v:shape id="AutoShape 28" o:spid="_x0000_s1052" style="position:absolute;left:10858;top:10858;width:12;height:13;visibility:visible;mso-wrap-style:square;v-text-anchor:top" coordsize="186,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" path="m57,6l,6,,207r60,l60,98,61,86,64,72,75,60,95,56r89,l179,38r-6,-9l57,29,57,6xm184,56r-89,l113,60r9,12l126,85r,13l126,207r60,l186,83,184,57r,-1xm112,l90,3,74,11,63,20r-6,9l173,29r-2,-3l163,17r-9,-7l141,5,127,2,112,xe" fillcolor="#fdfdfd" stroked="f">
                  <v:path arrowok="t" o:connecttype="custom" o:connectlocs="23,196;0,196;0,276;25,276;25,232;25,228;26,222;31,217;39,216;75,216;73,209;71,205;23,205;23,196;75,216;39,216;46,217;50,222;52,227;52,232;52,276;76,276;76,226;75,216;75,216;46,193;37,195;30,198;26,201;23,205;71,205;70,204;67,200;63,197;58,195;52,194;46,193" o:connectangles="0,0,0,0,0,0,0,0,0,0,0,0,0,0,0,0,0,0,0,0,0,0,0,0,0,0,0,0,0,0,0,0,0,0,0,0,0"/>
                </v:shape>
                <v:shape id="AutoShape 29" o:spid="_x0000_s1053" style="position:absolute;left:10872;top:10858;width:10;height:14;visibility:visible;mso-wrap-style:square;v-text-anchor:top" coordsize="16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" path="m59,147l,147r11,33l31,201r26,11l81,215r32,-5l139,196r18,-22l159,167r-97,l59,147xm80,l50,5,25,18,8,39,2,66,6,84,16,99r16,11l50,119r25,9l91,134r10,7l104,150r,11l92,167r67,l164,146r-7,-27l141,102,118,91,93,83,77,78,62,72r,-16l66,48r85,l146,31,126,12,102,3,80,xm151,48r-55,l98,59r,4l156,63,151,48xe" fillcolor="#fdfdfd" stroked="f">
                  <v:path arrowok="t" o:connecttype="custom" o:connectlocs="23,261;0,261;4,275;12,284;22,288;31,289;44,287;54,282;61,272;62,270;24,270;23,261;31,200;19,203;10,208;3,217;1,228;2,235;6,241;12,246;19,250;29,253;35,256;39,259;40,263;40,267;36,270;62,270;63,261;61,250;55,243;46,238;36,235;30,233;24,230;24,224;26,220;58,220;57,213;49,205;39,202;31,200;58,220;37,220;38,225;38,227;60,227;58,220" o:connectangles="0,0,0,0,0,0,0,0,0,0,0,0,0,0,0,0,0,0,0,0,0,0,0,0,0,0,0,0,0,0,0,0,0,0,0,0,0,0,0,0,0,0,0,0,0,0,0,0"/>
                </v:shape>
                <v:shape id="Picture 30" o:spid="_x0000_s1054" type="#_x0000_t75" style="position:absolute;left:10888;top:10854;width:44;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">
                  <v:imagedata r:id="rId54" o:title=""/>
                </v:shape>
                <v:shape id="Picture 31" o:spid="_x0000_s1055" type="#_x0000_t75" style="position:absolute;left:10934;top:10854;width:13;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">
                  <v:imagedata r:id="rId55" o:title=""/>
                </v:shape>
                <v:shape id="Picture 32" o:spid="_x0000_s1056" type="#_x0000_t75" style="position:absolute;left:10949;top:10858;width:13;height: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">
                  <v:imagedata r:id="rId56" o:title=""/>
                </v:shape>
                <v:shape id="Picture 33" o:spid="_x0000_s1057" type="#_x0000_t75" style="position:absolute;left:10964;top:10858;width:20;height: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">
                  <v:imagedata r:id="rId57" o:title=""/>
                </v:shape>
                <v:shape id="Picture 34" o:spid="_x0000_s1058" type="#_x0000_t75" style="position:absolute;left:10985;top:10854;width:28;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">
                  <v:imagedata r:id="rId58" o:title=""/>
                </v:shape>
                <v:shape id="Picture 35" o:spid="_x0000_s1059" type="#_x0000_t75" style="position:absolute;left:11018;top:10854;width:16;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">
                  <v:imagedata r:id="rId59" o:title=""/>
                </v:shape>
                <v:shape id="Picture 36" o:spid="_x0000_s1060" type="#_x0000_t75" style="position:absolute;left:11036;top:10854;width:30;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">
                  <v:imagedata r:id="rId60" o:title=""/>
                </v:shape>
                <v:shape id="Picture 37" o:spid="_x0000_s1061" type="#_x0000_t75" style="position:absolute;left:10671;top:10835;width:73;height: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">
                  <v:imagedata r:id="rId61" o:title=""/>
                </v:shape>
                <v:shape id="Picture 38" o:spid="_x0000_s1062" type="#_x0000_t75" style="position:absolute;left:10753;top:10881;width:10;height: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">
                  <v:imagedata r:id="rId62" o:title=""/>
                </v:shape>
                <v:shape id="AutoShape 39" o:spid="_x0000_s1063" style="position:absolute;left:10768;top:10883;width:7;height:7;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" path="m73,l60,,36,5,17,17,4,36,,59,4,82r13,19l36,114r24,5l73,117r12,-4l96,106r1,-1l60,105,42,101,28,91,18,77,15,59,18,41,28,27,42,17,60,14r36,l93,11,84,3,73,xm118,96r-13,l105,116r13,l118,96xm96,14r-36,l77,17,92,27r9,14l105,59r-4,18l91,91,77,101r-17,4l97,105r8,-9l118,96r,-73l105,23r-5,-6l97,15,96,14xm118,3r-13,l105,23r13,l118,3xe" fillcolor="#fdfdfd" stroked="f">
                  <v:path arrowok="t" o:connecttype="custom" o:connectlocs="27,327;22,327;13,329;6,333;1,340;0,349;1,358;6,365;13,370;22,371;27,371;32,369;36,367;36,366;22,366;16,365;10,361;7,356;6,349;7,342;10,337;16,333;22,332;36,332;35,331;31,328;27,327;44,363;39,363;39,370;44,370;44,363;36,332;22,332;29,333;34,337;38,342;39,349;38,356;34,361;29,365;22,366;36,366;39,363;44,363;44,336;39,336;37,333;36,333;36,332;44,328;39,328;39,336;44,336;44,328" o:connectangles="0,0,0,0,0,0,0,0,0,0,0,0,0,0,0,0,0,0,0,0,0,0,0,0,0,0,0,0,0,0,0,0,0,0,0,0,0,0,0,0,0,0,0,0,0,0,0,0,0,0,0,0,0,0,0"/>
                </v:shape>
                <v:shape id="AutoShape 40" o:spid="_x0000_s1064" style="position:absolute;left:10776;top:10883;width:5;height:7;visibility:visible;mso-wrap-style:square;v-text-anchor:top" coordsize="71,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" path="m15,83l,83,3,97r7,11l21,116r14,3l49,116r12,-8l63,105r-39,l15,96r,-13xm36,l24,2,14,9,7,19,5,32r,9l8,47r4,6l18,57r5,3l35,63r15,6l56,75r,21l47,105r16,l68,97,71,83r,-9l68,66,62,60,56,56,51,53,39,48,24,44,18,39r,-18l27,14r35,l59,9,49,2,36,xm62,14r-17,l51,20r2,10l68,30,65,18,62,14xe" fillcolor="#fdfdfd" stroked="f">
                  <v:path arrowok="t" o:connecttype="custom" o:connectlocs="7,358;0,358;1,363;4,367;9,370;16,371;22,370;27,367;28,366;11,366;7,363;7,358;16,327;11,328;6,330;3,334;2,339;2,342;4,345;5,347;8,348;10,349;16,351;22,353;25,355;25,363;21,366;28,366;30,363;32,358;32,355;30,352;28,349;25,348;23,347;17,345;11,343;8,342;8,335;12,332;28,332;26,330;22,328;16,327;28,332;20,332;23,334;24,338;30,338;29,334;28,332" o:connectangles="0,0,0,0,0,0,0,0,0,0,0,0,0,0,0,0,0,0,0,0,0,0,0,0,0,0,0,0,0,0,0,0,0,0,0,0,0,0,0,0,0,0,0,0,0,0,0,0,0,0,0"/>
                </v:shape>
                <v:shape id="AutoShape 41" o:spid="_x0000_s1065" style="position:absolute;left:10781;top:10883;width:5;height:7;visibility:visible;mso-wrap-style:square;v-text-anchor:top" coordsize="71,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" path="m15,83l,83,3,97r7,11l22,116r14,3l51,116r10,-8l63,105r-39,l17,96,15,83xm36,l24,2,14,9,7,19,5,32r,9l8,47r6,6l18,57r5,3l35,63r16,6l57,75r,21l47,105r16,l68,97,71,83r,-9l68,66,57,56,51,53,39,48,24,44,20,39r,-18l27,14r35,l59,9,49,2,36,xm62,14r-17,l53,20r,10l68,30,65,18,62,14xe" fillcolor="#fdfdfd" stroked="f">
                  <v:path arrowok="t" o:connecttype="custom" o:connectlocs="7,358;0,358;1,363;5,367;10,370;16,371;23,370;27,367;28,366;11,366;8,363;7,358;16,327;11,328;6,330;3,334;2,339;2,342;4,345;6,347;8,348;10,349;16,351;23,353;25,355;25,363;21,366;28,366;30,363;32,358;32,355;30,352;25,348;23,347;17,345;11,343;9,342;9,335;12,332;28,332;26,330;22,328;16,327;28,332;20,332;24,334;24,338;30,338;29,334;28,332" o:connectangles="0,0,0,0,0,0,0,0,0,0,0,0,0,0,0,0,0,0,0,0,0,0,0,0,0,0,0,0,0,0,0,0,0,0,0,0,0,0,0,0,0,0,0,0,0,0,0,0,0,0"/>
                </v:shape>
                <v:shape id="AutoShape 42" o:spid="_x0000_s1066" style="position:absolute;left:10787;top:10883;width:7;height:7;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" path="m60,l36,5,17,17,4,36,,59,4,82r13,19l36,114r24,5l82,114r13,-9l60,105,42,101,28,92,18,77,15,60,18,42,28,27,42,17,60,14r35,l82,5,60,xm95,14r-35,l77,17,91,27r10,14l105,59r-4,18l92,91,77,101r-17,4l95,105r6,-4l113,82r5,-23l113,36,101,17,95,14xe" fillcolor="#fdfdfd" stroked="f">
                  <v:path arrowok="t" o:connecttype="custom" o:connectlocs="22,327;13,329;6,333;1,340;0,349;1,358;6,365;13,370;22,371;31,370;36,366;22,366;16,365;10,361;7,356;6,349;7,343;10,337;16,333;22,332;36,332;31,329;22,327;36,332;22,332;29,333;34,337;38,342;39,349;38,356;34,361;29,365;22,366;36,366;38,365;42,358;44,349;42,340;38,333;36,332" o:connectangles="0,0,0,0,0,0,0,0,0,0,0,0,0,0,0,0,0,0,0,0,0,0,0,0,0,0,0,0,0,0,0,0,0,0,0,0,0,0,0,0"/>
                </v:shape>
                <v:shape id="AutoShape 43" o:spid="_x0000_s1067" style="position:absolute;left:10795;top:10883;width:7;height:7;visibility:visible;mso-wrap-style:square;v-text-anchor:top" coordsize="117,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" path="m62,l37,5,18,17,5,36,,59,5,82r13,19l37,114r25,5l74,119r10,-3l94,110r7,-5l60,105,42,101,28,91,18,77,15,59,19,41,28,27,43,17,60,14r39,l95,10,80,3,62,xm117,83r-17,l96,89r-2,1l90,93r-7,8l72,105r29,l105,102r4,-6l117,83xm99,14r-39,l72,15r11,5l93,28r7,10l117,38,108,22,99,14xe" fillcolor="#fdfdfd" stroked="f">
                  <v:path arrowok="t" o:connecttype="custom" o:connectlocs="24,327;14,329;7,333;2,340;0,349;2,358;7,365;14,370;24,371;28,371;32,370;36,368;38,366;23,366;16,365;11,361;7,356;6,349;7,342;11,337;16,333;23,332;38,332;36,331;30,328;24,327;44,358;38,358;36,360;36,361;34,362;32,365;27,366;38,366;40,365;41,363;44,358;38,332;23,332;27,333;32,334;35,337;38,341;44,341;41,335;38,332" o:connectangles="0,0,0,0,0,0,0,0,0,0,0,0,0,0,0,0,0,0,0,0,0,0,0,0,0,0,0,0,0,0,0,0,0,0,0,0,0,0,0,0,0,0,0,0,0,0"/>
                </v:shape>
                <v:line id="Line 44" o:spid="_x0000_s1068" style="position:absolute;visibility:visible;mso-wrap-style:square" from="10804,10883" to="10804,10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" strokecolor="#fdfdfd" strokeweight=".2395mm"/>
                <v:line id="Line 45" o:spid="_x0000_s1069" style="position:absolute;visibility:visible;mso-wrap-style:square" from="10804,10881" to="10805,108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" strokecolor="#fdfdfd" strokeweight=".45136mm"/>
                <v:shape id="AutoShape 46" o:spid="_x0000_s1070" style="position:absolute;left:10806;top:10883;width:7;height:7;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" path="m72,l60,,36,5,17,17,5,36,,59,5,82r13,19l37,114r23,5l73,117r12,-4l95,106r1,-1l60,105,42,101,27,91,17,77,14,59,17,41,27,27,42,17,60,14r36,l93,11,83,3,72,xm119,96r-15,l104,116r15,l119,96xm96,14r-36,l77,17,91,27r9,14l104,59r-4,18l91,91,77,101r-17,4l96,105r8,-9l119,96r,-73l104,23r-3,-6l98,15,96,14xm119,3r-15,l104,23r15,l119,3xe" fillcolor="#fdfdfd" stroked="f">
                  <v:path arrowok="t" o:connecttype="custom" o:connectlocs="27,327;22,327;13,329;6,333;2,340;0,349;2,358;7,365;14,370;22,371;27,371;32,369;35,367;36,366;22,366;16,365;10,361;6,356;5,349;6,342;10,337;16,333;22,332;36,332;35,331;31,328;27,327;44,363;39,363;39,370;44,370;44,363;36,332;22,332;29,333;34,337;37,342;39,349;37,356;34,361;29,365;22,366;36,366;39,363;44,363;44,336;39,336;38,333;37,333;36,332;44,328;39,328;39,336;44,336;44,328" o:connectangles="0,0,0,0,0,0,0,0,0,0,0,0,0,0,0,0,0,0,0,0,0,0,0,0,0,0,0,0,0,0,0,0,0,0,0,0,0,0,0,0,0,0,0,0,0,0,0,0,0,0,0,0,0,0,0"/>
                </v:shape>
                <v:line id="Line 47" o:spid="_x0000_s1071" style="position:absolute;visibility:visible;mso-wrap-style:square" from="10816,10881" to="10816,10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" strokecolor="#fdfdfd" strokeweight=".26417mm"/>
                <v:line id="Line 48" o:spid="_x0000_s1072" style="position:absolute;visibility:visible;mso-wrap-style:square" from="10814,10884" to="10819,10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" strokecolor="#fdfdfd" strokeweight=".23978mm"/>
                <v:line id="Line 49" o:spid="_x0000_s1073" style="position:absolute;visibility:visible;mso-wrap-style:square" from="10820,10881" to="10820,10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" strokecolor="#fdfdfd" strokeweight=".26417mm"/>
                <v:shape id="AutoShape 50" o:spid="_x0000_s1074" style="position:absolute;left:10822;top:10883;width:7;height:7;visibility:visible;mso-wrap-style:square;v-text-anchor:top" coordsize="12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" path="m60,l37,5,18,17,5,36,,59,5,82r13,19l37,114r23,5l83,114r13,-9l60,105,42,101,28,92,18,77,15,60,18,42,28,27,42,17,60,14r36,l83,5,60,xm96,14r-36,l77,17,91,27r10,14l105,59r-4,18l92,91,78,101r-18,4l96,105r6,-4l115,82r5,-23l115,36,102,17,96,14xe" fillcolor="#fdfdfd" stroked="f">
                  <v:path arrowok="t" o:connecttype="custom" o:connectlocs="22,327;14,329;7,333;2,340;0,349;2,358;7,365;14,370;22,371;31,370;36,366;22,366;16,365;10,361;7,356;6,349;7,343;10,337;16,333;22,332;36,332;31,329;22,327;36,332;22,332;29,333;34,337;37,342;39,349;37,356;34,361;29,365;22,366;36,366;38,365;43,358;44,349;43,340;38,333;36,332" o:connectangles="0,0,0,0,0,0,0,0,0,0,0,0,0,0,0,0,0,0,0,0,0,0,0,0,0,0,0,0,0,0,0,0,0,0,0,0,0,0,0,0"/>
                </v:shape>
                <v:shape id="AutoShape 51" o:spid="_x0000_s1075" style="position:absolute;left:10830;top:10883;width:7;height:7;visibility:visible;mso-wrap-style:square;v-text-anchor:top" coordsize="99,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" path="m15,3l,3,,116r15,l15,38r3,-6l24,21r5,-3l15,18,15,3xm84,14r-25,l66,17r6,6l81,30r5,9l86,116r13,l99,39,96,27,89,18,84,14xm50,l42,,38,2,26,8,23,9r-8,9l29,18r7,-4l84,14,81,11,71,5,61,1,50,xe" fillcolor="#fdfdfd" stroked="f">
                  <v:path arrowok="t" o:connecttype="custom" o:connectlocs="7,337;0,337;0,380;7,380;7,350;8,348;11,344;13,342;7,342;7,337;38,341;27,341;30,342;32,344;36,347;39,350;39,380;44,380;44,350;43,346;40,342;38,341;22,335;19,335;17,336;12,339;10,339;7,342;13,342;16,341;38,341;36,340;32,337;27,336;22,335" o:connectangles="0,0,0,0,0,0,0,0,0,0,0,0,0,0,0,0,0,0,0,0,0,0,0,0,0,0,0,0,0,0,0,0,0,0,0"/>
                </v:shape>
                <v:shape id="Picture 52" o:spid="_x0000_s1076" type="#_x0000_t75" style="position:absolute;left:10841;top:10881;width:25;height: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">
                  <v:imagedata r:id="rId63" o:title=""/>
                </v:shape>
                <v:shape id="Picture 53" o:spid="_x0000_s1077" type="#_x0000_t75" style="position:absolute;left:10870;top:10881;width:17;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">
                  <v:imagedata r:id="rId64" o:title=""/>
                </v:shape>
                <v:shape id="Picture 54" o:spid="_x0000_s1078" type="#_x0000_t75" style="position:absolute;left:10889;top:10880;width:30;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">
                  <v:imagedata r:id="rId65" o:title=""/>
                </v:shape>
                <v:shape id="Picture 55" o:spid="_x0000_s1079" type="#_x0000_t75" style="position:absolute;left:10924;top:10880;width:29;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">
                  <v:imagedata r:id="rId66" o:title=""/>
                </v:shape>
                <v:shape id="Picture 57" o:spid="_x0000_s1080" type="#_x0000_t75" style="position:absolute;left:11150;top:10853;width:44;height: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">
                  <v:imagedata r:id="rId67" o:title=""/>
                </v:shape>
                <v:shape id="Picture 58" o:spid="_x0000_s1081" type="#_x0000_t75" style="position:absolute;left:11197;top:10853;width:2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">
                  <v:imagedata r:id="rId68" o:title=""/>
                </v:shape>
                <v:shape id="Picture 59" o:spid="_x0000_s1082" type="#_x0000_t75" style="position:absolute;left:11224;top:10853;width:35;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">
                  <v:imagedata r:id="rId69" o:title=""/>
                </v:shape>
                <v:shape id="Picture 60" o:spid="_x0000_s1083" type="#_x0000_t75" style="position:absolute;left:11263;top:10853;width:4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">
                  <v:imagedata r:id="rId70" o:title=""/>
                </v:shape>
                <v:shape id="Picture 61" o:spid="_x0000_s1084" type="#_x0000_t75" style="position:absolute;left:11310;top:10853;width:18;height: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">
                  <v:imagedata r:id="rId71" o:title=""/>
                </v:shape>
                <v:shape id="AutoShape 62" o:spid="_x0000_s1085" style="position:absolute;left:11331;top:10853;width:4;height:8;visibility:visible;mso-wrap-style:square;v-text-anchor:top" coordsize="74,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" path="m61,82r-11,l50,111r11,l61,82xm61,l50,,3,69,1,72,,75r,7l73,82r,-9l11,73,47,19r2,-1l50,15r11,l61,xm61,15r-11,l50,73r11,l61,15xe" fillcolor="#fdfdfd" stroked="f">
                  <v:path arrowok="t" o:connecttype="custom" o:connectlocs="21,226;17,226;17,239;21,239;21,226;21,189;17,189;1,220;0,222;0,223;0,226;25,226;25,222;4,222;16,197;17,197;17,195;21,195;21,189;21,195;17,195;17,222;21,222;21,195" o:connectangles="0,0,0,0,0,0,0,0,0,0,0,0,0,0,0,0,0,0,0,0,0,0,0,0"/>
                </v:shape>
                <v:shape id="Picture 63" o:spid="_x0000_s1086" type="#_x0000_t75" style="position:absolute;left:11339;top:10853;width:15;height: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">
                  <v:imagedata r:id="rId72" o:title=""/>
                </v:shape>
                <v:shape id="Picture 64" o:spid="_x0000_s1087" type="#_x0000_t75" style="position:absolute;left:11271;top:10867;width:14;height: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">
                  <v:imagedata r:id="rId73" o:title=""/>
                </v:shape>
                <v:shape id="Picture 65" o:spid="_x0000_s1088" type="#_x0000_t75" style="position:absolute;left:11288;top:10868;width:16;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">
                  <v:imagedata r:id="rId74" o:title=""/>
                </v:shape>
                <v:shape id="Picture 66" o:spid="_x0000_s1089" type="#_x0000_t75" style="position:absolute;left:11308;top:10868;width:19;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">
                  <v:imagedata r:id="rId75" o:title=""/>
                </v:shape>
                <v:shape id="Picture 67" o:spid="_x0000_s1090" type="#_x0000_t75" style="position:absolute;left:11332;top:10868;width:22;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">
                  <v:imagedata r:id="rId76" o:title=""/>
                </v:shape>
                <v:shape id="Picture 68" o:spid="_x0000_s1091" type="#_x0000_t75" style="position:absolute;left:11195;top:10882;width:24;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">
                  <v:imagedata r:id="rId77" o:title=""/>
                </v:shape>
                <v:shape id="Picture 69" o:spid="_x0000_s1092" type="#_x0000_t75" style="position:absolute;left:11210;top:10882;width:144;height: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">
                  <v:imagedata r:id="rId78" o:title=""/>
                </v:shape>
                <w10:wrap anchorx="page"/>
              </v:group>
            </w:pict>
          </mc:Fallback>
        </mc:AlternateContent>
      </w:r>
      <w:r w:rsidR="002D392A">
        <w:rPr>
          <w:rFonts w:ascii="Times New Roman"/>
          <w:sz w:val="20"/>
        </w:rPr>
        <w:t>a</w:t>
      </w:r>
    </w:p>
    <w:p w14:paraId="0DFDFA81" w14:textId="77777777" w:rsidR="007C4D4B" w:rsidRDefault="007C4D4B">
      <w:pPr>
        <w:spacing w:line="861" w:lineRule="exact"/>
        <w:ind w:left="3522" w:right="3021"/>
        <w:jc w:val="center"/>
        <w:rPr>
          <w:b/>
          <w:color w:val="00AFEF"/>
          <w:sz w:val="72"/>
        </w:rPr>
      </w:pPr>
    </w:p>
    <w:p w14:paraId="637FEBB9" w14:textId="77777777" w:rsidR="007C4D4B" w:rsidRDefault="007C4D4B">
      <w:pPr>
        <w:spacing w:line="861" w:lineRule="exact"/>
        <w:ind w:left="3522" w:right="3021"/>
        <w:jc w:val="center"/>
        <w:rPr>
          <w:b/>
          <w:color w:val="00AFEF"/>
          <w:sz w:val="72"/>
        </w:rPr>
      </w:pPr>
    </w:p>
    <w:p w14:paraId="3D82FDA4" w14:textId="77777777" w:rsidR="007C4D4B" w:rsidRDefault="007C4D4B">
      <w:pPr>
        <w:spacing w:line="861" w:lineRule="exact"/>
        <w:ind w:left="3522" w:right="3021"/>
        <w:jc w:val="center"/>
        <w:rPr>
          <w:b/>
          <w:color w:val="00AFEF"/>
          <w:sz w:val="72"/>
        </w:rPr>
      </w:pPr>
    </w:p>
    <w:p w14:paraId="65495C09" w14:textId="77777777" w:rsidR="007C4D4B" w:rsidRDefault="007C4D4B">
      <w:pPr>
        <w:spacing w:line="861" w:lineRule="exact"/>
        <w:ind w:left="3522" w:right="3021"/>
        <w:jc w:val="center"/>
        <w:rPr>
          <w:b/>
          <w:color w:val="00AFEF"/>
          <w:sz w:val="72"/>
        </w:rPr>
      </w:pPr>
    </w:p>
    <w:p w14:paraId="4A5CAED8" w14:textId="18BD2159" w:rsidR="007C4D4B" w:rsidRDefault="007C4D4B">
      <w:pPr>
        <w:spacing w:line="861" w:lineRule="exact"/>
        <w:ind w:left="3522" w:right="3021"/>
        <w:jc w:val="center"/>
        <w:rPr>
          <w:b/>
          <w:color w:val="00AFEF"/>
          <w:sz w:val="72"/>
        </w:rPr>
      </w:pPr>
    </w:p>
    <w:p w14:paraId="60AC6BAF" w14:textId="2F13AA90" w:rsidR="00763F14" w:rsidRDefault="007C4D4B" w:rsidP="007C4D4B">
      <w:pPr>
        <w:spacing w:line="861" w:lineRule="exact"/>
        <w:ind w:left="2160" w:right="3021" w:firstLine="720"/>
        <w:jc w:val="center"/>
        <w:rPr>
          <w:b/>
          <w:color w:val="00AFEF"/>
          <w:sz w:val="72"/>
        </w:rPr>
      </w:pPr>
      <w:r>
        <w:rPr>
          <w:b/>
          <w:color w:val="00AFEF"/>
          <w:sz w:val="72"/>
        </w:rPr>
        <w:t xml:space="preserve">    </w:t>
      </w:r>
    </w:p>
    <w:p w14:paraId="051F73CF" w14:textId="107E061C" w:rsidR="00D04755" w:rsidRDefault="00455D24" w:rsidP="00D04755">
      <w:pPr>
        <w:spacing w:line="861" w:lineRule="exact"/>
        <w:ind w:left="1440" w:right="2071" w:firstLine="720"/>
        <w:jc w:val="center"/>
        <w:rPr>
          <w:b/>
          <w:color w:val="365F91" w:themeColor="accent1" w:themeShade="BF"/>
          <w:sz w:val="72"/>
        </w:rPr>
      </w:pPr>
      <w:r>
        <w:rPr>
          <w:b/>
          <w:color w:val="365F91" w:themeColor="accent1" w:themeShade="BF"/>
          <w:sz w:val="72"/>
        </w:rPr>
        <w:t xml:space="preserve">Primary </w:t>
      </w:r>
      <w:r w:rsidR="00102915" w:rsidRPr="00763F14">
        <w:rPr>
          <w:b/>
          <w:color w:val="365F91" w:themeColor="accent1" w:themeShade="BF"/>
          <w:sz w:val="72"/>
        </w:rPr>
        <w:t>Class</w:t>
      </w:r>
      <w:r w:rsidR="00D04755">
        <w:rPr>
          <w:b/>
          <w:color w:val="365F91" w:themeColor="accent1" w:themeShade="BF"/>
          <w:sz w:val="72"/>
        </w:rPr>
        <w:t xml:space="preserve"> </w:t>
      </w:r>
      <w:r w:rsidR="007C4D4B" w:rsidRPr="00763F14">
        <w:rPr>
          <w:b/>
          <w:color w:val="365F91" w:themeColor="accent1" w:themeShade="BF"/>
          <w:sz w:val="72"/>
        </w:rPr>
        <w:t>Teacher</w:t>
      </w:r>
    </w:p>
    <w:p w14:paraId="097AF695" w14:textId="6EAFAA6F" w:rsidR="00186C5C" w:rsidRDefault="007C4D4B" w:rsidP="00D04755">
      <w:pPr>
        <w:spacing w:line="861" w:lineRule="exact"/>
        <w:ind w:left="2880" w:right="3021"/>
        <w:jc w:val="center"/>
        <w:rPr>
          <w:b/>
          <w:color w:val="365F91" w:themeColor="accent1" w:themeShade="BF"/>
          <w:sz w:val="72"/>
        </w:rPr>
      </w:pPr>
      <w:r w:rsidRPr="00763F14">
        <w:rPr>
          <w:b/>
          <w:color w:val="365F91" w:themeColor="accent1" w:themeShade="BF"/>
          <w:sz w:val="72"/>
        </w:rPr>
        <w:t>Application Pack</w:t>
      </w:r>
    </w:p>
    <w:p w14:paraId="4FB5A52F" w14:textId="285D957A" w:rsidR="00D04755" w:rsidRDefault="00D04755" w:rsidP="00D04755">
      <w:pPr>
        <w:spacing w:line="861" w:lineRule="exact"/>
        <w:ind w:left="2880" w:right="3021"/>
        <w:jc w:val="center"/>
        <w:rPr>
          <w:b/>
          <w:color w:val="365F91" w:themeColor="accent1" w:themeShade="BF"/>
          <w:sz w:val="72"/>
        </w:rPr>
      </w:pPr>
    </w:p>
    <w:p w14:paraId="0D392379" w14:textId="77777777" w:rsidR="002C20BB" w:rsidRDefault="002C20BB" w:rsidP="00D04755">
      <w:pPr>
        <w:spacing w:line="861" w:lineRule="exact"/>
        <w:ind w:left="2880" w:right="3021"/>
        <w:jc w:val="center"/>
        <w:rPr>
          <w:b/>
          <w:color w:val="365F91" w:themeColor="accent1" w:themeShade="BF"/>
          <w:sz w:val="72"/>
        </w:rPr>
      </w:pPr>
    </w:p>
    <w:p w14:paraId="068ED05F" w14:textId="4A053319" w:rsidR="00D04755" w:rsidRPr="00763F14" w:rsidRDefault="00D04755" w:rsidP="00D04755">
      <w:pPr>
        <w:spacing w:line="861" w:lineRule="exact"/>
        <w:ind w:left="2880" w:right="3021"/>
        <w:jc w:val="center"/>
        <w:rPr>
          <w:b/>
          <w:color w:val="365F91" w:themeColor="accent1" w:themeShade="BF"/>
          <w:sz w:val="72"/>
        </w:rPr>
      </w:pPr>
      <w:r>
        <w:rPr>
          <w:noProof/>
          <w:lang w:val="en-GB" w:eastAsia="en-GB"/>
        </w:rPr>
        <w:drawing>
          <wp:anchor distT="0" distB="0" distL="114300" distR="114300" simplePos="0" relativeHeight="251684352" behindDoc="0" locked="0" layoutInCell="1" allowOverlap="1" wp14:anchorId="68A4BEDA" wp14:editId="18428E45">
            <wp:simplePos x="0" y="0"/>
            <wp:positionH relativeFrom="column">
              <wp:posOffset>906145</wp:posOffset>
            </wp:positionH>
            <wp:positionV relativeFrom="paragraph">
              <wp:posOffset>1279525</wp:posOffset>
            </wp:positionV>
            <wp:extent cx="5085080" cy="1257300"/>
            <wp:effectExtent l="0" t="0" r="1270" b="0"/>
            <wp:wrapSquare wrapText="bothSides"/>
            <wp:docPr id="25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085080" cy="1257300"/>
                    </a:xfrm>
                    <a:prstGeom prst="rect">
                      <a:avLst/>
                    </a:prstGeom>
                    <a:noFill/>
                    <a:ln>
                      <a:noFill/>
                    </a:ln>
                    <a:extLst/>
                  </pic:spPr>
                </pic:pic>
              </a:graphicData>
            </a:graphic>
            <wp14:sizeRelH relativeFrom="page">
              <wp14:pctWidth>0</wp14:pctWidth>
            </wp14:sizeRelH>
            <wp14:sizeRelV relativeFrom="page">
              <wp14:pctHeight>0</wp14:pctHeight>
            </wp14:sizeRelV>
          </wp:anchor>
        </w:drawing>
      </w:r>
      <w:r>
        <w:rPr>
          <w:rFonts w:asciiTheme="minorHAnsi" w:hAnsiTheme="minorHAnsi" w:cs="AvantGarde-Demi"/>
          <w:noProof/>
          <w:color w:val="000000"/>
          <w:sz w:val="28"/>
          <w:szCs w:val="28"/>
          <w:lang w:val="en-GB" w:eastAsia="en-GB"/>
        </w:rPr>
        <w:drawing>
          <wp:anchor distT="0" distB="0" distL="114300" distR="114300" simplePos="0" relativeHeight="251665920" behindDoc="0" locked="0" layoutInCell="1" allowOverlap="1" wp14:anchorId="19D8FCD8" wp14:editId="4C58B539">
            <wp:simplePos x="0" y="0"/>
            <wp:positionH relativeFrom="column">
              <wp:posOffset>1945640</wp:posOffset>
            </wp:positionH>
            <wp:positionV relativeFrom="paragraph">
              <wp:posOffset>2813685</wp:posOffset>
            </wp:positionV>
            <wp:extent cx="4192270" cy="859790"/>
            <wp:effectExtent l="0" t="0" r="0" b="0"/>
            <wp:wrapSquare wrapText="bothSides"/>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T_OceanLogo_Landscape_CMYK.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4192270" cy="859790"/>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47488" behindDoc="0" locked="0" layoutInCell="1" allowOverlap="1" wp14:anchorId="16834C38" wp14:editId="022D227A">
            <wp:simplePos x="0" y="0"/>
            <wp:positionH relativeFrom="page">
              <wp:posOffset>675640</wp:posOffset>
            </wp:positionH>
            <wp:positionV relativeFrom="paragraph">
              <wp:posOffset>76835</wp:posOffset>
            </wp:positionV>
            <wp:extent cx="4610100" cy="948055"/>
            <wp:effectExtent l="0" t="0" r="12700" b="0"/>
            <wp:wrapTight wrapText="bothSides">
              <wp:wrapPolygon edited="0">
                <wp:start x="0" y="0"/>
                <wp:lineTo x="0" y="20833"/>
                <wp:lineTo x="21540" y="20833"/>
                <wp:lineTo x="21540"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cstate="print">
                      <a:extLst>
                        <a:ext uri="{28A0092B-C50C-407E-A947-70E740481C1C}">
                          <a14:useLocalDpi xmlns:a14="http://schemas.microsoft.com/office/drawing/2010/main" val="0"/>
                        </a:ext>
                      </a:extLst>
                    </a:blip>
                    <a:srcRect l="15118" t="36865" r="49367" b="50140"/>
                    <a:stretch/>
                  </pic:blipFill>
                  <pic:spPr bwMode="auto">
                    <a:xfrm>
                      <a:off x="0" y="0"/>
                      <a:ext cx="4610100" cy="94805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4D52612F" w14:textId="77777777" w:rsidR="00186C5C" w:rsidRDefault="00186C5C">
      <w:pPr>
        <w:spacing w:line="879" w:lineRule="exact"/>
        <w:jc w:val="center"/>
        <w:rPr>
          <w:sz w:val="72"/>
        </w:rPr>
      </w:pPr>
    </w:p>
    <w:p w14:paraId="78230C3A" w14:textId="77777777" w:rsidR="002C20BB" w:rsidRDefault="002C20BB">
      <w:pPr>
        <w:spacing w:line="879" w:lineRule="exact"/>
        <w:jc w:val="center"/>
        <w:rPr>
          <w:sz w:val="72"/>
        </w:rPr>
      </w:pPr>
    </w:p>
    <w:p w14:paraId="2A785DC7" w14:textId="77777777" w:rsidR="002C20BB" w:rsidRDefault="002C20BB">
      <w:pPr>
        <w:spacing w:line="879" w:lineRule="exact"/>
        <w:jc w:val="center"/>
        <w:rPr>
          <w:sz w:val="72"/>
        </w:rPr>
      </w:pPr>
    </w:p>
    <w:p w14:paraId="66B25C7B" w14:textId="77777777" w:rsidR="002C20BB" w:rsidRDefault="002C20BB">
      <w:pPr>
        <w:spacing w:line="879" w:lineRule="exact"/>
        <w:jc w:val="center"/>
        <w:rPr>
          <w:sz w:val="72"/>
        </w:rPr>
      </w:pPr>
    </w:p>
    <w:p w14:paraId="6392B592" w14:textId="77777777" w:rsidR="002C20BB" w:rsidRDefault="002C20BB">
      <w:pPr>
        <w:spacing w:line="879" w:lineRule="exact"/>
        <w:jc w:val="center"/>
        <w:rPr>
          <w:sz w:val="72"/>
        </w:rPr>
      </w:pPr>
    </w:p>
    <w:p w14:paraId="0E4C888B" w14:textId="77777777" w:rsidR="002C20BB" w:rsidRDefault="002C20BB">
      <w:pPr>
        <w:spacing w:line="879" w:lineRule="exact"/>
        <w:jc w:val="center"/>
        <w:rPr>
          <w:sz w:val="72"/>
        </w:rPr>
      </w:pPr>
    </w:p>
    <w:p w14:paraId="291F028E" w14:textId="77777777" w:rsidR="002C20BB" w:rsidRDefault="002C20BB">
      <w:pPr>
        <w:spacing w:line="879" w:lineRule="exact"/>
        <w:jc w:val="center"/>
        <w:rPr>
          <w:sz w:val="72"/>
        </w:rPr>
      </w:pPr>
    </w:p>
    <w:p w14:paraId="25B1D50F" w14:textId="77777777" w:rsidR="002C20BB" w:rsidRDefault="002C20BB">
      <w:pPr>
        <w:spacing w:line="879" w:lineRule="exact"/>
        <w:jc w:val="center"/>
        <w:rPr>
          <w:sz w:val="72"/>
        </w:rPr>
      </w:pPr>
    </w:p>
    <w:p w14:paraId="64940B7E" w14:textId="77777777" w:rsidR="002C20BB" w:rsidRDefault="002C20BB" w:rsidP="002C20BB">
      <w:pPr>
        <w:spacing w:line="879" w:lineRule="exact"/>
        <w:rPr>
          <w:sz w:val="72"/>
        </w:rPr>
        <w:sectPr w:rsidR="002C20BB">
          <w:type w:val="continuous"/>
          <w:pgSz w:w="11930" w:h="16850"/>
          <w:pgMar w:top="0" w:right="220" w:bottom="0" w:left="0" w:header="720" w:footer="720" w:gutter="0"/>
          <w:cols w:space="720"/>
        </w:sectPr>
      </w:pPr>
    </w:p>
    <w:p w14:paraId="6C67249C" w14:textId="09618405" w:rsidR="00186C5C" w:rsidRDefault="002C20BB">
      <w:pPr>
        <w:pStyle w:val="BodyText"/>
        <w:rPr>
          <w:sz w:val="20"/>
        </w:rPr>
      </w:pPr>
      <w:r>
        <w:rPr>
          <w:noProof/>
          <w:lang w:val="en-GB" w:eastAsia="en-GB"/>
        </w:rPr>
        <w:lastRenderedPageBreak/>
        <mc:AlternateContent>
          <mc:Choice Requires="wpg">
            <w:drawing>
              <wp:anchor distT="0" distB="0" distL="114300" distR="114300" simplePos="0" relativeHeight="251700736" behindDoc="0" locked="0" layoutInCell="1" allowOverlap="1" wp14:anchorId="608BA9CC" wp14:editId="189062D6">
                <wp:simplePos x="0" y="0"/>
                <wp:positionH relativeFrom="page">
                  <wp:posOffset>111760</wp:posOffset>
                </wp:positionH>
                <wp:positionV relativeFrom="paragraph">
                  <wp:posOffset>71120</wp:posOffset>
                </wp:positionV>
                <wp:extent cx="7572375" cy="2809875"/>
                <wp:effectExtent l="0" t="0" r="9525" b="9525"/>
                <wp:wrapNone/>
                <wp:docPr id="9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2375" cy="2809875"/>
                          <a:chOff x="10654" y="10827"/>
                          <a:chExt cx="736" cy="185"/>
                        </a:xfrm>
                      </wpg:grpSpPr>
                      <pic:pic xmlns:pic="http://schemas.openxmlformats.org/drawingml/2006/picture">
                        <pic:nvPicPr>
                          <pic:cNvPr id="95"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696" y="10847"/>
                            <a:ext cx="62" cy="64"/>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96" name="Freeform 4"/>
                        <wps:cNvSpPr>
                          <a:spLocks/>
                        </wps:cNvSpPr>
                        <wps:spPr bwMode="auto">
                          <a:xfrm>
                            <a:off x="10654" y="10827"/>
                            <a:ext cx="99" cy="185"/>
                          </a:xfrm>
                          <a:custGeom>
                            <a:avLst/>
                            <a:gdLst>
                              <a:gd name="T0" fmla="*/ 9931 w 1565"/>
                              <a:gd name="T1" fmla="*/ 0 h 2916"/>
                              <a:gd name="T2" fmla="*/ 0 w 1565"/>
                              <a:gd name="T3" fmla="*/ 0 h 2916"/>
                              <a:gd name="T4" fmla="*/ 0 w 1565"/>
                              <a:gd name="T5" fmla="*/ 18517 h 2916"/>
                              <a:gd name="T6" fmla="*/ 9931 w 1565"/>
                              <a:gd name="T7" fmla="*/ 17177 h 2916"/>
                              <a:gd name="T8" fmla="*/ 9931 w 1565"/>
                              <a:gd name="T9" fmla="*/ 0 h 291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65" h="2916">
                                <a:moveTo>
                                  <a:pt x="1564" y="0"/>
                                </a:moveTo>
                                <a:lnTo>
                                  <a:pt x="0" y="0"/>
                                </a:lnTo>
                                <a:lnTo>
                                  <a:pt x="0" y="2916"/>
                                </a:lnTo>
                                <a:lnTo>
                                  <a:pt x="1564" y="2705"/>
                                </a:lnTo>
                                <a:lnTo>
                                  <a:pt x="1564" y="0"/>
                                </a:lnTo>
                                <a:close/>
                              </a:path>
                            </a:pathLst>
                          </a:custGeom>
                          <a:solidFill>
                            <a:srgbClr val="181212"/>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7"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0766" y="10862"/>
                            <a:ext cx="266" cy="33"/>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98"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753" y="10827"/>
                            <a:ext cx="637" cy="184"/>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99"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1194" y="10827"/>
                            <a:ext cx="114" cy="134"/>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0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998" y="10827"/>
                            <a:ext cx="139" cy="13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01"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1289" y="10837"/>
                            <a:ext cx="42" cy="41"/>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02"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1280" y="10827"/>
                            <a:ext cx="14" cy="1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03"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1064" y="10827"/>
                            <a:ext cx="140"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04"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1342" y="10827"/>
                            <a:ext cx="48" cy="74"/>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52"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1275" y="10827"/>
                            <a:ext cx="25" cy="2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54"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1336" y="10827"/>
                            <a:ext cx="54" cy="6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256" name="AutoShape 15"/>
                        <wps:cNvSpPr>
                          <a:spLocks/>
                        </wps:cNvSpPr>
                        <wps:spPr bwMode="auto">
                          <a:xfrm>
                            <a:off x="10754" y="10854"/>
                            <a:ext cx="17" cy="17"/>
                          </a:xfrm>
                          <a:custGeom>
                            <a:avLst/>
                            <a:gdLst>
                              <a:gd name="T0" fmla="*/ 1029 w 269"/>
                              <a:gd name="T1" fmla="*/ 2698 h 267"/>
                              <a:gd name="T2" fmla="*/ 686 w 269"/>
                              <a:gd name="T3" fmla="*/ 2698 h 267"/>
                              <a:gd name="T4" fmla="*/ 0 w 269"/>
                              <a:gd name="T5" fmla="*/ 4393 h 267"/>
                              <a:gd name="T6" fmla="*/ 470 w 269"/>
                              <a:gd name="T7" fmla="*/ 4393 h 267"/>
                              <a:gd name="T8" fmla="*/ 565 w 269"/>
                              <a:gd name="T9" fmla="*/ 4145 h 267"/>
                              <a:gd name="T10" fmla="*/ 1607 w 269"/>
                              <a:gd name="T11" fmla="*/ 4145 h 267"/>
                              <a:gd name="T12" fmla="*/ 1474 w 269"/>
                              <a:gd name="T13" fmla="*/ 3803 h 267"/>
                              <a:gd name="T14" fmla="*/ 680 w 269"/>
                              <a:gd name="T15" fmla="*/ 3803 h 267"/>
                              <a:gd name="T16" fmla="*/ 858 w 269"/>
                              <a:gd name="T17" fmla="*/ 3225 h 267"/>
                              <a:gd name="T18" fmla="*/ 1239 w 269"/>
                              <a:gd name="T19" fmla="*/ 3225 h 267"/>
                              <a:gd name="T20" fmla="*/ 1029 w 269"/>
                              <a:gd name="T21" fmla="*/ 2698 h 267"/>
                              <a:gd name="T22" fmla="*/ 1607 w 269"/>
                              <a:gd name="T23" fmla="*/ 4145 h 267"/>
                              <a:gd name="T24" fmla="*/ 1156 w 269"/>
                              <a:gd name="T25" fmla="*/ 4145 h 267"/>
                              <a:gd name="T26" fmla="*/ 1233 w 269"/>
                              <a:gd name="T27" fmla="*/ 4393 h 267"/>
                              <a:gd name="T28" fmla="*/ 1709 w 269"/>
                              <a:gd name="T29" fmla="*/ 4393 h 267"/>
                              <a:gd name="T30" fmla="*/ 1607 w 269"/>
                              <a:gd name="T31" fmla="*/ 4145 h 267"/>
                              <a:gd name="T32" fmla="*/ 1239 w 269"/>
                              <a:gd name="T33" fmla="*/ 3225 h 267"/>
                              <a:gd name="T34" fmla="*/ 858 w 269"/>
                              <a:gd name="T35" fmla="*/ 3225 h 267"/>
                              <a:gd name="T36" fmla="*/ 1042 w 269"/>
                              <a:gd name="T37" fmla="*/ 3803 h 267"/>
                              <a:gd name="T38" fmla="*/ 1474 w 269"/>
                              <a:gd name="T39" fmla="*/ 3803 h 267"/>
                              <a:gd name="T40" fmla="*/ 1239 w 269"/>
                              <a:gd name="T41" fmla="*/ 3225 h 267"/>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269" h="267">
                                <a:moveTo>
                                  <a:pt x="162" y="0"/>
                                </a:moveTo>
                                <a:lnTo>
                                  <a:pt x="108" y="0"/>
                                </a:lnTo>
                                <a:lnTo>
                                  <a:pt x="0" y="267"/>
                                </a:lnTo>
                                <a:lnTo>
                                  <a:pt x="74" y="267"/>
                                </a:lnTo>
                                <a:lnTo>
                                  <a:pt x="89" y="228"/>
                                </a:lnTo>
                                <a:lnTo>
                                  <a:pt x="253" y="228"/>
                                </a:lnTo>
                                <a:lnTo>
                                  <a:pt x="232" y="174"/>
                                </a:lnTo>
                                <a:lnTo>
                                  <a:pt x="107" y="174"/>
                                </a:lnTo>
                                <a:lnTo>
                                  <a:pt x="135" y="83"/>
                                </a:lnTo>
                                <a:lnTo>
                                  <a:pt x="195" y="83"/>
                                </a:lnTo>
                                <a:lnTo>
                                  <a:pt x="162" y="0"/>
                                </a:lnTo>
                                <a:close/>
                                <a:moveTo>
                                  <a:pt x="253" y="228"/>
                                </a:moveTo>
                                <a:lnTo>
                                  <a:pt x="182" y="228"/>
                                </a:lnTo>
                                <a:lnTo>
                                  <a:pt x="194" y="267"/>
                                </a:lnTo>
                                <a:lnTo>
                                  <a:pt x="269" y="267"/>
                                </a:lnTo>
                                <a:lnTo>
                                  <a:pt x="253" y="228"/>
                                </a:lnTo>
                                <a:close/>
                                <a:moveTo>
                                  <a:pt x="195" y="83"/>
                                </a:moveTo>
                                <a:lnTo>
                                  <a:pt x="135" y="83"/>
                                </a:lnTo>
                                <a:lnTo>
                                  <a:pt x="164" y="174"/>
                                </a:lnTo>
                                <a:lnTo>
                                  <a:pt x="232" y="174"/>
                                </a:lnTo>
                                <a:lnTo>
                                  <a:pt x="195" y="83"/>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57" name="AutoShape 16"/>
                        <wps:cNvSpPr>
                          <a:spLocks/>
                        </wps:cNvSpPr>
                        <wps:spPr bwMode="auto">
                          <a:xfrm>
                            <a:off x="10772" y="10858"/>
                            <a:ext cx="10" cy="14"/>
                          </a:xfrm>
                          <a:custGeom>
                            <a:avLst/>
                            <a:gdLst>
                              <a:gd name="T0" fmla="*/ 381 w 164"/>
                              <a:gd name="T1" fmla="*/ 4012 h 215"/>
                              <a:gd name="T2" fmla="*/ 0 w 164"/>
                              <a:gd name="T3" fmla="*/ 4012 h 215"/>
                              <a:gd name="T4" fmla="*/ 70 w 164"/>
                              <a:gd name="T5" fmla="*/ 4222 h 215"/>
                              <a:gd name="T6" fmla="*/ 203 w 164"/>
                              <a:gd name="T7" fmla="*/ 4355 h 215"/>
                              <a:gd name="T8" fmla="*/ 362 w 164"/>
                              <a:gd name="T9" fmla="*/ 4425 h 215"/>
                              <a:gd name="T10" fmla="*/ 521 w 164"/>
                              <a:gd name="T11" fmla="*/ 4444 h 215"/>
                              <a:gd name="T12" fmla="*/ 717 w 164"/>
                              <a:gd name="T13" fmla="*/ 4412 h 215"/>
                              <a:gd name="T14" fmla="*/ 882 w 164"/>
                              <a:gd name="T15" fmla="*/ 4324 h 215"/>
                              <a:gd name="T16" fmla="*/ 990 w 164"/>
                              <a:gd name="T17" fmla="*/ 4184 h 215"/>
                              <a:gd name="T18" fmla="*/ 1003 w 164"/>
                              <a:gd name="T19" fmla="*/ 4139 h 215"/>
                              <a:gd name="T20" fmla="*/ 400 w 164"/>
                              <a:gd name="T21" fmla="*/ 4139 h 215"/>
                              <a:gd name="T22" fmla="*/ 381 w 164"/>
                              <a:gd name="T23" fmla="*/ 4012 h 215"/>
                              <a:gd name="T24" fmla="*/ 508 w 164"/>
                              <a:gd name="T25" fmla="*/ 3079 h 215"/>
                              <a:gd name="T26" fmla="*/ 324 w 164"/>
                              <a:gd name="T27" fmla="*/ 3111 h 215"/>
                              <a:gd name="T28" fmla="*/ 165 w 164"/>
                              <a:gd name="T29" fmla="*/ 3193 h 215"/>
                              <a:gd name="T30" fmla="*/ 57 w 164"/>
                              <a:gd name="T31" fmla="*/ 3327 h 215"/>
                              <a:gd name="T32" fmla="*/ 19 w 164"/>
                              <a:gd name="T33" fmla="*/ 3498 h 215"/>
                              <a:gd name="T34" fmla="*/ 38 w 164"/>
                              <a:gd name="T35" fmla="*/ 3612 h 215"/>
                              <a:gd name="T36" fmla="*/ 102 w 164"/>
                              <a:gd name="T37" fmla="*/ 3708 h 215"/>
                              <a:gd name="T38" fmla="*/ 203 w 164"/>
                              <a:gd name="T39" fmla="*/ 3778 h 215"/>
                              <a:gd name="T40" fmla="*/ 324 w 164"/>
                              <a:gd name="T41" fmla="*/ 3835 h 215"/>
                              <a:gd name="T42" fmla="*/ 470 w 164"/>
                              <a:gd name="T43" fmla="*/ 3892 h 215"/>
                              <a:gd name="T44" fmla="*/ 578 w 164"/>
                              <a:gd name="T45" fmla="*/ 3930 h 215"/>
                              <a:gd name="T46" fmla="*/ 635 w 164"/>
                              <a:gd name="T47" fmla="*/ 3974 h 215"/>
                              <a:gd name="T48" fmla="*/ 654 w 164"/>
                              <a:gd name="T49" fmla="*/ 4032 h 215"/>
                              <a:gd name="T50" fmla="*/ 654 w 164"/>
                              <a:gd name="T51" fmla="*/ 4101 h 215"/>
                              <a:gd name="T52" fmla="*/ 584 w 164"/>
                              <a:gd name="T53" fmla="*/ 4139 h 215"/>
                              <a:gd name="T54" fmla="*/ 1003 w 164"/>
                              <a:gd name="T55" fmla="*/ 4139 h 215"/>
                              <a:gd name="T56" fmla="*/ 1035 w 164"/>
                              <a:gd name="T57" fmla="*/ 4006 h 215"/>
                              <a:gd name="T58" fmla="*/ 997 w 164"/>
                              <a:gd name="T59" fmla="*/ 3835 h 215"/>
                              <a:gd name="T60" fmla="*/ 889 w 164"/>
                              <a:gd name="T61" fmla="*/ 3727 h 215"/>
                              <a:gd name="T62" fmla="*/ 749 w 164"/>
                              <a:gd name="T63" fmla="*/ 3657 h 215"/>
                              <a:gd name="T64" fmla="*/ 584 w 164"/>
                              <a:gd name="T65" fmla="*/ 3606 h 215"/>
                              <a:gd name="T66" fmla="*/ 489 w 164"/>
                              <a:gd name="T67" fmla="*/ 3574 h 215"/>
                              <a:gd name="T68" fmla="*/ 400 w 164"/>
                              <a:gd name="T69" fmla="*/ 3536 h 215"/>
                              <a:gd name="T70" fmla="*/ 400 w 164"/>
                              <a:gd name="T71" fmla="*/ 3435 h 215"/>
                              <a:gd name="T72" fmla="*/ 425 w 164"/>
                              <a:gd name="T73" fmla="*/ 3384 h 215"/>
                              <a:gd name="T74" fmla="*/ 965 w 164"/>
                              <a:gd name="T75" fmla="*/ 3384 h 215"/>
                              <a:gd name="T76" fmla="*/ 933 w 164"/>
                              <a:gd name="T77" fmla="*/ 3276 h 215"/>
                              <a:gd name="T78" fmla="*/ 800 w 164"/>
                              <a:gd name="T79" fmla="*/ 3155 h 215"/>
                              <a:gd name="T80" fmla="*/ 647 w 164"/>
                              <a:gd name="T81" fmla="*/ 3098 h 215"/>
                              <a:gd name="T82" fmla="*/ 508 w 164"/>
                              <a:gd name="T83" fmla="*/ 3079 h 215"/>
                              <a:gd name="T84" fmla="*/ 965 w 164"/>
                              <a:gd name="T85" fmla="*/ 3384 h 215"/>
                              <a:gd name="T86" fmla="*/ 616 w 164"/>
                              <a:gd name="T87" fmla="*/ 3384 h 215"/>
                              <a:gd name="T88" fmla="*/ 622 w 164"/>
                              <a:gd name="T89" fmla="*/ 3454 h 215"/>
                              <a:gd name="T90" fmla="*/ 622 w 164"/>
                              <a:gd name="T91" fmla="*/ 3479 h 215"/>
                              <a:gd name="T92" fmla="*/ 997 w 164"/>
                              <a:gd name="T93" fmla="*/ 3479 h 215"/>
                              <a:gd name="T94" fmla="*/ 965 w 164"/>
                              <a:gd name="T95" fmla="*/ 3384 h 215"/>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64" h="215">
                                <a:moveTo>
                                  <a:pt x="60" y="147"/>
                                </a:moveTo>
                                <a:lnTo>
                                  <a:pt x="0" y="147"/>
                                </a:lnTo>
                                <a:lnTo>
                                  <a:pt x="11" y="180"/>
                                </a:lnTo>
                                <a:lnTo>
                                  <a:pt x="32" y="201"/>
                                </a:lnTo>
                                <a:lnTo>
                                  <a:pt x="57" y="212"/>
                                </a:lnTo>
                                <a:lnTo>
                                  <a:pt x="82" y="215"/>
                                </a:lnTo>
                                <a:lnTo>
                                  <a:pt x="113" y="210"/>
                                </a:lnTo>
                                <a:lnTo>
                                  <a:pt x="139" y="196"/>
                                </a:lnTo>
                                <a:lnTo>
                                  <a:pt x="156" y="174"/>
                                </a:lnTo>
                                <a:lnTo>
                                  <a:pt x="158" y="167"/>
                                </a:lnTo>
                                <a:lnTo>
                                  <a:pt x="63" y="167"/>
                                </a:lnTo>
                                <a:lnTo>
                                  <a:pt x="60" y="147"/>
                                </a:lnTo>
                                <a:close/>
                                <a:moveTo>
                                  <a:pt x="80" y="0"/>
                                </a:moveTo>
                                <a:lnTo>
                                  <a:pt x="51" y="5"/>
                                </a:lnTo>
                                <a:lnTo>
                                  <a:pt x="26" y="18"/>
                                </a:lnTo>
                                <a:lnTo>
                                  <a:pt x="9" y="39"/>
                                </a:lnTo>
                                <a:lnTo>
                                  <a:pt x="3" y="66"/>
                                </a:lnTo>
                                <a:lnTo>
                                  <a:pt x="6" y="84"/>
                                </a:lnTo>
                                <a:lnTo>
                                  <a:pt x="16" y="99"/>
                                </a:lnTo>
                                <a:lnTo>
                                  <a:pt x="32" y="110"/>
                                </a:lnTo>
                                <a:lnTo>
                                  <a:pt x="51" y="119"/>
                                </a:lnTo>
                                <a:lnTo>
                                  <a:pt x="74" y="128"/>
                                </a:lnTo>
                                <a:lnTo>
                                  <a:pt x="91" y="134"/>
                                </a:lnTo>
                                <a:lnTo>
                                  <a:pt x="100" y="141"/>
                                </a:lnTo>
                                <a:lnTo>
                                  <a:pt x="103" y="150"/>
                                </a:lnTo>
                                <a:lnTo>
                                  <a:pt x="103" y="161"/>
                                </a:lnTo>
                                <a:lnTo>
                                  <a:pt x="92" y="167"/>
                                </a:lnTo>
                                <a:lnTo>
                                  <a:pt x="158" y="167"/>
                                </a:lnTo>
                                <a:lnTo>
                                  <a:pt x="163" y="146"/>
                                </a:lnTo>
                                <a:lnTo>
                                  <a:pt x="157" y="119"/>
                                </a:lnTo>
                                <a:lnTo>
                                  <a:pt x="140" y="102"/>
                                </a:lnTo>
                                <a:lnTo>
                                  <a:pt x="118" y="91"/>
                                </a:lnTo>
                                <a:lnTo>
                                  <a:pt x="92" y="83"/>
                                </a:lnTo>
                                <a:lnTo>
                                  <a:pt x="77" y="78"/>
                                </a:lnTo>
                                <a:lnTo>
                                  <a:pt x="63" y="72"/>
                                </a:lnTo>
                                <a:lnTo>
                                  <a:pt x="63" y="56"/>
                                </a:lnTo>
                                <a:lnTo>
                                  <a:pt x="67" y="48"/>
                                </a:lnTo>
                                <a:lnTo>
                                  <a:pt x="152" y="48"/>
                                </a:lnTo>
                                <a:lnTo>
                                  <a:pt x="147" y="31"/>
                                </a:lnTo>
                                <a:lnTo>
                                  <a:pt x="126" y="12"/>
                                </a:lnTo>
                                <a:lnTo>
                                  <a:pt x="102" y="3"/>
                                </a:lnTo>
                                <a:lnTo>
                                  <a:pt x="80" y="0"/>
                                </a:lnTo>
                                <a:close/>
                                <a:moveTo>
                                  <a:pt x="152" y="48"/>
                                </a:moveTo>
                                <a:lnTo>
                                  <a:pt x="97" y="48"/>
                                </a:lnTo>
                                <a:lnTo>
                                  <a:pt x="98" y="59"/>
                                </a:lnTo>
                                <a:lnTo>
                                  <a:pt x="98" y="63"/>
                                </a:lnTo>
                                <a:lnTo>
                                  <a:pt x="157" y="63"/>
                                </a:lnTo>
                                <a:lnTo>
                                  <a:pt x="152" y="48"/>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58" name="AutoShape 17"/>
                        <wps:cNvSpPr>
                          <a:spLocks/>
                        </wps:cNvSpPr>
                        <wps:spPr bwMode="auto">
                          <a:xfrm>
                            <a:off x="10784" y="10858"/>
                            <a:ext cx="14" cy="18"/>
                          </a:xfrm>
                          <a:custGeom>
                            <a:avLst/>
                            <a:gdLst>
                              <a:gd name="T0" fmla="*/ 356 w 218"/>
                              <a:gd name="T1" fmla="*/ 3117 h 275"/>
                              <a:gd name="T2" fmla="*/ 0 w 218"/>
                              <a:gd name="T3" fmla="*/ 3117 h 275"/>
                              <a:gd name="T4" fmla="*/ 0 w 218"/>
                              <a:gd name="T5" fmla="*/ 4819 h 275"/>
                              <a:gd name="T6" fmla="*/ 381 w 218"/>
                              <a:gd name="T7" fmla="*/ 4819 h 275"/>
                              <a:gd name="T8" fmla="*/ 381 w 218"/>
                              <a:gd name="T9" fmla="*/ 4279 h 275"/>
                              <a:gd name="T10" fmla="*/ 1156 w 218"/>
                              <a:gd name="T11" fmla="*/ 4279 h 275"/>
                              <a:gd name="T12" fmla="*/ 1207 w 218"/>
                              <a:gd name="T13" fmla="*/ 4241 h 275"/>
                              <a:gd name="T14" fmla="*/ 1309 w 218"/>
                              <a:gd name="T15" fmla="*/ 4082 h 275"/>
                              <a:gd name="T16" fmla="*/ 686 w 218"/>
                              <a:gd name="T17" fmla="*/ 4082 h 275"/>
                              <a:gd name="T18" fmla="*/ 553 w 218"/>
                              <a:gd name="T19" fmla="*/ 4051 h 275"/>
                              <a:gd name="T20" fmla="*/ 451 w 218"/>
                              <a:gd name="T21" fmla="*/ 3981 h 275"/>
                              <a:gd name="T22" fmla="*/ 388 w 218"/>
                              <a:gd name="T23" fmla="*/ 3873 h 275"/>
                              <a:gd name="T24" fmla="*/ 362 w 218"/>
                              <a:gd name="T25" fmla="*/ 3759 h 275"/>
                              <a:gd name="T26" fmla="*/ 388 w 218"/>
                              <a:gd name="T27" fmla="*/ 3644 h 275"/>
                              <a:gd name="T28" fmla="*/ 445 w 218"/>
                              <a:gd name="T29" fmla="*/ 3543 h 275"/>
                              <a:gd name="T30" fmla="*/ 546 w 218"/>
                              <a:gd name="T31" fmla="*/ 3460 h 275"/>
                              <a:gd name="T32" fmla="*/ 686 w 218"/>
                              <a:gd name="T33" fmla="*/ 3435 h 275"/>
                              <a:gd name="T34" fmla="*/ 1296 w 218"/>
                              <a:gd name="T35" fmla="*/ 3435 h 275"/>
                              <a:gd name="T36" fmla="*/ 1239 w 218"/>
                              <a:gd name="T37" fmla="*/ 3314 h 275"/>
                              <a:gd name="T38" fmla="*/ 1175 w 218"/>
                              <a:gd name="T39" fmla="*/ 3263 h 275"/>
                              <a:gd name="T40" fmla="*/ 356 w 218"/>
                              <a:gd name="T41" fmla="*/ 3263 h 275"/>
                              <a:gd name="T42" fmla="*/ 356 w 218"/>
                              <a:gd name="T43" fmla="*/ 3117 h 275"/>
                              <a:gd name="T44" fmla="*/ 1156 w 218"/>
                              <a:gd name="T45" fmla="*/ 4279 h 275"/>
                              <a:gd name="T46" fmla="*/ 381 w 218"/>
                              <a:gd name="T47" fmla="*/ 4279 h 275"/>
                              <a:gd name="T48" fmla="*/ 432 w 218"/>
                              <a:gd name="T49" fmla="*/ 4324 h 275"/>
                              <a:gd name="T50" fmla="*/ 502 w 218"/>
                              <a:gd name="T51" fmla="*/ 4381 h 275"/>
                              <a:gd name="T52" fmla="*/ 616 w 218"/>
                              <a:gd name="T53" fmla="*/ 4425 h 275"/>
                              <a:gd name="T54" fmla="*/ 762 w 218"/>
                              <a:gd name="T55" fmla="*/ 4444 h 275"/>
                              <a:gd name="T56" fmla="*/ 1010 w 218"/>
                              <a:gd name="T57" fmla="*/ 4387 h 275"/>
                              <a:gd name="T58" fmla="*/ 1156 w 218"/>
                              <a:gd name="T59" fmla="*/ 4279 h 275"/>
                              <a:gd name="T60" fmla="*/ 1296 w 218"/>
                              <a:gd name="T61" fmla="*/ 3435 h 275"/>
                              <a:gd name="T62" fmla="*/ 686 w 218"/>
                              <a:gd name="T63" fmla="*/ 3435 h 275"/>
                              <a:gd name="T64" fmla="*/ 826 w 218"/>
                              <a:gd name="T65" fmla="*/ 3460 h 275"/>
                              <a:gd name="T66" fmla="*/ 921 w 218"/>
                              <a:gd name="T67" fmla="*/ 3543 h 275"/>
                              <a:gd name="T68" fmla="*/ 985 w 218"/>
                              <a:gd name="T69" fmla="*/ 3644 h 275"/>
                              <a:gd name="T70" fmla="*/ 1004 w 218"/>
                              <a:gd name="T71" fmla="*/ 3759 h 275"/>
                              <a:gd name="T72" fmla="*/ 978 w 218"/>
                              <a:gd name="T73" fmla="*/ 3873 h 275"/>
                              <a:gd name="T74" fmla="*/ 921 w 218"/>
                              <a:gd name="T75" fmla="*/ 3981 h 275"/>
                              <a:gd name="T76" fmla="*/ 820 w 218"/>
                              <a:gd name="T77" fmla="*/ 4051 h 275"/>
                              <a:gd name="T78" fmla="*/ 686 w 218"/>
                              <a:gd name="T79" fmla="*/ 4082 h 275"/>
                              <a:gd name="T80" fmla="*/ 1309 w 218"/>
                              <a:gd name="T81" fmla="*/ 4082 h 275"/>
                              <a:gd name="T82" fmla="*/ 1334 w 218"/>
                              <a:gd name="T83" fmla="*/ 4032 h 275"/>
                              <a:gd name="T84" fmla="*/ 1385 w 218"/>
                              <a:gd name="T85" fmla="*/ 3778 h 275"/>
                              <a:gd name="T86" fmla="*/ 1347 w 218"/>
                              <a:gd name="T87" fmla="*/ 3543 h 275"/>
                              <a:gd name="T88" fmla="*/ 1296 w 218"/>
                              <a:gd name="T89" fmla="*/ 3435 h 275"/>
                              <a:gd name="T90" fmla="*/ 762 w 218"/>
                              <a:gd name="T91" fmla="*/ 3079 h 275"/>
                              <a:gd name="T92" fmla="*/ 629 w 218"/>
                              <a:gd name="T93" fmla="*/ 3098 h 275"/>
                              <a:gd name="T94" fmla="*/ 515 w 218"/>
                              <a:gd name="T95" fmla="*/ 3136 h 275"/>
                              <a:gd name="T96" fmla="*/ 432 w 218"/>
                              <a:gd name="T97" fmla="*/ 3194 h 275"/>
                              <a:gd name="T98" fmla="*/ 362 w 218"/>
                              <a:gd name="T99" fmla="*/ 3263 h 275"/>
                              <a:gd name="T100" fmla="*/ 1175 w 218"/>
                              <a:gd name="T101" fmla="*/ 3263 h 275"/>
                              <a:gd name="T102" fmla="*/ 1048 w 218"/>
                              <a:gd name="T103" fmla="*/ 3149 h 275"/>
                              <a:gd name="T104" fmla="*/ 762 w 218"/>
                              <a:gd name="T105" fmla="*/ 3079 h 275"/>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218" h="275">
                                <a:moveTo>
                                  <a:pt x="56" y="6"/>
                                </a:moveTo>
                                <a:lnTo>
                                  <a:pt x="0" y="6"/>
                                </a:lnTo>
                                <a:lnTo>
                                  <a:pt x="0" y="274"/>
                                </a:lnTo>
                                <a:lnTo>
                                  <a:pt x="60" y="274"/>
                                </a:lnTo>
                                <a:lnTo>
                                  <a:pt x="60" y="189"/>
                                </a:lnTo>
                                <a:lnTo>
                                  <a:pt x="182" y="189"/>
                                </a:lnTo>
                                <a:lnTo>
                                  <a:pt x="190" y="183"/>
                                </a:lnTo>
                                <a:lnTo>
                                  <a:pt x="206" y="158"/>
                                </a:lnTo>
                                <a:lnTo>
                                  <a:pt x="108" y="158"/>
                                </a:lnTo>
                                <a:lnTo>
                                  <a:pt x="87" y="153"/>
                                </a:lnTo>
                                <a:lnTo>
                                  <a:pt x="71" y="142"/>
                                </a:lnTo>
                                <a:lnTo>
                                  <a:pt x="61" y="125"/>
                                </a:lnTo>
                                <a:lnTo>
                                  <a:pt x="57" y="107"/>
                                </a:lnTo>
                                <a:lnTo>
                                  <a:pt x="61" y="89"/>
                                </a:lnTo>
                                <a:lnTo>
                                  <a:pt x="70" y="73"/>
                                </a:lnTo>
                                <a:lnTo>
                                  <a:pt x="86" y="60"/>
                                </a:lnTo>
                                <a:lnTo>
                                  <a:pt x="108" y="56"/>
                                </a:lnTo>
                                <a:lnTo>
                                  <a:pt x="204" y="56"/>
                                </a:lnTo>
                                <a:lnTo>
                                  <a:pt x="195" y="37"/>
                                </a:lnTo>
                                <a:lnTo>
                                  <a:pt x="185" y="29"/>
                                </a:lnTo>
                                <a:lnTo>
                                  <a:pt x="56" y="29"/>
                                </a:lnTo>
                                <a:lnTo>
                                  <a:pt x="56" y="6"/>
                                </a:lnTo>
                                <a:close/>
                                <a:moveTo>
                                  <a:pt x="182" y="189"/>
                                </a:moveTo>
                                <a:lnTo>
                                  <a:pt x="60" y="189"/>
                                </a:lnTo>
                                <a:lnTo>
                                  <a:pt x="68" y="196"/>
                                </a:lnTo>
                                <a:lnTo>
                                  <a:pt x="79" y="205"/>
                                </a:lnTo>
                                <a:lnTo>
                                  <a:pt x="97" y="212"/>
                                </a:lnTo>
                                <a:lnTo>
                                  <a:pt x="120" y="215"/>
                                </a:lnTo>
                                <a:lnTo>
                                  <a:pt x="159" y="206"/>
                                </a:lnTo>
                                <a:lnTo>
                                  <a:pt x="182" y="189"/>
                                </a:lnTo>
                                <a:close/>
                                <a:moveTo>
                                  <a:pt x="204" y="56"/>
                                </a:moveTo>
                                <a:lnTo>
                                  <a:pt x="108" y="56"/>
                                </a:lnTo>
                                <a:lnTo>
                                  <a:pt x="130" y="60"/>
                                </a:lnTo>
                                <a:lnTo>
                                  <a:pt x="145" y="73"/>
                                </a:lnTo>
                                <a:lnTo>
                                  <a:pt x="155" y="89"/>
                                </a:lnTo>
                                <a:lnTo>
                                  <a:pt x="158" y="107"/>
                                </a:lnTo>
                                <a:lnTo>
                                  <a:pt x="154" y="125"/>
                                </a:lnTo>
                                <a:lnTo>
                                  <a:pt x="145" y="142"/>
                                </a:lnTo>
                                <a:lnTo>
                                  <a:pt x="129" y="153"/>
                                </a:lnTo>
                                <a:lnTo>
                                  <a:pt x="108" y="158"/>
                                </a:lnTo>
                                <a:lnTo>
                                  <a:pt x="206" y="158"/>
                                </a:lnTo>
                                <a:lnTo>
                                  <a:pt x="210" y="150"/>
                                </a:lnTo>
                                <a:lnTo>
                                  <a:pt x="218" y="110"/>
                                </a:lnTo>
                                <a:lnTo>
                                  <a:pt x="212" y="73"/>
                                </a:lnTo>
                                <a:lnTo>
                                  <a:pt x="204" y="56"/>
                                </a:lnTo>
                                <a:close/>
                                <a:moveTo>
                                  <a:pt x="120" y="0"/>
                                </a:moveTo>
                                <a:lnTo>
                                  <a:pt x="99" y="3"/>
                                </a:lnTo>
                                <a:lnTo>
                                  <a:pt x="81" y="9"/>
                                </a:lnTo>
                                <a:lnTo>
                                  <a:pt x="68" y="18"/>
                                </a:lnTo>
                                <a:lnTo>
                                  <a:pt x="57" y="29"/>
                                </a:lnTo>
                                <a:lnTo>
                                  <a:pt x="185" y="29"/>
                                </a:lnTo>
                                <a:lnTo>
                                  <a:pt x="165" y="11"/>
                                </a:lnTo>
                                <a:lnTo>
                                  <a:pt x="120" y="0"/>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59" name="Line 18"/>
                        <wps:cNvCnPr>
                          <a:cxnSpLocks noChangeShapeType="1"/>
                        </wps:cNvCnPr>
                        <wps:spPr bwMode="auto">
                          <a:xfrm>
                            <a:off x="10801" y="10859"/>
                            <a:ext cx="0" cy="12"/>
                          </a:xfrm>
                          <a:prstGeom prst="line">
                            <a:avLst/>
                          </a:prstGeom>
                          <a:noFill/>
                          <a:ln w="38041">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60" name="Line 19"/>
                        <wps:cNvCnPr>
                          <a:cxnSpLocks noChangeShapeType="1"/>
                        </wps:cNvCnPr>
                        <wps:spPr bwMode="auto">
                          <a:xfrm>
                            <a:off x="10799" y="10856"/>
                            <a:ext cx="4" cy="0"/>
                          </a:xfrm>
                          <a:prstGeom prst="line">
                            <a:avLst/>
                          </a:prstGeom>
                          <a:noFill/>
                          <a:ln w="28563">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61" name="AutoShape 20"/>
                        <wps:cNvSpPr>
                          <a:spLocks/>
                        </wps:cNvSpPr>
                        <wps:spPr bwMode="auto">
                          <a:xfrm>
                            <a:off x="10806" y="10858"/>
                            <a:ext cx="6" cy="13"/>
                          </a:xfrm>
                          <a:custGeom>
                            <a:avLst/>
                            <a:gdLst>
                              <a:gd name="T0" fmla="*/ 350 w 107"/>
                              <a:gd name="T1" fmla="*/ 3117 h 207"/>
                              <a:gd name="T2" fmla="*/ 0 w 107"/>
                              <a:gd name="T3" fmla="*/ 3117 h 207"/>
                              <a:gd name="T4" fmla="*/ 0 w 107"/>
                              <a:gd name="T5" fmla="*/ 4393 h 207"/>
                              <a:gd name="T6" fmla="*/ 381 w 107"/>
                              <a:gd name="T7" fmla="*/ 4393 h 207"/>
                              <a:gd name="T8" fmla="*/ 381 w 107"/>
                              <a:gd name="T9" fmla="*/ 3701 h 207"/>
                              <a:gd name="T10" fmla="*/ 400 w 107"/>
                              <a:gd name="T11" fmla="*/ 3580 h 207"/>
                              <a:gd name="T12" fmla="*/ 464 w 107"/>
                              <a:gd name="T13" fmla="*/ 3510 h 207"/>
                              <a:gd name="T14" fmla="*/ 559 w 107"/>
                              <a:gd name="T15" fmla="*/ 3472 h 207"/>
                              <a:gd name="T16" fmla="*/ 674 w 107"/>
                              <a:gd name="T17" fmla="*/ 3460 h 207"/>
                              <a:gd name="T18" fmla="*/ 674 w 107"/>
                              <a:gd name="T19" fmla="*/ 3263 h 207"/>
                              <a:gd name="T20" fmla="*/ 350 w 107"/>
                              <a:gd name="T21" fmla="*/ 3263 h 207"/>
                              <a:gd name="T22" fmla="*/ 350 w 107"/>
                              <a:gd name="T23" fmla="*/ 3117 h 207"/>
                              <a:gd name="T24" fmla="*/ 674 w 107"/>
                              <a:gd name="T25" fmla="*/ 3079 h 207"/>
                              <a:gd name="T26" fmla="*/ 540 w 107"/>
                              <a:gd name="T27" fmla="*/ 3098 h 207"/>
                              <a:gd name="T28" fmla="*/ 445 w 107"/>
                              <a:gd name="T29" fmla="*/ 3149 h 207"/>
                              <a:gd name="T30" fmla="*/ 388 w 107"/>
                              <a:gd name="T31" fmla="*/ 3206 h 207"/>
                              <a:gd name="T32" fmla="*/ 362 w 107"/>
                              <a:gd name="T33" fmla="*/ 3263 h 207"/>
                              <a:gd name="T34" fmla="*/ 674 w 107"/>
                              <a:gd name="T35" fmla="*/ 3263 h 207"/>
                              <a:gd name="T36" fmla="*/ 674 w 107"/>
                              <a:gd name="T37" fmla="*/ 3079 h 207"/>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07" h="207">
                                <a:moveTo>
                                  <a:pt x="55" y="6"/>
                                </a:moveTo>
                                <a:lnTo>
                                  <a:pt x="0" y="6"/>
                                </a:lnTo>
                                <a:lnTo>
                                  <a:pt x="0" y="207"/>
                                </a:lnTo>
                                <a:lnTo>
                                  <a:pt x="60" y="207"/>
                                </a:lnTo>
                                <a:lnTo>
                                  <a:pt x="60" y="98"/>
                                </a:lnTo>
                                <a:lnTo>
                                  <a:pt x="63" y="79"/>
                                </a:lnTo>
                                <a:lnTo>
                                  <a:pt x="73" y="68"/>
                                </a:lnTo>
                                <a:lnTo>
                                  <a:pt x="88" y="62"/>
                                </a:lnTo>
                                <a:lnTo>
                                  <a:pt x="106" y="60"/>
                                </a:lnTo>
                                <a:lnTo>
                                  <a:pt x="106" y="29"/>
                                </a:lnTo>
                                <a:lnTo>
                                  <a:pt x="55" y="29"/>
                                </a:lnTo>
                                <a:lnTo>
                                  <a:pt x="55" y="6"/>
                                </a:lnTo>
                                <a:close/>
                                <a:moveTo>
                                  <a:pt x="106" y="0"/>
                                </a:moveTo>
                                <a:lnTo>
                                  <a:pt x="85" y="3"/>
                                </a:lnTo>
                                <a:lnTo>
                                  <a:pt x="70" y="11"/>
                                </a:lnTo>
                                <a:lnTo>
                                  <a:pt x="61" y="20"/>
                                </a:lnTo>
                                <a:lnTo>
                                  <a:pt x="57" y="29"/>
                                </a:lnTo>
                                <a:lnTo>
                                  <a:pt x="106" y="29"/>
                                </a:lnTo>
                                <a:lnTo>
                                  <a:pt x="106" y="0"/>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62" name="AutoShape 21"/>
                        <wps:cNvSpPr>
                          <a:spLocks/>
                        </wps:cNvSpPr>
                        <wps:spPr bwMode="auto">
                          <a:xfrm>
                            <a:off x="10813" y="10858"/>
                            <a:ext cx="14" cy="14"/>
                          </a:xfrm>
                          <a:custGeom>
                            <a:avLst/>
                            <a:gdLst>
                              <a:gd name="T0" fmla="*/ 635 w 221"/>
                              <a:gd name="T1" fmla="*/ 3079 h 215"/>
                              <a:gd name="T2" fmla="*/ 394 w 221"/>
                              <a:gd name="T3" fmla="*/ 3130 h 215"/>
                              <a:gd name="T4" fmla="*/ 191 w 221"/>
                              <a:gd name="T5" fmla="*/ 3263 h 215"/>
                              <a:gd name="T6" fmla="*/ 51 w 221"/>
                              <a:gd name="T7" fmla="*/ 3473 h 215"/>
                              <a:gd name="T8" fmla="*/ 0 w 221"/>
                              <a:gd name="T9" fmla="*/ 3759 h 215"/>
                              <a:gd name="T10" fmla="*/ 38 w 221"/>
                              <a:gd name="T11" fmla="*/ 4012 h 215"/>
                              <a:gd name="T12" fmla="*/ 165 w 221"/>
                              <a:gd name="T13" fmla="*/ 4235 h 215"/>
                              <a:gd name="T14" fmla="*/ 368 w 221"/>
                              <a:gd name="T15" fmla="*/ 4387 h 215"/>
                              <a:gd name="T16" fmla="*/ 635 w 221"/>
                              <a:gd name="T17" fmla="*/ 4444 h 215"/>
                              <a:gd name="T18" fmla="*/ 750 w 221"/>
                              <a:gd name="T19" fmla="*/ 4431 h 215"/>
                              <a:gd name="T20" fmla="*/ 851 w 221"/>
                              <a:gd name="T21" fmla="*/ 4400 h 215"/>
                              <a:gd name="T22" fmla="*/ 940 w 221"/>
                              <a:gd name="T23" fmla="*/ 4343 h 215"/>
                              <a:gd name="T24" fmla="*/ 1004 w 221"/>
                              <a:gd name="T25" fmla="*/ 4260 h 215"/>
                              <a:gd name="T26" fmla="*/ 1398 w 221"/>
                              <a:gd name="T27" fmla="*/ 4260 h 215"/>
                              <a:gd name="T28" fmla="*/ 1398 w 221"/>
                              <a:gd name="T29" fmla="*/ 4082 h 215"/>
                              <a:gd name="T30" fmla="*/ 692 w 221"/>
                              <a:gd name="T31" fmla="*/ 4082 h 215"/>
                              <a:gd name="T32" fmla="*/ 546 w 221"/>
                              <a:gd name="T33" fmla="*/ 4044 h 215"/>
                              <a:gd name="T34" fmla="*/ 451 w 221"/>
                              <a:gd name="T35" fmla="*/ 3968 h 215"/>
                              <a:gd name="T36" fmla="*/ 394 w 221"/>
                              <a:gd name="T37" fmla="*/ 3860 h 215"/>
                              <a:gd name="T38" fmla="*/ 375 w 221"/>
                              <a:gd name="T39" fmla="*/ 3765 h 215"/>
                              <a:gd name="T40" fmla="*/ 394 w 221"/>
                              <a:gd name="T41" fmla="*/ 3651 h 215"/>
                              <a:gd name="T42" fmla="*/ 451 w 221"/>
                              <a:gd name="T43" fmla="*/ 3543 h 215"/>
                              <a:gd name="T44" fmla="*/ 553 w 221"/>
                              <a:gd name="T45" fmla="*/ 3460 h 215"/>
                              <a:gd name="T46" fmla="*/ 692 w 221"/>
                              <a:gd name="T47" fmla="*/ 3435 h 215"/>
                              <a:gd name="T48" fmla="*/ 1398 w 221"/>
                              <a:gd name="T49" fmla="*/ 3435 h 215"/>
                              <a:gd name="T50" fmla="*/ 1398 w 221"/>
                              <a:gd name="T51" fmla="*/ 3263 h 215"/>
                              <a:gd name="T52" fmla="*/ 1004 w 221"/>
                              <a:gd name="T53" fmla="*/ 3263 h 215"/>
                              <a:gd name="T54" fmla="*/ 959 w 221"/>
                              <a:gd name="T55" fmla="*/ 3200 h 215"/>
                              <a:gd name="T56" fmla="*/ 883 w 221"/>
                              <a:gd name="T57" fmla="*/ 3136 h 215"/>
                              <a:gd name="T58" fmla="*/ 775 w 221"/>
                              <a:gd name="T59" fmla="*/ 3098 h 215"/>
                              <a:gd name="T60" fmla="*/ 635 w 221"/>
                              <a:gd name="T61" fmla="*/ 3079 h 215"/>
                              <a:gd name="T62" fmla="*/ 1398 w 221"/>
                              <a:gd name="T63" fmla="*/ 4260 h 215"/>
                              <a:gd name="T64" fmla="*/ 1016 w 221"/>
                              <a:gd name="T65" fmla="*/ 4260 h 215"/>
                              <a:gd name="T66" fmla="*/ 1016 w 221"/>
                              <a:gd name="T67" fmla="*/ 4393 h 215"/>
                              <a:gd name="T68" fmla="*/ 1398 w 221"/>
                              <a:gd name="T69" fmla="*/ 4393 h 215"/>
                              <a:gd name="T70" fmla="*/ 1398 w 221"/>
                              <a:gd name="T71" fmla="*/ 4260 h 215"/>
                              <a:gd name="T72" fmla="*/ 1398 w 221"/>
                              <a:gd name="T73" fmla="*/ 3435 h 215"/>
                              <a:gd name="T74" fmla="*/ 692 w 221"/>
                              <a:gd name="T75" fmla="*/ 3435 h 215"/>
                              <a:gd name="T76" fmla="*/ 832 w 221"/>
                              <a:gd name="T77" fmla="*/ 3460 h 215"/>
                              <a:gd name="T78" fmla="*/ 934 w 221"/>
                              <a:gd name="T79" fmla="*/ 3536 h 215"/>
                              <a:gd name="T80" fmla="*/ 997 w 221"/>
                              <a:gd name="T81" fmla="*/ 3638 h 215"/>
                              <a:gd name="T82" fmla="*/ 1016 w 221"/>
                              <a:gd name="T83" fmla="*/ 3759 h 215"/>
                              <a:gd name="T84" fmla="*/ 997 w 221"/>
                              <a:gd name="T85" fmla="*/ 3860 h 215"/>
                              <a:gd name="T86" fmla="*/ 940 w 221"/>
                              <a:gd name="T87" fmla="*/ 3962 h 215"/>
                              <a:gd name="T88" fmla="*/ 845 w 221"/>
                              <a:gd name="T89" fmla="*/ 4044 h 215"/>
                              <a:gd name="T90" fmla="*/ 692 w 221"/>
                              <a:gd name="T91" fmla="*/ 4082 h 215"/>
                              <a:gd name="T92" fmla="*/ 1398 w 221"/>
                              <a:gd name="T93" fmla="*/ 4082 h 215"/>
                              <a:gd name="T94" fmla="*/ 1398 w 221"/>
                              <a:gd name="T95" fmla="*/ 3435 h 215"/>
                              <a:gd name="T96" fmla="*/ 1398 w 221"/>
                              <a:gd name="T97" fmla="*/ 3117 h 215"/>
                              <a:gd name="T98" fmla="*/ 1016 w 221"/>
                              <a:gd name="T99" fmla="*/ 3117 h 215"/>
                              <a:gd name="T100" fmla="*/ 1016 w 221"/>
                              <a:gd name="T101" fmla="*/ 3263 h 215"/>
                              <a:gd name="T102" fmla="*/ 1398 w 221"/>
                              <a:gd name="T103" fmla="*/ 3263 h 215"/>
                              <a:gd name="T104" fmla="*/ 1398 w 221"/>
                              <a:gd name="T105" fmla="*/ 3117 h 215"/>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221" h="215">
                                <a:moveTo>
                                  <a:pt x="100" y="0"/>
                                </a:moveTo>
                                <a:lnTo>
                                  <a:pt x="62" y="8"/>
                                </a:lnTo>
                                <a:lnTo>
                                  <a:pt x="30" y="29"/>
                                </a:lnTo>
                                <a:lnTo>
                                  <a:pt x="8" y="62"/>
                                </a:lnTo>
                                <a:lnTo>
                                  <a:pt x="0" y="107"/>
                                </a:lnTo>
                                <a:lnTo>
                                  <a:pt x="6" y="147"/>
                                </a:lnTo>
                                <a:lnTo>
                                  <a:pt x="26" y="182"/>
                                </a:lnTo>
                                <a:lnTo>
                                  <a:pt x="58" y="206"/>
                                </a:lnTo>
                                <a:lnTo>
                                  <a:pt x="100" y="215"/>
                                </a:lnTo>
                                <a:lnTo>
                                  <a:pt x="118" y="213"/>
                                </a:lnTo>
                                <a:lnTo>
                                  <a:pt x="134" y="208"/>
                                </a:lnTo>
                                <a:lnTo>
                                  <a:pt x="148" y="199"/>
                                </a:lnTo>
                                <a:lnTo>
                                  <a:pt x="158" y="186"/>
                                </a:lnTo>
                                <a:lnTo>
                                  <a:pt x="220" y="186"/>
                                </a:lnTo>
                                <a:lnTo>
                                  <a:pt x="220" y="158"/>
                                </a:lnTo>
                                <a:lnTo>
                                  <a:pt x="109" y="158"/>
                                </a:lnTo>
                                <a:lnTo>
                                  <a:pt x="86" y="152"/>
                                </a:lnTo>
                                <a:lnTo>
                                  <a:pt x="71" y="140"/>
                                </a:lnTo>
                                <a:lnTo>
                                  <a:pt x="62" y="123"/>
                                </a:lnTo>
                                <a:lnTo>
                                  <a:pt x="59" y="108"/>
                                </a:lnTo>
                                <a:lnTo>
                                  <a:pt x="62" y="90"/>
                                </a:lnTo>
                                <a:lnTo>
                                  <a:pt x="71" y="73"/>
                                </a:lnTo>
                                <a:lnTo>
                                  <a:pt x="87" y="60"/>
                                </a:lnTo>
                                <a:lnTo>
                                  <a:pt x="109" y="56"/>
                                </a:lnTo>
                                <a:lnTo>
                                  <a:pt x="220" y="56"/>
                                </a:lnTo>
                                <a:lnTo>
                                  <a:pt x="220" y="29"/>
                                </a:lnTo>
                                <a:lnTo>
                                  <a:pt x="158" y="29"/>
                                </a:lnTo>
                                <a:lnTo>
                                  <a:pt x="151" y="19"/>
                                </a:lnTo>
                                <a:lnTo>
                                  <a:pt x="139" y="9"/>
                                </a:lnTo>
                                <a:lnTo>
                                  <a:pt x="122" y="3"/>
                                </a:lnTo>
                                <a:lnTo>
                                  <a:pt x="100" y="0"/>
                                </a:lnTo>
                                <a:close/>
                                <a:moveTo>
                                  <a:pt x="220" y="186"/>
                                </a:moveTo>
                                <a:lnTo>
                                  <a:pt x="160" y="186"/>
                                </a:lnTo>
                                <a:lnTo>
                                  <a:pt x="160" y="207"/>
                                </a:lnTo>
                                <a:lnTo>
                                  <a:pt x="220" y="207"/>
                                </a:lnTo>
                                <a:lnTo>
                                  <a:pt x="220" y="186"/>
                                </a:lnTo>
                                <a:close/>
                                <a:moveTo>
                                  <a:pt x="220" y="56"/>
                                </a:moveTo>
                                <a:lnTo>
                                  <a:pt x="109" y="56"/>
                                </a:lnTo>
                                <a:lnTo>
                                  <a:pt x="131" y="60"/>
                                </a:lnTo>
                                <a:lnTo>
                                  <a:pt x="147" y="72"/>
                                </a:lnTo>
                                <a:lnTo>
                                  <a:pt x="157" y="88"/>
                                </a:lnTo>
                                <a:lnTo>
                                  <a:pt x="160" y="107"/>
                                </a:lnTo>
                                <a:lnTo>
                                  <a:pt x="157" y="123"/>
                                </a:lnTo>
                                <a:lnTo>
                                  <a:pt x="148" y="139"/>
                                </a:lnTo>
                                <a:lnTo>
                                  <a:pt x="133" y="152"/>
                                </a:lnTo>
                                <a:lnTo>
                                  <a:pt x="109" y="158"/>
                                </a:lnTo>
                                <a:lnTo>
                                  <a:pt x="220" y="158"/>
                                </a:lnTo>
                                <a:lnTo>
                                  <a:pt x="220" y="56"/>
                                </a:lnTo>
                                <a:close/>
                                <a:moveTo>
                                  <a:pt x="220" y="6"/>
                                </a:moveTo>
                                <a:lnTo>
                                  <a:pt x="160" y="6"/>
                                </a:lnTo>
                                <a:lnTo>
                                  <a:pt x="160" y="29"/>
                                </a:lnTo>
                                <a:lnTo>
                                  <a:pt x="220" y="29"/>
                                </a:lnTo>
                                <a:lnTo>
                                  <a:pt x="220" y="6"/>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63" name="Line 22"/>
                        <wps:cNvCnPr>
                          <a:cxnSpLocks noChangeShapeType="1"/>
                        </wps:cNvCnPr>
                        <wps:spPr bwMode="auto">
                          <a:xfrm>
                            <a:off x="10832" y="10861"/>
                            <a:ext cx="0" cy="10"/>
                          </a:xfrm>
                          <a:prstGeom prst="line">
                            <a:avLst/>
                          </a:prstGeom>
                          <a:noFill/>
                          <a:ln w="38041">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64" name="Line 23"/>
                        <wps:cNvCnPr>
                          <a:cxnSpLocks noChangeShapeType="1"/>
                        </wps:cNvCnPr>
                        <wps:spPr bwMode="auto">
                          <a:xfrm>
                            <a:off x="10828" y="10860"/>
                            <a:ext cx="8" cy="0"/>
                          </a:xfrm>
                          <a:prstGeom prst="line">
                            <a:avLst/>
                          </a:prstGeom>
                          <a:noFill/>
                          <a:ln w="29452">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65" name="Line 24"/>
                        <wps:cNvCnPr>
                          <a:cxnSpLocks noChangeShapeType="1"/>
                        </wps:cNvCnPr>
                        <wps:spPr bwMode="auto">
                          <a:xfrm>
                            <a:off x="10830" y="10856"/>
                            <a:ext cx="4" cy="0"/>
                          </a:xfrm>
                          <a:prstGeom prst="line">
                            <a:avLst/>
                          </a:prstGeom>
                          <a:noFill/>
                          <a:ln w="41893">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66" name="Line 25"/>
                        <wps:cNvCnPr>
                          <a:cxnSpLocks noChangeShapeType="1"/>
                        </wps:cNvCnPr>
                        <wps:spPr bwMode="auto">
                          <a:xfrm>
                            <a:off x="10839" y="10859"/>
                            <a:ext cx="0" cy="12"/>
                          </a:xfrm>
                          <a:prstGeom prst="line">
                            <a:avLst/>
                          </a:prstGeom>
                          <a:noFill/>
                          <a:ln w="38041">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67" name="Line 26"/>
                        <wps:cNvCnPr>
                          <a:cxnSpLocks noChangeShapeType="1"/>
                        </wps:cNvCnPr>
                        <wps:spPr bwMode="auto">
                          <a:xfrm>
                            <a:off x="10837" y="10856"/>
                            <a:ext cx="4" cy="0"/>
                          </a:xfrm>
                          <a:prstGeom prst="line">
                            <a:avLst/>
                          </a:prstGeom>
                          <a:noFill/>
                          <a:ln w="28563">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68" name="AutoShape 27"/>
                        <wps:cNvSpPr>
                          <a:spLocks/>
                        </wps:cNvSpPr>
                        <wps:spPr bwMode="auto">
                          <a:xfrm>
                            <a:off x="10843" y="10858"/>
                            <a:ext cx="14" cy="14"/>
                          </a:xfrm>
                          <a:custGeom>
                            <a:avLst/>
                            <a:gdLst>
                              <a:gd name="T0" fmla="*/ 686 w 216"/>
                              <a:gd name="T1" fmla="*/ 3078 h 213"/>
                              <a:gd name="T2" fmla="*/ 381 w 216"/>
                              <a:gd name="T3" fmla="*/ 3142 h 213"/>
                              <a:gd name="T4" fmla="*/ 165 w 216"/>
                              <a:gd name="T5" fmla="*/ 3301 h 213"/>
                              <a:gd name="T6" fmla="*/ 44 w 216"/>
                              <a:gd name="T7" fmla="*/ 3516 h 213"/>
                              <a:gd name="T8" fmla="*/ 0 w 216"/>
                              <a:gd name="T9" fmla="*/ 3758 h 213"/>
                              <a:gd name="T10" fmla="*/ 44 w 216"/>
                              <a:gd name="T11" fmla="*/ 3993 h 213"/>
                              <a:gd name="T12" fmla="*/ 165 w 216"/>
                              <a:gd name="T13" fmla="*/ 4208 h 213"/>
                              <a:gd name="T14" fmla="*/ 381 w 216"/>
                              <a:gd name="T15" fmla="*/ 4367 h 213"/>
                              <a:gd name="T16" fmla="*/ 686 w 216"/>
                              <a:gd name="T17" fmla="*/ 4430 h 213"/>
                              <a:gd name="T18" fmla="*/ 990 w 216"/>
                              <a:gd name="T19" fmla="*/ 4367 h 213"/>
                              <a:gd name="T20" fmla="*/ 1200 w 216"/>
                              <a:gd name="T21" fmla="*/ 4208 h 213"/>
                              <a:gd name="T22" fmla="*/ 1276 w 216"/>
                              <a:gd name="T23" fmla="*/ 4081 h 213"/>
                              <a:gd name="T24" fmla="*/ 686 w 216"/>
                              <a:gd name="T25" fmla="*/ 4081 h 213"/>
                              <a:gd name="T26" fmla="*/ 571 w 216"/>
                              <a:gd name="T27" fmla="*/ 4056 h 213"/>
                              <a:gd name="T28" fmla="*/ 470 w 216"/>
                              <a:gd name="T29" fmla="*/ 3986 h 213"/>
                              <a:gd name="T30" fmla="*/ 406 w 216"/>
                              <a:gd name="T31" fmla="*/ 3885 h 213"/>
                              <a:gd name="T32" fmla="*/ 381 w 216"/>
                              <a:gd name="T33" fmla="*/ 3758 h 213"/>
                              <a:gd name="T34" fmla="*/ 406 w 216"/>
                              <a:gd name="T35" fmla="*/ 3631 h 213"/>
                              <a:gd name="T36" fmla="*/ 470 w 216"/>
                              <a:gd name="T37" fmla="*/ 3523 h 213"/>
                              <a:gd name="T38" fmla="*/ 571 w 216"/>
                              <a:gd name="T39" fmla="*/ 3459 h 213"/>
                              <a:gd name="T40" fmla="*/ 686 w 216"/>
                              <a:gd name="T41" fmla="*/ 3434 h 213"/>
                              <a:gd name="T42" fmla="*/ 1276 w 216"/>
                              <a:gd name="T43" fmla="*/ 3434 h 213"/>
                              <a:gd name="T44" fmla="*/ 1200 w 216"/>
                              <a:gd name="T45" fmla="*/ 3301 h 213"/>
                              <a:gd name="T46" fmla="*/ 990 w 216"/>
                              <a:gd name="T47" fmla="*/ 3142 h 213"/>
                              <a:gd name="T48" fmla="*/ 686 w 216"/>
                              <a:gd name="T49" fmla="*/ 3078 h 213"/>
                              <a:gd name="T50" fmla="*/ 1276 w 216"/>
                              <a:gd name="T51" fmla="*/ 3434 h 213"/>
                              <a:gd name="T52" fmla="*/ 686 w 216"/>
                              <a:gd name="T53" fmla="*/ 3434 h 213"/>
                              <a:gd name="T54" fmla="*/ 800 w 216"/>
                              <a:gd name="T55" fmla="*/ 3459 h 213"/>
                              <a:gd name="T56" fmla="*/ 895 w 216"/>
                              <a:gd name="T57" fmla="*/ 3523 h 213"/>
                              <a:gd name="T58" fmla="*/ 965 w 216"/>
                              <a:gd name="T59" fmla="*/ 3631 h 213"/>
                              <a:gd name="T60" fmla="*/ 990 w 216"/>
                              <a:gd name="T61" fmla="*/ 3758 h 213"/>
                              <a:gd name="T62" fmla="*/ 965 w 216"/>
                              <a:gd name="T63" fmla="*/ 3885 h 213"/>
                              <a:gd name="T64" fmla="*/ 895 w 216"/>
                              <a:gd name="T65" fmla="*/ 3986 h 213"/>
                              <a:gd name="T66" fmla="*/ 800 w 216"/>
                              <a:gd name="T67" fmla="*/ 4056 h 213"/>
                              <a:gd name="T68" fmla="*/ 686 w 216"/>
                              <a:gd name="T69" fmla="*/ 4081 h 213"/>
                              <a:gd name="T70" fmla="*/ 1276 w 216"/>
                              <a:gd name="T71" fmla="*/ 4081 h 213"/>
                              <a:gd name="T72" fmla="*/ 1327 w 216"/>
                              <a:gd name="T73" fmla="*/ 3993 h 213"/>
                              <a:gd name="T74" fmla="*/ 1371 w 216"/>
                              <a:gd name="T75" fmla="*/ 3758 h 213"/>
                              <a:gd name="T76" fmla="*/ 1327 w 216"/>
                              <a:gd name="T77" fmla="*/ 3516 h 213"/>
                              <a:gd name="T78" fmla="*/ 1276 w 216"/>
                              <a:gd name="T79" fmla="*/ 3434 h 213"/>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216" h="213">
                                <a:moveTo>
                                  <a:pt x="108" y="0"/>
                                </a:moveTo>
                                <a:lnTo>
                                  <a:pt x="60" y="10"/>
                                </a:lnTo>
                                <a:lnTo>
                                  <a:pt x="26" y="35"/>
                                </a:lnTo>
                                <a:lnTo>
                                  <a:pt x="7" y="69"/>
                                </a:lnTo>
                                <a:lnTo>
                                  <a:pt x="0" y="107"/>
                                </a:lnTo>
                                <a:lnTo>
                                  <a:pt x="7" y="144"/>
                                </a:lnTo>
                                <a:lnTo>
                                  <a:pt x="26" y="178"/>
                                </a:lnTo>
                                <a:lnTo>
                                  <a:pt x="60" y="203"/>
                                </a:lnTo>
                                <a:lnTo>
                                  <a:pt x="108" y="213"/>
                                </a:lnTo>
                                <a:lnTo>
                                  <a:pt x="156" y="203"/>
                                </a:lnTo>
                                <a:lnTo>
                                  <a:pt x="189" y="178"/>
                                </a:lnTo>
                                <a:lnTo>
                                  <a:pt x="201" y="158"/>
                                </a:lnTo>
                                <a:lnTo>
                                  <a:pt x="108" y="158"/>
                                </a:lnTo>
                                <a:lnTo>
                                  <a:pt x="90" y="154"/>
                                </a:lnTo>
                                <a:lnTo>
                                  <a:pt x="74" y="143"/>
                                </a:lnTo>
                                <a:lnTo>
                                  <a:pt x="64" y="127"/>
                                </a:lnTo>
                                <a:lnTo>
                                  <a:pt x="60" y="107"/>
                                </a:lnTo>
                                <a:lnTo>
                                  <a:pt x="64" y="87"/>
                                </a:lnTo>
                                <a:lnTo>
                                  <a:pt x="74" y="70"/>
                                </a:lnTo>
                                <a:lnTo>
                                  <a:pt x="90" y="60"/>
                                </a:lnTo>
                                <a:lnTo>
                                  <a:pt x="108" y="56"/>
                                </a:lnTo>
                                <a:lnTo>
                                  <a:pt x="201" y="56"/>
                                </a:lnTo>
                                <a:lnTo>
                                  <a:pt x="189" y="35"/>
                                </a:lnTo>
                                <a:lnTo>
                                  <a:pt x="156" y="10"/>
                                </a:lnTo>
                                <a:lnTo>
                                  <a:pt x="108" y="0"/>
                                </a:lnTo>
                                <a:close/>
                                <a:moveTo>
                                  <a:pt x="201" y="56"/>
                                </a:moveTo>
                                <a:lnTo>
                                  <a:pt x="108" y="56"/>
                                </a:lnTo>
                                <a:lnTo>
                                  <a:pt x="126" y="60"/>
                                </a:lnTo>
                                <a:lnTo>
                                  <a:pt x="141" y="70"/>
                                </a:lnTo>
                                <a:lnTo>
                                  <a:pt x="152" y="87"/>
                                </a:lnTo>
                                <a:lnTo>
                                  <a:pt x="156" y="107"/>
                                </a:lnTo>
                                <a:lnTo>
                                  <a:pt x="152" y="127"/>
                                </a:lnTo>
                                <a:lnTo>
                                  <a:pt x="141" y="143"/>
                                </a:lnTo>
                                <a:lnTo>
                                  <a:pt x="126" y="154"/>
                                </a:lnTo>
                                <a:lnTo>
                                  <a:pt x="108" y="158"/>
                                </a:lnTo>
                                <a:lnTo>
                                  <a:pt x="201" y="158"/>
                                </a:lnTo>
                                <a:lnTo>
                                  <a:pt x="209" y="144"/>
                                </a:lnTo>
                                <a:lnTo>
                                  <a:pt x="216" y="107"/>
                                </a:lnTo>
                                <a:lnTo>
                                  <a:pt x="209" y="69"/>
                                </a:lnTo>
                                <a:lnTo>
                                  <a:pt x="201" y="56"/>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69" name="AutoShape 28"/>
                        <wps:cNvSpPr>
                          <a:spLocks/>
                        </wps:cNvSpPr>
                        <wps:spPr bwMode="auto">
                          <a:xfrm>
                            <a:off x="10858" y="10858"/>
                            <a:ext cx="12" cy="13"/>
                          </a:xfrm>
                          <a:custGeom>
                            <a:avLst/>
                            <a:gdLst>
                              <a:gd name="T0" fmla="*/ 362 w 186"/>
                              <a:gd name="T1" fmla="*/ 3117 h 207"/>
                              <a:gd name="T2" fmla="*/ 0 w 186"/>
                              <a:gd name="T3" fmla="*/ 3117 h 207"/>
                              <a:gd name="T4" fmla="*/ 0 w 186"/>
                              <a:gd name="T5" fmla="*/ 4393 h 207"/>
                              <a:gd name="T6" fmla="*/ 381 w 186"/>
                              <a:gd name="T7" fmla="*/ 4393 h 207"/>
                              <a:gd name="T8" fmla="*/ 381 w 186"/>
                              <a:gd name="T9" fmla="*/ 3701 h 207"/>
                              <a:gd name="T10" fmla="*/ 387 w 186"/>
                              <a:gd name="T11" fmla="*/ 3625 h 207"/>
                              <a:gd name="T12" fmla="*/ 406 w 186"/>
                              <a:gd name="T13" fmla="*/ 3536 h 207"/>
                              <a:gd name="T14" fmla="*/ 476 w 186"/>
                              <a:gd name="T15" fmla="*/ 3460 h 207"/>
                              <a:gd name="T16" fmla="*/ 603 w 186"/>
                              <a:gd name="T17" fmla="*/ 3434 h 207"/>
                              <a:gd name="T18" fmla="*/ 1168 w 186"/>
                              <a:gd name="T19" fmla="*/ 3434 h 207"/>
                              <a:gd name="T20" fmla="*/ 1137 w 186"/>
                              <a:gd name="T21" fmla="*/ 3320 h 207"/>
                              <a:gd name="T22" fmla="*/ 1098 w 186"/>
                              <a:gd name="T23" fmla="*/ 3263 h 207"/>
                              <a:gd name="T24" fmla="*/ 362 w 186"/>
                              <a:gd name="T25" fmla="*/ 3263 h 207"/>
                              <a:gd name="T26" fmla="*/ 362 w 186"/>
                              <a:gd name="T27" fmla="*/ 3117 h 207"/>
                              <a:gd name="T28" fmla="*/ 1168 w 186"/>
                              <a:gd name="T29" fmla="*/ 3434 h 207"/>
                              <a:gd name="T30" fmla="*/ 603 w 186"/>
                              <a:gd name="T31" fmla="*/ 3434 h 207"/>
                              <a:gd name="T32" fmla="*/ 717 w 186"/>
                              <a:gd name="T33" fmla="*/ 3460 h 207"/>
                              <a:gd name="T34" fmla="*/ 775 w 186"/>
                              <a:gd name="T35" fmla="*/ 3536 h 207"/>
                              <a:gd name="T36" fmla="*/ 800 w 186"/>
                              <a:gd name="T37" fmla="*/ 3618 h 207"/>
                              <a:gd name="T38" fmla="*/ 800 w 186"/>
                              <a:gd name="T39" fmla="*/ 3701 h 207"/>
                              <a:gd name="T40" fmla="*/ 800 w 186"/>
                              <a:gd name="T41" fmla="*/ 4393 h 207"/>
                              <a:gd name="T42" fmla="*/ 1181 w 186"/>
                              <a:gd name="T43" fmla="*/ 4393 h 207"/>
                              <a:gd name="T44" fmla="*/ 1181 w 186"/>
                              <a:gd name="T45" fmla="*/ 3606 h 207"/>
                              <a:gd name="T46" fmla="*/ 1168 w 186"/>
                              <a:gd name="T47" fmla="*/ 3441 h 207"/>
                              <a:gd name="T48" fmla="*/ 1168 w 186"/>
                              <a:gd name="T49" fmla="*/ 3434 h 207"/>
                              <a:gd name="T50" fmla="*/ 711 w 186"/>
                              <a:gd name="T51" fmla="*/ 3079 h 207"/>
                              <a:gd name="T52" fmla="*/ 571 w 186"/>
                              <a:gd name="T53" fmla="*/ 3098 h 207"/>
                              <a:gd name="T54" fmla="*/ 470 w 186"/>
                              <a:gd name="T55" fmla="*/ 3149 h 207"/>
                              <a:gd name="T56" fmla="*/ 400 w 186"/>
                              <a:gd name="T57" fmla="*/ 3206 h 207"/>
                              <a:gd name="T58" fmla="*/ 362 w 186"/>
                              <a:gd name="T59" fmla="*/ 3263 h 207"/>
                              <a:gd name="T60" fmla="*/ 1098 w 186"/>
                              <a:gd name="T61" fmla="*/ 3263 h 207"/>
                              <a:gd name="T62" fmla="*/ 1086 w 186"/>
                              <a:gd name="T63" fmla="*/ 3244 h 207"/>
                              <a:gd name="T64" fmla="*/ 1035 w 186"/>
                              <a:gd name="T65" fmla="*/ 3187 h 207"/>
                              <a:gd name="T66" fmla="*/ 978 w 186"/>
                              <a:gd name="T67" fmla="*/ 3142 h 207"/>
                              <a:gd name="T68" fmla="*/ 895 w 186"/>
                              <a:gd name="T69" fmla="*/ 3110 h 207"/>
                              <a:gd name="T70" fmla="*/ 806 w 186"/>
                              <a:gd name="T71" fmla="*/ 3091 h 207"/>
                              <a:gd name="T72" fmla="*/ 711 w 186"/>
                              <a:gd name="T73" fmla="*/ 3079 h 207"/>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86" h="207">
                                <a:moveTo>
                                  <a:pt x="57" y="6"/>
                                </a:moveTo>
                                <a:lnTo>
                                  <a:pt x="0" y="6"/>
                                </a:lnTo>
                                <a:lnTo>
                                  <a:pt x="0" y="207"/>
                                </a:lnTo>
                                <a:lnTo>
                                  <a:pt x="60" y="207"/>
                                </a:lnTo>
                                <a:lnTo>
                                  <a:pt x="60" y="98"/>
                                </a:lnTo>
                                <a:lnTo>
                                  <a:pt x="61" y="86"/>
                                </a:lnTo>
                                <a:lnTo>
                                  <a:pt x="64" y="72"/>
                                </a:lnTo>
                                <a:lnTo>
                                  <a:pt x="75" y="60"/>
                                </a:lnTo>
                                <a:lnTo>
                                  <a:pt x="95" y="56"/>
                                </a:lnTo>
                                <a:lnTo>
                                  <a:pt x="184" y="56"/>
                                </a:lnTo>
                                <a:lnTo>
                                  <a:pt x="179" y="38"/>
                                </a:lnTo>
                                <a:lnTo>
                                  <a:pt x="173" y="29"/>
                                </a:lnTo>
                                <a:lnTo>
                                  <a:pt x="57" y="29"/>
                                </a:lnTo>
                                <a:lnTo>
                                  <a:pt x="57" y="6"/>
                                </a:lnTo>
                                <a:close/>
                                <a:moveTo>
                                  <a:pt x="184" y="56"/>
                                </a:moveTo>
                                <a:lnTo>
                                  <a:pt x="95" y="56"/>
                                </a:lnTo>
                                <a:lnTo>
                                  <a:pt x="113" y="60"/>
                                </a:lnTo>
                                <a:lnTo>
                                  <a:pt x="122" y="72"/>
                                </a:lnTo>
                                <a:lnTo>
                                  <a:pt x="126" y="85"/>
                                </a:lnTo>
                                <a:lnTo>
                                  <a:pt x="126" y="98"/>
                                </a:lnTo>
                                <a:lnTo>
                                  <a:pt x="126" y="207"/>
                                </a:lnTo>
                                <a:lnTo>
                                  <a:pt x="186" y="207"/>
                                </a:lnTo>
                                <a:lnTo>
                                  <a:pt x="186" y="83"/>
                                </a:lnTo>
                                <a:lnTo>
                                  <a:pt x="184" y="57"/>
                                </a:lnTo>
                                <a:lnTo>
                                  <a:pt x="184" y="56"/>
                                </a:lnTo>
                                <a:close/>
                                <a:moveTo>
                                  <a:pt x="112" y="0"/>
                                </a:moveTo>
                                <a:lnTo>
                                  <a:pt x="90" y="3"/>
                                </a:lnTo>
                                <a:lnTo>
                                  <a:pt x="74" y="11"/>
                                </a:lnTo>
                                <a:lnTo>
                                  <a:pt x="63" y="20"/>
                                </a:lnTo>
                                <a:lnTo>
                                  <a:pt x="57" y="29"/>
                                </a:lnTo>
                                <a:lnTo>
                                  <a:pt x="173" y="29"/>
                                </a:lnTo>
                                <a:lnTo>
                                  <a:pt x="171" y="26"/>
                                </a:lnTo>
                                <a:lnTo>
                                  <a:pt x="163" y="17"/>
                                </a:lnTo>
                                <a:lnTo>
                                  <a:pt x="154" y="10"/>
                                </a:lnTo>
                                <a:lnTo>
                                  <a:pt x="141" y="5"/>
                                </a:lnTo>
                                <a:lnTo>
                                  <a:pt x="127" y="2"/>
                                </a:lnTo>
                                <a:lnTo>
                                  <a:pt x="112" y="0"/>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70" name="AutoShape 29"/>
                        <wps:cNvSpPr>
                          <a:spLocks/>
                        </wps:cNvSpPr>
                        <wps:spPr bwMode="auto">
                          <a:xfrm>
                            <a:off x="10872" y="10858"/>
                            <a:ext cx="10" cy="14"/>
                          </a:xfrm>
                          <a:custGeom>
                            <a:avLst/>
                            <a:gdLst>
                              <a:gd name="T0" fmla="*/ 375 w 164"/>
                              <a:gd name="T1" fmla="*/ 4012 h 215"/>
                              <a:gd name="T2" fmla="*/ 0 w 164"/>
                              <a:gd name="T3" fmla="*/ 4012 h 215"/>
                              <a:gd name="T4" fmla="*/ 70 w 164"/>
                              <a:gd name="T5" fmla="*/ 4222 h 215"/>
                              <a:gd name="T6" fmla="*/ 197 w 164"/>
                              <a:gd name="T7" fmla="*/ 4355 h 215"/>
                              <a:gd name="T8" fmla="*/ 362 w 164"/>
                              <a:gd name="T9" fmla="*/ 4425 h 215"/>
                              <a:gd name="T10" fmla="*/ 514 w 164"/>
                              <a:gd name="T11" fmla="*/ 4444 h 215"/>
                              <a:gd name="T12" fmla="*/ 717 w 164"/>
                              <a:gd name="T13" fmla="*/ 4412 h 215"/>
                              <a:gd name="T14" fmla="*/ 882 w 164"/>
                              <a:gd name="T15" fmla="*/ 4324 h 215"/>
                              <a:gd name="T16" fmla="*/ 997 w 164"/>
                              <a:gd name="T17" fmla="*/ 4184 h 215"/>
                              <a:gd name="T18" fmla="*/ 1009 w 164"/>
                              <a:gd name="T19" fmla="*/ 4139 h 215"/>
                              <a:gd name="T20" fmla="*/ 394 w 164"/>
                              <a:gd name="T21" fmla="*/ 4139 h 215"/>
                              <a:gd name="T22" fmla="*/ 375 w 164"/>
                              <a:gd name="T23" fmla="*/ 4012 h 215"/>
                              <a:gd name="T24" fmla="*/ 508 w 164"/>
                              <a:gd name="T25" fmla="*/ 3079 h 215"/>
                              <a:gd name="T26" fmla="*/ 317 w 164"/>
                              <a:gd name="T27" fmla="*/ 3111 h 215"/>
                              <a:gd name="T28" fmla="*/ 159 w 164"/>
                              <a:gd name="T29" fmla="*/ 3193 h 215"/>
                              <a:gd name="T30" fmla="*/ 51 w 164"/>
                              <a:gd name="T31" fmla="*/ 3327 h 215"/>
                              <a:gd name="T32" fmla="*/ 13 w 164"/>
                              <a:gd name="T33" fmla="*/ 3498 h 215"/>
                              <a:gd name="T34" fmla="*/ 38 w 164"/>
                              <a:gd name="T35" fmla="*/ 3612 h 215"/>
                              <a:gd name="T36" fmla="*/ 102 w 164"/>
                              <a:gd name="T37" fmla="*/ 3708 h 215"/>
                              <a:gd name="T38" fmla="*/ 203 w 164"/>
                              <a:gd name="T39" fmla="*/ 3778 h 215"/>
                              <a:gd name="T40" fmla="*/ 317 w 164"/>
                              <a:gd name="T41" fmla="*/ 3835 h 215"/>
                              <a:gd name="T42" fmla="*/ 476 w 164"/>
                              <a:gd name="T43" fmla="*/ 3892 h 215"/>
                              <a:gd name="T44" fmla="*/ 578 w 164"/>
                              <a:gd name="T45" fmla="*/ 3930 h 215"/>
                              <a:gd name="T46" fmla="*/ 641 w 164"/>
                              <a:gd name="T47" fmla="*/ 3974 h 215"/>
                              <a:gd name="T48" fmla="*/ 660 w 164"/>
                              <a:gd name="T49" fmla="*/ 4032 h 215"/>
                              <a:gd name="T50" fmla="*/ 660 w 164"/>
                              <a:gd name="T51" fmla="*/ 4101 h 215"/>
                              <a:gd name="T52" fmla="*/ 584 w 164"/>
                              <a:gd name="T53" fmla="*/ 4139 h 215"/>
                              <a:gd name="T54" fmla="*/ 1009 w 164"/>
                              <a:gd name="T55" fmla="*/ 4139 h 215"/>
                              <a:gd name="T56" fmla="*/ 1041 w 164"/>
                              <a:gd name="T57" fmla="*/ 4006 h 215"/>
                              <a:gd name="T58" fmla="*/ 997 w 164"/>
                              <a:gd name="T59" fmla="*/ 3835 h 215"/>
                              <a:gd name="T60" fmla="*/ 895 w 164"/>
                              <a:gd name="T61" fmla="*/ 3727 h 215"/>
                              <a:gd name="T62" fmla="*/ 749 w 164"/>
                              <a:gd name="T63" fmla="*/ 3657 h 215"/>
                              <a:gd name="T64" fmla="*/ 590 w 164"/>
                              <a:gd name="T65" fmla="*/ 3606 h 215"/>
                              <a:gd name="T66" fmla="*/ 489 w 164"/>
                              <a:gd name="T67" fmla="*/ 3574 h 215"/>
                              <a:gd name="T68" fmla="*/ 394 w 164"/>
                              <a:gd name="T69" fmla="*/ 3536 h 215"/>
                              <a:gd name="T70" fmla="*/ 394 w 164"/>
                              <a:gd name="T71" fmla="*/ 3435 h 215"/>
                              <a:gd name="T72" fmla="*/ 419 w 164"/>
                              <a:gd name="T73" fmla="*/ 3384 h 215"/>
                              <a:gd name="T74" fmla="*/ 958 w 164"/>
                              <a:gd name="T75" fmla="*/ 3384 h 215"/>
                              <a:gd name="T76" fmla="*/ 927 w 164"/>
                              <a:gd name="T77" fmla="*/ 3276 h 215"/>
                              <a:gd name="T78" fmla="*/ 800 w 164"/>
                              <a:gd name="T79" fmla="*/ 3155 h 215"/>
                              <a:gd name="T80" fmla="*/ 647 w 164"/>
                              <a:gd name="T81" fmla="*/ 3098 h 215"/>
                              <a:gd name="T82" fmla="*/ 508 w 164"/>
                              <a:gd name="T83" fmla="*/ 3079 h 215"/>
                              <a:gd name="T84" fmla="*/ 958 w 164"/>
                              <a:gd name="T85" fmla="*/ 3384 h 215"/>
                              <a:gd name="T86" fmla="*/ 609 w 164"/>
                              <a:gd name="T87" fmla="*/ 3384 h 215"/>
                              <a:gd name="T88" fmla="*/ 622 w 164"/>
                              <a:gd name="T89" fmla="*/ 3454 h 215"/>
                              <a:gd name="T90" fmla="*/ 622 w 164"/>
                              <a:gd name="T91" fmla="*/ 3479 h 215"/>
                              <a:gd name="T92" fmla="*/ 990 w 164"/>
                              <a:gd name="T93" fmla="*/ 3479 h 215"/>
                              <a:gd name="T94" fmla="*/ 958 w 164"/>
                              <a:gd name="T95" fmla="*/ 3384 h 215"/>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64" h="215">
                                <a:moveTo>
                                  <a:pt x="59" y="147"/>
                                </a:moveTo>
                                <a:lnTo>
                                  <a:pt x="0" y="147"/>
                                </a:lnTo>
                                <a:lnTo>
                                  <a:pt x="11" y="180"/>
                                </a:lnTo>
                                <a:lnTo>
                                  <a:pt x="31" y="201"/>
                                </a:lnTo>
                                <a:lnTo>
                                  <a:pt x="57" y="212"/>
                                </a:lnTo>
                                <a:lnTo>
                                  <a:pt x="81" y="215"/>
                                </a:lnTo>
                                <a:lnTo>
                                  <a:pt x="113" y="210"/>
                                </a:lnTo>
                                <a:lnTo>
                                  <a:pt x="139" y="196"/>
                                </a:lnTo>
                                <a:lnTo>
                                  <a:pt x="157" y="174"/>
                                </a:lnTo>
                                <a:lnTo>
                                  <a:pt x="159" y="167"/>
                                </a:lnTo>
                                <a:lnTo>
                                  <a:pt x="62" y="167"/>
                                </a:lnTo>
                                <a:lnTo>
                                  <a:pt x="59" y="147"/>
                                </a:lnTo>
                                <a:close/>
                                <a:moveTo>
                                  <a:pt x="80" y="0"/>
                                </a:moveTo>
                                <a:lnTo>
                                  <a:pt x="50" y="5"/>
                                </a:lnTo>
                                <a:lnTo>
                                  <a:pt x="25" y="18"/>
                                </a:lnTo>
                                <a:lnTo>
                                  <a:pt x="8" y="39"/>
                                </a:lnTo>
                                <a:lnTo>
                                  <a:pt x="2" y="66"/>
                                </a:lnTo>
                                <a:lnTo>
                                  <a:pt x="6" y="84"/>
                                </a:lnTo>
                                <a:lnTo>
                                  <a:pt x="16" y="99"/>
                                </a:lnTo>
                                <a:lnTo>
                                  <a:pt x="32" y="110"/>
                                </a:lnTo>
                                <a:lnTo>
                                  <a:pt x="50" y="119"/>
                                </a:lnTo>
                                <a:lnTo>
                                  <a:pt x="75" y="128"/>
                                </a:lnTo>
                                <a:lnTo>
                                  <a:pt x="91" y="134"/>
                                </a:lnTo>
                                <a:lnTo>
                                  <a:pt x="101" y="141"/>
                                </a:lnTo>
                                <a:lnTo>
                                  <a:pt x="104" y="150"/>
                                </a:lnTo>
                                <a:lnTo>
                                  <a:pt x="104" y="161"/>
                                </a:lnTo>
                                <a:lnTo>
                                  <a:pt x="92" y="167"/>
                                </a:lnTo>
                                <a:lnTo>
                                  <a:pt x="159" y="167"/>
                                </a:lnTo>
                                <a:lnTo>
                                  <a:pt x="164" y="146"/>
                                </a:lnTo>
                                <a:lnTo>
                                  <a:pt x="157" y="119"/>
                                </a:lnTo>
                                <a:lnTo>
                                  <a:pt x="141" y="102"/>
                                </a:lnTo>
                                <a:lnTo>
                                  <a:pt x="118" y="91"/>
                                </a:lnTo>
                                <a:lnTo>
                                  <a:pt x="93" y="83"/>
                                </a:lnTo>
                                <a:lnTo>
                                  <a:pt x="77" y="78"/>
                                </a:lnTo>
                                <a:lnTo>
                                  <a:pt x="62" y="72"/>
                                </a:lnTo>
                                <a:lnTo>
                                  <a:pt x="62" y="56"/>
                                </a:lnTo>
                                <a:lnTo>
                                  <a:pt x="66" y="48"/>
                                </a:lnTo>
                                <a:lnTo>
                                  <a:pt x="151" y="48"/>
                                </a:lnTo>
                                <a:lnTo>
                                  <a:pt x="146" y="31"/>
                                </a:lnTo>
                                <a:lnTo>
                                  <a:pt x="126" y="12"/>
                                </a:lnTo>
                                <a:lnTo>
                                  <a:pt x="102" y="3"/>
                                </a:lnTo>
                                <a:lnTo>
                                  <a:pt x="80" y="0"/>
                                </a:lnTo>
                                <a:close/>
                                <a:moveTo>
                                  <a:pt x="151" y="48"/>
                                </a:moveTo>
                                <a:lnTo>
                                  <a:pt x="96" y="48"/>
                                </a:lnTo>
                                <a:lnTo>
                                  <a:pt x="98" y="59"/>
                                </a:lnTo>
                                <a:lnTo>
                                  <a:pt x="98" y="63"/>
                                </a:lnTo>
                                <a:lnTo>
                                  <a:pt x="156" y="63"/>
                                </a:lnTo>
                                <a:lnTo>
                                  <a:pt x="151" y="48"/>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71" name="Picture 3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0888" y="10854"/>
                            <a:ext cx="44" cy="1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72"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0934" y="10854"/>
                            <a:ext cx="13" cy="1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73" name="Picture 3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0949" y="10858"/>
                            <a:ext cx="13" cy="14"/>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74" name="Picture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0964" y="10858"/>
                            <a:ext cx="20" cy="13"/>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75" name="Picture 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0985" y="10854"/>
                            <a:ext cx="28" cy="1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76" name="Picture 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1018" y="10854"/>
                            <a:ext cx="16" cy="1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77" name="Picture 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1036" y="10854"/>
                            <a:ext cx="30" cy="1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78" name="Picture 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0671" y="10835"/>
                            <a:ext cx="73" cy="7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79" name="Picture 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0753" y="10881"/>
                            <a:ext cx="10" cy="10"/>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280" name="AutoShape 39"/>
                        <wps:cNvSpPr>
                          <a:spLocks/>
                        </wps:cNvSpPr>
                        <wps:spPr bwMode="auto">
                          <a:xfrm>
                            <a:off x="10768" y="10883"/>
                            <a:ext cx="7" cy="7"/>
                          </a:xfrm>
                          <a:custGeom>
                            <a:avLst/>
                            <a:gdLst>
                              <a:gd name="T0" fmla="*/ 463 w 119"/>
                              <a:gd name="T1" fmla="*/ 5559 h 119"/>
                              <a:gd name="T2" fmla="*/ 381 w 119"/>
                              <a:gd name="T3" fmla="*/ 5559 h 119"/>
                              <a:gd name="T4" fmla="*/ 228 w 119"/>
                              <a:gd name="T5" fmla="*/ 5591 h 119"/>
                              <a:gd name="T6" fmla="*/ 108 w 119"/>
                              <a:gd name="T7" fmla="*/ 5667 h 119"/>
                              <a:gd name="T8" fmla="*/ 25 w 119"/>
                              <a:gd name="T9" fmla="*/ 5788 h 119"/>
                              <a:gd name="T10" fmla="*/ 0 w 119"/>
                              <a:gd name="T11" fmla="*/ 5934 h 119"/>
                              <a:gd name="T12" fmla="*/ 25 w 119"/>
                              <a:gd name="T13" fmla="*/ 6080 h 119"/>
                              <a:gd name="T14" fmla="*/ 108 w 119"/>
                              <a:gd name="T15" fmla="*/ 6200 h 119"/>
                              <a:gd name="T16" fmla="*/ 228 w 119"/>
                              <a:gd name="T17" fmla="*/ 6283 h 119"/>
                              <a:gd name="T18" fmla="*/ 381 w 119"/>
                              <a:gd name="T19" fmla="*/ 6315 h 119"/>
                              <a:gd name="T20" fmla="*/ 463 w 119"/>
                              <a:gd name="T21" fmla="*/ 6302 h 119"/>
                              <a:gd name="T22" fmla="*/ 539 w 119"/>
                              <a:gd name="T23" fmla="*/ 6277 h 119"/>
                              <a:gd name="T24" fmla="*/ 609 w 119"/>
                              <a:gd name="T25" fmla="*/ 6232 h 119"/>
                              <a:gd name="T26" fmla="*/ 615 w 119"/>
                              <a:gd name="T27" fmla="*/ 6226 h 119"/>
                              <a:gd name="T28" fmla="*/ 381 w 119"/>
                              <a:gd name="T29" fmla="*/ 6226 h 119"/>
                              <a:gd name="T30" fmla="*/ 266 w 119"/>
                              <a:gd name="T31" fmla="*/ 6200 h 119"/>
                              <a:gd name="T32" fmla="*/ 178 w 119"/>
                              <a:gd name="T33" fmla="*/ 6137 h 119"/>
                              <a:gd name="T34" fmla="*/ 114 w 119"/>
                              <a:gd name="T35" fmla="*/ 6048 h 119"/>
                              <a:gd name="T36" fmla="*/ 95 w 119"/>
                              <a:gd name="T37" fmla="*/ 5934 h 119"/>
                              <a:gd name="T38" fmla="*/ 114 w 119"/>
                              <a:gd name="T39" fmla="*/ 5819 h 119"/>
                              <a:gd name="T40" fmla="*/ 178 w 119"/>
                              <a:gd name="T41" fmla="*/ 5730 h 119"/>
                              <a:gd name="T42" fmla="*/ 266 w 119"/>
                              <a:gd name="T43" fmla="*/ 5667 h 119"/>
                              <a:gd name="T44" fmla="*/ 381 w 119"/>
                              <a:gd name="T45" fmla="*/ 5648 h 119"/>
                              <a:gd name="T46" fmla="*/ 609 w 119"/>
                              <a:gd name="T47" fmla="*/ 5648 h 119"/>
                              <a:gd name="T48" fmla="*/ 590 w 119"/>
                              <a:gd name="T49" fmla="*/ 5629 h 119"/>
                              <a:gd name="T50" fmla="*/ 533 w 119"/>
                              <a:gd name="T51" fmla="*/ 5578 h 119"/>
                              <a:gd name="T52" fmla="*/ 463 w 119"/>
                              <a:gd name="T53" fmla="*/ 5559 h 119"/>
                              <a:gd name="T54" fmla="*/ 749 w 119"/>
                              <a:gd name="T55" fmla="*/ 6169 h 119"/>
                              <a:gd name="T56" fmla="*/ 666 w 119"/>
                              <a:gd name="T57" fmla="*/ 6169 h 119"/>
                              <a:gd name="T58" fmla="*/ 666 w 119"/>
                              <a:gd name="T59" fmla="*/ 6296 h 119"/>
                              <a:gd name="T60" fmla="*/ 749 w 119"/>
                              <a:gd name="T61" fmla="*/ 6296 h 119"/>
                              <a:gd name="T62" fmla="*/ 749 w 119"/>
                              <a:gd name="T63" fmla="*/ 6169 h 119"/>
                              <a:gd name="T64" fmla="*/ 609 w 119"/>
                              <a:gd name="T65" fmla="*/ 5648 h 119"/>
                              <a:gd name="T66" fmla="*/ 381 w 119"/>
                              <a:gd name="T67" fmla="*/ 5648 h 119"/>
                              <a:gd name="T68" fmla="*/ 489 w 119"/>
                              <a:gd name="T69" fmla="*/ 5667 h 119"/>
                              <a:gd name="T70" fmla="*/ 584 w 119"/>
                              <a:gd name="T71" fmla="*/ 5730 h 119"/>
                              <a:gd name="T72" fmla="*/ 641 w 119"/>
                              <a:gd name="T73" fmla="*/ 5819 h 119"/>
                              <a:gd name="T74" fmla="*/ 666 w 119"/>
                              <a:gd name="T75" fmla="*/ 5934 h 119"/>
                              <a:gd name="T76" fmla="*/ 641 w 119"/>
                              <a:gd name="T77" fmla="*/ 6048 h 119"/>
                              <a:gd name="T78" fmla="*/ 577 w 119"/>
                              <a:gd name="T79" fmla="*/ 6137 h 119"/>
                              <a:gd name="T80" fmla="*/ 489 w 119"/>
                              <a:gd name="T81" fmla="*/ 6200 h 119"/>
                              <a:gd name="T82" fmla="*/ 381 w 119"/>
                              <a:gd name="T83" fmla="*/ 6226 h 119"/>
                              <a:gd name="T84" fmla="*/ 615 w 119"/>
                              <a:gd name="T85" fmla="*/ 6226 h 119"/>
                              <a:gd name="T86" fmla="*/ 666 w 119"/>
                              <a:gd name="T87" fmla="*/ 6169 h 119"/>
                              <a:gd name="T88" fmla="*/ 749 w 119"/>
                              <a:gd name="T89" fmla="*/ 6169 h 119"/>
                              <a:gd name="T90" fmla="*/ 749 w 119"/>
                              <a:gd name="T91" fmla="*/ 5705 h 119"/>
                              <a:gd name="T92" fmla="*/ 666 w 119"/>
                              <a:gd name="T93" fmla="*/ 5705 h 119"/>
                              <a:gd name="T94" fmla="*/ 634 w 119"/>
                              <a:gd name="T95" fmla="*/ 5667 h 119"/>
                              <a:gd name="T96" fmla="*/ 615 w 119"/>
                              <a:gd name="T97" fmla="*/ 5654 h 119"/>
                              <a:gd name="T98" fmla="*/ 609 w 119"/>
                              <a:gd name="T99" fmla="*/ 5648 h 119"/>
                              <a:gd name="T100" fmla="*/ 749 w 119"/>
                              <a:gd name="T101" fmla="*/ 5578 h 119"/>
                              <a:gd name="T102" fmla="*/ 666 w 119"/>
                              <a:gd name="T103" fmla="*/ 5578 h 119"/>
                              <a:gd name="T104" fmla="*/ 666 w 119"/>
                              <a:gd name="T105" fmla="*/ 5705 h 119"/>
                              <a:gd name="T106" fmla="*/ 749 w 119"/>
                              <a:gd name="T107" fmla="*/ 5705 h 119"/>
                              <a:gd name="T108" fmla="*/ 749 w 119"/>
                              <a:gd name="T109" fmla="*/ 5578 h 119"/>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19" h="119">
                                <a:moveTo>
                                  <a:pt x="73" y="0"/>
                                </a:moveTo>
                                <a:lnTo>
                                  <a:pt x="60" y="0"/>
                                </a:lnTo>
                                <a:lnTo>
                                  <a:pt x="36" y="5"/>
                                </a:lnTo>
                                <a:lnTo>
                                  <a:pt x="17" y="17"/>
                                </a:lnTo>
                                <a:lnTo>
                                  <a:pt x="4" y="36"/>
                                </a:lnTo>
                                <a:lnTo>
                                  <a:pt x="0" y="59"/>
                                </a:lnTo>
                                <a:lnTo>
                                  <a:pt x="4" y="82"/>
                                </a:lnTo>
                                <a:lnTo>
                                  <a:pt x="17" y="101"/>
                                </a:lnTo>
                                <a:lnTo>
                                  <a:pt x="36" y="114"/>
                                </a:lnTo>
                                <a:lnTo>
                                  <a:pt x="60" y="119"/>
                                </a:lnTo>
                                <a:lnTo>
                                  <a:pt x="73" y="117"/>
                                </a:lnTo>
                                <a:lnTo>
                                  <a:pt x="85" y="113"/>
                                </a:lnTo>
                                <a:lnTo>
                                  <a:pt x="96" y="106"/>
                                </a:lnTo>
                                <a:lnTo>
                                  <a:pt x="97" y="105"/>
                                </a:lnTo>
                                <a:lnTo>
                                  <a:pt x="60" y="105"/>
                                </a:lnTo>
                                <a:lnTo>
                                  <a:pt x="42" y="101"/>
                                </a:lnTo>
                                <a:lnTo>
                                  <a:pt x="28" y="91"/>
                                </a:lnTo>
                                <a:lnTo>
                                  <a:pt x="18" y="77"/>
                                </a:lnTo>
                                <a:lnTo>
                                  <a:pt x="15" y="59"/>
                                </a:lnTo>
                                <a:lnTo>
                                  <a:pt x="18" y="41"/>
                                </a:lnTo>
                                <a:lnTo>
                                  <a:pt x="28" y="27"/>
                                </a:lnTo>
                                <a:lnTo>
                                  <a:pt x="42" y="17"/>
                                </a:lnTo>
                                <a:lnTo>
                                  <a:pt x="60" y="14"/>
                                </a:lnTo>
                                <a:lnTo>
                                  <a:pt x="96" y="14"/>
                                </a:lnTo>
                                <a:lnTo>
                                  <a:pt x="93" y="11"/>
                                </a:lnTo>
                                <a:lnTo>
                                  <a:pt x="84" y="3"/>
                                </a:lnTo>
                                <a:lnTo>
                                  <a:pt x="73" y="0"/>
                                </a:lnTo>
                                <a:close/>
                                <a:moveTo>
                                  <a:pt x="118" y="96"/>
                                </a:moveTo>
                                <a:lnTo>
                                  <a:pt x="105" y="96"/>
                                </a:lnTo>
                                <a:lnTo>
                                  <a:pt x="105" y="116"/>
                                </a:lnTo>
                                <a:lnTo>
                                  <a:pt x="118" y="116"/>
                                </a:lnTo>
                                <a:lnTo>
                                  <a:pt x="118" y="96"/>
                                </a:lnTo>
                                <a:close/>
                                <a:moveTo>
                                  <a:pt x="96" y="14"/>
                                </a:moveTo>
                                <a:lnTo>
                                  <a:pt x="60" y="14"/>
                                </a:lnTo>
                                <a:lnTo>
                                  <a:pt x="77" y="17"/>
                                </a:lnTo>
                                <a:lnTo>
                                  <a:pt x="92" y="27"/>
                                </a:lnTo>
                                <a:lnTo>
                                  <a:pt x="101" y="41"/>
                                </a:lnTo>
                                <a:lnTo>
                                  <a:pt x="105" y="59"/>
                                </a:lnTo>
                                <a:lnTo>
                                  <a:pt x="101" y="77"/>
                                </a:lnTo>
                                <a:lnTo>
                                  <a:pt x="91" y="91"/>
                                </a:lnTo>
                                <a:lnTo>
                                  <a:pt x="77" y="101"/>
                                </a:lnTo>
                                <a:lnTo>
                                  <a:pt x="60" y="105"/>
                                </a:lnTo>
                                <a:lnTo>
                                  <a:pt x="97" y="105"/>
                                </a:lnTo>
                                <a:lnTo>
                                  <a:pt x="105" y="96"/>
                                </a:lnTo>
                                <a:lnTo>
                                  <a:pt x="118" y="96"/>
                                </a:lnTo>
                                <a:lnTo>
                                  <a:pt x="118" y="23"/>
                                </a:lnTo>
                                <a:lnTo>
                                  <a:pt x="105" y="23"/>
                                </a:lnTo>
                                <a:lnTo>
                                  <a:pt x="100" y="17"/>
                                </a:lnTo>
                                <a:lnTo>
                                  <a:pt x="97" y="15"/>
                                </a:lnTo>
                                <a:lnTo>
                                  <a:pt x="96" y="14"/>
                                </a:lnTo>
                                <a:close/>
                                <a:moveTo>
                                  <a:pt x="118" y="3"/>
                                </a:moveTo>
                                <a:lnTo>
                                  <a:pt x="105" y="3"/>
                                </a:lnTo>
                                <a:lnTo>
                                  <a:pt x="105" y="23"/>
                                </a:lnTo>
                                <a:lnTo>
                                  <a:pt x="118" y="23"/>
                                </a:lnTo>
                                <a:lnTo>
                                  <a:pt x="118" y="3"/>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81" name="AutoShape 40"/>
                        <wps:cNvSpPr>
                          <a:spLocks/>
                        </wps:cNvSpPr>
                        <wps:spPr bwMode="auto">
                          <a:xfrm>
                            <a:off x="10776" y="10883"/>
                            <a:ext cx="5" cy="7"/>
                          </a:xfrm>
                          <a:custGeom>
                            <a:avLst/>
                            <a:gdLst>
                              <a:gd name="T0" fmla="*/ 95 w 71"/>
                              <a:gd name="T1" fmla="*/ 6086 h 119"/>
                              <a:gd name="T2" fmla="*/ 0 w 71"/>
                              <a:gd name="T3" fmla="*/ 6086 h 119"/>
                              <a:gd name="T4" fmla="*/ 19 w 71"/>
                              <a:gd name="T5" fmla="*/ 6175 h 119"/>
                              <a:gd name="T6" fmla="*/ 63 w 71"/>
                              <a:gd name="T7" fmla="*/ 6245 h 119"/>
                              <a:gd name="T8" fmla="*/ 133 w 71"/>
                              <a:gd name="T9" fmla="*/ 6296 h 119"/>
                              <a:gd name="T10" fmla="*/ 222 w 71"/>
                              <a:gd name="T11" fmla="*/ 6315 h 119"/>
                              <a:gd name="T12" fmla="*/ 311 w 71"/>
                              <a:gd name="T13" fmla="*/ 6296 h 119"/>
                              <a:gd name="T14" fmla="*/ 387 w 71"/>
                              <a:gd name="T15" fmla="*/ 6245 h 119"/>
                              <a:gd name="T16" fmla="*/ 399 w 71"/>
                              <a:gd name="T17" fmla="*/ 6226 h 119"/>
                              <a:gd name="T18" fmla="*/ 152 w 71"/>
                              <a:gd name="T19" fmla="*/ 6226 h 119"/>
                              <a:gd name="T20" fmla="*/ 95 w 71"/>
                              <a:gd name="T21" fmla="*/ 6169 h 119"/>
                              <a:gd name="T22" fmla="*/ 95 w 71"/>
                              <a:gd name="T23" fmla="*/ 6086 h 119"/>
                              <a:gd name="T24" fmla="*/ 228 w 71"/>
                              <a:gd name="T25" fmla="*/ 5559 h 119"/>
                              <a:gd name="T26" fmla="*/ 152 w 71"/>
                              <a:gd name="T27" fmla="*/ 5572 h 119"/>
                              <a:gd name="T28" fmla="*/ 89 w 71"/>
                              <a:gd name="T29" fmla="*/ 5616 h 119"/>
                              <a:gd name="T30" fmla="*/ 44 w 71"/>
                              <a:gd name="T31" fmla="*/ 5680 h 119"/>
                              <a:gd name="T32" fmla="*/ 32 w 71"/>
                              <a:gd name="T33" fmla="*/ 5762 h 119"/>
                              <a:gd name="T34" fmla="*/ 32 w 71"/>
                              <a:gd name="T35" fmla="*/ 5819 h 119"/>
                              <a:gd name="T36" fmla="*/ 51 w 71"/>
                              <a:gd name="T37" fmla="*/ 5857 h 119"/>
                              <a:gd name="T38" fmla="*/ 76 w 71"/>
                              <a:gd name="T39" fmla="*/ 5896 h 119"/>
                              <a:gd name="T40" fmla="*/ 114 w 71"/>
                              <a:gd name="T41" fmla="*/ 5921 h 119"/>
                              <a:gd name="T42" fmla="*/ 146 w 71"/>
                              <a:gd name="T43" fmla="*/ 5940 h 119"/>
                              <a:gd name="T44" fmla="*/ 222 w 71"/>
                              <a:gd name="T45" fmla="*/ 5959 h 119"/>
                              <a:gd name="T46" fmla="*/ 317 w 71"/>
                              <a:gd name="T47" fmla="*/ 5997 h 119"/>
                              <a:gd name="T48" fmla="*/ 355 w 71"/>
                              <a:gd name="T49" fmla="*/ 6035 h 119"/>
                              <a:gd name="T50" fmla="*/ 355 w 71"/>
                              <a:gd name="T51" fmla="*/ 6169 h 119"/>
                              <a:gd name="T52" fmla="*/ 298 w 71"/>
                              <a:gd name="T53" fmla="*/ 6226 h 119"/>
                              <a:gd name="T54" fmla="*/ 399 w 71"/>
                              <a:gd name="T55" fmla="*/ 6226 h 119"/>
                              <a:gd name="T56" fmla="*/ 431 w 71"/>
                              <a:gd name="T57" fmla="*/ 6175 h 119"/>
                              <a:gd name="T58" fmla="*/ 450 w 71"/>
                              <a:gd name="T59" fmla="*/ 6086 h 119"/>
                              <a:gd name="T60" fmla="*/ 450 w 71"/>
                              <a:gd name="T61" fmla="*/ 6029 h 119"/>
                              <a:gd name="T62" fmla="*/ 431 w 71"/>
                              <a:gd name="T63" fmla="*/ 5978 h 119"/>
                              <a:gd name="T64" fmla="*/ 393 w 71"/>
                              <a:gd name="T65" fmla="*/ 5940 h 119"/>
                              <a:gd name="T66" fmla="*/ 355 w 71"/>
                              <a:gd name="T67" fmla="*/ 5915 h 119"/>
                              <a:gd name="T68" fmla="*/ 323 w 71"/>
                              <a:gd name="T69" fmla="*/ 5896 h 119"/>
                              <a:gd name="T70" fmla="*/ 247 w 71"/>
                              <a:gd name="T71" fmla="*/ 5864 h 119"/>
                              <a:gd name="T72" fmla="*/ 152 w 71"/>
                              <a:gd name="T73" fmla="*/ 5838 h 119"/>
                              <a:gd name="T74" fmla="*/ 114 w 71"/>
                              <a:gd name="T75" fmla="*/ 5807 h 119"/>
                              <a:gd name="T76" fmla="*/ 114 w 71"/>
                              <a:gd name="T77" fmla="*/ 5692 h 119"/>
                              <a:gd name="T78" fmla="*/ 171 w 71"/>
                              <a:gd name="T79" fmla="*/ 5648 h 119"/>
                              <a:gd name="T80" fmla="*/ 393 w 71"/>
                              <a:gd name="T81" fmla="*/ 5648 h 119"/>
                              <a:gd name="T82" fmla="*/ 374 w 71"/>
                              <a:gd name="T83" fmla="*/ 5616 h 119"/>
                              <a:gd name="T84" fmla="*/ 311 w 71"/>
                              <a:gd name="T85" fmla="*/ 5572 h 119"/>
                              <a:gd name="T86" fmla="*/ 228 w 71"/>
                              <a:gd name="T87" fmla="*/ 5559 h 119"/>
                              <a:gd name="T88" fmla="*/ 393 w 71"/>
                              <a:gd name="T89" fmla="*/ 5648 h 119"/>
                              <a:gd name="T90" fmla="*/ 285 w 71"/>
                              <a:gd name="T91" fmla="*/ 5648 h 119"/>
                              <a:gd name="T92" fmla="*/ 323 w 71"/>
                              <a:gd name="T93" fmla="*/ 5686 h 119"/>
                              <a:gd name="T94" fmla="*/ 336 w 71"/>
                              <a:gd name="T95" fmla="*/ 5749 h 119"/>
                              <a:gd name="T96" fmla="*/ 431 w 71"/>
                              <a:gd name="T97" fmla="*/ 5749 h 119"/>
                              <a:gd name="T98" fmla="*/ 412 w 71"/>
                              <a:gd name="T99" fmla="*/ 5673 h 119"/>
                              <a:gd name="T100" fmla="*/ 393 w 71"/>
                              <a:gd name="T101" fmla="*/ 5648 h 119"/>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71" h="119">
                                <a:moveTo>
                                  <a:pt x="15" y="83"/>
                                </a:moveTo>
                                <a:lnTo>
                                  <a:pt x="0" y="83"/>
                                </a:lnTo>
                                <a:lnTo>
                                  <a:pt x="3" y="97"/>
                                </a:lnTo>
                                <a:lnTo>
                                  <a:pt x="10" y="108"/>
                                </a:lnTo>
                                <a:lnTo>
                                  <a:pt x="21" y="116"/>
                                </a:lnTo>
                                <a:lnTo>
                                  <a:pt x="35" y="119"/>
                                </a:lnTo>
                                <a:lnTo>
                                  <a:pt x="49" y="116"/>
                                </a:lnTo>
                                <a:lnTo>
                                  <a:pt x="61" y="108"/>
                                </a:lnTo>
                                <a:lnTo>
                                  <a:pt x="63" y="105"/>
                                </a:lnTo>
                                <a:lnTo>
                                  <a:pt x="24" y="105"/>
                                </a:lnTo>
                                <a:lnTo>
                                  <a:pt x="15" y="96"/>
                                </a:lnTo>
                                <a:lnTo>
                                  <a:pt x="15" y="83"/>
                                </a:lnTo>
                                <a:close/>
                                <a:moveTo>
                                  <a:pt x="36" y="0"/>
                                </a:moveTo>
                                <a:lnTo>
                                  <a:pt x="24" y="2"/>
                                </a:lnTo>
                                <a:lnTo>
                                  <a:pt x="14" y="9"/>
                                </a:lnTo>
                                <a:lnTo>
                                  <a:pt x="7" y="19"/>
                                </a:lnTo>
                                <a:lnTo>
                                  <a:pt x="5" y="32"/>
                                </a:lnTo>
                                <a:lnTo>
                                  <a:pt x="5" y="41"/>
                                </a:lnTo>
                                <a:lnTo>
                                  <a:pt x="8" y="47"/>
                                </a:lnTo>
                                <a:lnTo>
                                  <a:pt x="12" y="53"/>
                                </a:lnTo>
                                <a:lnTo>
                                  <a:pt x="18" y="57"/>
                                </a:lnTo>
                                <a:lnTo>
                                  <a:pt x="23" y="60"/>
                                </a:lnTo>
                                <a:lnTo>
                                  <a:pt x="35" y="63"/>
                                </a:lnTo>
                                <a:lnTo>
                                  <a:pt x="50" y="69"/>
                                </a:lnTo>
                                <a:lnTo>
                                  <a:pt x="56" y="75"/>
                                </a:lnTo>
                                <a:lnTo>
                                  <a:pt x="56" y="96"/>
                                </a:lnTo>
                                <a:lnTo>
                                  <a:pt x="47" y="105"/>
                                </a:lnTo>
                                <a:lnTo>
                                  <a:pt x="63" y="105"/>
                                </a:lnTo>
                                <a:lnTo>
                                  <a:pt x="68" y="97"/>
                                </a:lnTo>
                                <a:lnTo>
                                  <a:pt x="71" y="83"/>
                                </a:lnTo>
                                <a:lnTo>
                                  <a:pt x="71" y="74"/>
                                </a:lnTo>
                                <a:lnTo>
                                  <a:pt x="68" y="66"/>
                                </a:lnTo>
                                <a:lnTo>
                                  <a:pt x="62" y="60"/>
                                </a:lnTo>
                                <a:lnTo>
                                  <a:pt x="56" y="56"/>
                                </a:lnTo>
                                <a:lnTo>
                                  <a:pt x="51" y="53"/>
                                </a:lnTo>
                                <a:lnTo>
                                  <a:pt x="39" y="48"/>
                                </a:lnTo>
                                <a:lnTo>
                                  <a:pt x="24" y="44"/>
                                </a:lnTo>
                                <a:lnTo>
                                  <a:pt x="18" y="39"/>
                                </a:lnTo>
                                <a:lnTo>
                                  <a:pt x="18" y="21"/>
                                </a:lnTo>
                                <a:lnTo>
                                  <a:pt x="27" y="14"/>
                                </a:lnTo>
                                <a:lnTo>
                                  <a:pt x="62" y="14"/>
                                </a:lnTo>
                                <a:lnTo>
                                  <a:pt x="59" y="9"/>
                                </a:lnTo>
                                <a:lnTo>
                                  <a:pt x="49" y="2"/>
                                </a:lnTo>
                                <a:lnTo>
                                  <a:pt x="36" y="0"/>
                                </a:lnTo>
                                <a:close/>
                                <a:moveTo>
                                  <a:pt x="62" y="14"/>
                                </a:moveTo>
                                <a:lnTo>
                                  <a:pt x="45" y="14"/>
                                </a:lnTo>
                                <a:lnTo>
                                  <a:pt x="51" y="20"/>
                                </a:lnTo>
                                <a:lnTo>
                                  <a:pt x="53" y="30"/>
                                </a:lnTo>
                                <a:lnTo>
                                  <a:pt x="68" y="30"/>
                                </a:lnTo>
                                <a:lnTo>
                                  <a:pt x="65" y="18"/>
                                </a:lnTo>
                                <a:lnTo>
                                  <a:pt x="62" y="14"/>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82" name="AutoShape 41"/>
                        <wps:cNvSpPr>
                          <a:spLocks/>
                        </wps:cNvSpPr>
                        <wps:spPr bwMode="auto">
                          <a:xfrm>
                            <a:off x="10781" y="10883"/>
                            <a:ext cx="5" cy="7"/>
                          </a:xfrm>
                          <a:custGeom>
                            <a:avLst/>
                            <a:gdLst>
                              <a:gd name="T0" fmla="*/ 95 w 71"/>
                              <a:gd name="T1" fmla="*/ 6086 h 119"/>
                              <a:gd name="T2" fmla="*/ 0 w 71"/>
                              <a:gd name="T3" fmla="*/ 6086 h 119"/>
                              <a:gd name="T4" fmla="*/ 19 w 71"/>
                              <a:gd name="T5" fmla="*/ 6175 h 119"/>
                              <a:gd name="T6" fmla="*/ 64 w 71"/>
                              <a:gd name="T7" fmla="*/ 6245 h 119"/>
                              <a:gd name="T8" fmla="*/ 140 w 71"/>
                              <a:gd name="T9" fmla="*/ 6296 h 119"/>
                              <a:gd name="T10" fmla="*/ 229 w 71"/>
                              <a:gd name="T11" fmla="*/ 6315 h 119"/>
                              <a:gd name="T12" fmla="*/ 324 w 71"/>
                              <a:gd name="T13" fmla="*/ 6296 h 119"/>
                              <a:gd name="T14" fmla="*/ 387 w 71"/>
                              <a:gd name="T15" fmla="*/ 6245 h 119"/>
                              <a:gd name="T16" fmla="*/ 400 w 71"/>
                              <a:gd name="T17" fmla="*/ 6226 h 119"/>
                              <a:gd name="T18" fmla="*/ 152 w 71"/>
                              <a:gd name="T19" fmla="*/ 6226 h 119"/>
                              <a:gd name="T20" fmla="*/ 108 w 71"/>
                              <a:gd name="T21" fmla="*/ 6169 h 119"/>
                              <a:gd name="T22" fmla="*/ 95 w 71"/>
                              <a:gd name="T23" fmla="*/ 6086 h 119"/>
                              <a:gd name="T24" fmla="*/ 229 w 71"/>
                              <a:gd name="T25" fmla="*/ 5559 h 119"/>
                              <a:gd name="T26" fmla="*/ 152 w 71"/>
                              <a:gd name="T27" fmla="*/ 5572 h 119"/>
                              <a:gd name="T28" fmla="*/ 89 w 71"/>
                              <a:gd name="T29" fmla="*/ 5616 h 119"/>
                              <a:gd name="T30" fmla="*/ 44 w 71"/>
                              <a:gd name="T31" fmla="*/ 5680 h 119"/>
                              <a:gd name="T32" fmla="*/ 32 w 71"/>
                              <a:gd name="T33" fmla="*/ 5762 h 119"/>
                              <a:gd name="T34" fmla="*/ 32 w 71"/>
                              <a:gd name="T35" fmla="*/ 5819 h 119"/>
                              <a:gd name="T36" fmla="*/ 51 w 71"/>
                              <a:gd name="T37" fmla="*/ 5857 h 119"/>
                              <a:gd name="T38" fmla="*/ 89 w 71"/>
                              <a:gd name="T39" fmla="*/ 5896 h 119"/>
                              <a:gd name="T40" fmla="*/ 114 w 71"/>
                              <a:gd name="T41" fmla="*/ 5921 h 119"/>
                              <a:gd name="T42" fmla="*/ 146 w 71"/>
                              <a:gd name="T43" fmla="*/ 5940 h 119"/>
                              <a:gd name="T44" fmla="*/ 222 w 71"/>
                              <a:gd name="T45" fmla="*/ 5959 h 119"/>
                              <a:gd name="T46" fmla="*/ 324 w 71"/>
                              <a:gd name="T47" fmla="*/ 5997 h 119"/>
                              <a:gd name="T48" fmla="*/ 362 w 71"/>
                              <a:gd name="T49" fmla="*/ 6035 h 119"/>
                              <a:gd name="T50" fmla="*/ 362 w 71"/>
                              <a:gd name="T51" fmla="*/ 6169 h 119"/>
                              <a:gd name="T52" fmla="*/ 299 w 71"/>
                              <a:gd name="T53" fmla="*/ 6226 h 119"/>
                              <a:gd name="T54" fmla="*/ 400 w 71"/>
                              <a:gd name="T55" fmla="*/ 6226 h 119"/>
                              <a:gd name="T56" fmla="*/ 432 w 71"/>
                              <a:gd name="T57" fmla="*/ 6175 h 119"/>
                              <a:gd name="T58" fmla="*/ 451 w 71"/>
                              <a:gd name="T59" fmla="*/ 6086 h 119"/>
                              <a:gd name="T60" fmla="*/ 451 w 71"/>
                              <a:gd name="T61" fmla="*/ 6029 h 119"/>
                              <a:gd name="T62" fmla="*/ 432 w 71"/>
                              <a:gd name="T63" fmla="*/ 5978 h 119"/>
                              <a:gd name="T64" fmla="*/ 362 w 71"/>
                              <a:gd name="T65" fmla="*/ 5915 h 119"/>
                              <a:gd name="T66" fmla="*/ 324 w 71"/>
                              <a:gd name="T67" fmla="*/ 5896 h 119"/>
                              <a:gd name="T68" fmla="*/ 248 w 71"/>
                              <a:gd name="T69" fmla="*/ 5864 h 119"/>
                              <a:gd name="T70" fmla="*/ 152 w 71"/>
                              <a:gd name="T71" fmla="*/ 5838 h 119"/>
                              <a:gd name="T72" fmla="*/ 127 w 71"/>
                              <a:gd name="T73" fmla="*/ 5807 h 119"/>
                              <a:gd name="T74" fmla="*/ 127 w 71"/>
                              <a:gd name="T75" fmla="*/ 5692 h 119"/>
                              <a:gd name="T76" fmla="*/ 172 w 71"/>
                              <a:gd name="T77" fmla="*/ 5648 h 119"/>
                              <a:gd name="T78" fmla="*/ 394 w 71"/>
                              <a:gd name="T79" fmla="*/ 5648 h 119"/>
                              <a:gd name="T80" fmla="*/ 375 w 71"/>
                              <a:gd name="T81" fmla="*/ 5616 h 119"/>
                              <a:gd name="T82" fmla="*/ 311 w 71"/>
                              <a:gd name="T83" fmla="*/ 5572 h 119"/>
                              <a:gd name="T84" fmla="*/ 229 w 71"/>
                              <a:gd name="T85" fmla="*/ 5559 h 119"/>
                              <a:gd name="T86" fmla="*/ 394 w 71"/>
                              <a:gd name="T87" fmla="*/ 5648 h 119"/>
                              <a:gd name="T88" fmla="*/ 286 w 71"/>
                              <a:gd name="T89" fmla="*/ 5648 h 119"/>
                              <a:gd name="T90" fmla="*/ 337 w 71"/>
                              <a:gd name="T91" fmla="*/ 5686 h 119"/>
                              <a:gd name="T92" fmla="*/ 337 w 71"/>
                              <a:gd name="T93" fmla="*/ 5749 h 119"/>
                              <a:gd name="T94" fmla="*/ 432 w 71"/>
                              <a:gd name="T95" fmla="*/ 5749 h 119"/>
                              <a:gd name="T96" fmla="*/ 413 w 71"/>
                              <a:gd name="T97" fmla="*/ 5673 h 119"/>
                              <a:gd name="T98" fmla="*/ 394 w 71"/>
                              <a:gd name="T99" fmla="*/ 5648 h 119"/>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71" h="119">
                                <a:moveTo>
                                  <a:pt x="15" y="83"/>
                                </a:moveTo>
                                <a:lnTo>
                                  <a:pt x="0" y="83"/>
                                </a:lnTo>
                                <a:lnTo>
                                  <a:pt x="3" y="97"/>
                                </a:lnTo>
                                <a:lnTo>
                                  <a:pt x="10" y="108"/>
                                </a:lnTo>
                                <a:lnTo>
                                  <a:pt x="22" y="116"/>
                                </a:lnTo>
                                <a:lnTo>
                                  <a:pt x="36" y="119"/>
                                </a:lnTo>
                                <a:lnTo>
                                  <a:pt x="51" y="116"/>
                                </a:lnTo>
                                <a:lnTo>
                                  <a:pt x="61" y="108"/>
                                </a:lnTo>
                                <a:lnTo>
                                  <a:pt x="63" y="105"/>
                                </a:lnTo>
                                <a:lnTo>
                                  <a:pt x="24" y="105"/>
                                </a:lnTo>
                                <a:lnTo>
                                  <a:pt x="17" y="96"/>
                                </a:lnTo>
                                <a:lnTo>
                                  <a:pt x="15" y="83"/>
                                </a:lnTo>
                                <a:close/>
                                <a:moveTo>
                                  <a:pt x="36" y="0"/>
                                </a:moveTo>
                                <a:lnTo>
                                  <a:pt x="24" y="2"/>
                                </a:lnTo>
                                <a:lnTo>
                                  <a:pt x="14" y="9"/>
                                </a:lnTo>
                                <a:lnTo>
                                  <a:pt x="7" y="19"/>
                                </a:lnTo>
                                <a:lnTo>
                                  <a:pt x="5" y="32"/>
                                </a:lnTo>
                                <a:lnTo>
                                  <a:pt x="5" y="41"/>
                                </a:lnTo>
                                <a:lnTo>
                                  <a:pt x="8" y="47"/>
                                </a:lnTo>
                                <a:lnTo>
                                  <a:pt x="14" y="53"/>
                                </a:lnTo>
                                <a:lnTo>
                                  <a:pt x="18" y="57"/>
                                </a:lnTo>
                                <a:lnTo>
                                  <a:pt x="23" y="60"/>
                                </a:lnTo>
                                <a:lnTo>
                                  <a:pt x="35" y="63"/>
                                </a:lnTo>
                                <a:lnTo>
                                  <a:pt x="51" y="69"/>
                                </a:lnTo>
                                <a:lnTo>
                                  <a:pt x="57" y="75"/>
                                </a:lnTo>
                                <a:lnTo>
                                  <a:pt x="57" y="96"/>
                                </a:lnTo>
                                <a:lnTo>
                                  <a:pt x="47" y="105"/>
                                </a:lnTo>
                                <a:lnTo>
                                  <a:pt x="63" y="105"/>
                                </a:lnTo>
                                <a:lnTo>
                                  <a:pt x="68" y="97"/>
                                </a:lnTo>
                                <a:lnTo>
                                  <a:pt x="71" y="83"/>
                                </a:lnTo>
                                <a:lnTo>
                                  <a:pt x="71" y="74"/>
                                </a:lnTo>
                                <a:lnTo>
                                  <a:pt x="68" y="66"/>
                                </a:lnTo>
                                <a:lnTo>
                                  <a:pt x="57" y="56"/>
                                </a:lnTo>
                                <a:lnTo>
                                  <a:pt x="51" y="53"/>
                                </a:lnTo>
                                <a:lnTo>
                                  <a:pt x="39" y="48"/>
                                </a:lnTo>
                                <a:lnTo>
                                  <a:pt x="24" y="44"/>
                                </a:lnTo>
                                <a:lnTo>
                                  <a:pt x="20" y="39"/>
                                </a:lnTo>
                                <a:lnTo>
                                  <a:pt x="20" y="21"/>
                                </a:lnTo>
                                <a:lnTo>
                                  <a:pt x="27" y="14"/>
                                </a:lnTo>
                                <a:lnTo>
                                  <a:pt x="62" y="14"/>
                                </a:lnTo>
                                <a:lnTo>
                                  <a:pt x="59" y="9"/>
                                </a:lnTo>
                                <a:lnTo>
                                  <a:pt x="49" y="2"/>
                                </a:lnTo>
                                <a:lnTo>
                                  <a:pt x="36" y="0"/>
                                </a:lnTo>
                                <a:close/>
                                <a:moveTo>
                                  <a:pt x="62" y="14"/>
                                </a:moveTo>
                                <a:lnTo>
                                  <a:pt x="45" y="14"/>
                                </a:lnTo>
                                <a:lnTo>
                                  <a:pt x="53" y="20"/>
                                </a:lnTo>
                                <a:lnTo>
                                  <a:pt x="53" y="30"/>
                                </a:lnTo>
                                <a:lnTo>
                                  <a:pt x="68" y="30"/>
                                </a:lnTo>
                                <a:lnTo>
                                  <a:pt x="65" y="18"/>
                                </a:lnTo>
                                <a:lnTo>
                                  <a:pt x="62" y="14"/>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83" name="AutoShape 42"/>
                        <wps:cNvSpPr>
                          <a:spLocks/>
                        </wps:cNvSpPr>
                        <wps:spPr bwMode="auto">
                          <a:xfrm>
                            <a:off x="10787" y="10883"/>
                            <a:ext cx="7" cy="7"/>
                          </a:xfrm>
                          <a:custGeom>
                            <a:avLst/>
                            <a:gdLst>
                              <a:gd name="T0" fmla="*/ 381 w 119"/>
                              <a:gd name="T1" fmla="*/ 5559 h 119"/>
                              <a:gd name="T2" fmla="*/ 229 w 119"/>
                              <a:gd name="T3" fmla="*/ 5591 h 119"/>
                              <a:gd name="T4" fmla="*/ 108 w 119"/>
                              <a:gd name="T5" fmla="*/ 5667 h 119"/>
                              <a:gd name="T6" fmla="*/ 25 w 119"/>
                              <a:gd name="T7" fmla="*/ 5788 h 119"/>
                              <a:gd name="T8" fmla="*/ 0 w 119"/>
                              <a:gd name="T9" fmla="*/ 5934 h 119"/>
                              <a:gd name="T10" fmla="*/ 25 w 119"/>
                              <a:gd name="T11" fmla="*/ 6080 h 119"/>
                              <a:gd name="T12" fmla="*/ 108 w 119"/>
                              <a:gd name="T13" fmla="*/ 6200 h 119"/>
                              <a:gd name="T14" fmla="*/ 229 w 119"/>
                              <a:gd name="T15" fmla="*/ 6283 h 119"/>
                              <a:gd name="T16" fmla="*/ 381 w 119"/>
                              <a:gd name="T17" fmla="*/ 6315 h 119"/>
                              <a:gd name="T18" fmla="*/ 521 w 119"/>
                              <a:gd name="T19" fmla="*/ 6283 h 119"/>
                              <a:gd name="T20" fmla="*/ 604 w 119"/>
                              <a:gd name="T21" fmla="*/ 6226 h 119"/>
                              <a:gd name="T22" fmla="*/ 381 w 119"/>
                              <a:gd name="T23" fmla="*/ 6226 h 119"/>
                              <a:gd name="T24" fmla="*/ 267 w 119"/>
                              <a:gd name="T25" fmla="*/ 6200 h 119"/>
                              <a:gd name="T26" fmla="*/ 178 w 119"/>
                              <a:gd name="T27" fmla="*/ 6143 h 119"/>
                              <a:gd name="T28" fmla="*/ 114 w 119"/>
                              <a:gd name="T29" fmla="*/ 6048 h 119"/>
                              <a:gd name="T30" fmla="*/ 95 w 119"/>
                              <a:gd name="T31" fmla="*/ 5940 h 119"/>
                              <a:gd name="T32" fmla="*/ 114 w 119"/>
                              <a:gd name="T33" fmla="*/ 5826 h 119"/>
                              <a:gd name="T34" fmla="*/ 178 w 119"/>
                              <a:gd name="T35" fmla="*/ 5730 h 119"/>
                              <a:gd name="T36" fmla="*/ 267 w 119"/>
                              <a:gd name="T37" fmla="*/ 5667 h 119"/>
                              <a:gd name="T38" fmla="*/ 381 w 119"/>
                              <a:gd name="T39" fmla="*/ 5648 h 119"/>
                              <a:gd name="T40" fmla="*/ 604 w 119"/>
                              <a:gd name="T41" fmla="*/ 5648 h 119"/>
                              <a:gd name="T42" fmla="*/ 521 w 119"/>
                              <a:gd name="T43" fmla="*/ 5591 h 119"/>
                              <a:gd name="T44" fmla="*/ 381 w 119"/>
                              <a:gd name="T45" fmla="*/ 5559 h 119"/>
                              <a:gd name="T46" fmla="*/ 604 w 119"/>
                              <a:gd name="T47" fmla="*/ 5648 h 119"/>
                              <a:gd name="T48" fmla="*/ 381 w 119"/>
                              <a:gd name="T49" fmla="*/ 5648 h 119"/>
                              <a:gd name="T50" fmla="*/ 489 w 119"/>
                              <a:gd name="T51" fmla="*/ 5667 h 119"/>
                              <a:gd name="T52" fmla="*/ 578 w 119"/>
                              <a:gd name="T53" fmla="*/ 5730 h 119"/>
                              <a:gd name="T54" fmla="*/ 642 w 119"/>
                              <a:gd name="T55" fmla="*/ 5819 h 119"/>
                              <a:gd name="T56" fmla="*/ 667 w 119"/>
                              <a:gd name="T57" fmla="*/ 5934 h 119"/>
                              <a:gd name="T58" fmla="*/ 642 w 119"/>
                              <a:gd name="T59" fmla="*/ 6048 h 119"/>
                              <a:gd name="T60" fmla="*/ 584 w 119"/>
                              <a:gd name="T61" fmla="*/ 6137 h 119"/>
                              <a:gd name="T62" fmla="*/ 489 w 119"/>
                              <a:gd name="T63" fmla="*/ 6200 h 119"/>
                              <a:gd name="T64" fmla="*/ 381 w 119"/>
                              <a:gd name="T65" fmla="*/ 6226 h 119"/>
                              <a:gd name="T66" fmla="*/ 604 w 119"/>
                              <a:gd name="T67" fmla="*/ 6226 h 119"/>
                              <a:gd name="T68" fmla="*/ 642 w 119"/>
                              <a:gd name="T69" fmla="*/ 6200 h 119"/>
                              <a:gd name="T70" fmla="*/ 718 w 119"/>
                              <a:gd name="T71" fmla="*/ 6080 h 119"/>
                              <a:gd name="T72" fmla="*/ 750 w 119"/>
                              <a:gd name="T73" fmla="*/ 5934 h 119"/>
                              <a:gd name="T74" fmla="*/ 718 w 119"/>
                              <a:gd name="T75" fmla="*/ 5788 h 119"/>
                              <a:gd name="T76" fmla="*/ 642 w 119"/>
                              <a:gd name="T77" fmla="*/ 5667 h 119"/>
                              <a:gd name="T78" fmla="*/ 604 w 119"/>
                              <a:gd name="T79" fmla="*/ 5648 h 119"/>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19" h="119">
                                <a:moveTo>
                                  <a:pt x="60" y="0"/>
                                </a:moveTo>
                                <a:lnTo>
                                  <a:pt x="36" y="5"/>
                                </a:lnTo>
                                <a:lnTo>
                                  <a:pt x="17" y="17"/>
                                </a:lnTo>
                                <a:lnTo>
                                  <a:pt x="4" y="36"/>
                                </a:lnTo>
                                <a:lnTo>
                                  <a:pt x="0" y="59"/>
                                </a:lnTo>
                                <a:lnTo>
                                  <a:pt x="4" y="82"/>
                                </a:lnTo>
                                <a:lnTo>
                                  <a:pt x="17" y="101"/>
                                </a:lnTo>
                                <a:lnTo>
                                  <a:pt x="36" y="114"/>
                                </a:lnTo>
                                <a:lnTo>
                                  <a:pt x="60" y="119"/>
                                </a:lnTo>
                                <a:lnTo>
                                  <a:pt x="82" y="114"/>
                                </a:lnTo>
                                <a:lnTo>
                                  <a:pt x="95" y="105"/>
                                </a:lnTo>
                                <a:lnTo>
                                  <a:pt x="60" y="105"/>
                                </a:lnTo>
                                <a:lnTo>
                                  <a:pt x="42" y="101"/>
                                </a:lnTo>
                                <a:lnTo>
                                  <a:pt x="28" y="92"/>
                                </a:lnTo>
                                <a:lnTo>
                                  <a:pt x="18" y="77"/>
                                </a:lnTo>
                                <a:lnTo>
                                  <a:pt x="15" y="60"/>
                                </a:lnTo>
                                <a:lnTo>
                                  <a:pt x="18" y="42"/>
                                </a:lnTo>
                                <a:lnTo>
                                  <a:pt x="28" y="27"/>
                                </a:lnTo>
                                <a:lnTo>
                                  <a:pt x="42" y="17"/>
                                </a:lnTo>
                                <a:lnTo>
                                  <a:pt x="60" y="14"/>
                                </a:lnTo>
                                <a:lnTo>
                                  <a:pt x="95" y="14"/>
                                </a:lnTo>
                                <a:lnTo>
                                  <a:pt x="82" y="5"/>
                                </a:lnTo>
                                <a:lnTo>
                                  <a:pt x="60" y="0"/>
                                </a:lnTo>
                                <a:close/>
                                <a:moveTo>
                                  <a:pt x="95" y="14"/>
                                </a:moveTo>
                                <a:lnTo>
                                  <a:pt x="60" y="14"/>
                                </a:lnTo>
                                <a:lnTo>
                                  <a:pt x="77" y="17"/>
                                </a:lnTo>
                                <a:lnTo>
                                  <a:pt x="91" y="27"/>
                                </a:lnTo>
                                <a:lnTo>
                                  <a:pt x="101" y="41"/>
                                </a:lnTo>
                                <a:lnTo>
                                  <a:pt x="105" y="59"/>
                                </a:lnTo>
                                <a:lnTo>
                                  <a:pt x="101" y="77"/>
                                </a:lnTo>
                                <a:lnTo>
                                  <a:pt x="92" y="91"/>
                                </a:lnTo>
                                <a:lnTo>
                                  <a:pt x="77" y="101"/>
                                </a:lnTo>
                                <a:lnTo>
                                  <a:pt x="60" y="105"/>
                                </a:lnTo>
                                <a:lnTo>
                                  <a:pt x="95" y="105"/>
                                </a:lnTo>
                                <a:lnTo>
                                  <a:pt x="101" y="101"/>
                                </a:lnTo>
                                <a:lnTo>
                                  <a:pt x="113" y="82"/>
                                </a:lnTo>
                                <a:lnTo>
                                  <a:pt x="118" y="59"/>
                                </a:lnTo>
                                <a:lnTo>
                                  <a:pt x="113" y="36"/>
                                </a:lnTo>
                                <a:lnTo>
                                  <a:pt x="101" y="17"/>
                                </a:lnTo>
                                <a:lnTo>
                                  <a:pt x="95" y="14"/>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84" name="AutoShape 43"/>
                        <wps:cNvSpPr>
                          <a:spLocks/>
                        </wps:cNvSpPr>
                        <wps:spPr bwMode="auto">
                          <a:xfrm>
                            <a:off x="10795" y="10883"/>
                            <a:ext cx="7" cy="7"/>
                          </a:xfrm>
                          <a:custGeom>
                            <a:avLst/>
                            <a:gdLst>
                              <a:gd name="T0" fmla="*/ 394 w 117"/>
                              <a:gd name="T1" fmla="*/ 5559 h 119"/>
                              <a:gd name="T2" fmla="*/ 235 w 117"/>
                              <a:gd name="T3" fmla="*/ 5591 h 119"/>
                              <a:gd name="T4" fmla="*/ 114 w 117"/>
                              <a:gd name="T5" fmla="*/ 5667 h 119"/>
                              <a:gd name="T6" fmla="*/ 32 w 117"/>
                              <a:gd name="T7" fmla="*/ 5788 h 119"/>
                              <a:gd name="T8" fmla="*/ 0 w 117"/>
                              <a:gd name="T9" fmla="*/ 5934 h 119"/>
                              <a:gd name="T10" fmla="*/ 32 w 117"/>
                              <a:gd name="T11" fmla="*/ 6080 h 119"/>
                              <a:gd name="T12" fmla="*/ 114 w 117"/>
                              <a:gd name="T13" fmla="*/ 6200 h 119"/>
                              <a:gd name="T14" fmla="*/ 235 w 117"/>
                              <a:gd name="T15" fmla="*/ 6283 h 119"/>
                              <a:gd name="T16" fmla="*/ 394 w 117"/>
                              <a:gd name="T17" fmla="*/ 6315 h 119"/>
                              <a:gd name="T18" fmla="*/ 470 w 117"/>
                              <a:gd name="T19" fmla="*/ 6315 h 119"/>
                              <a:gd name="T20" fmla="*/ 533 w 117"/>
                              <a:gd name="T21" fmla="*/ 6296 h 119"/>
                              <a:gd name="T22" fmla="*/ 597 w 117"/>
                              <a:gd name="T23" fmla="*/ 6258 h 119"/>
                              <a:gd name="T24" fmla="*/ 641 w 117"/>
                              <a:gd name="T25" fmla="*/ 6226 h 119"/>
                              <a:gd name="T26" fmla="*/ 381 w 117"/>
                              <a:gd name="T27" fmla="*/ 6226 h 119"/>
                              <a:gd name="T28" fmla="*/ 267 w 117"/>
                              <a:gd name="T29" fmla="*/ 6200 h 119"/>
                              <a:gd name="T30" fmla="*/ 178 w 117"/>
                              <a:gd name="T31" fmla="*/ 6137 h 119"/>
                              <a:gd name="T32" fmla="*/ 114 w 117"/>
                              <a:gd name="T33" fmla="*/ 6048 h 119"/>
                              <a:gd name="T34" fmla="*/ 95 w 117"/>
                              <a:gd name="T35" fmla="*/ 5934 h 119"/>
                              <a:gd name="T36" fmla="*/ 121 w 117"/>
                              <a:gd name="T37" fmla="*/ 5819 h 119"/>
                              <a:gd name="T38" fmla="*/ 178 w 117"/>
                              <a:gd name="T39" fmla="*/ 5730 h 119"/>
                              <a:gd name="T40" fmla="*/ 273 w 117"/>
                              <a:gd name="T41" fmla="*/ 5667 h 119"/>
                              <a:gd name="T42" fmla="*/ 381 w 117"/>
                              <a:gd name="T43" fmla="*/ 5648 h 119"/>
                              <a:gd name="T44" fmla="*/ 629 w 117"/>
                              <a:gd name="T45" fmla="*/ 5648 h 119"/>
                              <a:gd name="T46" fmla="*/ 603 w 117"/>
                              <a:gd name="T47" fmla="*/ 5622 h 119"/>
                              <a:gd name="T48" fmla="*/ 508 w 117"/>
                              <a:gd name="T49" fmla="*/ 5578 h 119"/>
                              <a:gd name="T50" fmla="*/ 394 w 117"/>
                              <a:gd name="T51" fmla="*/ 5559 h 119"/>
                              <a:gd name="T52" fmla="*/ 743 w 117"/>
                              <a:gd name="T53" fmla="*/ 6086 h 119"/>
                              <a:gd name="T54" fmla="*/ 635 w 117"/>
                              <a:gd name="T55" fmla="*/ 6086 h 119"/>
                              <a:gd name="T56" fmla="*/ 610 w 117"/>
                              <a:gd name="T57" fmla="*/ 6124 h 119"/>
                              <a:gd name="T58" fmla="*/ 597 w 117"/>
                              <a:gd name="T59" fmla="*/ 6131 h 119"/>
                              <a:gd name="T60" fmla="*/ 572 w 117"/>
                              <a:gd name="T61" fmla="*/ 6150 h 119"/>
                              <a:gd name="T62" fmla="*/ 527 w 117"/>
                              <a:gd name="T63" fmla="*/ 6200 h 119"/>
                              <a:gd name="T64" fmla="*/ 457 w 117"/>
                              <a:gd name="T65" fmla="*/ 6226 h 119"/>
                              <a:gd name="T66" fmla="*/ 641 w 117"/>
                              <a:gd name="T67" fmla="*/ 6226 h 119"/>
                              <a:gd name="T68" fmla="*/ 667 w 117"/>
                              <a:gd name="T69" fmla="*/ 6207 h 119"/>
                              <a:gd name="T70" fmla="*/ 692 w 117"/>
                              <a:gd name="T71" fmla="*/ 6169 h 119"/>
                              <a:gd name="T72" fmla="*/ 743 w 117"/>
                              <a:gd name="T73" fmla="*/ 6086 h 119"/>
                              <a:gd name="T74" fmla="*/ 629 w 117"/>
                              <a:gd name="T75" fmla="*/ 5648 h 119"/>
                              <a:gd name="T76" fmla="*/ 381 w 117"/>
                              <a:gd name="T77" fmla="*/ 5648 h 119"/>
                              <a:gd name="T78" fmla="*/ 457 w 117"/>
                              <a:gd name="T79" fmla="*/ 5654 h 119"/>
                              <a:gd name="T80" fmla="*/ 527 w 117"/>
                              <a:gd name="T81" fmla="*/ 5686 h 119"/>
                              <a:gd name="T82" fmla="*/ 591 w 117"/>
                              <a:gd name="T83" fmla="*/ 5737 h 119"/>
                              <a:gd name="T84" fmla="*/ 635 w 117"/>
                              <a:gd name="T85" fmla="*/ 5800 h 119"/>
                              <a:gd name="T86" fmla="*/ 743 w 117"/>
                              <a:gd name="T87" fmla="*/ 5800 h 119"/>
                              <a:gd name="T88" fmla="*/ 686 w 117"/>
                              <a:gd name="T89" fmla="*/ 5699 h 119"/>
                              <a:gd name="T90" fmla="*/ 629 w 117"/>
                              <a:gd name="T91" fmla="*/ 5648 h 119"/>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0" t="0" r="r" b="b"/>
                            <a:pathLst>
                              <a:path w="117" h="119">
                                <a:moveTo>
                                  <a:pt x="62" y="0"/>
                                </a:moveTo>
                                <a:lnTo>
                                  <a:pt x="37" y="5"/>
                                </a:lnTo>
                                <a:lnTo>
                                  <a:pt x="18" y="17"/>
                                </a:lnTo>
                                <a:lnTo>
                                  <a:pt x="5" y="36"/>
                                </a:lnTo>
                                <a:lnTo>
                                  <a:pt x="0" y="59"/>
                                </a:lnTo>
                                <a:lnTo>
                                  <a:pt x="5" y="82"/>
                                </a:lnTo>
                                <a:lnTo>
                                  <a:pt x="18" y="101"/>
                                </a:lnTo>
                                <a:lnTo>
                                  <a:pt x="37" y="114"/>
                                </a:lnTo>
                                <a:lnTo>
                                  <a:pt x="62" y="119"/>
                                </a:lnTo>
                                <a:lnTo>
                                  <a:pt x="74" y="119"/>
                                </a:lnTo>
                                <a:lnTo>
                                  <a:pt x="84" y="116"/>
                                </a:lnTo>
                                <a:lnTo>
                                  <a:pt x="94" y="110"/>
                                </a:lnTo>
                                <a:lnTo>
                                  <a:pt x="101" y="105"/>
                                </a:lnTo>
                                <a:lnTo>
                                  <a:pt x="60" y="105"/>
                                </a:lnTo>
                                <a:lnTo>
                                  <a:pt x="42" y="101"/>
                                </a:lnTo>
                                <a:lnTo>
                                  <a:pt x="28" y="91"/>
                                </a:lnTo>
                                <a:lnTo>
                                  <a:pt x="18" y="77"/>
                                </a:lnTo>
                                <a:lnTo>
                                  <a:pt x="15" y="59"/>
                                </a:lnTo>
                                <a:lnTo>
                                  <a:pt x="19" y="41"/>
                                </a:lnTo>
                                <a:lnTo>
                                  <a:pt x="28" y="27"/>
                                </a:lnTo>
                                <a:lnTo>
                                  <a:pt x="43" y="17"/>
                                </a:lnTo>
                                <a:lnTo>
                                  <a:pt x="60" y="14"/>
                                </a:lnTo>
                                <a:lnTo>
                                  <a:pt x="99" y="14"/>
                                </a:lnTo>
                                <a:lnTo>
                                  <a:pt x="95" y="10"/>
                                </a:lnTo>
                                <a:lnTo>
                                  <a:pt x="80" y="3"/>
                                </a:lnTo>
                                <a:lnTo>
                                  <a:pt x="62" y="0"/>
                                </a:lnTo>
                                <a:close/>
                                <a:moveTo>
                                  <a:pt x="117" y="83"/>
                                </a:moveTo>
                                <a:lnTo>
                                  <a:pt x="100" y="83"/>
                                </a:lnTo>
                                <a:lnTo>
                                  <a:pt x="96" y="89"/>
                                </a:lnTo>
                                <a:lnTo>
                                  <a:pt x="94" y="90"/>
                                </a:lnTo>
                                <a:lnTo>
                                  <a:pt x="90" y="93"/>
                                </a:lnTo>
                                <a:lnTo>
                                  <a:pt x="83" y="101"/>
                                </a:lnTo>
                                <a:lnTo>
                                  <a:pt x="72" y="105"/>
                                </a:lnTo>
                                <a:lnTo>
                                  <a:pt x="101" y="105"/>
                                </a:lnTo>
                                <a:lnTo>
                                  <a:pt x="105" y="102"/>
                                </a:lnTo>
                                <a:lnTo>
                                  <a:pt x="109" y="96"/>
                                </a:lnTo>
                                <a:lnTo>
                                  <a:pt x="117" y="83"/>
                                </a:lnTo>
                                <a:close/>
                                <a:moveTo>
                                  <a:pt x="99" y="14"/>
                                </a:moveTo>
                                <a:lnTo>
                                  <a:pt x="60" y="14"/>
                                </a:lnTo>
                                <a:lnTo>
                                  <a:pt x="72" y="15"/>
                                </a:lnTo>
                                <a:lnTo>
                                  <a:pt x="83" y="20"/>
                                </a:lnTo>
                                <a:lnTo>
                                  <a:pt x="93" y="28"/>
                                </a:lnTo>
                                <a:lnTo>
                                  <a:pt x="100" y="38"/>
                                </a:lnTo>
                                <a:lnTo>
                                  <a:pt x="117" y="38"/>
                                </a:lnTo>
                                <a:lnTo>
                                  <a:pt x="108" y="22"/>
                                </a:lnTo>
                                <a:lnTo>
                                  <a:pt x="99" y="14"/>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85" name="Line 44"/>
                        <wps:cNvCnPr>
                          <a:cxnSpLocks noChangeShapeType="1"/>
                        </wps:cNvCnPr>
                        <wps:spPr bwMode="auto">
                          <a:xfrm>
                            <a:off x="10804" y="10883"/>
                            <a:ext cx="0" cy="7"/>
                          </a:xfrm>
                          <a:prstGeom prst="line">
                            <a:avLst/>
                          </a:prstGeom>
                          <a:noFill/>
                          <a:ln w="8622">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86" name="Line 45"/>
                        <wps:cNvCnPr>
                          <a:cxnSpLocks noChangeShapeType="1"/>
                        </wps:cNvCnPr>
                        <wps:spPr bwMode="auto">
                          <a:xfrm>
                            <a:off x="10804" y="10881"/>
                            <a:ext cx="1" cy="0"/>
                          </a:xfrm>
                          <a:prstGeom prst="line">
                            <a:avLst/>
                          </a:prstGeom>
                          <a:noFill/>
                          <a:ln w="16249">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87" name="AutoShape 46"/>
                        <wps:cNvSpPr>
                          <a:spLocks/>
                        </wps:cNvSpPr>
                        <wps:spPr bwMode="auto">
                          <a:xfrm>
                            <a:off x="10806" y="10883"/>
                            <a:ext cx="7" cy="7"/>
                          </a:xfrm>
                          <a:custGeom>
                            <a:avLst/>
                            <a:gdLst>
                              <a:gd name="T0" fmla="*/ 457 w 119"/>
                              <a:gd name="T1" fmla="*/ 5559 h 119"/>
                              <a:gd name="T2" fmla="*/ 381 w 119"/>
                              <a:gd name="T3" fmla="*/ 5559 h 119"/>
                              <a:gd name="T4" fmla="*/ 228 w 119"/>
                              <a:gd name="T5" fmla="*/ 5591 h 119"/>
                              <a:gd name="T6" fmla="*/ 108 w 119"/>
                              <a:gd name="T7" fmla="*/ 5667 h 119"/>
                              <a:gd name="T8" fmla="*/ 32 w 119"/>
                              <a:gd name="T9" fmla="*/ 5788 h 119"/>
                              <a:gd name="T10" fmla="*/ 0 w 119"/>
                              <a:gd name="T11" fmla="*/ 5934 h 119"/>
                              <a:gd name="T12" fmla="*/ 32 w 119"/>
                              <a:gd name="T13" fmla="*/ 6080 h 119"/>
                              <a:gd name="T14" fmla="*/ 114 w 119"/>
                              <a:gd name="T15" fmla="*/ 6200 h 119"/>
                              <a:gd name="T16" fmla="*/ 235 w 119"/>
                              <a:gd name="T17" fmla="*/ 6283 h 119"/>
                              <a:gd name="T18" fmla="*/ 381 w 119"/>
                              <a:gd name="T19" fmla="*/ 6315 h 119"/>
                              <a:gd name="T20" fmla="*/ 463 w 119"/>
                              <a:gd name="T21" fmla="*/ 6302 h 119"/>
                              <a:gd name="T22" fmla="*/ 539 w 119"/>
                              <a:gd name="T23" fmla="*/ 6277 h 119"/>
                              <a:gd name="T24" fmla="*/ 603 w 119"/>
                              <a:gd name="T25" fmla="*/ 6232 h 119"/>
                              <a:gd name="T26" fmla="*/ 609 w 119"/>
                              <a:gd name="T27" fmla="*/ 6226 h 119"/>
                              <a:gd name="T28" fmla="*/ 381 w 119"/>
                              <a:gd name="T29" fmla="*/ 6226 h 119"/>
                              <a:gd name="T30" fmla="*/ 266 w 119"/>
                              <a:gd name="T31" fmla="*/ 6200 h 119"/>
                              <a:gd name="T32" fmla="*/ 171 w 119"/>
                              <a:gd name="T33" fmla="*/ 6137 h 119"/>
                              <a:gd name="T34" fmla="*/ 108 w 119"/>
                              <a:gd name="T35" fmla="*/ 6048 h 119"/>
                              <a:gd name="T36" fmla="*/ 89 w 119"/>
                              <a:gd name="T37" fmla="*/ 5934 h 119"/>
                              <a:gd name="T38" fmla="*/ 108 w 119"/>
                              <a:gd name="T39" fmla="*/ 5819 h 119"/>
                              <a:gd name="T40" fmla="*/ 171 w 119"/>
                              <a:gd name="T41" fmla="*/ 5730 h 119"/>
                              <a:gd name="T42" fmla="*/ 266 w 119"/>
                              <a:gd name="T43" fmla="*/ 5667 h 119"/>
                              <a:gd name="T44" fmla="*/ 381 w 119"/>
                              <a:gd name="T45" fmla="*/ 5648 h 119"/>
                              <a:gd name="T46" fmla="*/ 609 w 119"/>
                              <a:gd name="T47" fmla="*/ 5648 h 119"/>
                              <a:gd name="T48" fmla="*/ 590 w 119"/>
                              <a:gd name="T49" fmla="*/ 5629 h 119"/>
                              <a:gd name="T50" fmla="*/ 527 w 119"/>
                              <a:gd name="T51" fmla="*/ 5578 h 119"/>
                              <a:gd name="T52" fmla="*/ 457 w 119"/>
                              <a:gd name="T53" fmla="*/ 5559 h 119"/>
                              <a:gd name="T54" fmla="*/ 755 w 119"/>
                              <a:gd name="T55" fmla="*/ 6169 h 119"/>
                              <a:gd name="T56" fmla="*/ 660 w 119"/>
                              <a:gd name="T57" fmla="*/ 6169 h 119"/>
                              <a:gd name="T58" fmla="*/ 660 w 119"/>
                              <a:gd name="T59" fmla="*/ 6296 h 119"/>
                              <a:gd name="T60" fmla="*/ 755 w 119"/>
                              <a:gd name="T61" fmla="*/ 6296 h 119"/>
                              <a:gd name="T62" fmla="*/ 755 w 119"/>
                              <a:gd name="T63" fmla="*/ 6169 h 119"/>
                              <a:gd name="T64" fmla="*/ 609 w 119"/>
                              <a:gd name="T65" fmla="*/ 5648 h 119"/>
                              <a:gd name="T66" fmla="*/ 381 w 119"/>
                              <a:gd name="T67" fmla="*/ 5648 h 119"/>
                              <a:gd name="T68" fmla="*/ 489 w 119"/>
                              <a:gd name="T69" fmla="*/ 5667 h 119"/>
                              <a:gd name="T70" fmla="*/ 577 w 119"/>
                              <a:gd name="T71" fmla="*/ 5730 h 119"/>
                              <a:gd name="T72" fmla="*/ 634 w 119"/>
                              <a:gd name="T73" fmla="*/ 5819 h 119"/>
                              <a:gd name="T74" fmla="*/ 660 w 119"/>
                              <a:gd name="T75" fmla="*/ 5934 h 119"/>
                              <a:gd name="T76" fmla="*/ 634 w 119"/>
                              <a:gd name="T77" fmla="*/ 6048 h 119"/>
                              <a:gd name="T78" fmla="*/ 577 w 119"/>
                              <a:gd name="T79" fmla="*/ 6137 h 119"/>
                              <a:gd name="T80" fmla="*/ 489 w 119"/>
                              <a:gd name="T81" fmla="*/ 6200 h 119"/>
                              <a:gd name="T82" fmla="*/ 381 w 119"/>
                              <a:gd name="T83" fmla="*/ 6226 h 119"/>
                              <a:gd name="T84" fmla="*/ 609 w 119"/>
                              <a:gd name="T85" fmla="*/ 6226 h 119"/>
                              <a:gd name="T86" fmla="*/ 660 w 119"/>
                              <a:gd name="T87" fmla="*/ 6169 h 119"/>
                              <a:gd name="T88" fmla="*/ 755 w 119"/>
                              <a:gd name="T89" fmla="*/ 6169 h 119"/>
                              <a:gd name="T90" fmla="*/ 755 w 119"/>
                              <a:gd name="T91" fmla="*/ 5705 h 119"/>
                              <a:gd name="T92" fmla="*/ 660 w 119"/>
                              <a:gd name="T93" fmla="*/ 5705 h 119"/>
                              <a:gd name="T94" fmla="*/ 641 w 119"/>
                              <a:gd name="T95" fmla="*/ 5667 h 119"/>
                              <a:gd name="T96" fmla="*/ 622 w 119"/>
                              <a:gd name="T97" fmla="*/ 5654 h 119"/>
                              <a:gd name="T98" fmla="*/ 609 w 119"/>
                              <a:gd name="T99" fmla="*/ 5648 h 119"/>
                              <a:gd name="T100" fmla="*/ 755 w 119"/>
                              <a:gd name="T101" fmla="*/ 5578 h 119"/>
                              <a:gd name="T102" fmla="*/ 660 w 119"/>
                              <a:gd name="T103" fmla="*/ 5578 h 119"/>
                              <a:gd name="T104" fmla="*/ 660 w 119"/>
                              <a:gd name="T105" fmla="*/ 5705 h 119"/>
                              <a:gd name="T106" fmla="*/ 755 w 119"/>
                              <a:gd name="T107" fmla="*/ 5705 h 119"/>
                              <a:gd name="T108" fmla="*/ 755 w 119"/>
                              <a:gd name="T109" fmla="*/ 5578 h 119"/>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19" h="119">
                                <a:moveTo>
                                  <a:pt x="72" y="0"/>
                                </a:moveTo>
                                <a:lnTo>
                                  <a:pt x="60" y="0"/>
                                </a:lnTo>
                                <a:lnTo>
                                  <a:pt x="36" y="5"/>
                                </a:lnTo>
                                <a:lnTo>
                                  <a:pt x="17" y="17"/>
                                </a:lnTo>
                                <a:lnTo>
                                  <a:pt x="5" y="36"/>
                                </a:lnTo>
                                <a:lnTo>
                                  <a:pt x="0" y="59"/>
                                </a:lnTo>
                                <a:lnTo>
                                  <a:pt x="5" y="82"/>
                                </a:lnTo>
                                <a:lnTo>
                                  <a:pt x="18" y="101"/>
                                </a:lnTo>
                                <a:lnTo>
                                  <a:pt x="37" y="114"/>
                                </a:lnTo>
                                <a:lnTo>
                                  <a:pt x="60" y="119"/>
                                </a:lnTo>
                                <a:lnTo>
                                  <a:pt x="73" y="117"/>
                                </a:lnTo>
                                <a:lnTo>
                                  <a:pt x="85" y="113"/>
                                </a:lnTo>
                                <a:lnTo>
                                  <a:pt x="95" y="106"/>
                                </a:lnTo>
                                <a:lnTo>
                                  <a:pt x="96" y="105"/>
                                </a:lnTo>
                                <a:lnTo>
                                  <a:pt x="60" y="105"/>
                                </a:lnTo>
                                <a:lnTo>
                                  <a:pt x="42" y="101"/>
                                </a:lnTo>
                                <a:lnTo>
                                  <a:pt x="27" y="91"/>
                                </a:lnTo>
                                <a:lnTo>
                                  <a:pt x="17" y="77"/>
                                </a:lnTo>
                                <a:lnTo>
                                  <a:pt x="14" y="59"/>
                                </a:lnTo>
                                <a:lnTo>
                                  <a:pt x="17" y="41"/>
                                </a:lnTo>
                                <a:lnTo>
                                  <a:pt x="27" y="27"/>
                                </a:lnTo>
                                <a:lnTo>
                                  <a:pt x="42" y="17"/>
                                </a:lnTo>
                                <a:lnTo>
                                  <a:pt x="60" y="14"/>
                                </a:lnTo>
                                <a:lnTo>
                                  <a:pt x="96" y="14"/>
                                </a:lnTo>
                                <a:lnTo>
                                  <a:pt x="93" y="11"/>
                                </a:lnTo>
                                <a:lnTo>
                                  <a:pt x="83" y="3"/>
                                </a:lnTo>
                                <a:lnTo>
                                  <a:pt x="72" y="0"/>
                                </a:lnTo>
                                <a:close/>
                                <a:moveTo>
                                  <a:pt x="119" y="96"/>
                                </a:moveTo>
                                <a:lnTo>
                                  <a:pt x="104" y="96"/>
                                </a:lnTo>
                                <a:lnTo>
                                  <a:pt x="104" y="116"/>
                                </a:lnTo>
                                <a:lnTo>
                                  <a:pt x="119" y="116"/>
                                </a:lnTo>
                                <a:lnTo>
                                  <a:pt x="119" y="96"/>
                                </a:lnTo>
                                <a:close/>
                                <a:moveTo>
                                  <a:pt x="96" y="14"/>
                                </a:moveTo>
                                <a:lnTo>
                                  <a:pt x="60" y="14"/>
                                </a:lnTo>
                                <a:lnTo>
                                  <a:pt x="77" y="17"/>
                                </a:lnTo>
                                <a:lnTo>
                                  <a:pt x="91" y="27"/>
                                </a:lnTo>
                                <a:lnTo>
                                  <a:pt x="100" y="41"/>
                                </a:lnTo>
                                <a:lnTo>
                                  <a:pt x="104" y="59"/>
                                </a:lnTo>
                                <a:lnTo>
                                  <a:pt x="100" y="77"/>
                                </a:lnTo>
                                <a:lnTo>
                                  <a:pt x="91" y="91"/>
                                </a:lnTo>
                                <a:lnTo>
                                  <a:pt x="77" y="101"/>
                                </a:lnTo>
                                <a:lnTo>
                                  <a:pt x="60" y="105"/>
                                </a:lnTo>
                                <a:lnTo>
                                  <a:pt x="96" y="105"/>
                                </a:lnTo>
                                <a:lnTo>
                                  <a:pt x="104" y="96"/>
                                </a:lnTo>
                                <a:lnTo>
                                  <a:pt x="119" y="96"/>
                                </a:lnTo>
                                <a:lnTo>
                                  <a:pt x="119" y="23"/>
                                </a:lnTo>
                                <a:lnTo>
                                  <a:pt x="104" y="23"/>
                                </a:lnTo>
                                <a:lnTo>
                                  <a:pt x="101" y="17"/>
                                </a:lnTo>
                                <a:lnTo>
                                  <a:pt x="98" y="15"/>
                                </a:lnTo>
                                <a:lnTo>
                                  <a:pt x="96" y="14"/>
                                </a:lnTo>
                                <a:close/>
                                <a:moveTo>
                                  <a:pt x="119" y="3"/>
                                </a:moveTo>
                                <a:lnTo>
                                  <a:pt x="104" y="3"/>
                                </a:lnTo>
                                <a:lnTo>
                                  <a:pt x="104" y="23"/>
                                </a:lnTo>
                                <a:lnTo>
                                  <a:pt x="119" y="23"/>
                                </a:lnTo>
                                <a:lnTo>
                                  <a:pt x="119" y="3"/>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88" name="Line 47"/>
                        <wps:cNvCnPr>
                          <a:cxnSpLocks noChangeShapeType="1"/>
                        </wps:cNvCnPr>
                        <wps:spPr bwMode="auto">
                          <a:xfrm>
                            <a:off x="10816" y="10881"/>
                            <a:ext cx="0" cy="9"/>
                          </a:xfrm>
                          <a:prstGeom prst="line">
                            <a:avLst/>
                          </a:prstGeom>
                          <a:noFill/>
                          <a:ln w="9510">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89" name="Line 48"/>
                        <wps:cNvCnPr>
                          <a:cxnSpLocks noChangeShapeType="1"/>
                        </wps:cNvCnPr>
                        <wps:spPr bwMode="auto">
                          <a:xfrm>
                            <a:off x="10814" y="10884"/>
                            <a:ext cx="5" cy="0"/>
                          </a:xfrm>
                          <a:prstGeom prst="line">
                            <a:avLst/>
                          </a:prstGeom>
                          <a:noFill/>
                          <a:ln w="8632">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90" name="Line 49"/>
                        <wps:cNvCnPr>
                          <a:cxnSpLocks noChangeShapeType="1"/>
                        </wps:cNvCnPr>
                        <wps:spPr bwMode="auto">
                          <a:xfrm>
                            <a:off x="10820" y="10881"/>
                            <a:ext cx="0" cy="9"/>
                          </a:xfrm>
                          <a:prstGeom prst="line">
                            <a:avLst/>
                          </a:prstGeom>
                          <a:noFill/>
                          <a:ln w="9510">
                            <a:solidFill>
                              <a:srgbClr val="FDFDF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91" name="AutoShape 50"/>
                        <wps:cNvSpPr>
                          <a:spLocks/>
                        </wps:cNvSpPr>
                        <wps:spPr bwMode="auto">
                          <a:xfrm>
                            <a:off x="10822" y="10883"/>
                            <a:ext cx="7" cy="7"/>
                          </a:xfrm>
                          <a:custGeom>
                            <a:avLst/>
                            <a:gdLst>
                              <a:gd name="T0" fmla="*/ 381 w 120"/>
                              <a:gd name="T1" fmla="*/ 5559 h 119"/>
                              <a:gd name="T2" fmla="*/ 235 w 120"/>
                              <a:gd name="T3" fmla="*/ 5591 h 119"/>
                              <a:gd name="T4" fmla="*/ 114 w 120"/>
                              <a:gd name="T5" fmla="*/ 5667 h 119"/>
                              <a:gd name="T6" fmla="*/ 32 w 120"/>
                              <a:gd name="T7" fmla="*/ 5788 h 119"/>
                              <a:gd name="T8" fmla="*/ 0 w 120"/>
                              <a:gd name="T9" fmla="*/ 5934 h 119"/>
                              <a:gd name="T10" fmla="*/ 32 w 120"/>
                              <a:gd name="T11" fmla="*/ 6080 h 119"/>
                              <a:gd name="T12" fmla="*/ 114 w 120"/>
                              <a:gd name="T13" fmla="*/ 6200 h 119"/>
                              <a:gd name="T14" fmla="*/ 235 w 120"/>
                              <a:gd name="T15" fmla="*/ 6283 h 119"/>
                              <a:gd name="T16" fmla="*/ 381 w 120"/>
                              <a:gd name="T17" fmla="*/ 6315 h 119"/>
                              <a:gd name="T18" fmla="*/ 527 w 120"/>
                              <a:gd name="T19" fmla="*/ 6283 h 119"/>
                              <a:gd name="T20" fmla="*/ 610 w 120"/>
                              <a:gd name="T21" fmla="*/ 6226 h 119"/>
                              <a:gd name="T22" fmla="*/ 381 w 120"/>
                              <a:gd name="T23" fmla="*/ 6226 h 119"/>
                              <a:gd name="T24" fmla="*/ 267 w 120"/>
                              <a:gd name="T25" fmla="*/ 6200 h 119"/>
                              <a:gd name="T26" fmla="*/ 178 w 120"/>
                              <a:gd name="T27" fmla="*/ 6143 h 119"/>
                              <a:gd name="T28" fmla="*/ 114 w 120"/>
                              <a:gd name="T29" fmla="*/ 6048 h 119"/>
                              <a:gd name="T30" fmla="*/ 95 w 120"/>
                              <a:gd name="T31" fmla="*/ 5940 h 119"/>
                              <a:gd name="T32" fmla="*/ 114 w 120"/>
                              <a:gd name="T33" fmla="*/ 5826 h 119"/>
                              <a:gd name="T34" fmla="*/ 178 w 120"/>
                              <a:gd name="T35" fmla="*/ 5730 h 119"/>
                              <a:gd name="T36" fmla="*/ 267 w 120"/>
                              <a:gd name="T37" fmla="*/ 5667 h 119"/>
                              <a:gd name="T38" fmla="*/ 381 w 120"/>
                              <a:gd name="T39" fmla="*/ 5648 h 119"/>
                              <a:gd name="T40" fmla="*/ 610 w 120"/>
                              <a:gd name="T41" fmla="*/ 5648 h 119"/>
                              <a:gd name="T42" fmla="*/ 527 w 120"/>
                              <a:gd name="T43" fmla="*/ 5591 h 119"/>
                              <a:gd name="T44" fmla="*/ 381 w 120"/>
                              <a:gd name="T45" fmla="*/ 5559 h 119"/>
                              <a:gd name="T46" fmla="*/ 610 w 120"/>
                              <a:gd name="T47" fmla="*/ 5648 h 119"/>
                              <a:gd name="T48" fmla="*/ 381 w 120"/>
                              <a:gd name="T49" fmla="*/ 5648 h 119"/>
                              <a:gd name="T50" fmla="*/ 489 w 120"/>
                              <a:gd name="T51" fmla="*/ 5667 h 119"/>
                              <a:gd name="T52" fmla="*/ 578 w 120"/>
                              <a:gd name="T53" fmla="*/ 5730 h 119"/>
                              <a:gd name="T54" fmla="*/ 641 w 120"/>
                              <a:gd name="T55" fmla="*/ 5819 h 119"/>
                              <a:gd name="T56" fmla="*/ 667 w 120"/>
                              <a:gd name="T57" fmla="*/ 5934 h 119"/>
                              <a:gd name="T58" fmla="*/ 641 w 120"/>
                              <a:gd name="T59" fmla="*/ 6048 h 119"/>
                              <a:gd name="T60" fmla="*/ 584 w 120"/>
                              <a:gd name="T61" fmla="*/ 6137 h 119"/>
                              <a:gd name="T62" fmla="*/ 495 w 120"/>
                              <a:gd name="T63" fmla="*/ 6200 h 119"/>
                              <a:gd name="T64" fmla="*/ 381 w 120"/>
                              <a:gd name="T65" fmla="*/ 6226 h 119"/>
                              <a:gd name="T66" fmla="*/ 610 w 120"/>
                              <a:gd name="T67" fmla="*/ 6226 h 119"/>
                              <a:gd name="T68" fmla="*/ 648 w 120"/>
                              <a:gd name="T69" fmla="*/ 6200 h 119"/>
                              <a:gd name="T70" fmla="*/ 730 w 120"/>
                              <a:gd name="T71" fmla="*/ 6080 h 119"/>
                              <a:gd name="T72" fmla="*/ 762 w 120"/>
                              <a:gd name="T73" fmla="*/ 5934 h 119"/>
                              <a:gd name="T74" fmla="*/ 730 w 120"/>
                              <a:gd name="T75" fmla="*/ 5788 h 119"/>
                              <a:gd name="T76" fmla="*/ 648 w 120"/>
                              <a:gd name="T77" fmla="*/ 5667 h 119"/>
                              <a:gd name="T78" fmla="*/ 610 w 120"/>
                              <a:gd name="T79" fmla="*/ 5648 h 119"/>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20" h="119">
                                <a:moveTo>
                                  <a:pt x="60" y="0"/>
                                </a:moveTo>
                                <a:lnTo>
                                  <a:pt x="37" y="5"/>
                                </a:lnTo>
                                <a:lnTo>
                                  <a:pt x="18" y="17"/>
                                </a:lnTo>
                                <a:lnTo>
                                  <a:pt x="5" y="36"/>
                                </a:lnTo>
                                <a:lnTo>
                                  <a:pt x="0" y="59"/>
                                </a:lnTo>
                                <a:lnTo>
                                  <a:pt x="5" y="82"/>
                                </a:lnTo>
                                <a:lnTo>
                                  <a:pt x="18" y="101"/>
                                </a:lnTo>
                                <a:lnTo>
                                  <a:pt x="37" y="114"/>
                                </a:lnTo>
                                <a:lnTo>
                                  <a:pt x="60" y="119"/>
                                </a:lnTo>
                                <a:lnTo>
                                  <a:pt x="83" y="114"/>
                                </a:lnTo>
                                <a:lnTo>
                                  <a:pt x="96" y="105"/>
                                </a:lnTo>
                                <a:lnTo>
                                  <a:pt x="60" y="105"/>
                                </a:lnTo>
                                <a:lnTo>
                                  <a:pt x="42" y="101"/>
                                </a:lnTo>
                                <a:lnTo>
                                  <a:pt x="28" y="92"/>
                                </a:lnTo>
                                <a:lnTo>
                                  <a:pt x="18" y="77"/>
                                </a:lnTo>
                                <a:lnTo>
                                  <a:pt x="15" y="60"/>
                                </a:lnTo>
                                <a:lnTo>
                                  <a:pt x="18" y="42"/>
                                </a:lnTo>
                                <a:lnTo>
                                  <a:pt x="28" y="27"/>
                                </a:lnTo>
                                <a:lnTo>
                                  <a:pt x="42" y="17"/>
                                </a:lnTo>
                                <a:lnTo>
                                  <a:pt x="60" y="14"/>
                                </a:lnTo>
                                <a:lnTo>
                                  <a:pt x="96" y="14"/>
                                </a:lnTo>
                                <a:lnTo>
                                  <a:pt x="83" y="5"/>
                                </a:lnTo>
                                <a:lnTo>
                                  <a:pt x="60" y="0"/>
                                </a:lnTo>
                                <a:close/>
                                <a:moveTo>
                                  <a:pt x="96" y="14"/>
                                </a:moveTo>
                                <a:lnTo>
                                  <a:pt x="60" y="14"/>
                                </a:lnTo>
                                <a:lnTo>
                                  <a:pt x="77" y="17"/>
                                </a:lnTo>
                                <a:lnTo>
                                  <a:pt x="91" y="27"/>
                                </a:lnTo>
                                <a:lnTo>
                                  <a:pt x="101" y="41"/>
                                </a:lnTo>
                                <a:lnTo>
                                  <a:pt x="105" y="59"/>
                                </a:lnTo>
                                <a:lnTo>
                                  <a:pt x="101" y="77"/>
                                </a:lnTo>
                                <a:lnTo>
                                  <a:pt x="92" y="91"/>
                                </a:lnTo>
                                <a:lnTo>
                                  <a:pt x="78" y="101"/>
                                </a:lnTo>
                                <a:lnTo>
                                  <a:pt x="60" y="105"/>
                                </a:lnTo>
                                <a:lnTo>
                                  <a:pt x="96" y="105"/>
                                </a:lnTo>
                                <a:lnTo>
                                  <a:pt x="102" y="101"/>
                                </a:lnTo>
                                <a:lnTo>
                                  <a:pt x="115" y="82"/>
                                </a:lnTo>
                                <a:lnTo>
                                  <a:pt x="120" y="59"/>
                                </a:lnTo>
                                <a:lnTo>
                                  <a:pt x="115" y="36"/>
                                </a:lnTo>
                                <a:lnTo>
                                  <a:pt x="102" y="17"/>
                                </a:lnTo>
                                <a:lnTo>
                                  <a:pt x="96" y="14"/>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92" name="AutoShape 51"/>
                        <wps:cNvSpPr>
                          <a:spLocks/>
                        </wps:cNvSpPr>
                        <wps:spPr bwMode="auto">
                          <a:xfrm>
                            <a:off x="10830" y="10883"/>
                            <a:ext cx="7" cy="7"/>
                          </a:xfrm>
                          <a:custGeom>
                            <a:avLst/>
                            <a:gdLst>
                              <a:gd name="T0" fmla="*/ 95 w 99"/>
                              <a:gd name="T1" fmla="*/ 5578 h 116"/>
                              <a:gd name="T2" fmla="*/ 0 w 99"/>
                              <a:gd name="T3" fmla="*/ 5578 h 116"/>
                              <a:gd name="T4" fmla="*/ 0 w 99"/>
                              <a:gd name="T5" fmla="*/ 6296 h 116"/>
                              <a:gd name="T6" fmla="*/ 95 w 99"/>
                              <a:gd name="T7" fmla="*/ 6296 h 116"/>
                              <a:gd name="T8" fmla="*/ 95 w 99"/>
                              <a:gd name="T9" fmla="*/ 5801 h 116"/>
                              <a:gd name="T10" fmla="*/ 114 w 99"/>
                              <a:gd name="T11" fmla="*/ 5763 h 116"/>
                              <a:gd name="T12" fmla="*/ 152 w 99"/>
                              <a:gd name="T13" fmla="*/ 5693 h 116"/>
                              <a:gd name="T14" fmla="*/ 184 w 99"/>
                              <a:gd name="T15" fmla="*/ 5674 h 116"/>
                              <a:gd name="T16" fmla="*/ 95 w 99"/>
                              <a:gd name="T17" fmla="*/ 5674 h 116"/>
                              <a:gd name="T18" fmla="*/ 95 w 99"/>
                              <a:gd name="T19" fmla="*/ 5578 h 116"/>
                              <a:gd name="T20" fmla="*/ 534 w 99"/>
                              <a:gd name="T21" fmla="*/ 5648 h 116"/>
                              <a:gd name="T22" fmla="*/ 375 w 99"/>
                              <a:gd name="T23" fmla="*/ 5648 h 116"/>
                              <a:gd name="T24" fmla="*/ 419 w 99"/>
                              <a:gd name="T25" fmla="*/ 5667 h 116"/>
                              <a:gd name="T26" fmla="*/ 457 w 99"/>
                              <a:gd name="T27" fmla="*/ 5705 h 116"/>
                              <a:gd name="T28" fmla="*/ 515 w 99"/>
                              <a:gd name="T29" fmla="*/ 5750 h 116"/>
                              <a:gd name="T30" fmla="*/ 546 w 99"/>
                              <a:gd name="T31" fmla="*/ 5807 h 116"/>
                              <a:gd name="T32" fmla="*/ 546 w 99"/>
                              <a:gd name="T33" fmla="*/ 6296 h 116"/>
                              <a:gd name="T34" fmla="*/ 629 w 99"/>
                              <a:gd name="T35" fmla="*/ 6296 h 116"/>
                              <a:gd name="T36" fmla="*/ 629 w 99"/>
                              <a:gd name="T37" fmla="*/ 5807 h 116"/>
                              <a:gd name="T38" fmla="*/ 610 w 99"/>
                              <a:gd name="T39" fmla="*/ 5731 h 116"/>
                              <a:gd name="T40" fmla="*/ 565 w 99"/>
                              <a:gd name="T41" fmla="*/ 5674 h 116"/>
                              <a:gd name="T42" fmla="*/ 534 w 99"/>
                              <a:gd name="T43" fmla="*/ 5648 h 116"/>
                              <a:gd name="T44" fmla="*/ 318 w 99"/>
                              <a:gd name="T45" fmla="*/ 5559 h 116"/>
                              <a:gd name="T46" fmla="*/ 267 w 99"/>
                              <a:gd name="T47" fmla="*/ 5559 h 116"/>
                              <a:gd name="T48" fmla="*/ 241 w 99"/>
                              <a:gd name="T49" fmla="*/ 5572 h 116"/>
                              <a:gd name="T50" fmla="*/ 165 w 99"/>
                              <a:gd name="T51" fmla="*/ 5610 h 116"/>
                              <a:gd name="T52" fmla="*/ 146 w 99"/>
                              <a:gd name="T53" fmla="*/ 5616 h 116"/>
                              <a:gd name="T54" fmla="*/ 95 w 99"/>
                              <a:gd name="T55" fmla="*/ 5674 h 116"/>
                              <a:gd name="T56" fmla="*/ 184 w 99"/>
                              <a:gd name="T57" fmla="*/ 5674 h 116"/>
                              <a:gd name="T58" fmla="*/ 229 w 99"/>
                              <a:gd name="T59" fmla="*/ 5648 h 116"/>
                              <a:gd name="T60" fmla="*/ 534 w 99"/>
                              <a:gd name="T61" fmla="*/ 5648 h 116"/>
                              <a:gd name="T62" fmla="*/ 515 w 99"/>
                              <a:gd name="T63" fmla="*/ 5629 h 116"/>
                              <a:gd name="T64" fmla="*/ 451 w 99"/>
                              <a:gd name="T65" fmla="*/ 5591 h 116"/>
                              <a:gd name="T66" fmla="*/ 388 w 99"/>
                              <a:gd name="T67" fmla="*/ 5566 h 116"/>
                              <a:gd name="T68" fmla="*/ 318 w 99"/>
                              <a:gd name="T69" fmla="*/ 5559 h 11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99" h="116">
                                <a:moveTo>
                                  <a:pt x="15" y="3"/>
                                </a:moveTo>
                                <a:lnTo>
                                  <a:pt x="0" y="3"/>
                                </a:lnTo>
                                <a:lnTo>
                                  <a:pt x="0" y="116"/>
                                </a:lnTo>
                                <a:lnTo>
                                  <a:pt x="15" y="116"/>
                                </a:lnTo>
                                <a:lnTo>
                                  <a:pt x="15" y="38"/>
                                </a:lnTo>
                                <a:lnTo>
                                  <a:pt x="18" y="32"/>
                                </a:lnTo>
                                <a:lnTo>
                                  <a:pt x="24" y="21"/>
                                </a:lnTo>
                                <a:lnTo>
                                  <a:pt x="29" y="18"/>
                                </a:lnTo>
                                <a:lnTo>
                                  <a:pt x="15" y="18"/>
                                </a:lnTo>
                                <a:lnTo>
                                  <a:pt x="15" y="3"/>
                                </a:lnTo>
                                <a:close/>
                                <a:moveTo>
                                  <a:pt x="84" y="14"/>
                                </a:moveTo>
                                <a:lnTo>
                                  <a:pt x="59" y="14"/>
                                </a:lnTo>
                                <a:lnTo>
                                  <a:pt x="66" y="17"/>
                                </a:lnTo>
                                <a:lnTo>
                                  <a:pt x="72" y="23"/>
                                </a:lnTo>
                                <a:lnTo>
                                  <a:pt x="81" y="30"/>
                                </a:lnTo>
                                <a:lnTo>
                                  <a:pt x="86" y="39"/>
                                </a:lnTo>
                                <a:lnTo>
                                  <a:pt x="86" y="116"/>
                                </a:lnTo>
                                <a:lnTo>
                                  <a:pt x="99" y="116"/>
                                </a:lnTo>
                                <a:lnTo>
                                  <a:pt x="99" y="39"/>
                                </a:lnTo>
                                <a:lnTo>
                                  <a:pt x="96" y="27"/>
                                </a:lnTo>
                                <a:lnTo>
                                  <a:pt x="89" y="18"/>
                                </a:lnTo>
                                <a:lnTo>
                                  <a:pt x="84" y="14"/>
                                </a:lnTo>
                                <a:close/>
                                <a:moveTo>
                                  <a:pt x="50" y="0"/>
                                </a:moveTo>
                                <a:lnTo>
                                  <a:pt x="42" y="0"/>
                                </a:lnTo>
                                <a:lnTo>
                                  <a:pt x="38" y="2"/>
                                </a:lnTo>
                                <a:lnTo>
                                  <a:pt x="26" y="8"/>
                                </a:lnTo>
                                <a:lnTo>
                                  <a:pt x="23" y="9"/>
                                </a:lnTo>
                                <a:lnTo>
                                  <a:pt x="15" y="18"/>
                                </a:lnTo>
                                <a:lnTo>
                                  <a:pt x="29" y="18"/>
                                </a:lnTo>
                                <a:lnTo>
                                  <a:pt x="36" y="14"/>
                                </a:lnTo>
                                <a:lnTo>
                                  <a:pt x="84" y="14"/>
                                </a:lnTo>
                                <a:lnTo>
                                  <a:pt x="81" y="11"/>
                                </a:lnTo>
                                <a:lnTo>
                                  <a:pt x="71" y="5"/>
                                </a:lnTo>
                                <a:lnTo>
                                  <a:pt x="61" y="1"/>
                                </a:lnTo>
                                <a:lnTo>
                                  <a:pt x="50" y="0"/>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3" name="Picture 5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0841" y="10881"/>
                            <a:ext cx="25" cy="10"/>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94" name="Picture 5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0870" y="10881"/>
                            <a:ext cx="17" cy="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95" name="Picture 5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0889" y="10880"/>
                            <a:ext cx="30" cy="11"/>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96" name="Picture 5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0924" y="10880"/>
                            <a:ext cx="29" cy="11"/>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97" name="Picture 5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1150" y="10853"/>
                            <a:ext cx="44" cy="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98" name="Picture 5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1197" y="10853"/>
                            <a:ext cx="23" cy="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299" name="Picture 5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11224" y="10853"/>
                            <a:ext cx="35" cy="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300" name="Picture 6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1263" y="10853"/>
                            <a:ext cx="44" cy="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301" name="Picture 6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1310" y="10853"/>
                            <a:ext cx="18" cy="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302" name="AutoShape 62"/>
                        <wps:cNvSpPr>
                          <a:spLocks/>
                        </wps:cNvSpPr>
                        <wps:spPr bwMode="auto">
                          <a:xfrm>
                            <a:off x="11331" y="10853"/>
                            <a:ext cx="4" cy="8"/>
                          </a:xfrm>
                          <a:custGeom>
                            <a:avLst/>
                            <a:gdLst>
                              <a:gd name="T0" fmla="*/ 387 w 74"/>
                              <a:gd name="T1" fmla="*/ 3138 h 111"/>
                              <a:gd name="T2" fmla="*/ 318 w 74"/>
                              <a:gd name="T3" fmla="*/ 3138 h 111"/>
                              <a:gd name="T4" fmla="*/ 318 w 74"/>
                              <a:gd name="T5" fmla="*/ 3322 h 111"/>
                              <a:gd name="T6" fmla="*/ 387 w 74"/>
                              <a:gd name="T7" fmla="*/ 3322 h 111"/>
                              <a:gd name="T8" fmla="*/ 387 w 74"/>
                              <a:gd name="T9" fmla="*/ 3138 h 111"/>
                              <a:gd name="T10" fmla="*/ 387 w 74"/>
                              <a:gd name="T11" fmla="*/ 2617 h 111"/>
                              <a:gd name="T12" fmla="*/ 318 w 74"/>
                              <a:gd name="T13" fmla="*/ 2617 h 111"/>
                              <a:gd name="T14" fmla="*/ 19 w 74"/>
                              <a:gd name="T15" fmla="*/ 3055 h 111"/>
                              <a:gd name="T16" fmla="*/ 6 w 74"/>
                              <a:gd name="T17" fmla="*/ 3074 h 111"/>
                              <a:gd name="T18" fmla="*/ 0 w 74"/>
                              <a:gd name="T19" fmla="*/ 3093 h 111"/>
                              <a:gd name="T20" fmla="*/ 0 w 74"/>
                              <a:gd name="T21" fmla="*/ 3138 h 111"/>
                              <a:gd name="T22" fmla="*/ 464 w 74"/>
                              <a:gd name="T23" fmla="*/ 3138 h 111"/>
                              <a:gd name="T24" fmla="*/ 464 w 74"/>
                              <a:gd name="T25" fmla="*/ 3080 h 111"/>
                              <a:gd name="T26" fmla="*/ 70 w 74"/>
                              <a:gd name="T27" fmla="*/ 3080 h 111"/>
                              <a:gd name="T28" fmla="*/ 299 w 74"/>
                              <a:gd name="T29" fmla="*/ 2737 h 111"/>
                              <a:gd name="T30" fmla="*/ 311 w 74"/>
                              <a:gd name="T31" fmla="*/ 2731 h 111"/>
                              <a:gd name="T32" fmla="*/ 318 w 74"/>
                              <a:gd name="T33" fmla="*/ 2712 h 111"/>
                              <a:gd name="T34" fmla="*/ 387 w 74"/>
                              <a:gd name="T35" fmla="*/ 2712 h 111"/>
                              <a:gd name="T36" fmla="*/ 387 w 74"/>
                              <a:gd name="T37" fmla="*/ 2617 h 111"/>
                              <a:gd name="T38" fmla="*/ 387 w 74"/>
                              <a:gd name="T39" fmla="*/ 2712 h 111"/>
                              <a:gd name="T40" fmla="*/ 318 w 74"/>
                              <a:gd name="T41" fmla="*/ 2712 h 111"/>
                              <a:gd name="T42" fmla="*/ 318 w 74"/>
                              <a:gd name="T43" fmla="*/ 3080 h 111"/>
                              <a:gd name="T44" fmla="*/ 387 w 74"/>
                              <a:gd name="T45" fmla="*/ 3080 h 111"/>
                              <a:gd name="T46" fmla="*/ 387 w 74"/>
                              <a:gd name="T47" fmla="*/ 2712 h 111"/>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74" h="111">
                                <a:moveTo>
                                  <a:pt x="61" y="82"/>
                                </a:moveTo>
                                <a:lnTo>
                                  <a:pt x="50" y="82"/>
                                </a:lnTo>
                                <a:lnTo>
                                  <a:pt x="50" y="111"/>
                                </a:lnTo>
                                <a:lnTo>
                                  <a:pt x="61" y="111"/>
                                </a:lnTo>
                                <a:lnTo>
                                  <a:pt x="61" y="82"/>
                                </a:lnTo>
                                <a:close/>
                                <a:moveTo>
                                  <a:pt x="61" y="0"/>
                                </a:moveTo>
                                <a:lnTo>
                                  <a:pt x="50" y="0"/>
                                </a:lnTo>
                                <a:lnTo>
                                  <a:pt x="3" y="69"/>
                                </a:lnTo>
                                <a:lnTo>
                                  <a:pt x="1" y="72"/>
                                </a:lnTo>
                                <a:lnTo>
                                  <a:pt x="0" y="75"/>
                                </a:lnTo>
                                <a:lnTo>
                                  <a:pt x="0" y="82"/>
                                </a:lnTo>
                                <a:lnTo>
                                  <a:pt x="73" y="82"/>
                                </a:lnTo>
                                <a:lnTo>
                                  <a:pt x="73" y="73"/>
                                </a:lnTo>
                                <a:lnTo>
                                  <a:pt x="11" y="73"/>
                                </a:lnTo>
                                <a:lnTo>
                                  <a:pt x="47" y="19"/>
                                </a:lnTo>
                                <a:lnTo>
                                  <a:pt x="49" y="18"/>
                                </a:lnTo>
                                <a:lnTo>
                                  <a:pt x="50" y="15"/>
                                </a:lnTo>
                                <a:lnTo>
                                  <a:pt x="61" y="15"/>
                                </a:lnTo>
                                <a:lnTo>
                                  <a:pt x="61" y="0"/>
                                </a:lnTo>
                                <a:close/>
                                <a:moveTo>
                                  <a:pt x="61" y="15"/>
                                </a:moveTo>
                                <a:lnTo>
                                  <a:pt x="50" y="15"/>
                                </a:lnTo>
                                <a:lnTo>
                                  <a:pt x="50" y="73"/>
                                </a:lnTo>
                                <a:lnTo>
                                  <a:pt x="61" y="73"/>
                                </a:lnTo>
                                <a:lnTo>
                                  <a:pt x="61" y="15"/>
                                </a:lnTo>
                                <a:close/>
                              </a:path>
                            </a:pathLst>
                          </a:custGeom>
                          <a:solidFill>
                            <a:srgbClr val="FDFDF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3" name="Picture 6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1339" y="10853"/>
                            <a:ext cx="15" cy="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304" name="Picture 6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1271" y="10867"/>
                            <a:ext cx="14" cy="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305" name="Picture 6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1288" y="10868"/>
                            <a:ext cx="16" cy="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306" name="Picture 6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1308" y="10868"/>
                            <a:ext cx="19" cy="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307" name="Picture 6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11332" y="10868"/>
                            <a:ext cx="22" cy="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308" name="Picture 6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11195" y="10882"/>
                            <a:ext cx="24" cy="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309" name="Picture 6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11210" y="10882"/>
                            <a:ext cx="144" cy="24"/>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1BF9019" id="Group 2" o:spid="_x0000_s1026" style="position:absolute;margin-left:8.8pt;margin-top:5.6pt;width:596.25pt;height:221.25pt;z-index:251700736;mso-position-horizontal-relative:page" coordorigin="10654,10827" coordsize="736,1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">
                <v:shape id="Picture 3" o:spid="_x0000_s1027" type="#_x0000_t75" style="position:absolute;left:10696;top:10847;width:62;height: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">
                  <v:imagedata r:id="rId43" o:title=""/>
                </v:shape>
                <v:shape id="Freeform 4" o:spid="_x0000_s1028" style="position:absolute;left:10654;top:10827;width:99;height:185;visibility:visible;mso-wrap-style:square;v-text-anchor:top" coordsize="1565,2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" path="m1564,l,,,2916,1564,2705,1564,xe" fillcolor="#181212" stroked="f">
                  <v:path arrowok="t" o:connecttype="custom" o:connectlocs="628,0;0,0;0,1175;628,1090;628,0" o:connectangles="0,0,0,0,0"/>
                </v:shape>
                <v:shape id="Picture 5" o:spid="_x0000_s1029" type="#_x0000_t75" style="position:absolute;left:10766;top:10862;width:266;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">
                  <v:imagedata r:id="rId44" o:title=""/>
                </v:shape>
                <v:shape id="Picture 6" o:spid="_x0000_s1030" type="#_x0000_t75" style="position:absolute;left:10753;top:10827;width:637;height: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">
                  <v:imagedata r:id="rId45" o:title=""/>
                </v:shape>
                <v:shape id="Picture 7" o:spid="_x0000_s1031" type="#_x0000_t75" style="position:absolute;left:11194;top:10827;width:114;height: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">
                  <v:imagedata r:id="rId46" o:title=""/>
                </v:shape>
                <v:shape id="Picture 8" o:spid="_x0000_s1032" type="#_x0000_t75" style="position:absolute;left:10998;top:10827;width:139;height: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">
                  <v:imagedata r:id="rId47" o:title=""/>
                </v:shape>
                <v:shape id="Picture 9" o:spid="_x0000_s1033" type="#_x0000_t75" style="position:absolute;left:11289;top:10837;width:42;height: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">
                  <v:imagedata r:id="rId48" o:title=""/>
                </v:shape>
                <v:shape id="Picture 10" o:spid="_x0000_s1034" type="#_x0000_t75" style="position:absolute;left:11280;top:10827;width:1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">
                  <v:imagedata r:id="rId49" o:title=""/>
                </v:shape>
                <v:shape id="Picture 11" o:spid="_x0000_s1035" type="#_x0000_t75" style="position:absolute;left:11064;top:10827;width:140;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">
                  <v:imagedata r:id="rId50" o:title=""/>
                </v:shape>
                <v:shape id="Picture 12" o:spid="_x0000_s1036" type="#_x0000_t75" style="position:absolute;left:11342;top:10827;width:48;height: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">
                  <v:imagedata r:id="rId51" o:title=""/>
                </v:shape>
                <v:shape id="Picture 13" o:spid="_x0000_s1037" type="#_x0000_t75" style="position:absolute;left:11275;top:10827;width:25;height: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">
                  <v:imagedata r:id="rId52" o:title=""/>
                </v:shape>
                <v:shape id="Picture 14" o:spid="_x0000_s1038" type="#_x0000_t75" style="position:absolute;left:11336;top:10827;width:54;height: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">
                  <v:imagedata r:id="rId53" o:title=""/>
                </v:shape>
                <v:shape id="AutoShape 15" o:spid="_x0000_s1039" style="position:absolute;left:10754;top:10854;width:17;height:17;visibility:visible;mso-wrap-style:square;v-text-anchor:top" coordsize="269,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" path="m162,l108,,,267r74,l89,228r164,l232,174r-125,l135,83r60,l162,xm253,228r-71,l194,267r75,l253,228xm195,83r-60,l164,174r68,l195,83xe" fillcolor="#fdfdfd" stroked="f">
                  <v:path arrowok="t" o:connecttype="custom" o:connectlocs="65,172;43,172;0,280;30,280;36,264;102,264;93,242;43,242;54,205;78,205;65,172;102,264;73,264;78,280;108,280;102,264;78,205;54,205;66,242;93,242;78,205" o:connectangles="0,0,0,0,0,0,0,0,0,0,0,0,0,0,0,0,0,0,0,0,0"/>
                </v:shape>
                <v:shape id="AutoShape 16" o:spid="_x0000_s1040" style="position:absolute;left:10772;top:10858;width:10;height:14;visibility:visible;mso-wrap-style:square;v-text-anchor:top" coordsize="16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" path="m60,147l,147r11,33l32,201r25,11l82,215r31,-5l139,196r17,-22l158,167r-95,l60,147xm80,l51,5,26,18,9,39,3,66,6,84,16,99r16,11l51,119r23,9l91,134r9,7l103,150r,11l92,167r66,l163,146r-6,-27l140,102,118,91,92,83,77,78,63,72r,-16l67,48r85,l147,31,126,12,102,3,80,xm152,48r-55,l98,59r,4l157,63,152,48xe" fillcolor="#fdfdfd" stroked="f">
                  <v:path arrowok="t" o:connecttype="custom" o:connectlocs="23,261;0,261;4,275;12,284;22,288;32,289;44,287;54,282;60,272;61,270;24,270;23,261;31,200;20,203;10,208;3,217;1,228;2,235;6,241;12,246;20,250;29,253;35,256;39,259;40,263;40,267;36,270;61,270;63,261;61,250;54,243;46,238;36,235;30,233;24,230;24,224;26,220;59,220;57,213;49,205;39,202;31,200;59,220;38,220;38,225;38,227;61,227;59,220" o:connectangles="0,0,0,0,0,0,0,0,0,0,0,0,0,0,0,0,0,0,0,0,0,0,0,0,0,0,0,0,0,0,0,0,0,0,0,0,0,0,0,0,0,0,0,0,0,0,0,0"/>
                </v:shape>
                <v:shape id="AutoShape 17" o:spid="_x0000_s1041" style="position:absolute;left:10784;top:10858;width:14;height:18;visibility:visible;mso-wrap-style:square;v-text-anchor:top" coordsize="2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" path="m56,6l,6,,274r60,l60,189r122,l190,183r16,-25l108,158,87,153,71,142,61,125,57,107,61,89,70,73,86,60r22,-4l204,56,195,37,185,29,56,29,56,6xm182,189r-122,l68,196r11,9l97,212r23,3l159,206r23,-17xm204,56r-96,l130,60r15,13l155,89r3,18l154,125r-9,17l129,153r-21,5l206,158r4,-8l218,110,212,73,204,56xm120,l99,3,81,9,68,18,57,29r128,l165,11,120,xe" fillcolor="#fdfdfd" stroked="f">
                  <v:path arrowok="t" o:connecttype="custom" o:connectlocs="23,204;0,204;0,315;24,315;24,280;74,280;78,278;84,267;44,267;36,265;29,261;25,254;23,246;25,239;29,232;35,226;44,225;83,225;80,217;75,214;23,214;23,204;74,280;24,280;28,283;32,287;40,290;49,291;65,287;74,280;83,225;44,225;53,226;59,232;63,239;64,246;63,254;59,261;53,265;44,267;84,267;86,264;89,247;87,232;83,225;49,202;40,203;33,205;28,209;23,214;75,214;67,206;49,202" o:connectangles="0,0,0,0,0,0,0,0,0,0,0,0,0,0,0,0,0,0,0,0,0,0,0,0,0,0,0,0,0,0,0,0,0,0,0,0,0,0,0,0,0,0,0,0,0,0,0,0,0,0,0,0,0"/>
                </v:shape>
                <v:line id="Line 18" o:spid="_x0000_s1042" style="position:absolute;visibility:visible;mso-wrap-style:square" from="10801,10859" to="10801,10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" strokecolor="#fdfdfd" strokeweight="1.0567mm"/>
                <v:line id="Line 19" o:spid="_x0000_s1043" style="position:absolute;visibility:visible;mso-wrap-style:square" from="10799,10856" to="10803,10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" strokecolor="#fdfdfd" strokeweight=".79342mm"/>
                <v:shape id="AutoShape 20" o:spid="_x0000_s1044" style="position:absolute;left:10806;top:10858;width:6;height:13;visibility:visible;mso-wrap-style:square;v-text-anchor:top" coordsize="107,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" path="m55,6l,6,,207r60,l60,98,63,79,73,68,88,62r18,-2l106,29r-51,l55,6xm106,l85,3,70,11r-9,9l57,29r49,l106,xe" fillcolor="#fdfdfd" stroked="f">
                  <v:path arrowok="t" o:connecttype="custom" o:connectlocs="20,196;0,196;0,276;21,276;21,232;22,225;26,220;31,218;38,217;38,205;20,205;20,196;38,193;30,195;25,198;22,201;20,205;38,205;38,193" o:connectangles="0,0,0,0,0,0,0,0,0,0,0,0,0,0,0,0,0,0,0"/>
                </v:shape>
                <v:shape id="AutoShape 21" o:spid="_x0000_s1045" style="position:absolute;left:10813;top:10858;width:14;height:14;visibility:visible;mso-wrap-style:square;v-text-anchor:top" coordsize="221,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" path="m100,l62,8,30,29,8,62,,107r6,40l26,182r32,24l100,215r18,-2l134,208r14,-9l158,186r62,l220,158r-111,l86,152,71,140,62,123,59,108,62,90,71,73,87,60r22,-4l220,56r,-27l158,29,151,19,139,9,122,3,100,xm220,186r-60,l160,207r60,l220,186xm220,56r-111,l131,60r16,12l157,88r3,19l157,123r-9,16l133,152r-24,6l220,158r,-102xm220,6r-60,l160,29r60,l220,6xe" fillcolor="#fdfdfd" stroked="f">
                  <v:path arrowok="t" o:connecttype="custom" o:connectlocs="40,200;25,204;12,212;3,226;0,245;2,261;10,276;23,286;40,289;48,289;54,287;60,283;64,277;89,277;89,266;44,266;35,263;29,258;25,251;24,245;25,238;29,231;35,225;44,224;89,224;89,212;64,212;61,208;56,204;49,202;40,200;89,277;64,277;64,286;89,286;89,277;89,224;44,224;53,225;59,230;63,237;64,245;63,251;60,258;54,263;44,266;89,266;89,224;89,203;64,203;64,212;89,212;89,203" o:connectangles="0,0,0,0,0,0,0,0,0,0,0,0,0,0,0,0,0,0,0,0,0,0,0,0,0,0,0,0,0,0,0,0,0,0,0,0,0,0,0,0,0,0,0,0,0,0,0,0,0,0,0,0,0"/>
                </v:shape>
                <v:line id="Line 22" o:spid="_x0000_s1046" style="position:absolute;visibility:visible;mso-wrap-style:square" from="10832,10861" to="10832,10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" strokecolor="#fdfdfd" strokeweight="1.0567mm"/>
                <v:line id="Line 23" o:spid="_x0000_s1047" style="position:absolute;visibility:visible;mso-wrap-style:square" from="10828,10860" to="10836,10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" strokecolor="#fdfdfd" strokeweight=".81811mm"/>
                <v:line id="Line 24" o:spid="_x0000_s1048" style="position:absolute;visibility:visible;mso-wrap-style:square" from="10830,10856" to="10834,10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" strokecolor="#fdfdfd" strokeweight="1.1637mm"/>
                <v:line id="Line 25" o:spid="_x0000_s1049" style="position:absolute;visibility:visible;mso-wrap-style:square" from="10839,10859" to="10839,10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" strokecolor="#fdfdfd" strokeweight="1.0567mm"/>
                <v:line id="Line 26" o:spid="_x0000_s1050" style="position:absolute;visibility:visible;mso-wrap-style:square" from="10837,10856" to="10841,10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" strokecolor="#fdfdfd" strokeweight=".79342mm"/>
                <v:shape id="AutoShape 27" o:spid="_x0000_s1051" style="position:absolute;left:10843;top:10858;width:14;height:14;visibility:visible;mso-wrap-style:square;v-text-anchor:top" coordsize="216,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" path="m108,l60,10,26,35,7,69,,107r7,37l26,178r34,25l108,213r48,-10l189,178r12,-20l108,158,90,154,74,143,64,127,60,107,64,87,74,70,90,60r18,-4l201,56,189,35,156,10,108,xm201,56r-93,l126,60r15,10l152,87r4,20l152,127r-11,16l126,154r-18,4l201,158r8,-14l216,107,209,69,201,56xe" fillcolor="#fdfdfd" stroked="f">
                  <v:path arrowok="t" o:connecttype="custom" o:connectlocs="44,202;25,207;11,217;3,231;0,247;3,262;11,277;25,287;44,291;64,287;78,277;83,268;44,268;37,267;30,262;26,255;25,247;26,239;30,232;37,227;44,226;83,226;78,217;64,207;44,202;83,226;44,226;52,227;58,232;63,239;64,247;63,255;58,262;52,267;44,268;83,268;86,262;89,247;86,231;83,226" o:connectangles="0,0,0,0,0,0,0,0,0,0,0,0,0,0,0,0,0,0,0,0,0,0,0,0,0,0,0,0,0,0,0,0,0,0,0,0,0,0,0,0"/>
                </v:shape>
                <v:shape id="AutoShape 28" o:spid="_x0000_s1052" style="position:absolute;left:10858;top:10858;width:12;height:13;visibility:visible;mso-wrap-style:square;v-text-anchor:top" coordsize="186,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" path="m57,6l,6,,207r60,l60,98,61,86,64,72,75,60,95,56r89,l179,38r-6,-9l57,29,57,6xm184,56r-89,l113,60r9,12l126,85r,13l126,207r60,l186,83,184,57r,-1xm112,l90,3,74,11,63,20r-6,9l173,29r-2,-3l163,17r-9,-7l141,5,127,2,112,xe" fillcolor="#fdfdfd" stroked="f">
                  <v:path arrowok="t" o:connecttype="custom" o:connectlocs="23,196;0,196;0,276;25,276;25,232;25,228;26,222;31,217;39,216;75,216;73,209;71,205;23,205;23,196;75,216;39,216;46,217;50,222;52,227;52,232;52,276;76,276;76,226;75,216;75,216;46,193;37,195;30,198;26,201;23,205;71,205;70,204;67,200;63,197;58,195;52,194;46,193" o:connectangles="0,0,0,0,0,0,0,0,0,0,0,0,0,0,0,0,0,0,0,0,0,0,0,0,0,0,0,0,0,0,0,0,0,0,0,0,0"/>
                </v:shape>
                <v:shape id="AutoShape 29" o:spid="_x0000_s1053" style="position:absolute;left:10872;top:10858;width:10;height:14;visibility:visible;mso-wrap-style:square;v-text-anchor:top" coordsize="16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" path="m59,147l,147r11,33l31,201r26,11l81,215r32,-5l139,196r18,-22l159,167r-97,l59,147xm80,l50,5,25,18,8,39,2,66,6,84,16,99r16,11l50,119r25,9l91,134r10,7l104,150r,11l92,167r67,l164,146r-7,-27l141,102,118,91,93,83,77,78,62,72r,-16l66,48r85,l146,31,126,12,102,3,80,xm151,48r-55,l98,59r,4l156,63,151,48xe" fillcolor="#fdfdfd" stroked="f">
                  <v:path arrowok="t" o:connecttype="custom" o:connectlocs="23,261;0,261;4,275;12,284;22,288;31,289;44,287;54,282;61,272;62,270;24,270;23,261;31,200;19,203;10,208;3,217;1,228;2,235;6,241;12,246;19,250;29,253;35,256;39,259;40,263;40,267;36,270;62,270;63,261;61,250;55,243;46,238;36,235;30,233;24,230;24,224;26,220;58,220;57,213;49,205;39,202;31,200;58,220;37,220;38,225;38,227;60,227;58,220" o:connectangles="0,0,0,0,0,0,0,0,0,0,0,0,0,0,0,0,0,0,0,0,0,0,0,0,0,0,0,0,0,0,0,0,0,0,0,0,0,0,0,0,0,0,0,0,0,0,0,0"/>
                </v:shape>
                <v:shape id="Picture 30" o:spid="_x0000_s1054" type="#_x0000_t75" style="position:absolute;left:10888;top:10854;width:44;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">
                  <v:imagedata r:id="rId54" o:title=""/>
                </v:shape>
                <v:shape id="Picture 31" o:spid="_x0000_s1055" type="#_x0000_t75" style="position:absolute;left:10934;top:10854;width:13;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">
                  <v:imagedata r:id="rId55" o:title=""/>
                </v:shape>
                <v:shape id="Picture 32" o:spid="_x0000_s1056" type="#_x0000_t75" style="position:absolute;left:10949;top:10858;width:13;height: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">
                  <v:imagedata r:id="rId56" o:title=""/>
                </v:shape>
                <v:shape id="Picture 33" o:spid="_x0000_s1057" type="#_x0000_t75" style="position:absolute;left:10964;top:10858;width:20;height: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">
                  <v:imagedata r:id="rId57" o:title=""/>
                </v:shape>
                <v:shape id="Picture 34" o:spid="_x0000_s1058" type="#_x0000_t75" style="position:absolute;left:10985;top:10854;width:28;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">
                  <v:imagedata r:id="rId58" o:title=""/>
                </v:shape>
                <v:shape id="Picture 35" o:spid="_x0000_s1059" type="#_x0000_t75" style="position:absolute;left:11018;top:10854;width:16;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">
                  <v:imagedata r:id="rId59" o:title=""/>
                </v:shape>
                <v:shape id="Picture 36" o:spid="_x0000_s1060" type="#_x0000_t75" style="position:absolute;left:11036;top:10854;width:30;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">
                  <v:imagedata r:id="rId60" o:title=""/>
                </v:shape>
                <v:shape id="Picture 37" o:spid="_x0000_s1061" type="#_x0000_t75" style="position:absolute;left:10671;top:10835;width:73;height: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">
                  <v:imagedata r:id="rId61" o:title=""/>
                </v:shape>
                <v:shape id="Picture 38" o:spid="_x0000_s1062" type="#_x0000_t75" style="position:absolute;left:10753;top:10881;width:10;height: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">
                  <v:imagedata r:id="rId62" o:title=""/>
                </v:shape>
                <v:shape id="AutoShape 39" o:spid="_x0000_s1063" style="position:absolute;left:10768;top:10883;width:7;height:7;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" path="m73,l60,,36,5,17,17,4,36,,59,4,82r13,19l36,114r24,5l73,117r12,-4l96,106r1,-1l60,105,42,101,28,91,18,77,15,59,18,41,28,27,42,17,60,14r36,l93,11,84,3,73,xm118,96r-13,l105,116r13,l118,96xm96,14r-36,l77,17,92,27r9,14l105,59r-4,18l91,91,77,101r-17,4l97,105r8,-9l118,96r,-73l105,23r-5,-6l97,15,96,14xm118,3r-13,l105,23r13,l118,3xe" fillcolor="#fdfdfd" stroked="f">
                  <v:path arrowok="t" o:connecttype="custom" o:connectlocs="27,327;22,327;13,329;6,333;1,340;0,349;1,358;6,365;13,370;22,371;27,371;32,369;36,367;36,366;22,366;16,365;10,361;7,356;6,349;7,342;10,337;16,333;22,332;36,332;35,331;31,328;27,327;44,363;39,363;39,370;44,370;44,363;36,332;22,332;29,333;34,337;38,342;39,349;38,356;34,361;29,365;22,366;36,366;39,363;44,363;44,336;39,336;37,333;36,333;36,332;44,328;39,328;39,336;44,336;44,328" o:connectangles="0,0,0,0,0,0,0,0,0,0,0,0,0,0,0,0,0,0,0,0,0,0,0,0,0,0,0,0,0,0,0,0,0,0,0,0,0,0,0,0,0,0,0,0,0,0,0,0,0,0,0,0,0,0,0"/>
                </v:shape>
                <v:shape id="AutoShape 40" o:spid="_x0000_s1064" style="position:absolute;left:10776;top:10883;width:5;height:7;visibility:visible;mso-wrap-style:square;v-text-anchor:top" coordsize="71,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" path="m15,83l,83,3,97r7,11l21,116r14,3l49,116r12,-8l63,105r-39,l15,96r,-13xm36,l24,2,14,9,7,19,5,32r,9l8,47r4,6l18,57r5,3l35,63r15,6l56,75r,21l47,105r16,l68,97,71,83r,-9l68,66,62,60,56,56,51,53,39,48,24,44,18,39r,-18l27,14r35,l59,9,49,2,36,xm62,14r-17,l51,20r2,10l68,30,65,18,62,14xe" fillcolor="#fdfdfd" stroked="f">
                  <v:path arrowok="t" o:connecttype="custom" o:connectlocs="7,358;0,358;1,363;4,367;9,370;16,371;22,370;27,367;28,366;11,366;7,363;7,358;16,327;11,328;6,330;3,334;2,339;2,342;4,345;5,347;8,348;10,349;16,351;22,353;25,355;25,363;21,366;28,366;30,363;32,358;32,355;30,352;28,349;25,348;23,347;17,345;11,343;8,342;8,335;12,332;28,332;26,330;22,328;16,327;28,332;20,332;23,334;24,338;30,338;29,334;28,332" o:connectangles="0,0,0,0,0,0,0,0,0,0,0,0,0,0,0,0,0,0,0,0,0,0,0,0,0,0,0,0,0,0,0,0,0,0,0,0,0,0,0,0,0,0,0,0,0,0,0,0,0,0,0"/>
                </v:shape>
                <v:shape id="AutoShape 41" o:spid="_x0000_s1065" style="position:absolute;left:10781;top:10883;width:5;height:7;visibility:visible;mso-wrap-style:square;v-text-anchor:top" coordsize="71,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" path="m15,83l,83,3,97r7,11l22,116r14,3l51,116r10,-8l63,105r-39,l17,96,15,83xm36,l24,2,14,9,7,19,5,32r,9l8,47r6,6l18,57r5,3l35,63r16,6l57,75r,21l47,105r16,l68,97,71,83r,-9l68,66,57,56,51,53,39,48,24,44,20,39r,-18l27,14r35,l59,9,49,2,36,xm62,14r-17,l53,20r,10l68,30,65,18,62,14xe" fillcolor="#fdfdfd" stroked="f">
                  <v:path arrowok="t" o:connecttype="custom" o:connectlocs="7,358;0,358;1,363;5,367;10,370;16,371;23,370;27,367;28,366;11,366;8,363;7,358;16,327;11,328;6,330;3,334;2,339;2,342;4,345;6,347;8,348;10,349;16,351;23,353;25,355;25,363;21,366;28,366;30,363;32,358;32,355;30,352;25,348;23,347;17,345;11,343;9,342;9,335;12,332;28,332;26,330;22,328;16,327;28,332;20,332;24,334;24,338;30,338;29,334;28,332" o:connectangles="0,0,0,0,0,0,0,0,0,0,0,0,0,0,0,0,0,0,0,0,0,0,0,0,0,0,0,0,0,0,0,0,0,0,0,0,0,0,0,0,0,0,0,0,0,0,0,0,0,0"/>
                </v:shape>
                <v:shape id="AutoShape 42" o:spid="_x0000_s1066" style="position:absolute;left:10787;top:10883;width:7;height:7;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" path="m60,l36,5,17,17,4,36,,59,4,82r13,19l36,114r24,5l82,114r13,-9l60,105,42,101,28,92,18,77,15,60,18,42,28,27,42,17,60,14r35,l82,5,60,xm95,14r-35,l77,17,91,27r10,14l105,59r-4,18l92,91,77,101r-17,4l95,105r6,-4l113,82r5,-23l113,36,101,17,95,14xe" fillcolor="#fdfdfd" stroked="f">
                  <v:path arrowok="t" o:connecttype="custom" o:connectlocs="22,327;13,329;6,333;1,340;0,349;1,358;6,365;13,370;22,371;31,370;36,366;22,366;16,365;10,361;7,356;6,349;7,343;10,337;16,333;22,332;36,332;31,329;22,327;36,332;22,332;29,333;34,337;38,342;39,349;38,356;34,361;29,365;22,366;36,366;38,365;42,358;44,349;42,340;38,333;36,332" o:connectangles="0,0,0,0,0,0,0,0,0,0,0,0,0,0,0,0,0,0,0,0,0,0,0,0,0,0,0,0,0,0,0,0,0,0,0,0,0,0,0,0"/>
                </v:shape>
                <v:shape id="AutoShape 43" o:spid="_x0000_s1067" style="position:absolute;left:10795;top:10883;width:7;height:7;visibility:visible;mso-wrap-style:square;v-text-anchor:top" coordsize="117,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" path="m62,l37,5,18,17,5,36,,59,5,82r13,19l37,114r25,5l74,119r10,-3l94,110r7,-5l60,105,42,101,28,91,18,77,15,59,19,41,28,27,43,17,60,14r39,l95,10,80,3,62,xm117,83r-17,l96,89r-2,1l90,93r-7,8l72,105r29,l105,102r4,-6l117,83xm99,14r-39,l72,15r11,5l93,28r7,10l117,38,108,22,99,14xe" fillcolor="#fdfdfd" stroked="f">
                  <v:path arrowok="t" o:connecttype="custom" o:connectlocs="24,327;14,329;7,333;2,340;0,349;2,358;7,365;14,370;24,371;28,371;32,370;36,368;38,366;23,366;16,365;11,361;7,356;6,349;7,342;11,337;16,333;23,332;38,332;36,331;30,328;24,327;44,358;38,358;36,360;36,361;34,362;32,365;27,366;38,366;40,365;41,363;44,358;38,332;23,332;27,333;32,334;35,337;38,341;44,341;41,335;38,332" o:connectangles="0,0,0,0,0,0,0,0,0,0,0,0,0,0,0,0,0,0,0,0,0,0,0,0,0,0,0,0,0,0,0,0,0,0,0,0,0,0,0,0,0,0,0,0,0,0"/>
                </v:shape>
                <v:line id="Line 44" o:spid="_x0000_s1068" style="position:absolute;visibility:visible;mso-wrap-style:square" from="10804,10883" to="10804,10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" strokecolor="#fdfdfd" strokeweight=".2395mm"/>
                <v:line id="Line 45" o:spid="_x0000_s1069" style="position:absolute;visibility:visible;mso-wrap-style:square" from="10804,10881" to="10805,108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" strokecolor="#fdfdfd" strokeweight=".45136mm"/>
                <v:shape id="AutoShape 46" o:spid="_x0000_s1070" style="position:absolute;left:10806;top:10883;width:7;height:7;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" path="m72,l60,,36,5,17,17,5,36,,59,5,82r13,19l37,114r23,5l73,117r12,-4l95,106r1,-1l60,105,42,101,27,91,17,77,14,59,17,41,27,27,42,17,60,14r36,l93,11,83,3,72,xm119,96r-15,l104,116r15,l119,96xm96,14r-36,l77,17,91,27r9,14l104,59r-4,18l91,91,77,101r-17,4l96,105r8,-9l119,96r,-73l104,23r-3,-6l98,15,96,14xm119,3r-15,l104,23r15,l119,3xe" fillcolor="#fdfdfd" stroked="f">
                  <v:path arrowok="t" o:connecttype="custom" o:connectlocs="27,327;22,327;13,329;6,333;2,340;0,349;2,358;7,365;14,370;22,371;27,371;32,369;35,367;36,366;22,366;16,365;10,361;6,356;5,349;6,342;10,337;16,333;22,332;36,332;35,331;31,328;27,327;44,363;39,363;39,370;44,370;44,363;36,332;22,332;29,333;34,337;37,342;39,349;37,356;34,361;29,365;22,366;36,366;39,363;44,363;44,336;39,336;38,333;37,333;36,332;44,328;39,328;39,336;44,336;44,328" o:connectangles="0,0,0,0,0,0,0,0,0,0,0,0,0,0,0,0,0,0,0,0,0,0,0,0,0,0,0,0,0,0,0,0,0,0,0,0,0,0,0,0,0,0,0,0,0,0,0,0,0,0,0,0,0,0,0"/>
                </v:shape>
                <v:line id="Line 47" o:spid="_x0000_s1071" style="position:absolute;visibility:visible;mso-wrap-style:square" from="10816,10881" to="10816,10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" strokecolor="#fdfdfd" strokeweight=".26417mm"/>
                <v:line id="Line 48" o:spid="_x0000_s1072" style="position:absolute;visibility:visible;mso-wrap-style:square" from="10814,10884" to="10819,10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" strokecolor="#fdfdfd" strokeweight=".23978mm"/>
                <v:line id="Line 49" o:spid="_x0000_s1073" style="position:absolute;visibility:visible;mso-wrap-style:square" from="10820,10881" to="10820,10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" strokecolor="#fdfdfd" strokeweight=".26417mm"/>
                <v:shape id="AutoShape 50" o:spid="_x0000_s1074" style="position:absolute;left:10822;top:10883;width:7;height:7;visibility:visible;mso-wrap-style:square;v-text-anchor:top" coordsize="12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" path="m60,l37,5,18,17,5,36,,59,5,82r13,19l37,114r23,5l83,114r13,-9l60,105,42,101,28,92,18,77,15,60,18,42,28,27,42,17,60,14r36,l83,5,60,xm96,14r-36,l77,17,91,27r10,14l105,59r-4,18l92,91,78,101r-18,4l96,105r6,-4l115,82r5,-23l115,36,102,17,96,14xe" fillcolor="#fdfdfd" stroked="f">
                  <v:path arrowok="t" o:connecttype="custom" o:connectlocs="22,327;14,329;7,333;2,340;0,349;2,358;7,365;14,370;22,371;31,370;36,366;22,366;16,365;10,361;7,356;6,349;7,343;10,337;16,333;22,332;36,332;31,329;22,327;36,332;22,332;29,333;34,337;37,342;39,349;37,356;34,361;29,365;22,366;36,366;38,365;43,358;44,349;43,340;38,333;36,332" o:connectangles="0,0,0,0,0,0,0,0,0,0,0,0,0,0,0,0,0,0,0,0,0,0,0,0,0,0,0,0,0,0,0,0,0,0,0,0,0,0,0,0"/>
                </v:shape>
                <v:shape id="AutoShape 51" o:spid="_x0000_s1075" style="position:absolute;left:10830;top:10883;width:7;height:7;visibility:visible;mso-wrap-style:square;v-text-anchor:top" coordsize="99,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" path="m15,3l,3,,116r15,l15,38r3,-6l24,21r5,-3l15,18,15,3xm84,14r-25,l66,17r6,6l81,30r5,9l86,116r13,l99,39,96,27,89,18,84,14xm50,l42,,38,2,26,8,23,9r-8,9l29,18r7,-4l84,14,81,11,71,5,61,1,50,xe" fillcolor="#fdfdfd" stroked="f">
                  <v:path arrowok="t" o:connecttype="custom" o:connectlocs="7,337;0,337;0,380;7,380;7,350;8,348;11,344;13,342;7,342;7,337;38,341;27,341;30,342;32,344;36,347;39,350;39,380;44,380;44,350;43,346;40,342;38,341;22,335;19,335;17,336;12,339;10,339;7,342;13,342;16,341;38,341;36,340;32,337;27,336;22,335" o:connectangles="0,0,0,0,0,0,0,0,0,0,0,0,0,0,0,0,0,0,0,0,0,0,0,0,0,0,0,0,0,0,0,0,0,0,0"/>
                </v:shape>
                <v:shape id="Picture 52" o:spid="_x0000_s1076" type="#_x0000_t75" style="position:absolute;left:10841;top:10881;width:25;height: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">
                  <v:imagedata r:id="rId63" o:title=""/>
                </v:shape>
                <v:shape id="Picture 53" o:spid="_x0000_s1077" type="#_x0000_t75" style="position:absolute;left:10870;top:10881;width:17;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">
                  <v:imagedata r:id="rId64" o:title=""/>
                </v:shape>
                <v:shape id="Picture 54" o:spid="_x0000_s1078" type="#_x0000_t75" style="position:absolute;left:10889;top:10880;width:30;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">
                  <v:imagedata r:id="rId65" o:title=""/>
                </v:shape>
                <v:shape id="Picture 55" o:spid="_x0000_s1079" type="#_x0000_t75" style="position:absolute;left:10924;top:10880;width:29;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">
                  <v:imagedata r:id="rId66" o:title=""/>
                </v:shape>
                <v:shape id="Picture 57" o:spid="_x0000_s1080" type="#_x0000_t75" style="position:absolute;left:11150;top:10853;width:44;height: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">
                  <v:imagedata r:id="rId67" o:title=""/>
                </v:shape>
                <v:shape id="Picture 58" o:spid="_x0000_s1081" type="#_x0000_t75" style="position:absolute;left:11197;top:10853;width:2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">
                  <v:imagedata r:id="rId68" o:title=""/>
                </v:shape>
                <v:shape id="Picture 59" o:spid="_x0000_s1082" type="#_x0000_t75" style="position:absolute;left:11224;top:10853;width:35;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">
                  <v:imagedata r:id="rId69" o:title=""/>
                </v:shape>
                <v:shape id="Picture 60" o:spid="_x0000_s1083" type="#_x0000_t75" style="position:absolute;left:11263;top:10853;width:4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">
                  <v:imagedata r:id="rId70" o:title=""/>
                </v:shape>
                <v:shape id="Picture 61" o:spid="_x0000_s1084" type="#_x0000_t75" style="position:absolute;left:11310;top:10853;width:18;height: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">
                  <v:imagedata r:id="rId71" o:title=""/>
                </v:shape>
                <v:shape id="AutoShape 62" o:spid="_x0000_s1085" style="position:absolute;left:11331;top:10853;width:4;height:8;visibility:visible;mso-wrap-style:square;v-text-anchor:top" coordsize="74,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" path="m61,82r-11,l50,111r11,l61,82xm61,l50,,3,69,1,72,,75r,7l73,82r,-9l11,73,47,19r2,-1l50,15r11,l61,xm61,15r-11,l50,73r11,l61,15xe" fillcolor="#fdfdfd" stroked="f">
                  <v:path arrowok="t" o:connecttype="custom" o:connectlocs="21,226;17,226;17,239;21,239;21,226;21,189;17,189;1,220;0,222;0,223;0,226;25,226;25,222;4,222;16,197;17,197;17,195;21,195;21,189;21,195;17,195;17,222;21,222;21,195" o:connectangles="0,0,0,0,0,0,0,0,0,0,0,0,0,0,0,0,0,0,0,0,0,0,0,0"/>
                </v:shape>
                <v:shape id="Picture 63" o:spid="_x0000_s1086" type="#_x0000_t75" style="position:absolute;left:11339;top:10853;width:15;height: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">
                  <v:imagedata r:id="rId72" o:title=""/>
                </v:shape>
                <v:shape id="Picture 64" o:spid="_x0000_s1087" type="#_x0000_t75" style="position:absolute;left:11271;top:10867;width:14;height: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">
                  <v:imagedata r:id="rId73" o:title=""/>
                </v:shape>
                <v:shape id="Picture 65" o:spid="_x0000_s1088" type="#_x0000_t75" style="position:absolute;left:11288;top:10868;width:16;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">
                  <v:imagedata r:id="rId74" o:title=""/>
                </v:shape>
                <v:shape id="Picture 66" o:spid="_x0000_s1089" type="#_x0000_t75" style="position:absolute;left:11308;top:10868;width:19;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">
                  <v:imagedata r:id="rId75" o:title=""/>
                </v:shape>
                <v:shape id="Picture 67" o:spid="_x0000_s1090" type="#_x0000_t75" style="position:absolute;left:11332;top:10868;width:22;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">
                  <v:imagedata r:id="rId76" o:title=""/>
                </v:shape>
                <v:shape id="Picture 68" o:spid="_x0000_s1091" type="#_x0000_t75" style="position:absolute;left:11195;top:10882;width:24;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">
                  <v:imagedata r:id="rId77" o:title=""/>
                </v:shape>
                <v:shape id="Picture 69" o:spid="_x0000_s1092" type="#_x0000_t75" style="position:absolute;left:11210;top:10882;width:144;height: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">
                  <v:imagedata r:id="rId78" o:title=""/>
                </v:shape>
                <w10:wrap anchorx="page"/>
              </v:group>
            </w:pict>
          </mc:Fallback>
        </mc:AlternateContent>
      </w:r>
    </w:p>
    <w:p w14:paraId="7854D3D0" w14:textId="46AA2BDC" w:rsidR="00186C5C" w:rsidRDefault="00186C5C">
      <w:pPr>
        <w:pStyle w:val="BodyText"/>
        <w:spacing w:before="9"/>
        <w:rPr>
          <w:b/>
          <w:sz w:val="18"/>
        </w:rPr>
      </w:pPr>
    </w:p>
    <w:p w14:paraId="6794B23D" w14:textId="0EDDE20A" w:rsidR="002C20BB" w:rsidRDefault="002C20BB" w:rsidP="002C20BB">
      <w:pPr>
        <w:pStyle w:val="BodyText"/>
        <w:spacing w:before="52"/>
        <w:ind w:left="142" w:right="539"/>
        <w:jc w:val="both"/>
        <w:rPr>
          <w:rFonts w:ascii="Arial" w:hAnsi="Arial" w:cs="Arial"/>
          <w:sz w:val="22"/>
          <w:szCs w:val="22"/>
        </w:rPr>
      </w:pPr>
    </w:p>
    <w:p w14:paraId="4E86C692" w14:textId="77777777" w:rsidR="002C20BB" w:rsidRDefault="002C20BB" w:rsidP="002C20BB">
      <w:pPr>
        <w:pStyle w:val="BodyText"/>
        <w:spacing w:before="52"/>
        <w:ind w:left="142" w:right="539"/>
        <w:jc w:val="both"/>
        <w:rPr>
          <w:rFonts w:ascii="Arial" w:hAnsi="Arial" w:cs="Arial"/>
          <w:sz w:val="22"/>
          <w:szCs w:val="22"/>
        </w:rPr>
      </w:pPr>
    </w:p>
    <w:p w14:paraId="237CA4E9" w14:textId="77777777" w:rsidR="002C20BB" w:rsidRDefault="002C20BB" w:rsidP="002C20BB">
      <w:pPr>
        <w:pStyle w:val="BodyText"/>
        <w:spacing w:before="52"/>
        <w:ind w:left="142" w:right="539"/>
        <w:jc w:val="both"/>
        <w:rPr>
          <w:rFonts w:ascii="Arial" w:hAnsi="Arial" w:cs="Arial"/>
          <w:sz w:val="22"/>
          <w:szCs w:val="22"/>
        </w:rPr>
      </w:pPr>
    </w:p>
    <w:p w14:paraId="7FCF3843" w14:textId="77777777" w:rsidR="002C20BB" w:rsidRDefault="002C20BB" w:rsidP="002C20BB">
      <w:pPr>
        <w:pStyle w:val="BodyText"/>
        <w:spacing w:before="52"/>
        <w:ind w:left="142" w:right="539"/>
        <w:jc w:val="both"/>
        <w:rPr>
          <w:rFonts w:ascii="Arial" w:hAnsi="Arial" w:cs="Arial"/>
          <w:sz w:val="22"/>
          <w:szCs w:val="22"/>
        </w:rPr>
      </w:pPr>
    </w:p>
    <w:p w14:paraId="4BAE5654" w14:textId="77777777" w:rsidR="002C20BB" w:rsidRDefault="002C20BB" w:rsidP="002C20BB">
      <w:pPr>
        <w:pStyle w:val="BodyText"/>
        <w:spacing w:before="52"/>
        <w:ind w:left="142" w:right="539"/>
        <w:jc w:val="both"/>
        <w:rPr>
          <w:rFonts w:ascii="Arial" w:hAnsi="Arial" w:cs="Arial"/>
          <w:sz w:val="22"/>
          <w:szCs w:val="22"/>
        </w:rPr>
      </w:pPr>
    </w:p>
    <w:p w14:paraId="7A32B53F" w14:textId="77777777" w:rsidR="002C20BB" w:rsidRDefault="002C20BB" w:rsidP="002C20BB">
      <w:pPr>
        <w:pStyle w:val="BodyText"/>
        <w:spacing w:before="52"/>
        <w:ind w:left="142" w:right="539"/>
        <w:jc w:val="both"/>
        <w:rPr>
          <w:rFonts w:ascii="Arial" w:hAnsi="Arial" w:cs="Arial"/>
          <w:sz w:val="22"/>
          <w:szCs w:val="22"/>
        </w:rPr>
      </w:pPr>
    </w:p>
    <w:p w14:paraId="06601ED6" w14:textId="77777777" w:rsidR="002C20BB" w:rsidRDefault="002C20BB" w:rsidP="002C20BB">
      <w:pPr>
        <w:pStyle w:val="BodyText"/>
        <w:spacing w:before="52"/>
        <w:ind w:left="142" w:right="539"/>
        <w:jc w:val="both"/>
        <w:rPr>
          <w:rFonts w:ascii="Arial" w:hAnsi="Arial" w:cs="Arial"/>
          <w:sz w:val="22"/>
          <w:szCs w:val="22"/>
        </w:rPr>
      </w:pPr>
    </w:p>
    <w:p w14:paraId="308BAF6A" w14:textId="77777777" w:rsidR="002C20BB" w:rsidRDefault="002C20BB" w:rsidP="002C20BB">
      <w:pPr>
        <w:pStyle w:val="BodyText"/>
        <w:spacing w:before="52"/>
        <w:ind w:left="142" w:right="539"/>
        <w:jc w:val="both"/>
        <w:rPr>
          <w:rFonts w:ascii="Arial" w:hAnsi="Arial" w:cs="Arial"/>
          <w:sz w:val="22"/>
          <w:szCs w:val="22"/>
        </w:rPr>
      </w:pPr>
    </w:p>
    <w:p w14:paraId="79D54DC5" w14:textId="77777777" w:rsidR="002C20BB" w:rsidRDefault="002C20BB" w:rsidP="002C20BB">
      <w:pPr>
        <w:pStyle w:val="BodyText"/>
        <w:spacing w:before="52"/>
        <w:ind w:left="142" w:right="539"/>
        <w:jc w:val="both"/>
        <w:rPr>
          <w:rFonts w:ascii="Arial" w:hAnsi="Arial" w:cs="Arial"/>
          <w:sz w:val="22"/>
          <w:szCs w:val="22"/>
        </w:rPr>
      </w:pPr>
    </w:p>
    <w:p w14:paraId="07157DB9" w14:textId="77777777" w:rsidR="002C20BB" w:rsidRDefault="002C20BB" w:rsidP="002C20BB">
      <w:pPr>
        <w:pStyle w:val="BodyText"/>
        <w:spacing w:before="52"/>
        <w:ind w:left="142" w:right="539"/>
        <w:jc w:val="both"/>
        <w:rPr>
          <w:rFonts w:ascii="Arial" w:hAnsi="Arial" w:cs="Arial"/>
          <w:sz w:val="22"/>
          <w:szCs w:val="22"/>
        </w:rPr>
      </w:pPr>
    </w:p>
    <w:p w14:paraId="487DA2A7" w14:textId="77777777" w:rsidR="0089274C" w:rsidRDefault="0089274C" w:rsidP="002C20BB">
      <w:pPr>
        <w:spacing w:line="481" w:lineRule="exact"/>
        <w:rPr>
          <w:rFonts w:ascii="Arial" w:hAnsi="Arial" w:cs="Arial"/>
          <w:color w:val="00AFEF"/>
          <w:sz w:val="40"/>
        </w:rPr>
      </w:pPr>
    </w:p>
    <w:p w14:paraId="16D5B617" w14:textId="77777777" w:rsidR="0089274C" w:rsidRDefault="0089274C" w:rsidP="002C20BB">
      <w:pPr>
        <w:spacing w:line="481" w:lineRule="exact"/>
        <w:rPr>
          <w:rFonts w:ascii="Arial" w:hAnsi="Arial" w:cs="Arial"/>
          <w:color w:val="00AFEF"/>
          <w:sz w:val="40"/>
        </w:rPr>
      </w:pPr>
    </w:p>
    <w:p w14:paraId="78A1944B" w14:textId="77777777" w:rsidR="00381B17" w:rsidRDefault="00381B17" w:rsidP="002C20BB">
      <w:pPr>
        <w:spacing w:line="481" w:lineRule="exact"/>
        <w:rPr>
          <w:rFonts w:ascii="Arial" w:hAnsi="Arial" w:cs="Arial"/>
          <w:color w:val="00AFEF"/>
          <w:sz w:val="40"/>
        </w:rPr>
      </w:pPr>
    </w:p>
    <w:p w14:paraId="2A709BF4" w14:textId="77777777" w:rsidR="002C20BB" w:rsidRPr="00D800ED" w:rsidRDefault="002C20BB" w:rsidP="002C20BB">
      <w:pPr>
        <w:spacing w:line="481" w:lineRule="exact"/>
        <w:rPr>
          <w:rFonts w:ascii="Arial" w:hAnsi="Arial" w:cs="Arial"/>
          <w:sz w:val="40"/>
        </w:rPr>
      </w:pPr>
      <w:r w:rsidRPr="00D800ED">
        <w:rPr>
          <w:rFonts w:ascii="Arial" w:hAnsi="Arial" w:cs="Arial"/>
          <w:color w:val="00AFEF"/>
          <w:sz w:val="40"/>
        </w:rPr>
        <w:t>Welcome</w:t>
      </w:r>
      <w:r w:rsidRPr="00D800ED">
        <w:rPr>
          <w:rFonts w:ascii="Arial" w:hAnsi="Arial" w:cs="Arial"/>
          <w:b/>
          <w:color w:val="00AFEF"/>
          <w:sz w:val="40"/>
        </w:rPr>
        <w:t xml:space="preserve"> </w:t>
      </w:r>
      <w:r w:rsidRPr="00D800ED">
        <w:rPr>
          <w:rFonts w:ascii="Arial" w:hAnsi="Arial" w:cs="Arial"/>
          <w:color w:val="00AFEF"/>
          <w:sz w:val="40"/>
        </w:rPr>
        <w:t xml:space="preserve">to Atlantic Academy Portland, Jewell Academy Bournemouth and Ocean Academy Poole. </w:t>
      </w:r>
    </w:p>
    <w:p w14:paraId="5E84DF1F" w14:textId="77777777" w:rsidR="002C20BB" w:rsidRDefault="002C20BB" w:rsidP="002C20BB">
      <w:pPr>
        <w:pStyle w:val="BodyText"/>
        <w:spacing w:before="52"/>
        <w:ind w:left="142" w:right="539"/>
        <w:jc w:val="both"/>
        <w:rPr>
          <w:rFonts w:ascii="Arial" w:hAnsi="Arial" w:cs="Arial"/>
          <w:sz w:val="22"/>
          <w:szCs w:val="22"/>
        </w:rPr>
      </w:pPr>
    </w:p>
    <w:p w14:paraId="694EBC36" w14:textId="2952B4A2" w:rsidR="00186C5C" w:rsidRPr="00381B17" w:rsidRDefault="007C4D4B" w:rsidP="002C20BB">
      <w:pPr>
        <w:pStyle w:val="BodyText"/>
        <w:spacing w:before="52"/>
        <w:ind w:left="142" w:right="539"/>
        <w:jc w:val="both"/>
        <w:rPr>
          <w:rFonts w:asciiTheme="minorHAnsi" w:hAnsiTheme="minorHAnsi" w:cs="Arial"/>
          <w:sz w:val="22"/>
          <w:szCs w:val="22"/>
        </w:rPr>
      </w:pPr>
      <w:r w:rsidRPr="00381B17">
        <w:rPr>
          <w:rFonts w:asciiTheme="minorHAnsi" w:hAnsiTheme="minorHAnsi" w:cs="Arial"/>
          <w:sz w:val="22"/>
          <w:szCs w:val="22"/>
        </w:rPr>
        <w:t>Thank y</w:t>
      </w:r>
      <w:r w:rsidR="0067642B" w:rsidRPr="00381B17">
        <w:rPr>
          <w:rFonts w:asciiTheme="minorHAnsi" w:hAnsiTheme="minorHAnsi" w:cs="Arial"/>
          <w:sz w:val="22"/>
          <w:szCs w:val="22"/>
        </w:rPr>
        <w:t>ou for considering our a</w:t>
      </w:r>
      <w:r w:rsidR="00283674" w:rsidRPr="00381B17">
        <w:rPr>
          <w:rFonts w:asciiTheme="minorHAnsi" w:hAnsiTheme="minorHAnsi" w:cs="Arial"/>
          <w:sz w:val="22"/>
          <w:szCs w:val="22"/>
        </w:rPr>
        <w:t>cademies</w:t>
      </w:r>
      <w:r w:rsidRPr="00381B17">
        <w:rPr>
          <w:rFonts w:asciiTheme="minorHAnsi" w:hAnsiTheme="minorHAnsi" w:cs="Arial"/>
          <w:sz w:val="22"/>
          <w:szCs w:val="22"/>
        </w:rPr>
        <w:t xml:space="preserve"> for your</w:t>
      </w:r>
      <w:r w:rsidR="00102915" w:rsidRPr="00381B17">
        <w:rPr>
          <w:rFonts w:asciiTheme="minorHAnsi" w:hAnsiTheme="minorHAnsi" w:cs="Arial"/>
          <w:sz w:val="22"/>
          <w:szCs w:val="22"/>
        </w:rPr>
        <w:t xml:space="preserve"> next appointment. </w:t>
      </w:r>
    </w:p>
    <w:p w14:paraId="0C9741F5" w14:textId="77777777" w:rsidR="00186C5C" w:rsidRPr="00381B17" w:rsidRDefault="00186C5C" w:rsidP="002C20BB">
      <w:pPr>
        <w:pStyle w:val="BodyText"/>
        <w:spacing w:before="9"/>
        <w:ind w:left="142"/>
        <w:jc w:val="both"/>
        <w:rPr>
          <w:rFonts w:asciiTheme="minorHAnsi" w:hAnsiTheme="minorHAnsi" w:cs="Arial"/>
          <w:sz w:val="22"/>
          <w:szCs w:val="22"/>
        </w:rPr>
      </w:pPr>
    </w:p>
    <w:p w14:paraId="21C9FB6B" w14:textId="77777777" w:rsidR="00164502" w:rsidRPr="00381B17" w:rsidRDefault="00164502" w:rsidP="002C20BB">
      <w:pPr>
        <w:pStyle w:val="BodyText"/>
        <w:ind w:left="142" w:right="467"/>
        <w:jc w:val="both"/>
        <w:rPr>
          <w:rFonts w:asciiTheme="minorHAnsi" w:hAnsiTheme="minorHAnsi" w:cs="Arial"/>
          <w:sz w:val="22"/>
          <w:szCs w:val="22"/>
        </w:rPr>
      </w:pPr>
      <w:r w:rsidRPr="00381B17">
        <w:rPr>
          <w:rFonts w:asciiTheme="minorHAnsi" w:hAnsiTheme="minorHAnsi" w:cs="Arial"/>
          <w:sz w:val="22"/>
          <w:szCs w:val="22"/>
        </w:rPr>
        <w:t>We are passionate about excellence in education, giving pupils the very best start in life with a firm belief that excellent teaching transforms lives. Our core belief is that for all students to have high aspirations they must believe in themselves, be actively engaged in their learning and see the connection between what they learn today and who they want to become tomorrow.</w:t>
      </w:r>
    </w:p>
    <w:p w14:paraId="5CBF002D" w14:textId="77777777" w:rsidR="00164502" w:rsidRPr="00381B17" w:rsidRDefault="00164502" w:rsidP="002C20BB">
      <w:pPr>
        <w:shd w:val="clear" w:color="auto" w:fill="FFFFFF"/>
        <w:ind w:left="142" w:right="410"/>
        <w:jc w:val="both"/>
        <w:rPr>
          <w:rFonts w:asciiTheme="minorHAnsi" w:eastAsia="Times New Roman" w:hAnsiTheme="minorHAnsi" w:cs="Arial"/>
          <w:color w:val="222222"/>
          <w:lang w:eastAsia="en-GB"/>
        </w:rPr>
      </w:pPr>
    </w:p>
    <w:p w14:paraId="305A085C" w14:textId="679F6D97" w:rsidR="00164502" w:rsidRPr="00381B17" w:rsidRDefault="00164502" w:rsidP="002C20BB">
      <w:pPr>
        <w:shd w:val="clear" w:color="auto" w:fill="FFFFFF"/>
        <w:ind w:left="142" w:right="410"/>
        <w:jc w:val="both"/>
        <w:rPr>
          <w:rFonts w:asciiTheme="minorHAnsi" w:eastAsia="Times New Roman" w:hAnsiTheme="minorHAnsi" w:cs="Arial"/>
          <w:color w:val="222222"/>
          <w:lang w:eastAsia="en-GB"/>
        </w:rPr>
      </w:pPr>
      <w:r w:rsidRPr="00381B17">
        <w:rPr>
          <w:rFonts w:asciiTheme="minorHAnsi" w:eastAsia="Times New Roman" w:hAnsiTheme="minorHAnsi" w:cs="Arial"/>
          <w:color w:val="222222"/>
          <w:lang w:eastAsia="en-GB"/>
        </w:rPr>
        <w:t xml:space="preserve">We are looking for </w:t>
      </w:r>
      <w:r w:rsidR="00080884">
        <w:rPr>
          <w:rFonts w:asciiTheme="minorHAnsi" w:eastAsia="Times New Roman" w:hAnsiTheme="minorHAnsi" w:cs="Arial"/>
          <w:color w:val="222222"/>
          <w:lang w:eastAsia="en-GB"/>
        </w:rPr>
        <w:t>qualified</w:t>
      </w:r>
      <w:r w:rsidRPr="00381B17">
        <w:rPr>
          <w:rFonts w:asciiTheme="minorHAnsi" w:eastAsia="Times New Roman" w:hAnsiTheme="minorHAnsi" w:cs="Arial"/>
          <w:color w:val="222222"/>
          <w:lang w:eastAsia="en-GB"/>
        </w:rPr>
        <w:t xml:space="preserve"> teachers to join our 3</w:t>
      </w:r>
      <w:r w:rsidR="00D800ED" w:rsidRPr="00381B17">
        <w:rPr>
          <w:rFonts w:asciiTheme="minorHAnsi" w:eastAsia="Times New Roman" w:hAnsiTheme="minorHAnsi" w:cs="Arial"/>
          <w:color w:val="222222"/>
          <w:lang w:eastAsia="en-GB"/>
        </w:rPr>
        <w:t xml:space="preserve"> academies in the South Coast.  </w:t>
      </w:r>
      <w:r w:rsidRPr="00381B17">
        <w:rPr>
          <w:rFonts w:asciiTheme="minorHAnsi" w:eastAsia="Times New Roman" w:hAnsiTheme="minorHAnsi" w:cs="Arial"/>
          <w:color w:val="222222"/>
          <w:lang w:eastAsia="en-GB"/>
        </w:rPr>
        <w:t>Ocean Academy Pool</w:t>
      </w:r>
      <w:r w:rsidR="00080884">
        <w:rPr>
          <w:rFonts w:asciiTheme="minorHAnsi" w:eastAsia="Times New Roman" w:hAnsiTheme="minorHAnsi" w:cs="Arial"/>
          <w:color w:val="222222"/>
          <w:lang w:eastAsia="en-GB"/>
        </w:rPr>
        <w:t>e and Jewell Academy Bournemouth</w:t>
      </w:r>
      <w:r w:rsidRPr="00381B17">
        <w:rPr>
          <w:rFonts w:asciiTheme="minorHAnsi" w:eastAsia="Times New Roman" w:hAnsiTheme="minorHAnsi" w:cs="Arial"/>
          <w:color w:val="222222"/>
          <w:lang w:eastAsia="en-GB"/>
        </w:rPr>
        <w:t>. </w:t>
      </w:r>
    </w:p>
    <w:p w14:paraId="08FF74B6" w14:textId="77777777" w:rsidR="00164502" w:rsidRPr="00381B17" w:rsidRDefault="00164502" w:rsidP="002C20BB">
      <w:pPr>
        <w:shd w:val="clear" w:color="auto" w:fill="FFFFFF"/>
        <w:ind w:left="142" w:right="410"/>
        <w:jc w:val="both"/>
        <w:rPr>
          <w:rFonts w:asciiTheme="minorHAnsi" w:eastAsia="Times New Roman" w:hAnsiTheme="minorHAnsi" w:cs="Arial"/>
          <w:color w:val="000000"/>
          <w:lang w:eastAsia="en-GB"/>
        </w:rPr>
      </w:pPr>
    </w:p>
    <w:p w14:paraId="4B2D21F0" w14:textId="77777777" w:rsidR="00164502" w:rsidRPr="00381B17" w:rsidRDefault="00164502" w:rsidP="002C20BB">
      <w:pPr>
        <w:shd w:val="clear" w:color="auto" w:fill="FFFFFF"/>
        <w:ind w:left="142" w:right="410"/>
        <w:jc w:val="both"/>
        <w:rPr>
          <w:rFonts w:asciiTheme="minorHAnsi" w:eastAsia="Times New Roman" w:hAnsiTheme="minorHAnsi" w:cs="Arial"/>
          <w:bCs/>
          <w:color w:val="000000"/>
          <w:lang w:eastAsia="en-GB"/>
        </w:rPr>
      </w:pPr>
      <w:r w:rsidRPr="00381B17">
        <w:rPr>
          <w:rFonts w:asciiTheme="minorHAnsi" w:eastAsia="Times New Roman" w:hAnsiTheme="minorHAnsi" w:cs="Arial"/>
          <w:color w:val="000000"/>
          <w:lang w:eastAsia="en-GB"/>
        </w:rPr>
        <w:t>It is an excellent opportunity for </w:t>
      </w:r>
      <w:r w:rsidRPr="00381B17">
        <w:rPr>
          <w:rFonts w:asciiTheme="minorHAnsi" w:eastAsia="Times New Roman" w:hAnsiTheme="minorHAnsi" w:cs="Arial"/>
          <w:bCs/>
          <w:color w:val="000000"/>
          <w:lang w:eastAsia="en-GB"/>
        </w:rPr>
        <w:t>someone wishing to further their career, with development opportunities to either take on TLR responsibilities and/or become a Specialist Leader of Education (SLE) or Aspirant Lead Practitioner/Lead Practitioner (paid on the Leadership pay scale).</w:t>
      </w:r>
    </w:p>
    <w:p w14:paraId="1D7BDA64" w14:textId="77777777" w:rsidR="00164502" w:rsidRPr="00381B17" w:rsidRDefault="00164502" w:rsidP="002C20BB">
      <w:pPr>
        <w:shd w:val="clear" w:color="auto" w:fill="FFFFFF"/>
        <w:ind w:left="142" w:right="410"/>
        <w:jc w:val="both"/>
        <w:rPr>
          <w:rFonts w:asciiTheme="minorHAnsi" w:eastAsia="Times New Roman" w:hAnsiTheme="minorHAnsi" w:cs="Arial"/>
          <w:b/>
          <w:bCs/>
          <w:color w:val="000000"/>
          <w:u w:val="single"/>
          <w:lang w:eastAsia="en-GB"/>
        </w:rPr>
      </w:pPr>
    </w:p>
    <w:p w14:paraId="3375FEE1" w14:textId="7BD0827C" w:rsidR="00164502" w:rsidRPr="00381B17" w:rsidRDefault="00164502" w:rsidP="002C20BB">
      <w:pPr>
        <w:shd w:val="clear" w:color="auto" w:fill="FFFFFF"/>
        <w:ind w:left="142" w:right="410"/>
        <w:jc w:val="both"/>
        <w:rPr>
          <w:rFonts w:asciiTheme="minorHAnsi" w:eastAsia="Times New Roman" w:hAnsiTheme="minorHAnsi" w:cs="Arial"/>
          <w:color w:val="222222"/>
          <w:lang w:eastAsia="en-GB"/>
        </w:rPr>
      </w:pPr>
      <w:r w:rsidRPr="00381B17">
        <w:rPr>
          <w:rFonts w:asciiTheme="minorHAnsi" w:eastAsia="Times New Roman" w:hAnsiTheme="minorHAnsi" w:cs="Arial"/>
          <w:color w:val="222222"/>
          <w:lang w:eastAsia="en-GB"/>
        </w:rPr>
        <w:t>Positions are available across the 3 academies with full time teaching positions available from September 2018 but there is the exciting opportunity of an earlier start</w:t>
      </w:r>
      <w:r w:rsidR="00080884">
        <w:rPr>
          <w:rFonts w:asciiTheme="minorHAnsi" w:eastAsia="Times New Roman" w:hAnsiTheme="minorHAnsi" w:cs="Arial"/>
          <w:color w:val="222222"/>
          <w:lang w:eastAsia="en-GB"/>
        </w:rPr>
        <w:t xml:space="preserve"> for the right candidate. </w:t>
      </w:r>
    </w:p>
    <w:p w14:paraId="50BFBB54" w14:textId="77777777" w:rsidR="00164502" w:rsidRPr="00381B17" w:rsidRDefault="00164502" w:rsidP="002C20BB">
      <w:pPr>
        <w:shd w:val="clear" w:color="auto" w:fill="FFFFFF"/>
        <w:ind w:left="142" w:right="410"/>
        <w:jc w:val="both"/>
        <w:rPr>
          <w:rFonts w:asciiTheme="minorHAnsi" w:hAnsiTheme="minorHAnsi" w:cs="Arial"/>
        </w:rPr>
      </w:pPr>
    </w:p>
    <w:p w14:paraId="66826B31" w14:textId="7EBDA79D" w:rsidR="00164502" w:rsidRPr="00381B17" w:rsidRDefault="00164502" w:rsidP="002C20BB">
      <w:pPr>
        <w:shd w:val="clear" w:color="auto" w:fill="FFFFFF"/>
        <w:ind w:left="142" w:right="410"/>
        <w:jc w:val="both"/>
        <w:rPr>
          <w:rFonts w:asciiTheme="minorHAnsi" w:eastAsia="Times New Roman" w:hAnsiTheme="minorHAnsi" w:cs="Arial"/>
          <w:color w:val="222222"/>
          <w:lang w:eastAsia="en-GB"/>
        </w:rPr>
      </w:pPr>
      <w:r w:rsidRPr="00381B17">
        <w:rPr>
          <w:rFonts w:asciiTheme="minorHAnsi" w:eastAsia="Times New Roman" w:hAnsiTheme="minorHAnsi" w:cs="Arial"/>
          <w:color w:val="000000"/>
          <w:lang w:eastAsia="en-GB"/>
        </w:rPr>
        <w:t>With great students who behave impeccably, an outstanding team of staff, state of the art facilities, and very pleasant loca</w:t>
      </w:r>
      <w:r w:rsidR="0067642B" w:rsidRPr="00381B17">
        <w:rPr>
          <w:rFonts w:asciiTheme="minorHAnsi" w:eastAsia="Times New Roman" w:hAnsiTheme="minorHAnsi" w:cs="Arial"/>
          <w:color w:val="000000"/>
          <w:lang w:eastAsia="en-GB"/>
        </w:rPr>
        <w:t>tions in beautiful Dorset, our a</w:t>
      </w:r>
      <w:r w:rsidRPr="00381B17">
        <w:rPr>
          <w:rFonts w:asciiTheme="minorHAnsi" w:eastAsia="Times New Roman" w:hAnsiTheme="minorHAnsi" w:cs="Arial"/>
          <w:color w:val="000000"/>
          <w:lang w:eastAsia="en-GB"/>
        </w:rPr>
        <w:t xml:space="preserve">cademies offer excellent opportunity for ambitious, talented individuals looking to develop their career. </w:t>
      </w:r>
      <w:r w:rsidR="00D04755" w:rsidRPr="00381B17">
        <w:rPr>
          <w:rFonts w:asciiTheme="minorHAnsi" w:eastAsia="Times New Roman" w:hAnsiTheme="minorHAnsi" w:cs="Arial"/>
          <w:color w:val="000000"/>
          <w:lang w:eastAsia="en-GB"/>
        </w:rPr>
        <w:t xml:space="preserve"> </w:t>
      </w:r>
      <w:r w:rsidRPr="00381B17">
        <w:rPr>
          <w:rFonts w:asciiTheme="minorHAnsi" w:eastAsia="Times New Roman" w:hAnsiTheme="minorHAnsi" w:cs="Arial"/>
          <w:color w:val="000000"/>
          <w:lang w:eastAsia="en-GB"/>
        </w:rPr>
        <w:t>Ofsted have highlighted our very effective staff training and support and outstanding CPD.</w:t>
      </w:r>
    </w:p>
    <w:p w14:paraId="3457234C" w14:textId="77777777" w:rsidR="00164502" w:rsidRPr="00381B17" w:rsidRDefault="00164502" w:rsidP="002C20BB">
      <w:pPr>
        <w:shd w:val="clear" w:color="auto" w:fill="FFFFFF"/>
        <w:ind w:left="142" w:right="410"/>
        <w:jc w:val="both"/>
        <w:rPr>
          <w:rFonts w:asciiTheme="minorHAnsi" w:eastAsia="Times New Roman" w:hAnsiTheme="minorHAnsi" w:cs="Arial"/>
          <w:color w:val="222222"/>
          <w:lang w:eastAsia="en-GB"/>
        </w:rPr>
      </w:pPr>
      <w:r w:rsidRPr="00381B17">
        <w:rPr>
          <w:rFonts w:asciiTheme="minorHAnsi" w:eastAsia="Times New Roman" w:hAnsiTheme="minorHAnsi" w:cs="Arial"/>
          <w:color w:val="222222"/>
          <w:lang w:eastAsia="en-GB"/>
        </w:rPr>
        <w:t> </w:t>
      </w:r>
    </w:p>
    <w:p w14:paraId="40324283" w14:textId="77777777" w:rsidR="0067642B" w:rsidRPr="00381B17" w:rsidRDefault="00164502" w:rsidP="002C20BB">
      <w:pPr>
        <w:shd w:val="clear" w:color="auto" w:fill="FFFFFF"/>
        <w:ind w:left="142" w:right="410"/>
        <w:jc w:val="both"/>
        <w:rPr>
          <w:rFonts w:asciiTheme="minorHAnsi" w:eastAsia="Times New Roman" w:hAnsiTheme="minorHAnsi" w:cs="Arial"/>
          <w:color w:val="222222"/>
          <w:lang w:eastAsia="en-GB"/>
        </w:rPr>
      </w:pPr>
      <w:r w:rsidRPr="00381B17">
        <w:rPr>
          <w:rFonts w:asciiTheme="minorHAnsi" w:eastAsia="Times New Roman" w:hAnsiTheme="minorHAnsi" w:cs="Arial"/>
          <w:bCs/>
          <w:color w:val="222222"/>
          <w:lang w:eastAsia="en-GB"/>
        </w:rPr>
        <w:t>As part of a newly designated NCTL Teaching School and National Support School Alliance, with Magna Academy,</w:t>
      </w:r>
      <w:r w:rsidRPr="00381B17">
        <w:rPr>
          <w:rFonts w:asciiTheme="minorHAnsi" w:eastAsia="Times New Roman" w:hAnsiTheme="minorHAnsi" w:cs="Arial"/>
          <w:color w:val="222222"/>
          <w:lang w:eastAsia="en-GB"/>
        </w:rPr>
        <w:t> you would be joining us at a very exciting time and become part of a vibrant learning community that will offer you fantastic opportunities for CPD, career development, future promotions and for you to be able to make your mark</w:t>
      </w:r>
      <w:r w:rsidRPr="00381B17">
        <w:rPr>
          <w:rFonts w:asciiTheme="minorHAnsi" w:eastAsia="Times New Roman" w:hAnsiTheme="minorHAnsi" w:cs="Arial"/>
          <w:color w:val="000000"/>
          <w:lang w:eastAsia="en-GB"/>
        </w:rPr>
        <w:t>.</w:t>
      </w:r>
    </w:p>
    <w:p w14:paraId="07369BD4" w14:textId="77777777" w:rsidR="0067642B" w:rsidRPr="00381B17" w:rsidRDefault="0067642B" w:rsidP="002C20BB">
      <w:pPr>
        <w:shd w:val="clear" w:color="auto" w:fill="FFFFFF"/>
        <w:ind w:left="142" w:right="410"/>
        <w:jc w:val="both"/>
        <w:rPr>
          <w:rFonts w:asciiTheme="minorHAnsi" w:eastAsia="Times New Roman" w:hAnsiTheme="minorHAnsi" w:cs="Arial"/>
          <w:color w:val="222222"/>
          <w:lang w:eastAsia="en-GB"/>
        </w:rPr>
      </w:pPr>
    </w:p>
    <w:p w14:paraId="4583DA0F" w14:textId="3FBDDB46" w:rsidR="0067642B" w:rsidRPr="00381B17" w:rsidRDefault="0067642B" w:rsidP="002C20BB">
      <w:pPr>
        <w:shd w:val="clear" w:color="auto" w:fill="FFFFFF"/>
        <w:ind w:left="142" w:right="410"/>
        <w:jc w:val="both"/>
        <w:rPr>
          <w:rFonts w:asciiTheme="minorHAnsi" w:eastAsia="Times New Roman" w:hAnsiTheme="minorHAnsi" w:cs="Arial"/>
          <w:color w:val="222222"/>
          <w:lang w:eastAsia="en-GB"/>
        </w:rPr>
      </w:pPr>
      <w:r w:rsidRPr="00381B17">
        <w:rPr>
          <w:rFonts w:asciiTheme="minorHAnsi" w:hAnsiTheme="minorHAnsi" w:cs="Arial"/>
        </w:rPr>
        <w:t>Whatever your level of experience, there will be opportunities for career development and promotion either within individual academies or across the Trust. Excellent further professional development is supported by the innovative and unique Aspirations training program, The Aspirations Leadership Incubator (ALI) for aspiring senior leaders.</w:t>
      </w:r>
    </w:p>
    <w:p w14:paraId="0C8AD7C2" w14:textId="77777777" w:rsidR="0067642B" w:rsidRPr="00D800ED" w:rsidRDefault="0067642B" w:rsidP="00D800ED">
      <w:pPr>
        <w:pStyle w:val="BodyText"/>
        <w:spacing w:before="9"/>
        <w:ind w:left="567" w:right="410"/>
        <w:jc w:val="both"/>
        <w:rPr>
          <w:rFonts w:ascii="Arial" w:hAnsi="Arial" w:cs="Arial"/>
          <w:sz w:val="22"/>
          <w:szCs w:val="22"/>
        </w:rPr>
      </w:pPr>
    </w:p>
    <w:p w14:paraId="63B303B4" w14:textId="77777777" w:rsidR="00283674" w:rsidRDefault="00283674" w:rsidP="00164502">
      <w:pPr>
        <w:pStyle w:val="BodyText"/>
        <w:spacing w:before="9"/>
        <w:ind w:left="567" w:right="410"/>
        <w:rPr>
          <w:sz w:val="22"/>
        </w:rPr>
      </w:pPr>
    </w:p>
    <w:p w14:paraId="65A1FE3C" w14:textId="77777777" w:rsidR="00283674" w:rsidRDefault="00283674" w:rsidP="00164502">
      <w:pPr>
        <w:pStyle w:val="BodyText"/>
        <w:spacing w:before="9"/>
        <w:ind w:left="567" w:right="410"/>
        <w:rPr>
          <w:sz w:val="22"/>
        </w:rPr>
      </w:pPr>
    </w:p>
    <w:p w14:paraId="12A32894" w14:textId="77777777" w:rsidR="00283674" w:rsidRDefault="00283674" w:rsidP="00164502">
      <w:pPr>
        <w:pStyle w:val="BodyText"/>
        <w:spacing w:before="9"/>
        <w:ind w:left="567" w:right="410"/>
        <w:rPr>
          <w:sz w:val="22"/>
        </w:rPr>
      </w:pPr>
    </w:p>
    <w:p w14:paraId="18587502" w14:textId="77777777" w:rsidR="00283674" w:rsidRDefault="00283674" w:rsidP="00164502">
      <w:pPr>
        <w:pStyle w:val="BodyText"/>
        <w:spacing w:before="9"/>
        <w:ind w:left="567" w:right="410"/>
        <w:rPr>
          <w:sz w:val="22"/>
        </w:rPr>
      </w:pPr>
    </w:p>
    <w:p w14:paraId="148D8CE5" w14:textId="77777777" w:rsidR="00283674" w:rsidRDefault="00283674" w:rsidP="00164502">
      <w:pPr>
        <w:pStyle w:val="BodyText"/>
        <w:spacing w:before="9"/>
        <w:ind w:left="567" w:right="410"/>
        <w:rPr>
          <w:sz w:val="22"/>
        </w:rPr>
      </w:pPr>
    </w:p>
    <w:p w14:paraId="1562E564" w14:textId="77777777" w:rsidR="00283674" w:rsidRDefault="00283674" w:rsidP="00164502">
      <w:pPr>
        <w:pStyle w:val="BodyText"/>
        <w:spacing w:before="9"/>
        <w:ind w:left="567" w:right="410"/>
        <w:rPr>
          <w:sz w:val="22"/>
        </w:rPr>
      </w:pPr>
    </w:p>
    <w:p w14:paraId="0E06E9A6" w14:textId="77777777" w:rsidR="00283674" w:rsidRDefault="00283674" w:rsidP="00164502">
      <w:pPr>
        <w:pStyle w:val="BodyText"/>
        <w:spacing w:before="9"/>
        <w:ind w:left="567" w:right="410"/>
        <w:rPr>
          <w:sz w:val="22"/>
        </w:rPr>
      </w:pPr>
    </w:p>
    <w:p w14:paraId="52A1B37B" w14:textId="77777777" w:rsidR="00D800ED" w:rsidRDefault="00D800ED" w:rsidP="00164502">
      <w:pPr>
        <w:pStyle w:val="BodyText"/>
        <w:spacing w:before="9"/>
        <w:ind w:left="567" w:right="410"/>
        <w:rPr>
          <w:sz w:val="22"/>
        </w:rPr>
      </w:pPr>
    </w:p>
    <w:p w14:paraId="206F5419" w14:textId="77777777" w:rsidR="00D800ED" w:rsidRDefault="00D800ED" w:rsidP="00164502">
      <w:pPr>
        <w:pStyle w:val="BodyText"/>
        <w:spacing w:before="9"/>
        <w:ind w:left="567" w:right="410"/>
        <w:rPr>
          <w:sz w:val="22"/>
        </w:rPr>
      </w:pPr>
    </w:p>
    <w:p w14:paraId="3A3E413F" w14:textId="77777777" w:rsidR="00283674" w:rsidRDefault="00283674" w:rsidP="00164502">
      <w:pPr>
        <w:pStyle w:val="BodyText"/>
        <w:spacing w:before="9"/>
        <w:ind w:left="567" w:right="410"/>
        <w:rPr>
          <w:sz w:val="22"/>
        </w:rPr>
      </w:pPr>
    </w:p>
    <w:p w14:paraId="1C0C5B79" w14:textId="521D3135" w:rsidR="00186C5C" w:rsidRPr="00381B17" w:rsidRDefault="00763F14" w:rsidP="00D800ED">
      <w:pPr>
        <w:pStyle w:val="BodyText"/>
        <w:spacing w:line="290" w:lineRule="exact"/>
        <w:ind w:right="535"/>
        <w:jc w:val="both"/>
        <w:rPr>
          <w:rFonts w:asciiTheme="minorHAnsi" w:hAnsiTheme="minorHAnsi" w:cs="Arial"/>
          <w:b/>
          <w:color w:val="1F497D" w:themeColor="text2"/>
          <w:sz w:val="22"/>
          <w:szCs w:val="22"/>
        </w:rPr>
      </w:pPr>
      <w:r w:rsidRPr="00381B17">
        <w:rPr>
          <w:rFonts w:asciiTheme="minorHAnsi" w:hAnsiTheme="minorHAnsi" w:cs="Arial"/>
          <w:b/>
          <w:color w:val="1F497D" w:themeColor="text2"/>
          <w:sz w:val="22"/>
          <w:szCs w:val="22"/>
        </w:rPr>
        <w:t>Atlantic Academy Portland</w:t>
      </w:r>
      <w:r w:rsidR="00102915" w:rsidRPr="00381B17">
        <w:rPr>
          <w:rFonts w:asciiTheme="minorHAnsi" w:hAnsiTheme="minorHAnsi" w:cs="Arial"/>
          <w:b/>
          <w:color w:val="1F497D" w:themeColor="text2"/>
          <w:sz w:val="22"/>
          <w:szCs w:val="22"/>
        </w:rPr>
        <w:t xml:space="preserve"> is </w:t>
      </w:r>
      <w:r w:rsidR="004D4748" w:rsidRPr="00381B17">
        <w:rPr>
          <w:rFonts w:asciiTheme="minorHAnsi" w:hAnsiTheme="minorHAnsi" w:cs="Arial"/>
          <w:b/>
          <w:color w:val="1F497D" w:themeColor="text2"/>
          <w:sz w:val="22"/>
          <w:szCs w:val="22"/>
        </w:rPr>
        <w:t>an all through academy with Reception to Y</w:t>
      </w:r>
      <w:r w:rsidRPr="00381B17">
        <w:rPr>
          <w:rFonts w:asciiTheme="minorHAnsi" w:hAnsiTheme="minorHAnsi" w:cs="Arial"/>
          <w:b/>
          <w:color w:val="1F497D" w:themeColor="text2"/>
          <w:sz w:val="22"/>
          <w:szCs w:val="22"/>
        </w:rPr>
        <w:t xml:space="preserve">ear 11 </w:t>
      </w:r>
      <w:r w:rsidR="00381B17">
        <w:rPr>
          <w:rFonts w:asciiTheme="minorHAnsi" w:hAnsiTheme="minorHAnsi" w:cs="Arial"/>
          <w:b/>
          <w:color w:val="1F497D" w:themeColor="text2"/>
          <w:sz w:val="22"/>
          <w:szCs w:val="22"/>
        </w:rPr>
        <w:t>(post 16 from 2018)</w:t>
      </w:r>
      <w:r w:rsidRPr="00381B17">
        <w:rPr>
          <w:rFonts w:asciiTheme="minorHAnsi" w:hAnsiTheme="minorHAnsi" w:cs="Arial"/>
          <w:b/>
          <w:color w:val="1F497D" w:themeColor="text2"/>
          <w:sz w:val="22"/>
          <w:szCs w:val="22"/>
        </w:rPr>
        <w:t xml:space="preserve"> </w:t>
      </w:r>
    </w:p>
    <w:p w14:paraId="211DE08A" w14:textId="77777777" w:rsidR="00186C5C" w:rsidRPr="00381B17" w:rsidRDefault="00186C5C" w:rsidP="00D800ED">
      <w:pPr>
        <w:pStyle w:val="BodyText"/>
        <w:spacing w:before="8"/>
        <w:jc w:val="both"/>
        <w:rPr>
          <w:rFonts w:asciiTheme="minorHAnsi" w:hAnsiTheme="minorHAnsi" w:cs="Arial"/>
          <w:sz w:val="22"/>
          <w:szCs w:val="22"/>
        </w:rPr>
      </w:pPr>
    </w:p>
    <w:p w14:paraId="26361F3A" w14:textId="3D1F792D" w:rsidR="00763F14" w:rsidRPr="00381B17" w:rsidRDefault="004D4748" w:rsidP="00D800ED">
      <w:pPr>
        <w:jc w:val="both"/>
        <w:rPr>
          <w:rFonts w:asciiTheme="minorHAnsi" w:hAnsiTheme="minorHAnsi" w:cs="Arial"/>
        </w:rPr>
      </w:pPr>
      <w:r w:rsidRPr="00381B17">
        <w:rPr>
          <w:rFonts w:asciiTheme="minorHAnsi" w:hAnsiTheme="minorHAnsi" w:cs="Arial"/>
          <w:color w:val="000000" w:themeColor="text1"/>
        </w:rPr>
        <w:t xml:space="preserve">Atlantic </w:t>
      </w:r>
      <w:r w:rsidR="00763F14" w:rsidRPr="00381B17">
        <w:rPr>
          <w:rFonts w:asciiTheme="minorHAnsi" w:hAnsiTheme="minorHAnsi" w:cs="Arial"/>
          <w:color w:val="000000" w:themeColor="text1"/>
        </w:rPr>
        <w:t xml:space="preserve">Academy is located in stunning buildings, having benefitted from a £20 million plus full renovation program. </w:t>
      </w:r>
      <w:r w:rsidR="00A4708D" w:rsidRPr="00381B17">
        <w:rPr>
          <w:rFonts w:asciiTheme="minorHAnsi" w:hAnsiTheme="minorHAnsi" w:cs="Arial"/>
          <w:color w:val="000000" w:themeColor="text1"/>
        </w:rPr>
        <w:t xml:space="preserve"> </w:t>
      </w:r>
      <w:r w:rsidR="00763F14" w:rsidRPr="00381B17">
        <w:rPr>
          <w:rFonts w:asciiTheme="minorHAnsi" w:hAnsiTheme="minorHAnsi" w:cs="Arial"/>
          <w:color w:val="000000" w:themeColor="text1"/>
        </w:rPr>
        <w:t>It is situated on the beautiful Isle of Portland, at the heart of</w:t>
      </w:r>
      <w:r w:rsidR="00A4708D" w:rsidRPr="00381B17">
        <w:rPr>
          <w:rFonts w:asciiTheme="minorHAnsi" w:hAnsiTheme="minorHAnsi" w:cs="Arial"/>
          <w:color w:val="000000" w:themeColor="text1"/>
        </w:rPr>
        <w:t xml:space="preserve"> the Jurassic Coast, in Dorset w</w:t>
      </w:r>
      <w:r w:rsidR="00763F14" w:rsidRPr="00381B17">
        <w:rPr>
          <w:rFonts w:asciiTheme="minorHAnsi" w:hAnsiTheme="minorHAnsi" w:cs="Arial"/>
          <w:color w:val="000000" w:themeColor="text1"/>
        </w:rPr>
        <w:t>ithin easy reach of Weymouth, Dorchester, Yeovil, Poole and Bournemouth. This</w:t>
      </w:r>
      <w:r w:rsidRPr="00381B17">
        <w:rPr>
          <w:rFonts w:asciiTheme="minorHAnsi" w:hAnsiTheme="minorHAnsi" w:cs="Arial"/>
          <w:color w:val="000000" w:themeColor="text1"/>
        </w:rPr>
        <w:t xml:space="preserve"> really is an a</w:t>
      </w:r>
      <w:r w:rsidR="00763F14" w:rsidRPr="00381B17">
        <w:rPr>
          <w:rFonts w:asciiTheme="minorHAnsi" w:hAnsiTheme="minorHAnsi" w:cs="Arial"/>
          <w:color w:val="000000" w:themeColor="text1"/>
        </w:rPr>
        <w:t>cademy at the very heart of the community.</w:t>
      </w:r>
      <w:r w:rsidR="00763F14" w:rsidRPr="00381B17">
        <w:rPr>
          <w:rFonts w:asciiTheme="minorHAnsi" w:hAnsiTheme="minorHAnsi" w:cs="Arial"/>
        </w:rPr>
        <w:t xml:space="preserve"> There is also the potential for onsite accommodation be made available at a subsidised rate.</w:t>
      </w:r>
    </w:p>
    <w:p w14:paraId="3E612780" w14:textId="77777777" w:rsidR="00283674" w:rsidRPr="00381B17" w:rsidRDefault="00283674" w:rsidP="00D800ED">
      <w:pPr>
        <w:ind w:left="559"/>
        <w:jc w:val="both"/>
        <w:rPr>
          <w:rFonts w:asciiTheme="minorHAnsi" w:hAnsiTheme="minorHAnsi" w:cs="Arial"/>
          <w:color w:val="000000" w:themeColor="text1"/>
        </w:rPr>
      </w:pPr>
    </w:p>
    <w:p w14:paraId="303538F6" w14:textId="27032C4B" w:rsidR="00283674" w:rsidRPr="00381B17" w:rsidRDefault="00283674" w:rsidP="00D800ED">
      <w:pPr>
        <w:jc w:val="both"/>
        <w:rPr>
          <w:rFonts w:asciiTheme="minorHAnsi" w:hAnsiTheme="minorHAnsi" w:cs="Arial"/>
          <w:b/>
          <w:color w:val="1F497D" w:themeColor="text2"/>
        </w:rPr>
      </w:pPr>
      <w:r w:rsidRPr="00381B17">
        <w:rPr>
          <w:rFonts w:asciiTheme="minorHAnsi" w:hAnsiTheme="minorHAnsi" w:cs="Arial"/>
          <w:b/>
          <w:color w:val="1F497D" w:themeColor="text2"/>
        </w:rPr>
        <w:t>Jewell Ac</w:t>
      </w:r>
      <w:r w:rsidR="004D4748" w:rsidRPr="00381B17">
        <w:rPr>
          <w:rFonts w:asciiTheme="minorHAnsi" w:hAnsiTheme="minorHAnsi" w:cs="Arial"/>
          <w:b/>
          <w:color w:val="1F497D" w:themeColor="text2"/>
        </w:rPr>
        <w:t>ademy Bournemouth is a primary academy with Reception to Y</w:t>
      </w:r>
      <w:r w:rsidR="0067642B" w:rsidRPr="00381B17">
        <w:rPr>
          <w:rFonts w:asciiTheme="minorHAnsi" w:hAnsiTheme="minorHAnsi" w:cs="Arial"/>
          <w:b/>
          <w:color w:val="1F497D" w:themeColor="text2"/>
        </w:rPr>
        <w:t>ear 5 (Y</w:t>
      </w:r>
      <w:r w:rsidR="00381B17">
        <w:rPr>
          <w:rFonts w:asciiTheme="minorHAnsi" w:hAnsiTheme="minorHAnsi" w:cs="Arial"/>
          <w:b/>
          <w:color w:val="1F497D" w:themeColor="text2"/>
        </w:rPr>
        <w:t>ear 6 from 2018)</w:t>
      </w:r>
      <w:r w:rsidRPr="00381B17">
        <w:rPr>
          <w:rFonts w:asciiTheme="minorHAnsi" w:hAnsiTheme="minorHAnsi" w:cs="Arial"/>
          <w:b/>
          <w:color w:val="1F497D" w:themeColor="text2"/>
        </w:rPr>
        <w:t xml:space="preserve"> </w:t>
      </w:r>
    </w:p>
    <w:p w14:paraId="4AE401FB" w14:textId="5C850852" w:rsidR="00283674" w:rsidRPr="00381B17" w:rsidRDefault="00283674" w:rsidP="00D800ED">
      <w:pPr>
        <w:widowControl/>
        <w:spacing w:before="100" w:beforeAutospacing="1" w:after="100" w:afterAutospacing="1"/>
        <w:jc w:val="both"/>
        <w:rPr>
          <w:rFonts w:asciiTheme="minorHAnsi" w:hAnsiTheme="minorHAnsi" w:cs="Arial"/>
          <w:lang w:val="en"/>
        </w:rPr>
      </w:pPr>
      <w:r w:rsidRPr="00381B17">
        <w:rPr>
          <w:rFonts w:asciiTheme="minorHAnsi" w:hAnsiTheme="minorHAnsi" w:cs="Arial"/>
          <w:lang w:val="en"/>
        </w:rPr>
        <w:t>Jewell Ac</w:t>
      </w:r>
      <w:r w:rsidR="004D4748" w:rsidRPr="00381B17">
        <w:rPr>
          <w:rFonts w:asciiTheme="minorHAnsi" w:hAnsiTheme="minorHAnsi" w:cs="Arial"/>
          <w:lang w:val="en"/>
        </w:rPr>
        <w:t>ademy Bournemouth is a primary a</w:t>
      </w:r>
      <w:r w:rsidRPr="00381B17">
        <w:rPr>
          <w:rFonts w:asciiTheme="minorHAnsi" w:hAnsiTheme="minorHAnsi" w:cs="Arial"/>
          <w:lang w:val="en"/>
        </w:rPr>
        <w:t>cademy in north Bournemouth which opened in Septembe</w:t>
      </w:r>
      <w:r w:rsidR="004D4748" w:rsidRPr="00381B17">
        <w:rPr>
          <w:rFonts w:asciiTheme="minorHAnsi" w:hAnsiTheme="minorHAnsi" w:cs="Arial"/>
          <w:lang w:val="en"/>
        </w:rPr>
        <w:t>r 2013 with just Reception and Y</w:t>
      </w:r>
      <w:r w:rsidRPr="00381B17">
        <w:rPr>
          <w:rFonts w:asciiTheme="minorHAnsi" w:hAnsiTheme="minorHAnsi" w:cs="Arial"/>
          <w:lang w:val="en"/>
        </w:rPr>
        <w:t xml:space="preserve">ear 1 </w:t>
      </w:r>
      <w:r w:rsidR="00DA1B53" w:rsidRPr="00381B17">
        <w:rPr>
          <w:rFonts w:asciiTheme="minorHAnsi" w:hAnsiTheme="minorHAnsi" w:cs="Arial"/>
          <w:lang w:val="en"/>
        </w:rPr>
        <w:t>pupils, and has grown year on</w:t>
      </w:r>
      <w:r w:rsidRPr="00381B17">
        <w:rPr>
          <w:rFonts w:asciiTheme="minorHAnsi" w:hAnsiTheme="minorHAnsi" w:cs="Arial"/>
          <w:lang w:val="en"/>
        </w:rPr>
        <w:t xml:space="preserve"> year.</w:t>
      </w:r>
      <w:r w:rsidR="00A4708D" w:rsidRPr="00381B17">
        <w:rPr>
          <w:rFonts w:asciiTheme="minorHAnsi" w:hAnsiTheme="minorHAnsi" w:cs="Arial"/>
          <w:lang w:val="en"/>
        </w:rPr>
        <w:t xml:space="preserve"> </w:t>
      </w:r>
      <w:r w:rsidRPr="00381B17">
        <w:rPr>
          <w:rFonts w:asciiTheme="minorHAnsi" w:hAnsiTheme="minorHAnsi" w:cs="Arial"/>
          <w:lang w:val="en"/>
        </w:rPr>
        <w:t xml:space="preserve"> </w:t>
      </w:r>
      <w:r w:rsidR="004D4748" w:rsidRPr="00381B17">
        <w:rPr>
          <w:rFonts w:asciiTheme="minorHAnsi" w:hAnsiTheme="minorHAnsi" w:cs="Arial"/>
          <w:lang w:val="en"/>
        </w:rPr>
        <w:t xml:space="preserve">It currently has pupils up to Year 5 and will be </w:t>
      </w:r>
      <w:r w:rsidR="0067642B" w:rsidRPr="00381B17">
        <w:rPr>
          <w:rFonts w:asciiTheme="minorHAnsi" w:hAnsiTheme="minorHAnsi" w:cs="Arial"/>
          <w:lang w:val="en"/>
        </w:rPr>
        <w:t xml:space="preserve">at </w:t>
      </w:r>
      <w:r w:rsidR="004D4748" w:rsidRPr="00381B17">
        <w:rPr>
          <w:rFonts w:asciiTheme="minorHAnsi" w:hAnsiTheme="minorHAnsi" w:cs="Arial"/>
          <w:lang w:val="en"/>
        </w:rPr>
        <w:t xml:space="preserve">full </w:t>
      </w:r>
      <w:r w:rsidR="0067642B" w:rsidRPr="00381B17">
        <w:rPr>
          <w:rFonts w:asciiTheme="minorHAnsi" w:hAnsiTheme="minorHAnsi" w:cs="Arial"/>
          <w:lang w:val="en"/>
        </w:rPr>
        <w:t xml:space="preserve">capacity </w:t>
      </w:r>
      <w:r w:rsidR="004D4748" w:rsidRPr="00381B17">
        <w:rPr>
          <w:rFonts w:asciiTheme="minorHAnsi" w:hAnsiTheme="minorHAnsi" w:cs="Arial"/>
          <w:lang w:val="en"/>
        </w:rPr>
        <w:t xml:space="preserve">in 2018 when those pupils reach Year 6. </w:t>
      </w:r>
      <w:r w:rsidR="00A4708D" w:rsidRPr="00381B17">
        <w:rPr>
          <w:rFonts w:asciiTheme="minorHAnsi" w:hAnsiTheme="minorHAnsi" w:cs="Arial"/>
          <w:lang w:val="en"/>
        </w:rPr>
        <w:t xml:space="preserve"> </w:t>
      </w:r>
      <w:r w:rsidRPr="00381B17">
        <w:rPr>
          <w:rFonts w:asciiTheme="minorHAnsi" w:hAnsiTheme="minorHAnsi" w:cs="Arial"/>
          <w:lang w:val="en"/>
        </w:rPr>
        <w:t>It was judged outstanding in all areas by Ofsted in June 2015.</w:t>
      </w:r>
    </w:p>
    <w:p w14:paraId="3ED450B4" w14:textId="1CADD248" w:rsidR="00283674" w:rsidRPr="00381B17" w:rsidRDefault="00283674" w:rsidP="00D800ED">
      <w:pPr>
        <w:widowControl/>
        <w:jc w:val="both"/>
        <w:rPr>
          <w:rFonts w:asciiTheme="minorHAnsi" w:hAnsiTheme="minorHAnsi" w:cs="Arial"/>
          <w:b/>
          <w:color w:val="1F497D" w:themeColor="text2"/>
          <w:lang w:val="en"/>
        </w:rPr>
      </w:pPr>
      <w:r w:rsidRPr="00381B17">
        <w:rPr>
          <w:rFonts w:asciiTheme="minorHAnsi" w:hAnsiTheme="minorHAnsi" w:cs="Arial"/>
          <w:b/>
          <w:color w:val="1F497D" w:themeColor="text2"/>
          <w:lang w:val="en"/>
        </w:rPr>
        <w:t>Oc</w:t>
      </w:r>
      <w:r w:rsidR="004D4748" w:rsidRPr="00381B17">
        <w:rPr>
          <w:rFonts w:asciiTheme="minorHAnsi" w:hAnsiTheme="minorHAnsi" w:cs="Arial"/>
          <w:b/>
          <w:color w:val="1F497D" w:themeColor="text2"/>
          <w:lang w:val="en"/>
        </w:rPr>
        <w:t xml:space="preserve">ean Academy Poole is a junior academy with Year 3 to Year 5 </w:t>
      </w:r>
      <w:r w:rsidR="00381B17">
        <w:rPr>
          <w:rFonts w:asciiTheme="minorHAnsi" w:hAnsiTheme="minorHAnsi" w:cs="Arial"/>
          <w:b/>
          <w:color w:val="1F497D" w:themeColor="text2"/>
          <w:lang w:val="en"/>
        </w:rPr>
        <w:t xml:space="preserve"> </w:t>
      </w:r>
      <w:r w:rsidR="004D4748" w:rsidRPr="00381B17">
        <w:rPr>
          <w:rFonts w:asciiTheme="minorHAnsi" w:hAnsiTheme="minorHAnsi" w:cs="Arial"/>
          <w:b/>
          <w:color w:val="1F497D" w:themeColor="text2"/>
          <w:lang w:val="en"/>
        </w:rPr>
        <w:t>(Y</w:t>
      </w:r>
      <w:r w:rsidRPr="00381B17">
        <w:rPr>
          <w:rFonts w:asciiTheme="minorHAnsi" w:hAnsiTheme="minorHAnsi" w:cs="Arial"/>
          <w:b/>
          <w:color w:val="1F497D" w:themeColor="text2"/>
          <w:lang w:val="en"/>
        </w:rPr>
        <w:t>ear 6 from 2018)</w:t>
      </w:r>
    </w:p>
    <w:p w14:paraId="2847C8FA" w14:textId="00E63EF3" w:rsidR="00283674" w:rsidRPr="00381B17" w:rsidRDefault="004D4748" w:rsidP="00D800ED">
      <w:pPr>
        <w:widowControl/>
        <w:spacing w:before="100" w:beforeAutospacing="1" w:after="100" w:afterAutospacing="1"/>
        <w:jc w:val="both"/>
        <w:rPr>
          <w:rFonts w:asciiTheme="minorHAnsi" w:hAnsiTheme="minorHAnsi" w:cs="Arial"/>
          <w:lang w:val="en"/>
        </w:rPr>
      </w:pPr>
      <w:r w:rsidRPr="00381B17">
        <w:rPr>
          <w:rFonts w:asciiTheme="minorHAnsi" w:hAnsiTheme="minorHAnsi" w:cs="Arial"/>
          <w:lang w:val="en"/>
        </w:rPr>
        <w:t xml:space="preserve">Ocean Academy Poole is a new junior academy which </w:t>
      </w:r>
      <w:r w:rsidR="00283674" w:rsidRPr="00381B17">
        <w:rPr>
          <w:rFonts w:asciiTheme="minorHAnsi" w:hAnsiTheme="minorHAnsi" w:cs="Arial"/>
          <w:lang w:val="en"/>
        </w:rPr>
        <w:t xml:space="preserve">opened in September 2015 close to the </w:t>
      </w:r>
      <w:r w:rsidR="00D04755" w:rsidRPr="00381B17">
        <w:rPr>
          <w:rFonts w:asciiTheme="minorHAnsi" w:hAnsiTheme="minorHAnsi" w:cs="Arial"/>
          <w:lang w:val="en"/>
        </w:rPr>
        <w:t>center</w:t>
      </w:r>
      <w:r w:rsidR="00283674" w:rsidRPr="00381B17">
        <w:rPr>
          <w:rFonts w:asciiTheme="minorHAnsi" w:hAnsiTheme="minorHAnsi" w:cs="Arial"/>
          <w:lang w:val="en"/>
        </w:rPr>
        <w:t xml:space="preserve"> of P</w:t>
      </w:r>
      <w:r w:rsidRPr="00381B17">
        <w:rPr>
          <w:rFonts w:asciiTheme="minorHAnsi" w:hAnsiTheme="minorHAnsi" w:cs="Arial"/>
          <w:lang w:val="en"/>
        </w:rPr>
        <w:t>oole.</w:t>
      </w:r>
      <w:r w:rsidR="00A4708D" w:rsidRPr="00381B17">
        <w:rPr>
          <w:rFonts w:asciiTheme="minorHAnsi" w:hAnsiTheme="minorHAnsi" w:cs="Arial"/>
          <w:lang w:val="en"/>
        </w:rPr>
        <w:t xml:space="preserve"> </w:t>
      </w:r>
      <w:r w:rsidRPr="00381B17">
        <w:rPr>
          <w:rFonts w:asciiTheme="minorHAnsi" w:hAnsiTheme="minorHAnsi" w:cs="Arial"/>
          <w:lang w:val="en"/>
        </w:rPr>
        <w:t xml:space="preserve"> It has gained an excellent reputation locally and is already oversubscribed.</w:t>
      </w:r>
      <w:r w:rsidR="00A4708D" w:rsidRPr="00381B17">
        <w:rPr>
          <w:rFonts w:asciiTheme="minorHAnsi" w:hAnsiTheme="minorHAnsi" w:cs="Arial"/>
          <w:lang w:val="en"/>
        </w:rPr>
        <w:t xml:space="preserve"> </w:t>
      </w:r>
      <w:r w:rsidRPr="00381B17">
        <w:rPr>
          <w:rFonts w:asciiTheme="minorHAnsi" w:hAnsiTheme="minorHAnsi" w:cs="Arial"/>
          <w:lang w:val="en"/>
        </w:rPr>
        <w:t xml:space="preserve"> It currently has Year</w:t>
      </w:r>
      <w:r w:rsidR="00A4708D" w:rsidRPr="00381B17">
        <w:rPr>
          <w:rFonts w:asciiTheme="minorHAnsi" w:hAnsiTheme="minorHAnsi" w:cs="Arial"/>
          <w:lang w:val="en"/>
        </w:rPr>
        <w:t>s</w:t>
      </w:r>
      <w:r w:rsidRPr="00381B17">
        <w:rPr>
          <w:rFonts w:asciiTheme="minorHAnsi" w:hAnsiTheme="minorHAnsi" w:cs="Arial"/>
          <w:lang w:val="en"/>
        </w:rPr>
        <w:t xml:space="preserve"> 3, 4 </w:t>
      </w:r>
      <w:r w:rsidR="00283674" w:rsidRPr="00381B17">
        <w:rPr>
          <w:rFonts w:asciiTheme="minorHAnsi" w:hAnsiTheme="minorHAnsi" w:cs="Arial"/>
          <w:lang w:val="en"/>
        </w:rPr>
        <w:t>and</w:t>
      </w:r>
      <w:r w:rsidRPr="00381B17">
        <w:rPr>
          <w:rFonts w:asciiTheme="minorHAnsi" w:hAnsiTheme="minorHAnsi" w:cs="Arial"/>
          <w:lang w:val="en"/>
        </w:rPr>
        <w:t xml:space="preserve"> 5 pupils and from 2018 will be </w:t>
      </w:r>
      <w:r w:rsidR="0067642B" w:rsidRPr="00381B17">
        <w:rPr>
          <w:rFonts w:asciiTheme="minorHAnsi" w:hAnsiTheme="minorHAnsi" w:cs="Arial"/>
          <w:lang w:val="en"/>
        </w:rPr>
        <w:t xml:space="preserve">at </w:t>
      </w:r>
      <w:r w:rsidRPr="00381B17">
        <w:rPr>
          <w:rFonts w:asciiTheme="minorHAnsi" w:hAnsiTheme="minorHAnsi" w:cs="Arial"/>
          <w:lang w:val="en"/>
        </w:rPr>
        <w:t>full</w:t>
      </w:r>
      <w:r w:rsidR="0067642B" w:rsidRPr="00381B17">
        <w:rPr>
          <w:rFonts w:asciiTheme="minorHAnsi" w:hAnsiTheme="minorHAnsi" w:cs="Arial"/>
          <w:lang w:val="en"/>
        </w:rPr>
        <w:t xml:space="preserve"> capacity</w:t>
      </w:r>
      <w:r w:rsidRPr="00381B17">
        <w:rPr>
          <w:rFonts w:asciiTheme="minorHAnsi" w:hAnsiTheme="minorHAnsi" w:cs="Arial"/>
          <w:lang w:val="en"/>
        </w:rPr>
        <w:t xml:space="preserve"> when those pupils reach Year 6.</w:t>
      </w:r>
    </w:p>
    <w:p w14:paraId="0EDC8699" w14:textId="49F8CD5C" w:rsidR="00DA1B53" w:rsidRPr="00381B17" w:rsidRDefault="00283674" w:rsidP="00D800ED">
      <w:pPr>
        <w:jc w:val="both"/>
        <w:rPr>
          <w:rFonts w:asciiTheme="minorHAnsi" w:hAnsiTheme="minorHAnsi" w:cs="Arial"/>
          <w:b/>
        </w:rPr>
      </w:pPr>
      <w:r w:rsidRPr="00381B17">
        <w:rPr>
          <w:rFonts w:asciiTheme="minorHAnsi" w:hAnsiTheme="minorHAnsi" w:cs="Arial"/>
        </w:rPr>
        <w:t>The Academies are sponsored by the Aspirations Academies Trust (</w:t>
      </w:r>
      <w:hyperlink r:id="rId82" w:history="1">
        <w:r w:rsidRPr="00381B17">
          <w:rPr>
            <w:rStyle w:val="Hyperlink"/>
            <w:rFonts w:asciiTheme="minorHAnsi" w:hAnsiTheme="minorHAnsi" w:cs="Arial"/>
          </w:rPr>
          <w:t>www.aspirationsacademies.org</w:t>
        </w:r>
      </w:hyperlink>
      <w:r w:rsidR="00DA1B53" w:rsidRPr="00381B17">
        <w:rPr>
          <w:rFonts w:asciiTheme="minorHAnsi" w:hAnsiTheme="minorHAnsi" w:cs="Arial"/>
        </w:rPr>
        <w:t>) and are</w:t>
      </w:r>
      <w:r w:rsidRPr="00381B17">
        <w:rPr>
          <w:rFonts w:asciiTheme="minorHAnsi" w:hAnsiTheme="minorHAnsi" w:cs="Arial"/>
        </w:rPr>
        <w:t xml:space="preserve"> a member of one of their three clusters: The South Coast District, which consists of Jewell Academy Bournemouth (Primary, rated outstanding), Ocean Academy Poole (Junior, to be inspected), Magna Academy Poole (Secondary, rated outstanding) and Atlantic Academy Portland (All through</w:t>
      </w:r>
      <w:r w:rsidR="00DA1B53" w:rsidRPr="00381B17">
        <w:rPr>
          <w:rFonts w:asciiTheme="minorHAnsi" w:hAnsiTheme="minorHAnsi" w:cs="Arial"/>
        </w:rPr>
        <w:t>, to be inspected</w:t>
      </w:r>
      <w:r w:rsidRPr="00381B17">
        <w:rPr>
          <w:rFonts w:asciiTheme="minorHAnsi" w:hAnsiTheme="minorHAnsi" w:cs="Arial"/>
        </w:rPr>
        <w:t>). The district members will work closely together sharing resources, expertise, CPD and providing specialist support where appropriate.</w:t>
      </w:r>
      <w:r w:rsidRPr="00381B17">
        <w:rPr>
          <w:rFonts w:asciiTheme="minorHAnsi" w:hAnsiTheme="minorHAnsi" w:cs="Arial"/>
          <w:b/>
        </w:rPr>
        <w:t xml:space="preserve"> </w:t>
      </w:r>
    </w:p>
    <w:p w14:paraId="373B8A21" w14:textId="77777777" w:rsidR="00DA1B53" w:rsidRPr="00381B17" w:rsidRDefault="00DA1B53" w:rsidP="00D800ED">
      <w:pPr>
        <w:jc w:val="both"/>
        <w:rPr>
          <w:rFonts w:asciiTheme="minorHAnsi" w:hAnsiTheme="minorHAnsi" w:cs="Arial"/>
          <w:b/>
        </w:rPr>
      </w:pPr>
    </w:p>
    <w:p w14:paraId="01262AEA" w14:textId="246A50A5" w:rsidR="00763F14" w:rsidRPr="00381B17" w:rsidRDefault="00763F14" w:rsidP="00D800ED">
      <w:pPr>
        <w:jc w:val="both"/>
        <w:rPr>
          <w:rFonts w:asciiTheme="minorHAnsi" w:hAnsiTheme="minorHAnsi" w:cs="Arial"/>
          <w:b/>
        </w:rPr>
      </w:pPr>
      <w:r w:rsidRPr="00381B17">
        <w:rPr>
          <w:rFonts w:asciiTheme="minorHAnsi" w:eastAsia="MS Mincho" w:hAnsiTheme="minorHAnsi" w:cs="Arial"/>
          <w:color w:val="000000"/>
          <w:lang w:val="en-GB"/>
        </w:rPr>
        <w:t>You would be joining us at such an exciting time and become part of a vibrant learning community that</w:t>
      </w:r>
      <w:r w:rsidR="00D04755" w:rsidRPr="00381B17">
        <w:rPr>
          <w:rFonts w:asciiTheme="minorHAnsi" w:hAnsiTheme="minorHAnsi" w:cs="Arial"/>
          <w:b/>
        </w:rPr>
        <w:t xml:space="preserve"> </w:t>
      </w:r>
      <w:r w:rsidRPr="00381B17">
        <w:rPr>
          <w:rFonts w:asciiTheme="minorHAnsi" w:eastAsia="MS Mincho" w:hAnsiTheme="minorHAnsi" w:cs="Arial"/>
          <w:color w:val="000000"/>
          <w:lang w:val="en-GB"/>
        </w:rPr>
        <w:t>will offer you fantastic opportunities for your career d</w:t>
      </w:r>
      <w:r w:rsidR="00DA1B53" w:rsidRPr="00381B17">
        <w:rPr>
          <w:rFonts w:asciiTheme="minorHAnsi" w:eastAsia="MS Mincho" w:hAnsiTheme="minorHAnsi" w:cs="Arial"/>
          <w:color w:val="000000"/>
          <w:lang w:val="en-GB"/>
        </w:rPr>
        <w:t>evelopment.</w:t>
      </w:r>
      <w:r w:rsidR="00D04755" w:rsidRPr="00381B17">
        <w:rPr>
          <w:rFonts w:asciiTheme="minorHAnsi" w:eastAsia="MS Mincho" w:hAnsiTheme="minorHAnsi" w:cs="Arial"/>
          <w:color w:val="000000"/>
          <w:lang w:val="en-GB"/>
        </w:rPr>
        <w:t xml:space="preserve"> </w:t>
      </w:r>
      <w:r w:rsidR="00DA1B53" w:rsidRPr="00381B17">
        <w:rPr>
          <w:rFonts w:asciiTheme="minorHAnsi" w:eastAsia="MS Mincho" w:hAnsiTheme="minorHAnsi" w:cs="Arial"/>
          <w:color w:val="000000"/>
          <w:lang w:val="en-GB"/>
        </w:rPr>
        <w:t xml:space="preserve"> </w:t>
      </w:r>
      <w:r w:rsidRPr="00381B17">
        <w:rPr>
          <w:rFonts w:asciiTheme="minorHAnsi" w:eastAsia="MS Mincho" w:hAnsiTheme="minorHAnsi" w:cs="Arial"/>
          <w:color w:val="000000"/>
          <w:lang w:val="en-GB"/>
        </w:rPr>
        <w:t xml:space="preserve">This really is a chance for you to be able to make your mark. </w:t>
      </w:r>
    </w:p>
    <w:p w14:paraId="1DA49D6A" w14:textId="77777777" w:rsidR="00D04755" w:rsidRPr="00381B17" w:rsidRDefault="00D04755" w:rsidP="00D800ED">
      <w:pPr>
        <w:widowControl/>
        <w:jc w:val="both"/>
        <w:rPr>
          <w:rFonts w:asciiTheme="minorHAnsi" w:eastAsia="MS Mincho" w:hAnsiTheme="minorHAnsi" w:cs="Arial"/>
          <w:color w:val="000000"/>
          <w:lang w:val="en-GB"/>
        </w:rPr>
      </w:pPr>
    </w:p>
    <w:p w14:paraId="022ED6AE" w14:textId="5223480D" w:rsidR="00DA1B53" w:rsidRPr="00381B17" w:rsidRDefault="00DA1B53" w:rsidP="00D800ED">
      <w:pPr>
        <w:widowControl/>
        <w:jc w:val="both"/>
        <w:rPr>
          <w:rFonts w:asciiTheme="minorHAnsi" w:eastAsia="MS Mincho" w:hAnsiTheme="minorHAnsi" w:cs="Arial"/>
          <w:color w:val="000000"/>
          <w:lang w:val="en-GB"/>
        </w:rPr>
      </w:pPr>
      <w:r w:rsidRPr="00381B17">
        <w:rPr>
          <w:rFonts w:asciiTheme="minorHAnsi" w:eastAsia="MS Mincho" w:hAnsiTheme="minorHAnsi" w:cs="Arial"/>
          <w:color w:val="000000"/>
          <w:lang w:val="en-GB"/>
        </w:rPr>
        <w:t xml:space="preserve">Please indicate on your application form if you wish to be considered for a position at a particular academy or are able to take a role across the district. </w:t>
      </w:r>
    </w:p>
    <w:p w14:paraId="714C0508" w14:textId="77777777" w:rsidR="00186C5C" w:rsidRPr="00381B17" w:rsidRDefault="00186C5C" w:rsidP="00D800ED">
      <w:pPr>
        <w:pStyle w:val="BodyText"/>
        <w:spacing w:before="11"/>
        <w:jc w:val="both"/>
        <w:rPr>
          <w:rFonts w:asciiTheme="minorHAnsi" w:hAnsiTheme="minorHAnsi" w:cs="Arial"/>
          <w:sz w:val="22"/>
          <w:szCs w:val="22"/>
        </w:rPr>
      </w:pPr>
    </w:p>
    <w:p w14:paraId="0C69F0EE" w14:textId="77777777" w:rsidR="00186C5C" w:rsidRPr="00381B17" w:rsidRDefault="007C4D4B" w:rsidP="00D800ED">
      <w:pPr>
        <w:pStyle w:val="BodyText"/>
        <w:spacing w:before="1"/>
        <w:jc w:val="both"/>
        <w:rPr>
          <w:rFonts w:asciiTheme="minorHAnsi" w:hAnsiTheme="minorHAnsi" w:cs="Arial"/>
          <w:sz w:val="22"/>
          <w:szCs w:val="22"/>
        </w:rPr>
      </w:pPr>
      <w:r w:rsidRPr="00381B17">
        <w:rPr>
          <w:rFonts w:asciiTheme="minorHAnsi" w:hAnsiTheme="minorHAnsi" w:cs="Arial"/>
          <w:sz w:val="22"/>
          <w:szCs w:val="22"/>
        </w:rPr>
        <w:t>Yours faithfully</w:t>
      </w:r>
    </w:p>
    <w:p w14:paraId="574C9906" w14:textId="77777777" w:rsidR="00186C5C" w:rsidRPr="00381B17" w:rsidRDefault="00186C5C" w:rsidP="00D800ED">
      <w:pPr>
        <w:pStyle w:val="BodyText"/>
        <w:jc w:val="both"/>
        <w:rPr>
          <w:rFonts w:asciiTheme="minorHAnsi" w:hAnsiTheme="minorHAnsi" w:cs="Arial"/>
          <w:sz w:val="22"/>
          <w:szCs w:val="22"/>
        </w:rPr>
      </w:pPr>
    </w:p>
    <w:p w14:paraId="30976EB8" w14:textId="77777777" w:rsidR="00186C5C" w:rsidRPr="00381B17" w:rsidRDefault="00186C5C" w:rsidP="00D800ED">
      <w:pPr>
        <w:pStyle w:val="BodyText"/>
        <w:spacing w:before="1"/>
        <w:jc w:val="both"/>
        <w:rPr>
          <w:rFonts w:asciiTheme="minorHAnsi" w:hAnsiTheme="minorHAnsi" w:cs="Arial"/>
          <w:sz w:val="22"/>
          <w:szCs w:val="22"/>
        </w:rPr>
      </w:pPr>
    </w:p>
    <w:p w14:paraId="3C7F6621" w14:textId="77777777" w:rsidR="00763F14" w:rsidRPr="00381B17" w:rsidRDefault="00164502" w:rsidP="00D800ED">
      <w:pPr>
        <w:pStyle w:val="BodyText"/>
        <w:tabs>
          <w:tab w:val="left" w:pos="4160"/>
        </w:tabs>
        <w:jc w:val="both"/>
        <w:rPr>
          <w:rFonts w:asciiTheme="minorHAnsi" w:hAnsiTheme="minorHAnsi" w:cs="Arial"/>
          <w:sz w:val="22"/>
          <w:szCs w:val="22"/>
        </w:rPr>
      </w:pPr>
      <w:r w:rsidRPr="00381B17">
        <w:rPr>
          <w:rFonts w:asciiTheme="minorHAnsi" w:hAnsiTheme="minorHAnsi" w:cs="Arial"/>
          <w:sz w:val="22"/>
          <w:szCs w:val="22"/>
        </w:rPr>
        <w:t xml:space="preserve">Claire Addis </w:t>
      </w:r>
    </w:p>
    <w:p w14:paraId="7E7DDF4B" w14:textId="77777777" w:rsidR="00186C5C" w:rsidRPr="00381B17" w:rsidRDefault="00164502" w:rsidP="00D800ED">
      <w:pPr>
        <w:pStyle w:val="BodyText"/>
        <w:tabs>
          <w:tab w:val="left" w:pos="4160"/>
        </w:tabs>
        <w:jc w:val="both"/>
        <w:rPr>
          <w:rFonts w:asciiTheme="minorHAnsi" w:hAnsiTheme="minorHAnsi" w:cs="Arial"/>
          <w:sz w:val="22"/>
          <w:szCs w:val="22"/>
        </w:rPr>
      </w:pPr>
      <w:r w:rsidRPr="00381B17">
        <w:rPr>
          <w:rFonts w:asciiTheme="minorHAnsi" w:hAnsiTheme="minorHAnsi" w:cs="Arial"/>
          <w:sz w:val="22"/>
          <w:szCs w:val="22"/>
        </w:rPr>
        <w:t xml:space="preserve">Executive </w:t>
      </w:r>
      <w:r w:rsidR="00E02DDE" w:rsidRPr="00381B17">
        <w:rPr>
          <w:rFonts w:asciiTheme="minorHAnsi" w:hAnsiTheme="minorHAnsi" w:cs="Arial"/>
          <w:sz w:val="22"/>
          <w:szCs w:val="22"/>
        </w:rPr>
        <w:t xml:space="preserve">Principal </w:t>
      </w:r>
      <w:r w:rsidR="007C4D4B" w:rsidRPr="00381B17">
        <w:rPr>
          <w:rFonts w:asciiTheme="minorHAnsi" w:hAnsiTheme="minorHAnsi" w:cs="Arial"/>
          <w:sz w:val="22"/>
          <w:szCs w:val="22"/>
        </w:rPr>
        <w:tab/>
      </w:r>
    </w:p>
    <w:p w14:paraId="3DEC423F" w14:textId="77777777" w:rsidR="00186C5C" w:rsidRPr="00381B17" w:rsidRDefault="00186C5C" w:rsidP="00D800ED">
      <w:pPr>
        <w:pStyle w:val="BodyText"/>
        <w:jc w:val="both"/>
        <w:rPr>
          <w:rFonts w:asciiTheme="minorHAnsi" w:hAnsiTheme="minorHAnsi" w:cs="Arial"/>
          <w:sz w:val="22"/>
          <w:szCs w:val="22"/>
        </w:rPr>
      </w:pPr>
    </w:p>
    <w:p w14:paraId="2BB64A6C" w14:textId="6DFCDEA6" w:rsidR="007452F3" w:rsidRPr="00381B17" w:rsidRDefault="007C4D4B" w:rsidP="0089274C">
      <w:pPr>
        <w:jc w:val="both"/>
        <w:rPr>
          <w:rFonts w:asciiTheme="minorHAnsi" w:hAnsiTheme="minorHAnsi" w:cs="Arial"/>
          <w:b/>
          <w:color w:val="365F91" w:themeColor="accent1" w:themeShade="BF"/>
        </w:rPr>
      </w:pPr>
      <w:r w:rsidRPr="00381B17">
        <w:rPr>
          <w:rFonts w:asciiTheme="minorHAnsi" w:hAnsiTheme="minorHAnsi" w:cs="Arial"/>
          <w:b/>
          <w:color w:val="365F91" w:themeColor="accent1" w:themeShade="BF"/>
        </w:rPr>
        <w:t>If you would like to take your career to a v</w:t>
      </w:r>
      <w:r w:rsidR="0089274C" w:rsidRPr="00381B17">
        <w:rPr>
          <w:rFonts w:asciiTheme="minorHAnsi" w:hAnsiTheme="minorHAnsi" w:cs="Arial"/>
          <w:b/>
          <w:color w:val="365F91" w:themeColor="accent1" w:themeShade="BF"/>
        </w:rPr>
        <w:t xml:space="preserve">ery different level then please </w:t>
      </w:r>
      <w:r w:rsidRPr="00381B17">
        <w:rPr>
          <w:rFonts w:asciiTheme="minorHAnsi" w:hAnsiTheme="minorHAnsi" w:cs="Arial"/>
          <w:b/>
          <w:color w:val="365F91" w:themeColor="accent1" w:themeShade="BF"/>
        </w:rPr>
        <w:t>apply</w:t>
      </w:r>
      <w:r w:rsidR="00D04755" w:rsidRPr="00381B17">
        <w:rPr>
          <w:rFonts w:asciiTheme="minorHAnsi" w:hAnsiTheme="minorHAnsi" w:cs="Arial"/>
          <w:b/>
          <w:color w:val="365F91" w:themeColor="accent1" w:themeShade="BF"/>
        </w:rPr>
        <w:t xml:space="preserve"> </w:t>
      </w:r>
      <w:r w:rsidR="00763F14" w:rsidRPr="00381B17">
        <w:rPr>
          <w:rFonts w:asciiTheme="minorHAnsi" w:hAnsiTheme="minorHAnsi" w:cs="Arial"/>
          <w:b/>
          <w:color w:val="365F91" w:themeColor="accent1" w:themeShade="BF"/>
        </w:rPr>
        <w:t>through TES online.</w:t>
      </w:r>
      <w:r w:rsidRPr="00381B17">
        <w:rPr>
          <w:rFonts w:asciiTheme="minorHAnsi" w:hAnsiTheme="minorHAnsi" w:cs="Arial"/>
          <w:b/>
          <w:color w:val="365F91" w:themeColor="accent1" w:themeShade="BF"/>
        </w:rPr>
        <w:t xml:space="preserve"> </w:t>
      </w:r>
    </w:p>
    <w:p w14:paraId="0B51DB6B" w14:textId="77777777" w:rsidR="007452F3" w:rsidRPr="00381B17" w:rsidRDefault="007452F3" w:rsidP="0089274C">
      <w:pPr>
        <w:ind w:left="559"/>
        <w:jc w:val="both"/>
        <w:rPr>
          <w:rFonts w:asciiTheme="minorHAnsi" w:hAnsiTheme="minorHAnsi" w:cs="Arial"/>
          <w:b/>
          <w:color w:val="00AFEF"/>
        </w:rPr>
      </w:pPr>
    </w:p>
    <w:p w14:paraId="6E63B2A4" w14:textId="51F5D05C" w:rsidR="007452F3" w:rsidRDefault="00DA1B53" w:rsidP="0089274C">
      <w:pPr>
        <w:ind w:right="142"/>
        <w:rPr>
          <w:rFonts w:asciiTheme="minorHAnsi" w:hAnsiTheme="minorHAnsi" w:cs="Arial"/>
        </w:rPr>
      </w:pPr>
      <w:r w:rsidRPr="00381B17">
        <w:rPr>
          <w:rFonts w:asciiTheme="minorHAnsi" w:hAnsiTheme="minorHAnsi" w:cs="Arial"/>
        </w:rPr>
        <w:t>F</w:t>
      </w:r>
      <w:r w:rsidR="00763F14" w:rsidRPr="00381B17">
        <w:rPr>
          <w:rFonts w:asciiTheme="minorHAnsi" w:hAnsiTheme="minorHAnsi" w:cs="Arial"/>
        </w:rPr>
        <w:t>or an informal chat about the post or to arrange a visi</w:t>
      </w:r>
      <w:r w:rsidR="00E02DDE" w:rsidRPr="00381B17">
        <w:rPr>
          <w:rFonts w:asciiTheme="minorHAnsi" w:hAnsiTheme="minorHAnsi" w:cs="Arial"/>
        </w:rPr>
        <w:t>t please contact</w:t>
      </w:r>
      <w:r w:rsidR="002D3AD2">
        <w:rPr>
          <w:rFonts w:asciiTheme="minorHAnsi" w:hAnsiTheme="minorHAnsi" w:cs="Arial"/>
        </w:rPr>
        <w:t xml:space="preserve">: </w:t>
      </w:r>
    </w:p>
    <w:p w14:paraId="5E472CE4" w14:textId="77777777" w:rsidR="002D3AD2" w:rsidRDefault="002D3AD2" w:rsidP="002D3AD2">
      <w:pPr>
        <w:ind w:right="2623"/>
        <w:rPr>
          <w:sz w:val="24"/>
        </w:rPr>
      </w:pPr>
      <w:r>
        <w:rPr>
          <w:sz w:val="24"/>
        </w:rPr>
        <w:t xml:space="preserve">For an informal chat about the post or to arrange a visit to please contact: </w:t>
      </w:r>
    </w:p>
    <w:p w14:paraId="6B920E01" w14:textId="77777777" w:rsidR="002D3AD2" w:rsidRDefault="002D3AD2" w:rsidP="002D3AD2">
      <w:pPr>
        <w:ind w:right="2623"/>
        <w:rPr>
          <w:sz w:val="24"/>
        </w:rPr>
      </w:pPr>
      <w:r>
        <w:rPr>
          <w:sz w:val="24"/>
        </w:rPr>
        <w:t xml:space="preserve">Atlantic Academy, Elaine Clayton: </w:t>
      </w:r>
      <w:hyperlink r:id="rId83" w:history="1">
        <w:r w:rsidRPr="00837299">
          <w:rPr>
            <w:rStyle w:val="Hyperlink"/>
            <w:sz w:val="24"/>
          </w:rPr>
          <w:t>eclayton@atlantic-aspirations.org</w:t>
        </w:r>
      </w:hyperlink>
      <w:r>
        <w:rPr>
          <w:sz w:val="24"/>
        </w:rPr>
        <w:t xml:space="preserve"> </w:t>
      </w:r>
    </w:p>
    <w:p w14:paraId="5D301AC5" w14:textId="77777777" w:rsidR="002D3AD2" w:rsidRPr="00B40992" w:rsidRDefault="002D3AD2" w:rsidP="002D3AD2">
      <w:pPr>
        <w:rPr>
          <w:rFonts w:asciiTheme="minorHAnsi" w:eastAsia="Times New Roman" w:hAnsiTheme="minorHAnsi" w:cs="Times New Roman"/>
          <w:sz w:val="24"/>
          <w:szCs w:val="24"/>
        </w:rPr>
      </w:pPr>
      <w:r w:rsidRPr="00B40992">
        <w:rPr>
          <w:rFonts w:asciiTheme="minorHAnsi" w:hAnsiTheme="minorHAnsi"/>
          <w:sz w:val="24"/>
          <w:szCs w:val="24"/>
        </w:rPr>
        <w:t xml:space="preserve">Jewell Academy, Sarah Lowe: </w:t>
      </w:r>
      <w:hyperlink r:id="rId84" w:tgtFrame="_blank" w:history="1">
        <w:r w:rsidRPr="00B40992">
          <w:rPr>
            <w:rStyle w:val="Hyperlink"/>
            <w:rFonts w:asciiTheme="minorHAnsi" w:eastAsia="Times New Roman" w:hAnsiTheme="minorHAnsi" w:cs="Times New Roman"/>
            <w:color w:val="1155CC"/>
            <w:sz w:val="24"/>
            <w:szCs w:val="24"/>
            <w:shd w:val="clear" w:color="auto" w:fill="FFFFFF"/>
          </w:rPr>
          <w:t>office@jewell-aspirations.org</w:t>
        </w:r>
      </w:hyperlink>
    </w:p>
    <w:p w14:paraId="197FF2AD" w14:textId="77777777" w:rsidR="002D3AD2" w:rsidRPr="00B40992" w:rsidRDefault="002D3AD2" w:rsidP="002D3AD2">
      <w:pPr>
        <w:rPr>
          <w:rFonts w:asciiTheme="minorHAnsi" w:eastAsia="Times New Roman" w:hAnsiTheme="minorHAnsi" w:cs="Times New Roman"/>
          <w:sz w:val="24"/>
          <w:szCs w:val="24"/>
        </w:rPr>
      </w:pPr>
      <w:r w:rsidRPr="00B40992">
        <w:rPr>
          <w:rFonts w:asciiTheme="minorHAnsi" w:hAnsiTheme="minorHAnsi"/>
          <w:sz w:val="24"/>
          <w:szCs w:val="24"/>
        </w:rPr>
        <w:t xml:space="preserve">Ocean Academy, </w:t>
      </w:r>
      <w:r w:rsidRPr="00B40992">
        <w:rPr>
          <w:rFonts w:asciiTheme="minorHAnsi" w:eastAsia="Times New Roman" w:hAnsiTheme="minorHAnsi" w:cs="Times New Roman"/>
          <w:color w:val="222222"/>
          <w:sz w:val="24"/>
          <w:szCs w:val="24"/>
          <w:shd w:val="clear" w:color="auto" w:fill="FFFFFF"/>
        </w:rPr>
        <w:t xml:space="preserve">Jane Burry: </w:t>
      </w:r>
      <w:hyperlink r:id="rId85" w:history="1">
        <w:r w:rsidRPr="00174F02">
          <w:rPr>
            <w:rStyle w:val="Hyperlink"/>
            <w:rFonts w:asciiTheme="minorHAnsi" w:eastAsia="Times New Roman" w:hAnsiTheme="minorHAnsi" w:cs="Times New Roman"/>
            <w:sz w:val="24"/>
            <w:szCs w:val="24"/>
            <w:shd w:val="clear" w:color="auto" w:fill="FFFFFF"/>
          </w:rPr>
          <w:t>office@ocean-aspirations.org</w:t>
        </w:r>
      </w:hyperlink>
      <w:r>
        <w:rPr>
          <w:rFonts w:asciiTheme="minorHAnsi" w:eastAsia="Times New Roman" w:hAnsiTheme="minorHAnsi" w:cs="Times New Roman"/>
          <w:sz w:val="24"/>
          <w:szCs w:val="24"/>
          <w:shd w:val="clear" w:color="auto" w:fill="FFFFFF"/>
        </w:rPr>
        <w:t xml:space="preserve"> </w:t>
      </w:r>
    </w:p>
    <w:p w14:paraId="3F9854B1" w14:textId="77777777" w:rsidR="002D3AD2" w:rsidRPr="00381B17" w:rsidRDefault="002D3AD2" w:rsidP="0089274C">
      <w:pPr>
        <w:ind w:right="142"/>
        <w:rPr>
          <w:rFonts w:asciiTheme="minorHAnsi" w:hAnsiTheme="minorHAnsi" w:cs="Arial"/>
        </w:rPr>
      </w:pPr>
    </w:p>
    <w:p w14:paraId="109230BE" w14:textId="77777777" w:rsidR="00DA1B53" w:rsidRPr="00381B17" w:rsidRDefault="00DA1B53" w:rsidP="00D800ED">
      <w:pPr>
        <w:ind w:left="559" w:right="2623"/>
        <w:jc w:val="both"/>
        <w:rPr>
          <w:rFonts w:asciiTheme="minorHAnsi" w:hAnsiTheme="minorHAnsi" w:cs="Arial"/>
          <w:b/>
        </w:rPr>
      </w:pPr>
    </w:p>
    <w:p w14:paraId="2C69957A" w14:textId="77777777" w:rsidR="0059494E" w:rsidRDefault="007C4D4B" w:rsidP="00D800ED">
      <w:pPr>
        <w:ind w:right="2623"/>
        <w:jc w:val="both"/>
        <w:rPr>
          <w:rFonts w:asciiTheme="minorHAnsi" w:hAnsiTheme="minorHAnsi" w:cs="Arial"/>
          <w:b/>
        </w:rPr>
      </w:pPr>
      <w:r w:rsidRPr="00381B17">
        <w:rPr>
          <w:rFonts w:asciiTheme="minorHAnsi" w:hAnsiTheme="minorHAnsi" w:cs="Arial"/>
          <w:b/>
        </w:rPr>
        <w:t>Closing date f</w:t>
      </w:r>
      <w:r w:rsidR="008D7250" w:rsidRPr="00381B17">
        <w:rPr>
          <w:rFonts w:asciiTheme="minorHAnsi" w:hAnsiTheme="minorHAnsi" w:cs="Arial"/>
          <w:b/>
        </w:rPr>
        <w:t xml:space="preserve">or applications: </w:t>
      </w:r>
      <w:r w:rsidR="0059494E">
        <w:rPr>
          <w:rFonts w:asciiTheme="minorHAnsi" w:hAnsiTheme="minorHAnsi" w:cs="Arial"/>
          <w:b/>
        </w:rPr>
        <w:t>Friday 23</w:t>
      </w:r>
      <w:r w:rsidR="0059494E" w:rsidRPr="0059494E">
        <w:rPr>
          <w:rFonts w:asciiTheme="minorHAnsi" w:hAnsiTheme="minorHAnsi" w:cs="Arial"/>
          <w:b/>
          <w:vertAlign w:val="superscript"/>
        </w:rPr>
        <w:t>rd</w:t>
      </w:r>
      <w:r w:rsidR="0059494E">
        <w:rPr>
          <w:rFonts w:asciiTheme="minorHAnsi" w:hAnsiTheme="minorHAnsi" w:cs="Arial"/>
          <w:b/>
        </w:rPr>
        <w:t xml:space="preserve"> February</w:t>
      </w:r>
    </w:p>
    <w:p w14:paraId="01C93099" w14:textId="5C6ED7C0" w:rsidR="00F8474E" w:rsidRPr="0059494E" w:rsidRDefault="0059494E" w:rsidP="0059494E">
      <w:pPr>
        <w:widowControl/>
        <w:autoSpaceDE/>
        <w:autoSpaceDN/>
        <w:rPr>
          <w:rFonts w:asciiTheme="minorHAnsi" w:eastAsia="Times New Roman" w:hAnsiTheme="minorHAnsi" w:cs="Times New Roman"/>
          <w:b/>
          <w:lang w:val="en-GB"/>
        </w:rPr>
      </w:pPr>
      <w:r>
        <w:rPr>
          <w:rFonts w:asciiTheme="minorHAnsi" w:eastAsia="Times New Roman" w:hAnsiTheme="minorHAnsi" w:cs="Times New Roman"/>
          <w:b/>
          <w:color w:val="222222"/>
          <w:shd w:val="clear" w:color="auto" w:fill="FFFFFF"/>
          <w:lang w:val="en-GB"/>
        </w:rPr>
        <w:t xml:space="preserve">Interviews: Week commencing Monday </w:t>
      </w:r>
      <w:r w:rsidR="00EE36A5" w:rsidRPr="0059494E">
        <w:rPr>
          <w:rFonts w:asciiTheme="minorHAnsi" w:eastAsia="Times New Roman" w:hAnsiTheme="minorHAnsi" w:cs="Times New Roman"/>
          <w:b/>
          <w:color w:val="222222"/>
          <w:shd w:val="clear" w:color="auto" w:fill="FFFFFF"/>
          <w:lang w:val="en-GB"/>
        </w:rPr>
        <w:t>26</w:t>
      </w:r>
      <w:r w:rsidR="00EE36A5" w:rsidRPr="0059494E">
        <w:rPr>
          <w:rFonts w:asciiTheme="minorHAnsi" w:eastAsia="Times New Roman" w:hAnsiTheme="minorHAnsi" w:cs="Times New Roman"/>
          <w:b/>
          <w:color w:val="222222"/>
          <w:shd w:val="clear" w:color="auto" w:fill="FFFFFF"/>
          <w:vertAlign w:val="superscript"/>
          <w:lang w:val="en-GB"/>
        </w:rPr>
        <w:t>th</w:t>
      </w:r>
      <w:r w:rsidR="00EE36A5">
        <w:rPr>
          <w:rFonts w:asciiTheme="minorHAnsi" w:eastAsia="Times New Roman" w:hAnsiTheme="minorHAnsi" w:cs="Times New Roman"/>
          <w:b/>
          <w:color w:val="222222"/>
          <w:shd w:val="clear" w:color="auto" w:fill="FFFFFF"/>
          <w:lang w:val="en-GB"/>
        </w:rPr>
        <w:t xml:space="preserve"> </w:t>
      </w:r>
      <w:r w:rsidR="00EE36A5" w:rsidRPr="0059494E">
        <w:rPr>
          <w:rFonts w:asciiTheme="minorHAnsi" w:eastAsia="Times New Roman" w:hAnsiTheme="minorHAnsi" w:cs="Times New Roman"/>
          <w:b/>
          <w:color w:val="222222"/>
          <w:shd w:val="clear" w:color="auto" w:fill="FFFFFF"/>
          <w:lang w:val="en-GB"/>
        </w:rPr>
        <w:t>February</w:t>
      </w:r>
      <w:r>
        <w:rPr>
          <w:rFonts w:asciiTheme="minorHAnsi" w:eastAsia="Times New Roman" w:hAnsiTheme="minorHAnsi" w:cs="Times New Roman"/>
          <w:b/>
          <w:color w:val="222222"/>
          <w:shd w:val="clear" w:color="auto" w:fill="FFFFFF"/>
          <w:lang w:val="en-GB"/>
        </w:rPr>
        <w:t xml:space="preserve"> </w:t>
      </w:r>
      <w:r w:rsidRPr="0059494E">
        <w:rPr>
          <w:rFonts w:asciiTheme="minorHAnsi" w:hAnsiTheme="minorHAnsi" w:cs="Arial"/>
          <w:b/>
        </w:rPr>
        <w:t xml:space="preserve"> </w:t>
      </w:r>
    </w:p>
    <w:p w14:paraId="4D2D0391" w14:textId="5C8D9B08" w:rsidR="002C20BB" w:rsidRPr="002D3AD2" w:rsidRDefault="007C4D4B" w:rsidP="002D3AD2">
      <w:pPr>
        <w:pStyle w:val="BodyText"/>
        <w:spacing w:before="1"/>
        <w:jc w:val="both"/>
        <w:rPr>
          <w:rFonts w:asciiTheme="minorHAnsi" w:hAnsiTheme="minorHAnsi" w:cs="Arial"/>
          <w:sz w:val="22"/>
          <w:szCs w:val="22"/>
        </w:rPr>
      </w:pPr>
      <w:r w:rsidRPr="00381B17">
        <w:rPr>
          <w:rFonts w:asciiTheme="minorHAnsi" w:hAnsiTheme="minorHAnsi" w:cs="Arial"/>
          <w:color w:val="00B0F0"/>
          <w:sz w:val="22"/>
          <w:szCs w:val="22"/>
        </w:rPr>
        <w:t xml:space="preserve">For more information please visit: </w:t>
      </w:r>
      <w:hyperlink r:id="rId86">
        <w:r w:rsidRPr="00381B17">
          <w:rPr>
            <w:rFonts w:asciiTheme="minorHAnsi" w:hAnsiTheme="minorHAnsi" w:cs="Arial"/>
            <w:color w:val="0000FF"/>
            <w:sz w:val="22"/>
            <w:szCs w:val="22"/>
            <w:u w:val="single" w:color="0000FF"/>
          </w:rPr>
          <w:t xml:space="preserve">www.aspirationsacademies.org </w:t>
        </w:r>
      </w:hyperlink>
    </w:p>
    <w:p w14:paraId="1ACB00E1" w14:textId="3CA736F0" w:rsidR="00186C5C" w:rsidRDefault="00186C5C">
      <w:pPr>
        <w:pStyle w:val="BodyText"/>
        <w:spacing w:before="6"/>
        <w:rPr>
          <w:sz w:val="13"/>
        </w:rPr>
      </w:pPr>
    </w:p>
    <w:p w14:paraId="78ED74A7" w14:textId="6806B15B" w:rsidR="00186C5C" w:rsidRDefault="002C20BB" w:rsidP="002C20BB">
      <w:pPr>
        <w:pStyle w:val="BodyText"/>
        <w:spacing w:before="4"/>
        <w:ind w:left="-567"/>
        <w:rPr>
          <w:sz w:val="23"/>
        </w:rPr>
      </w:pPr>
      <w:r w:rsidRPr="002C20BB">
        <w:rPr>
          <w:rFonts w:ascii="Arial Narrow" w:hAnsi="Arial Narrow"/>
          <w:color w:val="8DB3E2" w:themeColor="text2" w:themeTint="66"/>
          <w:sz w:val="23"/>
        </w:rPr>
        <w:t xml:space="preserve">To be able to dream about the future, while being inspired in the present to </w:t>
      </w:r>
      <w:r>
        <w:rPr>
          <w:rFonts w:ascii="Arial Narrow" w:hAnsi="Arial Narrow"/>
          <w:color w:val="8DB3E2" w:themeColor="text2" w:themeTint="66"/>
          <w:sz w:val="23"/>
        </w:rPr>
        <w:t xml:space="preserve">reach those dreams.  </w:t>
      </w:r>
      <w:r w:rsidRPr="002C20BB">
        <w:rPr>
          <w:rFonts w:ascii="Arial Narrow" w:hAnsi="Arial Narrow"/>
          <w:i/>
          <w:color w:val="8DB3E2" w:themeColor="text2" w:themeTint="66"/>
          <w:sz w:val="23"/>
        </w:rPr>
        <w:t>Dr Russell J Quagl</w:t>
      </w:r>
      <w:r>
        <w:rPr>
          <w:rFonts w:ascii="Arial Narrow" w:hAnsi="Arial Narrow"/>
          <w:i/>
          <w:color w:val="8DB3E2" w:themeColor="text2" w:themeTint="66"/>
          <w:sz w:val="23"/>
        </w:rPr>
        <w:t>i</w:t>
      </w:r>
      <w:r w:rsidRPr="002C20BB">
        <w:rPr>
          <w:rFonts w:ascii="Arial Narrow" w:hAnsi="Arial Narrow"/>
          <w:i/>
          <w:color w:val="8DB3E2" w:themeColor="text2" w:themeTint="66"/>
          <w:sz w:val="23"/>
        </w:rPr>
        <w:t>a</w:t>
      </w:r>
    </w:p>
    <w:p w14:paraId="75F35DA4" w14:textId="77777777" w:rsidR="002C20BB" w:rsidRPr="002C20BB" w:rsidRDefault="002C20BB">
      <w:pPr>
        <w:rPr>
          <w:sz w:val="16"/>
          <w:szCs w:val="16"/>
        </w:rPr>
      </w:pPr>
    </w:p>
    <w:p w14:paraId="145C4F39" w14:textId="534341B5" w:rsidR="002C20BB" w:rsidRPr="002C20BB" w:rsidRDefault="002C20BB" w:rsidP="002C20BB">
      <w:pPr>
        <w:ind w:hanging="567"/>
        <w:rPr>
          <w:rFonts w:ascii="Arial Narrow" w:hAnsi="Arial Narrow"/>
          <w:sz w:val="16"/>
          <w:szCs w:val="16"/>
        </w:rPr>
      </w:pPr>
      <w:r w:rsidRPr="002C20BB">
        <w:rPr>
          <w:rFonts w:ascii="Arial Narrow" w:hAnsi="Arial Narrow"/>
          <w:sz w:val="16"/>
          <w:szCs w:val="16"/>
        </w:rPr>
        <w:t>The Aspirations Academies Trust –Company Registration Number 07867577</w:t>
      </w:r>
    </w:p>
    <w:p w14:paraId="3FE51AD5" w14:textId="563C9EE9" w:rsidR="002C20BB" w:rsidRPr="002C20BB" w:rsidRDefault="002C20BB" w:rsidP="002C20BB">
      <w:pPr>
        <w:ind w:hanging="567"/>
        <w:rPr>
          <w:rFonts w:ascii="Arial Narrow" w:hAnsi="Arial Narrow"/>
          <w:sz w:val="16"/>
          <w:szCs w:val="16"/>
        </w:rPr>
        <w:sectPr w:rsidR="002C20BB" w:rsidRPr="002C20BB" w:rsidSect="00D800ED">
          <w:pgSz w:w="11930" w:h="16850"/>
          <w:pgMar w:top="0" w:right="731" w:bottom="280" w:left="851" w:header="720" w:footer="720" w:gutter="0"/>
          <w:cols w:space="720"/>
        </w:sectPr>
      </w:pPr>
      <w:r w:rsidRPr="002C20BB">
        <w:rPr>
          <w:rFonts w:ascii="Arial Narrow" w:hAnsi="Arial Narrow"/>
          <w:sz w:val="16"/>
          <w:szCs w:val="16"/>
        </w:rPr>
        <w:t>Chief Executive: Steve Kenning</w:t>
      </w:r>
    </w:p>
    <w:p w14:paraId="68167447" w14:textId="77777777" w:rsidR="00186C5C" w:rsidRDefault="00186C5C">
      <w:pPr>
        <w:pStyle w:val="BodyText"/>
        <w:spacing w:before="5"/>
        <w:rPr>
          <w:sz w:val="25"/>
        </w:rPr>
      </w:pPr>
    </w:p>
    <w:p w14:paraId="4077C539" w14:textId="77777777" w:rsidR="00186C5C" w:rsidRDefault="007C4D4B">
      <w:pPr>
        <w:spacing w:before="20"/>
        <w:ind w:left="312"/>
        <w:jc w:val="both"/>
        <w:rPr>
          <w:b/>
          <w:sz w:val="40"/>
        </w:rPr>
      </w:pPr>
      <w:r>
        <w:rPr>
          <w:b/>
          <w:color w:val="00AFEF"/>
          <w:sz w:val="40"/>
        </w:rPr>
        <w:t>The Aspirations Academies Trust</w:t>
      </w:r>
    </w:p>
    <w:p w14:paraId="4DD5F818" w14:textId="77777777" w:rsidR="00186C5C" w:rsidRDefault="007C4D4B" w:rsidP="0089274C">
      <w:pPr>
        <w:pStyle w:val="BodyText"/>
        <w:tabs>
          <w:tab w:val="left" w:pos="9687"/>
        </w:tabs>
        <w:spacing w:before="245"/>
        <w:ind w:left="312"/>
        <w:jc w:val="both"/>
      </w:pPr>
      <w:r>
        <w:t>The Aspirations Academies Trust (AAT) as a sponsor of primary and secondary age academies in England, is committed to raising students’ aspirations so that all young people reach their fullest potential and achieve the success they want for themselves.</w:t>
      </w:r>
    </w:p>
    <w:p w14:paraId="249B8923" w14:textId="77777777" w:rsidR="00186C5C" w:rsidRDefault="00186C5C" w:rsidP="0089274C">
      <w:pPr>
        <w:pStyle w:val="BodyText"/>
        <w:tabs>
          <w:tab w:val="left" w:pos="9687"/>
        </w:tabs>
        <w:jc w:val="both"/>
        <w:rPr>
          <w:sz w:val="20"/>
        </w:rPr>
      </w:pPr>
    </w:p>
    <w:p w14:paraId="7DE8C413" w14:textId="77777777" w:rsidR="00186C5C" w:rsidRDefault="007C4D4B" w:rsidP="0089274C">
      <w:pPr>
        <w:pStyle w:val="BodyText"/>
        <w:tabs>
          <w:tab w:val="left" w:pos="9687"/>
        </w:tabs>
        <w:ind w:left="312"/>
        <w:jc w:val="both"/>
      </w:pPr>
      <w:r>
        <w:t>The Aspirations Academies Trust in England benefits from QISA’s (The Quaglia Institute for Student Aspirations) remarkable record of more than 30 years of research and experience working with students, educators, and schools.</w:t>
      </w:r>
    </w:p>
    <w:p w14:paraId="65B70E3A" w14:textId="77777777" w:rsidR="00186C5C" w:rsidRDefault="00186C5C" w:rsidP="0089274C">
      <w:pPr>
        <w:pStyle w:val="BodyText"/>
        <w:tabs>
          <w:tab w:val="left" w:pos="9687"/>
        </w:tabs>
        <w:jc w:val="both"/>
        <w:rPr>
          <w:sz w:val="20"/>
        </w:rPr>
      </w:pPr>
    </w:p>
    <w:p w14:paraId="3AA9B4B1" w14:textId="77777777" w:rsidR="00186C5C" w:rsidRDefault="007C4D4B" w:rsidP="0089274C">
      <w:pPr>
        <w:pStyle w:val="BodyText"/>
        <w:tabs>
          <w:tab w:val="left" w:pos="9687"/>
        </w:tabs>
        <w:ind w:left="312"/>
        <w:jc w:val="both"/>
      </w:pPr>
      <w:r>
        <w:t>Aspirations is the ability to dream about the future while being inspired in the present to reach those dreams. The Aspirations Academies Trust was set up in England with the vision to combine the thirty years of educational research by Dr. Russ Quaglia on student aspirations with effective and innovative school improvement techniques in order to create truly outstanding schools that would fully prepare students to succeed in this exciting world.</w:t>
      </w:r>
    </w:p>
    <w:p w14:paraId="1B85BA2D" w14:textId="77777777" w:rsidR="00186C5C" w:rsidRDefault="00186C5C" w:rsidP="0089274C">
      <w:pPr>
        <w:pStyle w:val="BodyText"/>
        <w:tabs>
          <w:tab w:val="left" w:pos="9687"/>
        </w:tabs>
        <w:spacing w:before="11"/>
        <w:jc w:val="both"/>
        <w:rPr>
          <w:sz w:val="23"/>
        </w:rPr>
      </w:pPr>
    </w:p>
    <w:p w14:paraId="74441BF3" w14:textId="77777777" w:rsidR="00186C5C" w:rsidRDefault="007C4D4B" w:rsidP="0089274C">
      <w:pPr>
        <w:pStyle w:val="BodyText"/>
        <w:tabs>
          <w:tab w:val="left" w:pos="9687"/>
        </w:tabs>
        <w:spacing w:before="1"/>
        <w:ind w:left="312"/>
        <w:jc w:val="both"/>
      </w:pPr>
      <w:r>
        <w:t>Central to the philosophy of the Aspirations Academies Trust is the innovative Aspirations Framework developed by the Quaglia Institute for Student Aspirations (QISA) which outlines the belief that for all students to have high Aspirations, three Guiding Principles must be present:  Self‐Worth,  Engagement, and Purpose. These Guiding Principles direct the development of educational experiences from the individual classroom to the entire school building. The Three Guiding Principles, in turn, are lived out through 8 Conditions that emphasise relationships, active and engaging teaching and learning, and a sense of responsibility over one's own aims and</w:t>
      </w:r>
      <w:r>
        <w:rPr>
          <w:spacing w:val="-27"/>
        </w:rPr>
        <w:t xml:space="preserve"> </w:t>
      </w:r>
      <w:r>
        <w:t>goals.</w:t>
      </w:r>
    </w:p>
    <w:p w14:paraId="73F11DAE" w14:textId="77777777" w:rsidR="00186C5C" w:rsidRDefault="00186C5C" w:rsidP="0089274C">
      <w:pPr>
        <w:pStyle w:val="BodyText"/>
        <w:tabs>
          <w:tab w:val="left" w:pos="9687"/>
        </w:tabs>
        <w:spacing w:before="10"/>
        <w:jc w:val="both"/>
        <w:rPr>
          <w:sz w:val="19"/>
        </w:rPr>
      </w:pPr>
    </w:p>
    <w:p w14:paraId="040C8557" w14:textId="77777777" w:rsidR="00186C5C" w:rsidRDefault="007C4D4B" w:rsidP="0089274C">
      <w:pPr>
        <w:pStyle w:val="BodyText"/>
        <w:tabs>
          <w:tab w:val="left" w:pos="9687"/>
        </w:tabs>
        <w:ind w:left="312"/>
        <w:jc w:val="both"/>
      </w:pPr>
      <w:r>
        <w:t>The 8 Conditions are: Belonging, Heroes, Sense of Accomplishment, Fun &amp; Excitement, Curiosity &amp; Creativity, Spirit of Adventure, Leadership &amp; Responsibility and Confidence to Take Action. Students who have high aspirations believe in themselves, are meaningfully engaged in their learning and the life of the school and work with intention toward their goals.</w:t>
      </w:r>
    </w:p>
    <w:p w14:paraId="6F640816" w14:textId="77777777" w:rsidR="00186C5C" w:rsidRDefault="00186C5C" w:rsidP="0089274C">
      <w:pPr>
        <w:pStyle w:val="BodyText"/>
        <w:tabs>
          <w:tab w:val="left" w:pos="9687"/>
        </w:tabs>
        <w:spacing w:before="10"/>
        <w:jc w:val="both"/>
        <w:rPr>
          <w:sz w:val="19"/>
        </w:rPr>
      </w:pPr>
    </w:p>
    <w:p w14:paraId="6B9717A5" w14:textId="77777777" w:rsidR="00186C5C" w:rsidRDefault="007C4D4B" w:rsidP="0089274C">
      <w:pPr>
        <w:pStyle w:val="BodyText"/>
        <w:tabs>
          <w:tab w:val="left" w:pos="9687"/>
        </w:tabs>
        <w:ind w:left="312"/>
        <w:jc w:val="both"/>
      </w:pPr>
      <w:r>
        <w:t>Our Aspirations Academies have a commitment to make certain that all young people achieve their fullest academic potential and become responsible citizens. To achieve this goal we are dedicated to promoting and putting into practice the Three Guiding Principles and 8 Conditions that foster student aspirations. Each Academy strives to ensure that all students have the opportunity to discover and appreciate their endless promise for a successful future.</w:t>
      </w:r>
    </w:p>
    <w:p w14:paraId="1E730543" w14:textId="77777777" w:rsidR="00186C5C" w:rsidRDefault="00186C5C" w:rsidP="0089274C">
      <w:pPr>
        <w:pStyle w:val="BodyText"/>
        <w:tabs>
          <w:tab w:val="left" w:pos="9687"/>
        </w:tabs>
        <w:spacing w:before="10"/>
        <w:jc w:val="both"/>
        <w:rPr>
          <w:sz w:val="19"/>
        </w:rPr>
      </w:pPr>
    </w:p>
    <w:p w14:paraId="3D9D999B" w14:textId="77777777" w:rsidR="00186C5C" w:rsidRDefault="007C4D4B" w:rsidP="0089274C">
      <w:pPr>
        <w:pStyle w:val="BodyText"/>
        <w:tabs>
          <w:tab w:val="left" w:pos="9687"/>
        </w:tabs>
        <w:ind w:left="312"/>
        <w:jc w:val="both"/>
      </w:pPr>
      <w:r>
        <w:t>The Aspirations Academies Trust considers that its beliefs and principles are applicable and effective with students from age 3 to 18. Each stage of a child’s education is extremely important ‐ pre‐school, primary and secondary ‐ and should, where possible be coherent across the phases of education in the practice of developing the principles and conditions central to the beliefs and aims of the Aspirations Academies Trust. For this reason, we support primary, secondary and, where possible, all through (Ages 3‐18) academies.</w:t>
      </w:r>
    </w:p>
    <w:p w14:paraId="621AA6F9" w14:textId="77777777" w:rsidR="00186C5C" w:rsidRDefault="00186C5C" w:rsidP="0089274C">
      <w:pPr>
        <w:pStyle w:val="BodyText"/>
        <w:tabs>
          <w:tab w:val="left" w:pos="9687"/>
        </w:tabs>
        <w:jc w:val="both"/>
        <w:rPr>
          <w:sz w:val="20"/>
        </w:rPr>
      </w:pPr>
    </w:p>
    <w:p w14:paraId="33848C3A" w14:textId="77777777" w:rsidR="00186C5C" w:rsidRDefault="007C4D4B" w:rsidP="0089274C">
      <w:pPr>
        <w:pStyle w:val="BodyText"/>
        <w:tabs>
          <w:tab w:val="left" w:pos="9687"/>
        </w:tabs>
        <w:ind w:left="312"/>
        <w:jc w:val="both"/>
      </w:pPr>
      <w:r>
        <w:t>At whatever stage a child joins an Aspirations Academy, whether it is at the age of three or sixteen, the aim is to provide each individual child with the best possible life chance. This is done through the achievement of the highest level of qualifications, the development of skills essential to success in an interconnected and highly competitive world, as well as encouraging the highest aspirations, expecting every student to gain a place at university or enter skilled employment.</w:t>
      </w:r>
    </w:p>
    <w:p w14:paraId="7F046AE1" w14:textId="7186C00A" w:rsidR="00186C5C" w:rsidRDefault="0089274C">
      <w:pPr>
        <w:pStyle w:val="Heading3"/>
        <w:spacing w:before="160"/>
      </w:pPr>
      <w:r>
        <w:rPr>
          <w:noProof/>
          <w:lang w:val="en-GB" w:eastAsia="en-GB"/>
        </w:rPr>
        <mc:AlternateContent>
          <mc:Choice Requires="wpg">
            <w:drawing>
              <wp:anchor distT="0" distB="0" distL="114300" distR="114300" simplePos="0" relativeHeight="251704832" behindDoc="0" locked="0" layoutInCell="1" allowOverlap="1" wp14:anchorId="29DCF5E2" wp14:editId="762C6E47">
                <wp:simplePos x="0" y="0"/>
                <wp:positionH relativeFrom="page">
                  <wp:posOffset>3810000</wp:posOffset>
                </wp:positionH>
                <wp:positionV relativeFrom="page">
                  <wp:posOffset>9982200</wp:posOffset>
                </wp:positionV>
                <wp:extent cx="3426664" cy="505828"/>
                <wp:effectExtent l="0" t="0" r="2540" b="8890"/>
                <wp:wrapNone/>
                <wp:docPr id="312"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6664" cy="505828"/>
                          <a:chOff x="3789" y="15577"/>
                          <a:chExt cx="6954" cy="964"/>
                        </a:xfrm>
                      </wpg:grpSpPr>
                      <pic:pic xmlns:pic="http://schemas.openxmlformats.org/drawingml/2006/picture">
                        <pic:nvPicPr>
                          <pic:cNvPr id="313" name="Picture 3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3789" y="15577"/>
                            <a:ext cx="3898" cy="96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s:wsp>
                        <wps:cNvPr id="314" name="Rectangle 30"/>
                        <wps:cNvSpPr>
                          <a:spLocks noChangeArrowheads="1"/>
                        </wps:cNvSpPr>
                        <wps:spPr bwMode="auto">
                          <a:xfrm>
                            <a:off x="7688" y="15603"/>
                            <a:ext cx="3055" cy="751"/>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15" name="Picture 2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7837" y="15680"/>
                            <a:ext cx="2757" cy="566"/>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EB63404" id="Group 27" o:spid="_x0000_s1026" style="position:absolute;margin-left:300pt;margin-top:786pt;width:269.8pt;height:39.85pt;z-index:251704832;mso-position-horizontal-relative:page;mso-position-vertical-relative:page" coordorigin="3789,15577" coordsize="6954,9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&#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2VBL&#10;AwQKAAAAAAAAACEA8xId0io7AAAqOwAAFQAAAGRycy9tZWRpYS9pbWFnZTIuanBlZ//Y/+AAEEpG&#10;SUYAAQEBANwA3AAA/9sAQwACAQEBAQECAQEBAgICAgIEAwICAgIFBAQDBAYFBgYGBQYGBgcJCAYH&#10;CQcGBggLCAkKCgoKCgYICwwLCgwJCgoK/9sAQwECAgICAgIFAwMFCgcGBwoKCgoKCgoKCgoKCgoK&#10;CgoKCgoKCgoKCgoKCgoKCgoKCgoKCgoKCgoKCgoKCgoKCgoK/8AAEQgAVgGl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">
                <v:shape id="Picture 31" o:spid="_x0000_s1027" type="#_x0000_t75" style="position:absolute;left:3789;top:15577;width:3898;height: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">
                  <v:imagedata r:id="rId88" o:title=""/>
                </v:shape>
                <v:rect id="Rectangle 30" o:spid="_x0000_s1028" style="position:absolute;left:7688;top:15603;width:3055;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" stroked="f"/>
                <v:shape id="Picture 29" o:spid="_x0000_s1029" type="#_x0000_t75" style="position:absolute;left:7837;top:15680;width:2757;height: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">
                  <v:imagedata r:id="rId89" o:title=""/>
                </v:shape>
                <w10:wrap anchorx="page" anchory="page"/>
              </v:group>
            </w:pict>
          </mc:Fallback>
        </mc:AlternateContent>
      </w:r>
      <w:r w:rsidR="00D9737F">
        <w:rPr>
          <w:noProof/>
          <w:lang w:val="en-GB" w:eastAsia="en-GB"/>
        </w:rPr>
        <mc:AlternateContent>
          <mc:Choice Requires="wps">
            <w:drawing>
              <wp:anchor distT="4294967295" distB="4294967295" distL="114300" distR="114300" simplePos="0" relativeHeight="251632128" behindDoc="1" locked="0" layoutInCell="1" allowOverlap="1" wp14:anchorId="11400360" wp14:editId="218F9607">
                <wp:simplePos x="0" y="0"/>
                <wp:positionH relativeFrom="page">
                  <wp:posOffset>469265</wp:posOffset>
                </wp:positionH>
                <wp:positionV relativeFrom="paragraph">
                  <wp:posOffset>113664</wp:posOffset>
                </wp:positionV>
                <wp:extent cx="6702425" cy="0"/>
                <wp:effectExtent l="0" t="0" r="22225" b="19050"/>
                <wp:wrapNone/>
                <wp:docPr id="133"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2425" cy="0"/>
                        </a:xfrm>
                        <a:prstGeom prst="line">
                          <a:avLst/>
                        </a:prstGeom>
                        <a:noFill/>
                        <a:ln w="9525">
                          <a:solidFill>
                            <a:srgbClr val="8EB4E2"/>
                          </a:solidFill>
                          <a:prstDash val="solid"/>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2295F" id="Line 43" o:spid="_x0000_s1026" style="position:absolute;z-index:-25168435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36.95pt,8.95pt" to="564.7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" strokecolor="#8eb4e2">
                <w10:wrap anchorx="page"/>
              </v:line>
            </w:pict>
          </mc:Fallback>
        </mc:AlternateContent>
      </w:r>
      <w:r w:rsidR="007C4D4B">
        <w:rPr>
          <w:color w:val="00AFEF"/>
        </w:rPr>
        <w:t>South Coast District</w:t>
      </w:r>
    </w:p>
    <w:p w14:paraId="67852376" w14:textId="337ED550" w:rsidR="00186C5C" w:rsidRDefault="0089274C">
      <w:pPr>
        <w:pStyle w:val="BodyText"/>
        <w:ind w:left="108"/>
        <w:rPr>
          <w:sz w:val="20"/>
        </w:rPr>
      </w:pPr>
      <w:r>
        <w:rPr>
          <w:noProof/>
          <w:lang w:val="en-GB" w:eastAsia="en-GB"/>
        </w:rPr>
        <w:drawing>
          <wp:anchor distT="0" distB="0" distL="114300" distR="114300" simplePos="0" relativeHeight="251702784" behindDoc="0" locked="0" layoutInCell="1" allowOverlap="1" wp14:anchorId="05E23401" wp14:editId="1C7B4451">
            <wp:simplePos x="0" y="0"/>
            <wp:positionH relativeFrom="page">
              <wp:posOffset>266700</wp:posOffset>
            </wp:positionH>
            <wp:positionV relativeFrom="paragraph">
              <wp:posOffset>74295</wp:posOffset>
            </wp:positionV>
            <wp:extent cx="1709420" cy="351155"/>
            <wp:effectExtent l="0" t="0" r="5080" b="0"/>
            <wp:wrapTight wrapText="bothSides">
              <wp:wrapPolygon edited="0">
                <wp:start x="0" y="0"/>
                <wp:lineTo x="0" y="19920"/>
                <wp:lineTo x="21423" y="19920"/>
                <wp:lineTo x="21423" y="0"/>
                <wp:lineTo x="0" y="0"/>
              </wp:wrapPolygon>
            </wp:wrapTight>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cstate="print">
                      <a:extLst>
                        <a:ext uri="{28A0092B-C50C-407E-A947-70E740481C1C}">
                          <a14:useLocalDpi xmlns:a14="http://schemas.microsoft.com/office/drawing/2010/main" val="0"/>
                        </a:ext>
                      </a:extLst>
                    </a:blip>
                    <a:srcRect l="15118" t="36865" r="49367" b="50140"/>
                    <a:stretch/>
                  </pic:blipFill>
                  <pic:spPr bwMode="auto">
                    <a:xfrm>
                      <a:off x="0" y="0"/>
                      <a:ext cx="1709420" cy="35115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Pr>
          <w:noProof/>
          <w:sz w:val="20"/>
          <w:lang w:val="en-GB" w:eastAsia="en-GB"/>
        </w:rPr>
        <w:drawing>
          <wp:inline distT="0" distB="0" distL="0" distR="0" wp14:anchorId="0B4F1CEB" wp14:editId="3FF88CA0">
            <wp:extent cx="1678474" cy="486236"/>
            <wp:effectExtent l="0" t="0" r="0" b="0"/>
            <wp:docPr id="311"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05.png"/>
                    <pic:cNvPicPr/>
                  </pic:nvPicPr>
                  <pic:blipFill>
                    <a:blip r:embed="rId90" cstate="print"/>
                    <a:stretch>
                      <a:fillRect/>
                    </a:stretch>
                  </pic:blipFill>
                  <pic:spPr>
                    <a:xfrm>
                      <a:off x="0" y="0"/>
                      <a:ext cx="1728893" cy="500842"/>
                    </a:xfrm>
                    <a:prstGeom prst="rect">
                      <a:avLst/>
                    </a:prstGeom>
                  </pic:spPr>
                </pic:pic>
              </a:graphicData>
            </a:graphic>
          </wp:inline>
        </w:drawing>
      </w:r>
    </w:p>
    <w:p w14:paraId="79AE4B18" w14:textId="4BED8150" w:rsidR="00186C5C" w:rsidRDefault="00186C5C">
      <w:pPr>
        <w:rPr>
          <w:sz w:val="20"/>
        </w:rPr>
        <w:sectPr w:rsidR="00186C5C" w:rsidSect="0089274C">
          <w:headerReference w:type="default" r:id="rId91"/>
          <w:pgSz w:w="11910" w:h="16840"/>
          <w:pgMar w:top="1320" w:right="853" w:bottom="0" w:left="709" w:header="564" w:footer="0" w:gutter="0"/>
          <w:cols w:space="720"/>
        </w:sectPr>
      </w:pPr>
    </w:p>
    <w:p w14:paraId="2E83C0C5" w14:textId="413AB0D7" w:rsidR="00186C5C" w:rsidRDefault="00186C5C">
      <w:pPr>
        <w:pStyle w:val="BodyText"/>
        <w:spacing w:before="6"/>
        <w:rPr>
          <w:b/>
          <w:sz w:val="16"/>
        </w:rPr>
      </w:pPr>
    </w:p>
    <w:p w14:paraId="0F871285" w14:textId="3B2AF313" w:rsidR="00186C5C" w:rsidRDefault="00426C7F">
      <w:pPr>
        <w:pStyle w:val="BodyText"/>
        <w:ind w:left="857"/>
        <w:rPr>
          <w:sz w:val="20"/>
        </w:rPr>
      </w:pPr>
      <w:r>
        <w:rPr>
          <w:noProof/>
          <w:sz w:val="20"/>
          <w:lang w:val="en-GB" w:eastAsia="en-GB"/>
        </w:rPr>
        <w:drawing>
          <wp:anchor distT="0" distB="0" distL="114300" distR="114300" simplePos="0" relativeHeight="251659264" behindDoc="0" locked="0" layoutInCell="1" allowOverlap="1" wp14:anchorId="0D0D6C18" wp14:editId="3D37AE9E">
            <wp:simplePos x="0" y="0"/>
            <wp:positionH relativeFrom="column">
              <wp:posOffset>69850</wp:posOffset>
            </wp:positionH>
            <wp:positionV relativeFrom="paragraph">
              <wp:posOffset>100965</wp:posOffset>
            </wp:positionV>
            <wp:extent cx="6600825" cy="8801100"/>
            <wp:effectExtent l="0" t="0" r="3175" b="12700"/>
            <wp:wrapTight wrapText="bothSides">
              <wp:wrapPolygon edited="0">
                <wp:start x="0" y="0"/>
                <wp:lineTo x="0" y="21569"/>
                <wp:lineTo x="21527" y="21569"/>
                <wp:lineTo x="21527" y="0"/>
                <wp:lineTo x="0" y="0"/>
              </wp:wrapPolygon>
            </wp:wrapTight>
            <wp:docPr id="33" name="Picture 33" descr="Macintosh HD:Users:amybiddle:Downloads:8 Conditions Post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mybiddle:Downloads:8 Conditions Poster (1).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600825" cy="8801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DE40B2" w14:textId="47B9E634" w:rsidR="00186C5C" w:rsidRDefault="00186C5C">
      <w:pPr>
        <w:pStyle w:val="BodyText"/>
        <w:rPr>
          <w:b/>
          <w:sz w:val="20"/>
        </w:rPr>
      </w:pPr>
    </w:p>
    <w:p w14:paraId="2864D856" w14:textId="77777777" w:rsidR="00186C5C" w:rsidRDefault="00D9737F">
      <w:pPr>
        <w:pStyle w:val="BodyText"/>
        <w:spacing w:before="5"/>
        <w:rPr>
          <w:b/>
          <w:sz w:val="10"/>
        </w:rPr>
      </w:pPr>
      <w:r>
        <w:rPr>
          <w:noProof/>
          <w:lang w:val="en-GB" w:eastAsia="en-GB"/>
        </w:rPr>
        <mc:AlternateContent>
          <mc:Choice Requires="wps">
            <w:drawing>
              <wp:anchor distT="4294967295" distB="4294967295" distL="0" distR="0" simplePos="0" relativeHeight="251646976" behindDoc="0" locked="0" layoutInCell="1" allowOverlap="1" wp14:anchorId="5809080C" wp14:editId="1C32AABC">
                <wp:simplePos x="0" y="0"/>
                <wp:positionH relativeFrom="page">
                  <wp:posOffset>469265</wp:posOffset>
                </wp:positionH>
                <wp:positionV relativeFrom="paragraph">
                  <wp:posOffset>110489</wp:posOffset>
                </wp:positionV>
                <wp:extent cx="6702425" cy="0"/>
                <wp:effectExtent l="0" t="0" r="22225" b="19050"/>
                <wp:wrapTopAndBottom/>
                <wp:docPr id="12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2425" cy="0"/>
                        </a:xfrm>
                        <a:prstGeom prst="line">
                          <a:avLst/>
                        </a:prstGeom>
                        <a:noFill/>
                        <a:ln w="9525">
                          <a:solidFill>
                            <a:srgbClr val="8EB4E2"/>
                          </a:solidFill>
                          <a:prstDash val="solid"/>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63A613" id="Line 32" o:spid="_x0000_s1026" style="position:absolute;z-index:25164697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36.95pt,8.7pt" to="564.7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" strokecolor="#8eb4e2">
                <w10:wrap type="topAndBottom" anchorx="page"/>
              </v:line>
            </w:pict>
          </mc:Fallback>
        </mc:AlternateContent>
      </w:r>
    </w:p>
    <w:p w14:paraId="3FCC35C2" w14:textId="2DFB8B27" w:rsidR="00186C5C" w:rsidRDefault="00D800ED">
      <w:pPr>
        <w:spacing w:line="238" w:lineRule="exact"/>
        <w:ind w:left="312"/>
        <w:rPr>
          <w:b/>
          <w:sz w:val="24"/>
        </w:rPr>
      </w:pPr>
      <w:r>
        <w:rPr>
          <w:noProof/>
          <w:lang w:val="en-GB" w:eastAsia="en-GB"/>
        </w:rPr>
        <mc:AlternateContent>
          <mc:Choice Requires="wpg">
            <w:drawing>
              <wp:anchor distT="0" distB="0" distL="114300" distR="114300" simplePos="0" relativeHeight="251698688" behindDoc="0" locked="0" layoutInCell="1" allowOverlap="1" wp14:anchorId="23C1590E" wp14:editId="5ECC9EC6">
                <wp:simplePos x="0" y="0"/>
                <wp:positionH relativeFrom="page">
                  <wp:posOffset>3924300</wp:posOffset>
                </wp:positionH>
                <wp:positionV relativeFrom="page">
                  <wp:posOffset>10020300</wp:posOffset>
                </wp:positionV>
                <wp:extent cx="3426664" cy="505828"/>
                <wp:effectExtent l="0" t="0" r="2540" b="8890"/>
                <wp:wrapNone/>
                <wp:docPr id="39"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6664" cy="505828"/>
                          <a:chOff x="3789" y="15577"/>
                          <a:chExt cx="6954" cy="964"/>
                        </a:xfrm>
                      </wpg:grpSpPr>
                      <pic:pic xmlns:pic="http://schemas.openxmlformats.org/drawingml/2006/picture">
                        <pic:nvPicPr>
                          <pic:cNvPr id="41" name="Picture 3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3789" y="15577"/>
                            <a:ext cx="3898" cy="96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s:wsp>
                        <wps:cNvPr id="43" name="Rectangle 30"/>
                        <wps:cNvSpPr>
                          <a:spLocks noChangeArrowheads="1"/>
                        </wps:cNvSpPr>
                        <wps:spPr bwMode="auto">
                          <a:xfrm>
                            <a:off x="7688" y="15603"/>
                            <a:ext cx="3055" cy="751"/>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2" name="Picture 2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7837" y="15680"/>
                            <a:ext cx="2757" cy="566"/>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E89E323" id="Group 27" o:spid="_x0000_s1026" style="position:absolute;margin-left:309pt;margin-top:789pt;width:269.8pt;height:39.85pt;z-index:251698688;mso-position-horizontal-relative:page;mso-position-vertical-relative:page" coordorigin="3789,15577" coordsize="6954,9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P/9lQSwMECgAA&#10;AAAAAAAhAPMSHdIqOwAAKjsAABUAAABkcnMvbWVkaWEvaW1hZ2UyLmpwZWf/2P/gABBKRklGAAEB&#10;AQDcANwAAP/bAEMAAgEBAQEBAgEBAQICAgICBAMCAgICBQQEAwQGBQYGBgUGBgYHCQgGBwkHBgYI&#10;CwgJCgoKCgoGCAsMCwoMCQoKCv/bAEMBAgICAgICBQMDBQoHBgcKCgoKCgoKCgoKCgoKCgoKCgoK&#10;CgoKCgoKCgoKCgoKCgoKCgoKCgoKCgoKCgoKCgoKCv/AABEIAFYBp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">
                <v:shape id="Picture 31" o:spid="_x0000_s1027" type="#_x0000_t75" style="position:absolute;left:3789;top:15577;width:3898;height: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">
                  <v:imagedata r:id="rId88" o:title=""/>
                </v:shape>
                <v:rect id="Rectangle 30" o:spid="_x0000_s1028" style="position:absolute;left:7688;top:15603;width:3055;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" stroked="f"/>
                <v:shape id="Picture 29" o:spid="_x0000_s1029" type="#_x0000_t75" style="position:absolute;left:7837;top:15680;width:2757;height: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">
                  <v:imagedata r:id="rId89" o:title=""/>
                </v:shape>
                <w10:wrap anchorx="page" anchory="page"/>
              </v:group>
            </w:pict>
          </mc:Fallback>
        </mc:AlternateContent>
      </w:r>
      <w:r w:rsidR="007C4D4B">
        <w:rPr>
          <w:b/>
          <w:color w:val="00AFEF"/>
          <w:sz w:val="24"/>
        </w:rPr>
        <w:t>South Coast District</w:t>
      </w:r>
    </w:p>
    <w:p w14:paraId="18371724" w14:textId="5759E037" w:rsidR="00186C5C" w:rsidRDefault="00D800ED">
      <w:pPr>
        <w:pStyle w:val="BodyText"/>
        <w:ind w:left="108"/>
        <w:rPr>
          <w:sz w:val="20"/>
        </w:rPr>
      </w:pPr>
      <w:r>
        <w:rPr>
          <w:noProof/>
          <w:lang w:val="en-GB" w:eastAsia="en-GB"/>
        </w:rPr>
        <w:drawing>
          <wp:anchor distT="0" distB="0" distL="114300" distR="114300" simplePos="0" relativeHeight="251695616" behindDoc="0" locked="0" layoutInCell="1" allowOverlap="1" wp14:anchorId="393DBC9A" wp14:editId="6AF3FFC6">
            <wp:simplePos x="0" y="0"/>
            <wp:positionH relativeFrom="page">
              <wp:posOffset>342900</wp:posOffset>
            </wp:positionH>
            <wp:positionV relativeFrom="paragraph">
              <wp:posOffset>133350</wp:posOffset>
            </wp:positionV>
            <wp:extent cx="1709420" cy="351155"/>
            <wp:effectExtent l="0" t="0" r="5080" b="0"/>
            <wp:wrapTight wrapText="bothSides">
              <wp:wrapPolygon edited="0">
                <wp:start x="0" y="0"/>
                <wp:lineTo x="0" y="19920"/>
                <wp:lineTo x="21423" y="19920"/>
                <wp:lineTo x="21423"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cstate="print">
                      <a:extLst>
                        <a:ext uri="{28A0092B-C50C-407E-A947-70E740481C1C}">
                          <a14:useLocalDpi xmlns:a14="http://schemas.microsoft.com/office/drawing/2010/main" val="0"/>
                        </a:ext>
                      </a:extLst>
                    </a:blip>
                    <a:srcRect l="15118" t="36865" r="49367" b="50140"/>
                    <a:stretch/>
                  </pic:blipFill>
                  <pic:spPr bwMode="auto">
                    <a:xfrm>
                      <a:off x="0" y="0"/>
                      <a:ext cx="1709420" cy="35115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Pr>
          <w:noProof/>
          <w:sz w:val="20"/>
          <w:lang w:val="en-GB" w:eastAsia="en-GB"/>
        </w:rPr>
        <w:drawing>
          <wp:inline distT="0" distB="0" distL="0" distR="0" wp14:anchorId="311AD53E" wp14:editId="2DA833B6">
            <wp:extent cx="1678474" cy="486236"/>
            <wp:effectExtent l="0" t="0" r="0" b="0"/>
            <wp:docPr id="37"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05.png"/>
                    <pic:cNvPicPr/>
                  </pic:nvPicPr>
                  <pic:blipFill>
                    <a:blip r:embed="rId90" cstate="print"/>
                    <a:stretch>
                      <a:fillRect/>
                    </a:stretch>
                  </pic:blipFill>
                  <pic:spPr>
                    <a:xfrm>
                      <a:off x="0" y="0"/>
                      <a:ext cx="1728893" cy="500842"/>
                    </a:xfrm>
                    <a:prstGeom prst="rect">
                      <a:avLst/>
                    </a:prstGeom>
                  </pic:spPr>
                </pic:pic>
              </a:graphicData>
            </a:graphic>
          </wp:inline>
        </w:drawing>
      </w:r>
    </w:p>
    <w:p w14:paraId="147F7462" w14:textId="56EE4A17" w:rsidR="00186C5C" w:rsidRDefault="00186C5C">
      <w:pPr>
        <w:rPr>
          <w:sz w:val="20"/>
        </w:rPr>
        <w:sectPr w:rsidR="00186C5C">
          <w:pgSz w:w="11910" w:h="16840"/>
          <w:pgMar w:top="1320" w:right="500" w:bottom="0" w:left="540" w:header="564" w:footer="0" w:gutter="0"/>
          <w:cols w:space="720"/>
        </w:sectPr>
      </w:pPr>
    </w:p>
    <w:p w14:paraId="78A07ED5" w14:textId="38121EBF" w:rsidR="00186C5C" w:rsidRDefault="00186C5C">
      <w:pPr>
        <w:pStyle w:val="BodyText"/>
        <w:spacing w:before="9"/>
        <w:rPr>
          <w:b/>
          <w:sz w:val="14"/>
        </w:rPr>
      </w:pPr>
    </w:p>
    <w:p w14:paraId="402EAA2A" w14:textId="77777777" w:rsidR="00186C5C" w:rsidRDefault="007C4D4B">
      <w:pPr>
        <w:spacing w:before="20"/>
        <w:ind w:left="312"/>
        <w:rPr>
          <w:b/>
          <w:sz w:val="40"/>
        </w:rPr>
      </w:pPr>
      <w:r>
        <w:rPr>
          <w:b/>
          <w:color w:val="00AFEF"/>
          <w:sz w:val="40"/>
        </w:rPr>
        <w:t>Our Academies</w:t>
      </w:r>
    </w:p>
    <w:p w14:paraId="5942DF9A" w14:textId="202F16CB" w:rsidR="00186C5C" w:rsidRDefault="00426C7F">
      <w:pPr>
        <w:pStyle w:val="BodyText"/>
        <w:rPr>
          <w:b/>
          <w:sz w:val="20"/>
        </w:rPr>
      </w:pPr>
      <w:r>
        <w:rPr>
          <w:noProof/>
          <w:sz w:val="20"/>
          <w:lang w:val="en-GB" w:eastAsia="en-GB"/>
        </w:rPr>
        <w:drawing>
          <wp:anchor distT="0" distB="0" distL="114300" distR="114300" simplePos="0" relativeHeight="251686400" behindDoc="0" locked="0" layoutInCell="1" allowOverlap="1" wp14:anchorId="75C91B74" wp14:editId="28D48C6F">
            <wp:simplePos x="0" y="0"/>
            <wp:positionH relativeFrom="column">
              <wp:posOffset>488950</wp:posOffset>
            </wp:positionH>
            <wp:positionV relativeFrom="paragraph">
              <wp:posOffset>20320</wp:posOffset>
            </wp:positionV>
            <wp:extent cx="5662930" cy="8009890"/>
            <wp:effectExtent l="0" t="0" r="1270" b="0"/>
            <wp:wrapTight wrapText="bothSides">
              <wp:wrapPolygon edited="0">
                <wp:start x="0" y="0"/>
                <wp:lineTo x="0" y="21508"/>
                <wp:lineTo x="21508" y="21508"/>
                <wp:lineTo x="21508" y="0"/>
                <wp:lineTo x="0" y="0"/>
              </wp:wrapPolygon>
            </wp:wrapTight>
            <wp:docPr id="35" name="Picture 35" descr="Macintosh HD:Users:amybiddle:Downloads:Map-20171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mybiddle:Downloads:Map-20171206.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662930" cy="8009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8908AF" w14:textId="77777777" w:rsidR="00186C5C" w:rsidRDefault="00186C5C">
      <w:pPr>
        <w:pStyle w:val="BodyText"/>
        <w:rPr>
          <w:b/>
          <w:sz w:val="20"/>
        </w:rPr>
      </w:pPr>
    </w:p>
    <w:p w14:paraId="251F1770" w14:textId="77777777" w:rsidR="00186C5C" w:rsidRDefault="00186C5C">
      <w:pPr>
        <w:pStyle w:val="BodyText"/>
        <w:rPr>
          <w:b/>
          <w:sz w:val="20"/>
        </w:rPr>
      </w:pPr>
    </w:p>
    <w:p w14:paraId="34D2F2E3" w14:textId="77777777" w:rsidR="00186C5C" w:rsidRDefault="00186C5C">
      <w:pPr>
        <w:pStyle w:val="BodyText"/>
        <w:rPr>
          <w:b/>
          <w:sz w:val="20"/>
        </w:rPr>
      </w:pPr>
    </w:p>
    <w:p w14:paraId="1BBCC815" w14:textId="77777777" w:rsidR="00186C5C" w:rsidRDefault="00186C5C">
      <w:pPr>
        <w:pStyle w:val="BodyText"/>
        <w:rPr>
          <w:b/>
          <w:sz w:val="20"/>
        </w:rPr>
      </w:pPr>
    </w:p>
    <w:p w14:paraId="34548A66" w14:textId="77777777" w:rsidR="00186C5C" w:rsidRDefault="00186C5C">
      <w:pPr>
        <w:pStyle w:val="BodyText"/>
        <w:rPr>
          <w:b/>
          <w:sz w:val="20"/>
        </w:rPr>
      </w:pPr>
    </w:p>
    <w:p w14:paraId="2A4E2A72" w14:textId="77777777" w:rsidR="00186C5C" w:rsidRDefault="00186C5C">
      <w:pPr>
        <w:pStyle w:val="BodyText"/>
        <w:rPr>
          <w:b/>
          <w:sz w:val="20"/>
        </w:rPr>
      </w:pPr>
    </w:p>
    <w:p w14:paraId="13BF2485" w14:textId="77777777" w:rsidR="00186C5C" w:rsidRDefault="00186C5C">
      <w:pPr>
        <w:pStyle w:val="BodyText"/>
        <w:rPr>
          <w:b/>
          <w:sz w:val="20"/>
        </w:rPr>
      </w:pPr>
    </w:p>
    <w:p w14:paraId="26E8B246" w14:textId="77777777" w:rsidR="00186C5C" w:rsidRDefault="00186C5C">
      <w:pPr>
        <w:pStyle w:val="BodyText"/>
        <w:rPr>
          <w:b/>
          <w:sz w:val="20"/>
        </w:rPr>
      </w:pPr>
    </w:p>
    <w:p w14:paraId="480BE47F" w14:textId="77777777" w:rsidR="00186C5C" w:rsidRDefault="00186C5C">
      <w:pPr>
        <w:pStyle w:val="BodyText"/>
        <w:rPr>
          <w:b/>
          <w:sz w:val="20"/>
        </w:rPr>
      </w:pPr>
    </w:p>
    <w:p w14:paraId="0B49B767" w14:textId="77777777" w:rsidR="00186C5C" w:rsidRDefault="00186C5C">
      <w:pPr>
        <w:pStyle w:val="BodyText"/>
        <w:rPr>
          <w:b/>
          <w:sz w:val="20"/>
        </w:rPr>
      </w:pPr>
    </w:p>
    <w:p w14:paraId="260DA709" w14:textId="77777777" w:rsidR="00186C5C" w:rsidRDefault="00186C5C">
      <w:pPr>
        <w:pStyle w:val="BodyText"/>
        <w:rPr>
          <w:b/>
          <w:sz w:val="20"/>
        </w:rPr>
      </w:pPr>
    </w:p>
    <w:p w14:paraId="74CDDC15" w14:textId="77777777" w:rsidR="00186C5C" w:rsidRDefault="00186C5C">
      <w:pPr>
        <w:pStyle w:val="BodyText"/>
        <w:rPr>
          <w:b/>
          <w:sz w:val="20"/>
        </w:rPr>
      </w:pPr>
    </w:p>
    <w:p w14:paraId="18810D57" w14:textId="77777777" w:rsidR="00186C5C" w:rsidRDefault="00186C5C">
      <w:pPr>
        <w:pStyle w:val="BodyText"/>
        <w:rPr>
          <w:b/>
          <w:sz w:val="20"/>
        </w:rPr>
      </w:pPr>
    </w:p>
    <w:p w14:paraId="29E971E3" w14:textId="77777777" w:rsidR="00186C5C" w:rsidRDefault="00186C5C">
      <w:pPr>
        <w:pStyle w:val="BodyText"/>
        <w:rPr>
          <w:b/>
          <w:sz w:val="20"/>
        </w:rPr>
      </w:pPr>
    </w:p>
    <w:p w14:paraId="7BC2DC8A" w14:textId="77777777" w:rsidR="00186C5C" w:rsidRDefault="00186C5C">
      <w:pPr>
        <w:pStyle w:val="BodyText"/>
        <w:rPr>
          <w:b/>
          <w:sz w:val="20"/>
        </w:rPr>
      </w:pPr>
    </w:p>
    <w:p w14:paraId="7D939A7B" w14:textId="77777777" w:rsidR="00186C5C" w:rsidRDefault="00186C5C">
      <w:pPr>
        <w:pStyle w:val="BodyText"/>
        <w:rPr>
          <w:b/>
          <w:sz w:val="20"/>
        </w:rPr>
      </w:pPr>
    </w:p>
    <w:p w14:paraId="229A66BC" w14:textId="77777777" w:rsidR="00186C5C" w:rsidRDefault="00186C5C">
      <w:pPr>
        <w:pStyle w:val="BodyText"/>
        <w:rPr>
          <w:b/>
          <w:sz w:val="20"/>
        </w:rPr>
      </w:pPr>
    </w:p>
    <w:p w14:paraId="1863EC20" w14:textId="77777777" w:rsidR="00186C5C" w:rsidRDefault="00186C5C">
      <w:pPr>
        <w:pStyle w:val="BodyText"/>
        <w:rPr>
          <w:b/>
          <w:sz w:val="20"/>
        </w:rPr>
      </w:pPr>
    </w:p>
    <w:p w14:paraId="4C665972" w14:textId="77777777" w:rsidR="00186C5C" w:rsidRDefault="00186C5C">
      <w:pPr>
        <w:pStyle w:val="BodyText"/>
        <w:rPr>
          <w:b/>
          <w:sz w:val="20"/>
        </w:rPr>
      </w:pPr>
    </w:p>
    <w:p w14:paraId="0D8251BE" w14:textId="77777777" w:rsidR="00186C5C" w:rsidRDefault="00186C5C">
      <w:pPr>
        <w:pStyle w:val="BodyText"/>
        <w:spacing w:before="4"/>
        <w:rPr>
          <w:b/>
          <w:sz w:val="27"/>
        </w:rPr>
      </w:pPr>
    </w:p>
    <w:p w14:paraId="5881953A" w14:textId="77777777" w:rsidR="00186C5C" w:rsidRDefault="00186C5C">
      <w:pPr>
        <w:pStyle w:val="BodyText"/>
        <w:rPr>
          <w:sz w:val="20"/>
        </w:rPr>
      </w:pPr>
    </w:p>
    <w:p w14:paraId="7E46BD5D" w14:textId="77777777" w:rsidR="00186C5C" w:rsidRDefault="00186C5C">
      <w:pPr>
        <w:pStyle w:val="BodyText"/>
        <w:rPr>
          <w:sz w:val="20"/>
        </w:rPr>
      </w:pPr>
    </w:p>
    <w:p w14:paraId="7ADB9D2E" w14:textId="77777777" w:rsidR="00186C5C" w:rsidRDefault="00186C5C">
      <w:pPr>
        <w:pStyle w:val="BodyText"/>
        <w:rPr>
          <w:sz w:val="20"/>
        </w:rPr>
      </w:pPr>
    </w:p>
    <w:p w14:paraId="5629EC6A" w14:textId="77777777" w:rsidR="00186C5C" w:rsidRDefault="00186C5C">
      <w:pPr>
        <w:pStyle w:val="BodyText"/>
        <w:rPr>
          <w:sz w:val="20"/>
        </w:rPr>
      </w:pPr>
    </w:p>
    <w:p w14:paraId="215F7E58" w14:textId="77777777" w:rsidR="00186C5C" w:rsidRDefault="00186C5C">
      <w:pPr>
        <w:pStyle w:val="BodyText"/>
        <w:rPr>
          <w:sz w:val="20"/>
        </w:rPr>
      </w:pPr>
    </w:p>
    <w:p w14:paraId="677EB5A8" w14:textId="77777777" w:rsidR="00186C5C" w:rsidRDefault="00186C5C">
      <w:pPr>
        <w:pStyle w:val="BodyText"/>
        <w:rPr>
          <w:sz w:val="20"/>
        </w:rPr>
      </w:pPr>
    </w:p>
    <w:p w14:paraId="030BD703" w14:textId="77777777" w:rsidR="00186C5C" w:rsidRDefault="00186C5C">
      <w:pPr>
        <w:pStyle w:val="BodyText"/>
        <w:rPr>
          <w:sz w:val="20"/>
        </w:rPr>
      </w:pPr>
    </w:p>
    <w:p w14:paraId="78442D8E" w14:textId="77777777" w:rsidR="00186C5C" w:rsidRDefault="00186C5C">
      <w:pPr>
        <w:pStyle w:val="BodyText"/>
        <w:rPr>
          <w:sz w:val="20"/>
        </w:rPr>
      </w:pPr>
    </w:p>
    <w:p w14:paraId="6A94ABE1" w14:textId="77777777" w:rsidR="00186C5C" w:rsidRDefault="00186C5C">
      <w:pPr>
        <w:pStyle w:val="BodyText"/>
        <w:rPr>
          <w:sz w:val="20"/>
        </w:rPr>
      </w:pPr>
    </w:p>
    <w:p w14:paraId="6492BAEA" w14:textId="77777777" w:rsidR="00186C5C" w:rsidRDefault="00186C5C">
      <w:pPr>
        <w:pStyle w:val="BodyText"/>
        <w:rPr>
          <w:sz w:val="20"/>
        </w:rPr>
      </w:pPr>
    </w:p>
    <w:p w14:paraId="6C199D97" w14:textId="77777777" w:rsidR="00186C5C" w:rsidRDefault="00186C5C">
      <w:pPr>
        <w:pStyle w:val="BodyText"/>
        <w:rPr>
          <w:sz w:val="20"/>
        </w:rPr>
      </w:pPr>
    </w:p>
    <w:p w14:paraId="2DBF89FD" w14:textId="77777777" w:rsidR="00186C5C" w:rsidRDefault="00186C5C">
      <w:pPr>
        <w:pStyle w:val="BodyText"/>
        <w:rPr>
          <w:sz w:val="20"/>
        </w:rPr>
      </w:pPr>
    </w:p>
    <w:p w14:paraId="281D8A8D" w14:textId="77777777" w:rsidR="00186C5C" w:rsidRDefault="00186C5C">
      <w:pPr>
        <w:pStyle w:val="BodyText"/>
        <w:rPr>
          <w:sz w:val="20"/>
        </w:rPr>
      </w:pPr>
    </w:p>
    <w:p w14:paraId="1058FC52" w14:textId="77777777" w:rsidR="00186C5C" w:rsidRDefault="00186C5C">
      <w:pPr>
        <w:pStyle w:val="BodyText"/>
        <w:rPr>
          <w:sz w:val="20"/>
        </w:rPr>
      </w:pPr>
    </w:p>
    <w:p w14:paraId="40D49900" w14:textId="77777777" w:rsidR="00186C5C" w:rsidRDefault="00186C5C">
      <w:pPr>
        <w:pStyle w:val="BodyText"/>
        <w:rPr>
          <w:sz w:val="20"/>
        </w:rPr>
      </w:pPr>
    </w:p>
    <w:p w14:paraId="36FE6C38" w14:textId="77777777" w:rsidR="00186C5C" w:rsidRDefault="00186C5C">
      <w:pPr>
        <w:pStyle w:val="BodyText"/>
        <w:rPr>
          <w:sz w:val="20"/>
        </w:rPr>
      </w:pPr>
    </w:p>
    <w:p w14:paraId="598A644D" w14:textId="77777777" w:rsidR="00186C5C" w:rsidRDefault="00186C5C">
      <w:pPr>
        <w:pStyle w:val="BodyText"/>
        <w:rPr>
          <w:sz w:val="20"/>
        </w:rPr>
      </w:pPr>
    </w:p>
    <w:p w14:paraId="2D36D483" w14:textId="77777777" w:rsidR="00186C5C" w:rsidRDefault="00186C5C">
      <w:pPr>
        <w:pStyle w:val="BodyText"/>
        <w:rPr>
          <w:sz w:val="20"/>
        </w:rPr>
      </w:pPr>
    </w:p>
    <w:p w14:paraId="2B8366B4" w14:textId="77777777" w:rsidR="00186C5C" w:rsidRDefault="00186C5C">
      <w:pPr>
        <w:pStyle w:val="BodyText"/>
        <w:rPr>
          <w:sz w:val="20"/>
        </w:rPr>
      </w:pPr>
    </w:p>
    <w:p w14:paraId="6B07DB4F" w14:textId="77777777" w:rsidR="00186C5C" w:rsidRDefault="00186C5C">
      <w:pPr>
        <w:pStyle w:val="BodyText"/>
        <w:rPr>
          <w:sz w:val="20"/>
        </w:rPr>
      </w:pPr>
    </w:p>
    <w:p w14:paraId="27755053" w14:textId="77777777" w:rsidR="00186C5C" w:rsidRDefault="00186C5C">
      <w:pPr>
        <w:pStyle w:val="BodyText"/>
        <w:rPr>
          <w:sz w:val="20"/>
        </w:rPr>
      </w:pPr>
    </w:p>
    <w:p w14:paraId="5A9745E9" w14:textId="77777777" w:rsidR="00186C5C" w:rsidRDefault="00186C5C">
      <w:pPr>
        <w:pStyle w:val="BodyText"/>
        <w:rPr>
          <w:sz w:val="20"/>
        </w:rPr>
      </w:pPr>
    </w:p>
    <w:p w14:paraId="7861D99A" w14:textId="77777777" w:rsidR="00186C5C" w:rsidRDefault="00186C5C">
      <w:pPr>
        <w:pStyle w:val="BodyText"/>
        <w:rPr>
          <w:sz w:val="20"/>
        </w:rPr>
      </w:pPr>
    </w:p>
    <w:p w14:paraId="5CE5E09B" w14:textId="77777777" w:rsidR="00186C5C" w:rsidRDefault="00186C5C">
      <w:pPr>
        <w:pStyle w:val="BodyText"/>
        <w:rPr>
          <w:sz w:val="20"/>
        </w:rPr>
      </w:pPr>
    </w:p>
    <w:p w14:paraId="79E6774B" w14:textId="703E46CD" w:rsidR="00186C5C" w:rsidRDefault="00186C5C">
      <w:pPr>
        <w:pStyle w:val="BodyText"/>
        <w:rPr>
          <w:sz w:val="20"/>
        </w:rPr>
      </w:pPr>
    </w:p>
    <w:p w14:paraId="197B620C" w14:textId="77777777" w:rsidR="00186C5C" w:rsidRDefault="00186C5C">
      <w:pPr>
        <w:pStyle w:val="BodyText"/>
        <w:rPr>
          <w:sz w:val="20"/>
        </w:rPr>
      </w:pPr>
    </w:p>
    <w:p w14:paraId="2D6D2C1E" w14:textId="77777777" w:rsidR="00186C5C" w:rsidRDefault="00186C5C">
      <w:pPr>
        <w:pStyle w:val="BodyText"/>
        <w:rPr>
          <w:sz w:val="20"/>
        </w:rPr>
      </w:pPr>
    </w:p>
    <w:p w14:paraId="504258DC" w14:textId="77777777" w:rsidR="00186C5C" w:rsidRDefault="00186C5C">
      <w:pPr>
        <w:pStyle w:val="BodyText"/>
        <w:rPr>
          <w:sz w:val="20"/>
        </w:rPr>
      </w:pPr>
    </w:p>
    <w:p w14:paraId="1C57C139" w14:textId="77777777" w:rsidR="00186C5C" w:rsidRDefault="00186C5C">
      <w:pPr>
        <w:pStyle w:val="BodyText"/>
        <w:rPr>
          <w:sz w:val="20"/>
        </w:rPr>
      </w:pPr>
    </w:p>
    <w:p w14:paraId="6D9C5E41" w14:textId="77777777" w:rsidR="00186C5C" w:rsidRDefault="00186C5C">
      <w:pPr>
        <w:pStyle w:val="BodyText"/>
        <w:rPr>
          <w:sz w:val="20"/>
        </w:rPr>
      </w:pPr>
    </w:p>
    <w:p w14:paraId="22D8C672" w14:textId="77777777" w:rsidR="00186C5C" w:rsidRDefault="00186C5C">
      <w:pPr>
        <w:pStyle w:val="BodyText"/>
        <w:rPr>
          <w:sz w:val="20"/>
        </w:rPr>
      </w:pPr>
    </w:p>
    <w:p w14:paraId="7141CD5E" w14:textId="77777777" w:rsidR="00186C5C" w:rsidRDefault="00D9737F">
      <w:pPr>
        <w:pStyle w:val="BodyText"/>
        <w:spacing w:before="1"/>
        <w:rPr>
          <w:sz w:val="18"/>
        </w:rPr>
      </w:pPr>
      <w:r>
        <w:rPr>
          <w:noProof/>
          <w:lang w:val="en-GB" w:eastAsia="en-GB"/>
        </w:rPr>
        <mc:AlternateContent>
          <mc:Choice Requires="wps">
            <w:drawing>
              <wp:anchor distT="4294967295" distB="4294967295" distL="0" distR="0" simplePos="0" relativeHeight="251619840" behindDoc="0" locked="0" layoutInCell="1" allowOverlap="1" wp14:anchorId="7A662983" wp14:editId="7D1C4474">
                <wp:simplePos x="0" y="0"/>
                <wp:positionH relativeFrom="page">
                  <wp:posOffset>469265</wp:posOffset>
                </wp:positionH>
                <wp:positionV relativeFrom="paragraph">
                  <wp:posOffset>170179</wp:posOffset>
                </wp:positionV>
                <wp:extent cx="6702425" cy="0"/>
                <wp:effectExtent l="0" t="0" r="22225" b="19050"/>
                <wp:wrapTopAndBottom/>
                <wp:docPr id="11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2425" cy="0"/>
                        </a:xfrm>
                        <a:prstGeom prst="line">
                          <a:avLst/>
                        </a:prstGeom>
                        <a:noFill/>
                        <a:ln w="9525">
                          <a:solidFill>
                            <a:srgbClr val="8EB4E2"/>
                          </a:solidFill>
                          <a:prstDash val="solid"/>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BD3845" id="Line 26" o:spid="_x0000_s1026" style="position:absolute;z-index:25161984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36.95pt,13.4pt" to="564.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" strokecolor="#8eb4e2">
                <w10:wrap type="topAndBottom" anchorx="page"/>
              </v:line>
            </w:pict>
          </mc:Fallback>
        </mc:AlternateContent>
      </w:r>
    </w:p>
    <w:p w14:paraId="047073B5" w14:textId="77777777" w:rsidR="00186C5C" w:rsidRDefault="007C4D4B">
      <w:pPr>
        <w:pStyle w:val="Heading3"/>
        <w:spacing w:line="238" w:lineRule="exact"/>
        <w:jc w:val="left"/>
      </w:pPr>
      <w:r>
        <w:rPr>
          <w:color w:val="00AFEF"/>
        </w:rPr>
        <w:t>South Coast District</w:t>
      </w:r>
    </w:p>
    <w:p w14:paraId="6913913C" w14:textId="6E892A01" w:rsidR="00186C5C" w:rsidRDefault="0089274C">
      <w:pPr>
        <w:pStyle w:val="BodyText"/>
        <w:ind w:left="108"/>
        <w:rPr>
          <w:sz w:val="20"/>
        </w:rPr>
      </w:pPr>
      <w:r>
        <w:rPr>
          <w:noProof/>
          <w:lang w:val="en-GB" w:eastAsia="en-GB"/>
        </w:rPr>
        <mc:AlternateContent>
          <mc:Choice Requires="wpg">
            <w:drawing>
              <wp:anchor distT="0" distB="0" distL="114300" distR="114300" simplePos="0" relativeHeight="251630080" behindDoc="0" locked="0" layoutInCell="1" allowOverlap="1" wp14:anchorId="0A9B87FB" wp14:editId="407B16F1">
                <wp:simplePos x="0" y="0"/>
                <wp:positionH relativeFrom="page">
                  <wp:posOffset>3771900</wp:posOffset>
                </wp:positionH>
                <wp:positionV relativeFrom="page">
                  <wp:posOffset>9867900</wp:posOffset>
                </wp:positionV>
                <wp:extent cx="3426460" cy="505460"/>
                <wp:effectExtent l="0" t="0" r="2540" b="8890"/>
                <wp:wrapNone/>
                <wp:docPr id="11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6460" cy="505460"/>
                          <a:chOff x="3789" y="15577"/>
                          <a:chExt cx="6954" cy="964"/>
                        </a:xfrm>
                      </wpg:grpSpPr>
                      <pic:pic xmlns:pic="http://schemas.openxmlformats.org/drawingml/2006/picture">
                        <pic:nvPicPr>
                          <pic:cNvPr id="118" name="Picture 3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3789" y="15577"/>
                            <a:ext cx="3898" cy="96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s:wsp>
                        <wps:cNvPr id="119" name="Rectangle 30"/>
                        <wps:cNvSpPr>
                          <a:spLocks noChangeArrowheads="1"/>
                        </wps:cNvSpPr>
                        <wps:spPr bwMode="auto">
                          <a:xfrm>
                            <a:off x="7688" y="15603"/>
                            <a:ext cx="3055" cy="751"/>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0" name="Picture 2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7837" y="15680"/>
                            <a:ext cx="2757" cy="566"/>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79E5F00" id="Group 27" o:spid="_x0000_s1026" style="position:absolute;margin-left:297pt;margin-top:777pt;width:269.8pt;height:39.8pt;z-index:251630080;mso-position-horizontal-relative:page;mso-position-vertical-relative:page" coordorigin="3789,15577" coordsize="6954,9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D//ZUEsDBAoA&#10;AAAAAAAAIQDzEh3SKjsAACo7AAAVAAAAZHJzL21lZGlhL2ltYWdlMi5qcGVn/9j/4AAQSkZJRgAB&#10;AQEA3ADcAAD/2wBDAAIBAQEBAQIBAQECAgICAgQDAgICAgUEBAMEBgUGBgYFBgYGBwkIBgcJBwYG&#10;CAsICQoKCgoKBggLDAsKDAkKCgr/2wBDAQICAgICAgUDAwUKBwYHCgoKCgoKCgoKCgoKCgoKCgoK&#10;CgoKCgoKCgoKCgoKCgoKCgoKCgoKCgoKCgoKCgoKCgr/wAARCABWAa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">
                <v:shape id="Picture 31" o:spid="_x0000_s1027" type="#_x0000_t75" style="position:absolute;left:3789;top:15577;width:3898;height: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">
                  <v:imagedata r:id="rId88" o:title=""/>
                </v:shape>
                <v:rect id="Rectangle 30" o:spid="_x0000_s1028" style="position:absolute;left:7688;top:15603;width:3055;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" stroked="f"/>
                <v:shape id="Picture 29" o:spid="_x0000_s1029" type="#_x0000_t75" style="position:absolute;left:7837;top:15680;width:2757;height: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">
                  <v:imagedata r:id="rId89" o:title=""/>
                </v:shape>
                <w10:wrap anchorx="page" anchory="page"/>
              </v:group>
            </w:pict>
          </mc:Fallback>
        </mc:AlternateContent>
      </w:r>
      <w:r w:rsidR="00D800ED">
        <w:rPr>
          <w:noProof/>
          <w:lang w:val="en-GB" w:eastAsia="en-GB"/>
        </w:rPr>
        <w:drawing>
          <wp:anchor distT="0" distB="0" distL="114300" distR="114300" simplePos="0" relativeHeight="251693568" behindDoc="0" locked="0" layoutInCell="1" allowOverlap="1" wp14:anchorId="5C738FC8" wp14:editId="4D2BFEAE">
            <wp:simplePos x="0" y="0"/>
            <wp:positionH relativeFrom="page">
              <wp:posOffset>271145</wp:posOffset>
            </wp:positionH>
            <wp:positionV relativeFrom="paragraph">
              <wp:posOffset>190874</wp:posOffset>
            </wp:positionV>
            <wp:extent cx="1709420" cy="351155"/>
            <wp:effectExtent l="0" t="0" r="5080" b="0"/>
            <wp:wrapTight wrapText="bothSides">
              <wp:wrapPolygon edited="0">
                <wp:start x="0" y="0"/>
                <wp:lineTo x="0" y="19920"/>
                <wp:lineTo x="21423" y="19920"/>
                <wp:lineTo x="21423"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cstate="print">
                      <a:extLst>
                        <a:ext uri="{28A0092B-C50C-407E-A947-70E740481C1C}">
                          <a14:useLocalDpi xmlns:a14="http://schemas.microsoft.com/office/drawing/2010/main" val="0"/>
                        </a:ext>
                      </a:extLst>
                    </a:blip>
                    <a:srcRect l="15118" t="36865" r="49367" b="50140"/>
                    <a:stretch/>
                  </pic:blipFill>
                  <pic:spPr bwMode="auto">
                    <a:xfrm>
                      <a:off x="0" y="0"/>
                      <a:ext cx="1709420" cy="35115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2EB7AAA0" w14:textId="13AF2CD5" w:rsidR="00186C5C" w:rsidRDefault="00D800ED">
      <w:pPr>
        <w:rPr>
          <w:sz w:val="20"/>
        </w:rPr>
        <w:sectPr w:rsidR="00186C5C">
          <w:pgSz w:w="11910" w:h="16840"/>
          <w:pgMar w:top="1320" w:right="500" w:bottom="0" w:left="540" w:header="564" w:footer="0" w:gutter="0"/>
          <w:cols w:space="720"/>
        </w:sectPr>
      </w:pPr>
      <w:r>
        <w:rPr>
          <w:noProof/>
          <w:sz w:val="20"/>
          <w:lang w:val="en-GB" w:eastAsia="en-GB"/>
        </w:rPr>
        <w:drawing>
          <wp:inline distT="0" distB="0" distL="0" distR="0" wp14:anchorId="064040B0" wp14:editId="2BD63EF7">
            <wp:extent cx="1678474" cy="486236"/>
            <wp:effectExtent l="0" t="0" r="0" b="0"/>
            <wp:docPr id="29"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05.png"/>
                    <pic:cNvPicPr/>
                  </pic:nvPicPr>
                  <pic:blipFill>
                    <a:blip r:embed="rId90" cstate="print"/>
                    <a:stretch>
                      <a:fillRect/>
                    </a:stretch>
                  </pic:blipFill>
                  <pic:spPr>
                    <a:xfrm>
                      <a:off x="0" y="0"/>
                      <a:ext cx="1728893" cy="500842"/>
                    </a:xfrm>
                    <a:prstGeom prst="rect">
                      <a:avLst/>
                    </a:prstGeom>
                  </pic:spPr>
                </pic:pic>
              </a:graphicData>
            </a:graphic>
          </wp:inline>
        </w:drawing>
      </w:r>
    </w:p>
    <w:p w14:paraId="57199151" w14:textId="77777777" w:rsidR="00186C5C" w:rsidRDefault="00186C5C">
      <w:pPr>
        <w:pStyle w:val="BodyText"/>
        <w:spacing w:before="9"/>
        <w:rPr>
          <w:b/>
          <w:sz w:val="14"/>
        </w:rPr>
      </w:pPr>
    </w:p>
    <w:p w14:paraId="7CB3B3C3" w14:textId="77777777" w:rsidR="00176647" w:rsidRPr="00176647" w:rsidRDefault="007C4D4B" w:rsidP="00176647">
      <w:pPr>
        <w:pStyle w:val="Heading1"/>
        <w:spacing w:before="193"/>
        <w:rPr>
          <w:color w:val="00AFEF"/>
          <w:sz w:val="36"/>
          <w:szCs w:val="36"/>
        </w:rPr>
      </w:pPr>
      <w:r w:rsidRPr="00176647">
        <w:rPr>
          <w:color w:val="00AFEF"/>
          <w:sz w:val="36"/>
          <w:szCs w:val="36"/>
        </w:rPr>
        <w:t>Continuous Professional Development</w:t>
      </w:r>
    </w:p>
    <w:p w14:paraId="15043362" w14:textId="77777777" w:rsidR="00186C5C" w:rsidRDefault="007C4D4B">
      <w:pPr>
        <w:pStyle w:val="BodyText"/>
        <w:spacing w:before="295"/>
        <w:ind w:left="312" w:right="631"/>
        <w:jc w:val="both"/>
      </w:pPr>
      <w:r>
        <w:t>We offer unique and bespoke training for staff at all levels. This includes the Aspirational Senior Leaders Programme. For teachers we have the Level 1 - Understanding Aspirations Programme, Level 2 – Aspirations and Outstanding Programme, Polishing Pedagogy Programme and Agents of Change Programme, complimented by various staff Coaching and Mentoring training. For support staff we offer an Understanding Aspirations Programme. Staff will be supported to develop a positive orientation to professional learning as reflective practitioners and will be empowered to take ownership and responsibility for their professional learning and development.</w:t>
      </w:r>
    </w:p>
    <w:p w14:paraId="5D33EDAC" w14:textId="77777777" w:rsidR="00186C5C" w:rsidRPr="00176647" w:rsidRDefault="00186C5C">
      <w:pPr>
        <w:pStyle w:val="BodyText"/>
        <w:spacing w:before="11"/>
        <w:rPr>
          <w:sz w:val="14"/>
          <w:szCs w:val="14"/>
        </w:rPr>
      </w:pPr>
    </w:p>
    <w:p w14:paraId="2C31CCBB" w14:textId="77777777" w:rsidR="00186C5C" w:rsidRDefault="007C4D4B">
      <w:pPr>
        <w:pStyle w:val="BodyText"/>
        <w:spacing w:before="1"/>
        <w:ind w:left="312" w:right="637"/>
        <w:jc w:val="both"/>
      </w:pPr>
      <w:r>
        <w:t>We strive to embed the voice of students (for example, through My Voice, iKnow My Class Surveys and student voice and leadership developments) and the active engagement of students in the process of CPD and staff professional learning.</w:t>
      </w:r>
    </w:p>
    <w:p w14:paraId="1A66AE79" w14:textId="77777777" w:rsidR="00381B17" w:rsidRDefault="00381B17">
      <w:pPr>
        <w:pStyle w:val="BodyText"/>
        <w:spacing w:before="1"/>
        <w:ind w:left="312" w:right="637"/>
        <w:jc w:val="both"/>
      </w:pPr>
    </w:p>
    <w:p w14:paraId="0D87F555" w14:textId="77777777" w:rsidR="00186C5C" w:rsidRPr="00176647" w:rsidRDefault="00186C5C">
      <w:pPr>
        <w:pStyle w:val="BodyText"/>
        <w:rPr>
          <w:sz w:val="14"/>
          <w:szCs w:val="14"/>
        </w:rPr>
      </w:pPr>
    </w:p>
    <w:p w14:paraId="33DB77BA" w14:textId="77777777" w:rsidR="00186C5C" w:rsidRPr="00381B17" w:rsidRDefault="007C4D4B">
      <w:pPr>
        <w:pStyle w:val="BodyText"/>
        <w:ind w:left="312"/>
        <w:jc w:val="both"/>
        <w:rPr>
          <w:b/>
        </w:rPr>
      </w:pPr>
      <w:r w:rsidRPr="00381B17">
        <w:rPr>
          <w:b/>
          <w:color w:val="00AFEF"/>
        </w:rPr>
        <w:t>Promoting Aspirations Project</w:t>
      </w:r>
    </w:p>
    <w:p w14:paraId="058CD6BE" w14:textId="77777777" w:rsidR="00186C5C" w:rsidRDefault="007C4D4B">
      <w:pPr>
        <w:pStyle w:val="BodyText"/>
        <w:ind w:left="312" w:right="632"/>
        <w:jc w:val="both"/>
      </w:pPr>
      <w:r>
        <w:t>CPD in AAT Academies will have a research orientation. All staff will be expected to engage annually in a Promoting Aspirations Project and make use of research reports to inform their practice. The Promoting Aspirations Project is undertaken over the course of an academic year. Staff can conduct their Promoting Aspirations Projects alone or in collaboration with a small group of colleagues from within their academy or across Aspirations Academies. Innovation Awards will be given to the best projects and they will be shared with other staff at the yearly forum when all staff from all</w:t>
      </w:r>
      <w:r>
        <w:rPr>
          <w:spacing w:val="3"/>
        </w:rPr>
        <w:t xml:space="preserve"> </w:t>
      </w:r>
      <w:r>
        <w:t>academies</w:t>
      </w:r>
      <w:r w:rsidR="00176647">
        <w:t xml:space="preserve"> come together </w:t>
      </w:r>
      <w:r w:rsidR="00471DDD">
        <w:t>for an exciting event.</w:t>
      </w:r>
    </w:p>
    <w:p w14:paraId="64C17232" w14:textId="77777777" w:rsidR="0089274C" w:rsidRDefault="0089274C">
      <w:pPr>
        <w:pStyle w:val="BodyText"/>
        <w:ind w:left="312" w:right="632"/>
        <w:jc w:val="both"/>
      </w:pPr>
    </w:p>
    <w:p w14:paraId="2CEA87B2" w14:textId="77777777" w:rsidR="0089274C" w:rsidRDefault="0089274C">
      <w:pPr>
        <w:pStyle w:val="BodyText"/>
        <w:ind w:left="312" w:right="632"/>
        <w:jc w:val="both"/>
      </w:pPr>
    </w:p>
    <w:p w14:paraId="3C647E52" w14:textId="77777777" w:rsidR="0089274C" w:rsidRDefault="0089274C">
      <w:pPr>
        <w:pStyle w:val="BodyText"/>
        <w:ind w:left="312" w:right="632"/>
        <w:jc w:val="both"/>
      </w:pPr>
    </w:p>
    <w:p w14:paraId="764EF4A4" w14:textId="77777777" w:rsidR="0089274C" w:rsidRDefault="0089274C">
      <w:pPr>
        <w:pStyle w:val="BodyText"/>
        <w:ind w:left="312" w:right="632"/>
        <w:jc w:val="both"/>
      </w:pPr>
    </w:p>
    <w:p w14:paraId="4E0C2426" w14:textId="77777777" w:rsidR="0089274C" w:rsidRDefault="0089274C">
      <w:pPr>
        <w:pStyle w:val="BodyText"/>
        <w:ind w:left="312" w:right="632"/>
        <w:jc w:val="both"/>
      </w:pPr>
    </w:p>
    <w:p w14:paraId="229432BE" w14:textId="77777777" w:rsidR="0089274C" w:rsidRDefault="0089274C">
      <w:pPr>
        <w:pStyle w:val="BodyText"/>
        <w:ind w:left="312" w:right="632"/>
        <w:jc w:val="both"/>
      </w:pPr>
    </w:p>
    <w:p w14:paraId="07B401CE" w14:textId="77777777" w:rsidR="0089274C" w:rsidRDefault="0089274C">
      <w:pPr>
        <w:pStyle w:val="BodyText"/>
        <w:ind w:left="312" w:right="632"/>
        <w:jc w:val="both"/>
      </w:pPr>
    </w:p>
    <w:p w14:paraId="1FB60066" w14:textId="77777777" w:rsidR="0089274C" w:rsidRDefault="0089274C">
      <w:pPr>
        <w:pStyle w:val="BodyText"/>
        <w:ind w:left="312" w:right="632"/>
        <w:jc w:val="both"/>
      </w:pPr>
    </w:p>
    <w:p w14:paraId="243A0440" w14:textId="77777777" w:rsidR="0089274C" w:rsidRDefault="0089274C">
      <w:pPr>
        <w:pStyle w:val="BodyText"/>
        <w:ind w:left="312" w:right="632"/>
        <w:jc w:val="both"/>
      </w:pPr>
    </w:p>
    <w:p w14:paraId="60C1D1C1" w14:textId="77777777" w:rsidR="0089274C" w:rsidRDefault="0089274C">
      <w:pPr>
        <w:pStyle w:val="BodyText"/>
        <w:ind w:left="312" w:right="632"/>
        <w:jc w:val="both"/>
      </w:pPr>
    </w:p>
    <w:p w14:paraId="0698D666" w14:textId="77777777" w:rsidR="0089274C" w:rsidRDefault="0089274C">
      <w:pPr>
        <w:pStyle w:val="BodyText"/>
        <w:ind w:left="312" w:right="632"/>
        <w:jc w:val="both"/>
      </w:pPr>
    </w:p>
    <w:p w14:paraId="3065AF25" w14:textId="77777777" w:rsidR="0089274C" w:rsidRDefault="0089274C">
      <w:pPr>
        <w:pStyle w:val="BodyText"/>
        <w:ind w:left="312" w:right="632"/>
        <w:jc w:val="both"/>
      </w:pPr>
    </w:p>
    <w:p w14:paraId="47FCD8BC" w14:textId="77777777" w:rsidR="0089274C" w:rsidRDefault="0089274C">
      <w:pPr>
        <w:pStyle w:val="BodyText"/>
        <w:ind w:left="312" w:right="632"/>
        <w:jc w:val="both"/>
      </w:pPr>
    </w:p>
    <w:p w14:paraId="4A138A46" w14:textId="77777777" w:rsidR="0089274C" w:rsidRDefault="0089274C">
      <w:pPr>
        <w:pStyle w:val="BodyText"/>
        <w:ind w:left="312" w:right="632"/>
        <w:jc w:val="both"/>
      </w:pPr>
    </w:p>
    <w:p w14:paraId="6AAC816F" w14:textId="77777777" w:rsidR="0089274C" w:rsidRDefault="0089274C">
      <w:pPr>
        <w:pStyle w:val="BodyText"/>
        <w:ind w:left="312" w:right="632"/>
        <w:jc w:val="both"/>
      </w:pPr>
    </w:p>
    <w:p w14:paraId="76EE6FA4" w14:textId="77777777" w:rsidR="0089274C" w:rsidRDefault="0089274C">
      <w:pPr>
        <w:pStyle w:val="BodyText"/>
        <w:ind w:left="312" w:right="632"/>
        <w:jc w:val="both"/>
      </w:pPr>
    </w:p>
    <w:p w14:paraId="343DCB22" w14:textId="77777777" w:rsidR="0089274C" w:rsidRDefault="0089274C">
      <w:pPr>
        <w:pStyle w:val="BodyText"/>
        <w:ind w:left="312" w:right="632"/>
        <w:jc w:val="both"/>
      </w:pPr>
    </w:p>
    <w:p w14:paraId="41A6A833" w14:textId="77777777" w:rsidR="0089274C" w:rsidRDefault="0089274C">
      <w:pPr>
        <w:pStyle w:val="BodyText"/>
        <w:ind w:left="312" w:right="632"/>
        <w:jc w:val="both"/>
      </w:pPr>
    </w:p>
    <w:p w14:paraId="318F85FE" w14:textId="77777777" w:rsidR="0089274C" w:rsidRDefault="0089274C">
      <w:pPr>
        <w:pStyle w:val="BodyText"/>
        <w:ind w:left="312" w:right="632"/>
        <w:jc w:val="both"/>
      </w:pPr>
    </w:p>
    <w:p w14:paraId="05F0BA6D" w14:textId="77777777" w:rsidR="0089274C" w:rsidRDefault="0089274C">
      <w:pPr>
        <w:pStyle w:val="BodyText"/>
        <w:ind w:left="312" w:right="632"/>
        <w:jc w:val="both"/>
      </w:pPr>
    </w:p>
    <w:p w14:paraId="42D3A749" w14:textId="77777777" w:rsidR="0089274C" w:rsidRDefault="0089274C">
      <w:pPr>
        <w:pStyle w:val="BodyText"/>
        <w:ind w:left="312" w:right="632"/>
        <w:jc w:val="both"/>
      </w:pPr>
    </w:p>
    <w:p w14:paraId="6E6D1769" w14:textId="77777777" w:rsidR="0089274C" w:rsidRDefault="0089274C">
      <w:pPr>
        <w:pStyle w:val="BodyText"/>
        <w:ind w:left="312" w:right="632"/>
        <w:jc w:val="both"/>
      </w:pPr>
    </w:p>
    <w:p w14:paraId="6A27FDF2" w14:textId="77777777" w:rsidR="0089274C" w:rsidRDefault="0089274C">
      <w:pPr>
        <w:pStyle w:val="BodyText"/>
        <w:ind w:left="312" w:right="632"/>
        <w:jc w:val="both"/>
      </w:pPr>
    </w:p>
    <w:p w14:paraId="0716E509" w14:textId="4F9BAEF8" w:rsidR="00186C5C" w:rsidRDefault="00D9737F">
      <w:pPr>
        <w:pStyle w:val="Heading3"/>
        <w:spacing w:before="40"/>
      </w:pPr>
      <w:r>
        <w:rPr>
          <w:noProof/>
          <w:lang w:val="en-GB" w:eastAsia="en-GB"/>
        </w:rPr>
        <mc:AlternateContent>
          <mc:Choice Requires="wps">
            <w:drawing>
              <wp:anchor distT="4294967295" distB="4294967295" distL="114300" distR="114300" simplePos="0" relativeHeight="251651072" behindDoc="1" locked="0" layoutInCell="1" allowOverlap="1" wp14:anchorId="7F0C7AF4" wp14:editId="553A56D5">
                <wp:simplePos x="0" y="0"/>
                <wp:positionH relativeFrom="page">
                  <wp:posOffset>469265</wp:posOffset>
                </wp:positionH>
                <wp:positionV relativeFrom="paragraph">
                  <wp:posOffset>37464</wp:posOffset>
                </wp:positionV>
                <wp:extent cx="6702425" cy="0"/>
                <wp:effectExtent l="0" t="0" r="22225" b="19050"/>
                <wp:wrapNone/>
                <wp:docPr id="11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2425" cy="0"/>
                        </a:xfrm>
                        <a:prstGeom prst="line">
                          <a:avLst/>
                        </a:prstGeom>
                        <a:noFill/>
                        <a:ln w="9525">
                          <a:solidFill>
                            <a:srgbClr val="8EB4E2"/>
                          </a:solidFill>
                          <a:prstDash val="solid"/>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5A31A" id="Line 25" o:spid="_x0000_s1026" style="position:absolute;z-index:-251665408;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36.95pt,2.95pt" to="564.7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" strokecolor="#8eb4e2">
                <w10:wrap anchorx="page"/>
              </v:line>
            </w:pict>
          </mc:Fallback>
        </mc:AlternateContent>
      </w:r>
      <w:r w:rsidR="007C4D4B">
        <w:rPr>
          <w:color w:val="00AFEF"/>
        </w:rPr>
        <w:t>South Coast District</w:t>
      </w:r>
    </w:p>
    <w:p w14:paraId="145D2B9E" w14:textId="09EE52CD" w:rsidR="00186C5C" w:rsidRDefault="00381B17" w:rsidP="00471DDD">
      <w:pPr>
        <w:pStyle w:val="BodyText"/>
        <w:ind w:left="108"/>
        <w:rPr>
          <w:sz w:val="20"/>
        </w:rPr>
      </w:pPr>
      <w:r w:rsidRPr="0089274C">
        <w:rPr>
          <w:noProof/>
          <w:sz w:val="22"/>
          <w:szCs w:val="22"/>
          <w:lang w:val="en-GB" w:eastAsia="en-GB"/>
        </w:rPr>
        <mc:AlternateContent>
          <mc:Choice Requires="wpg">
            <w:drawing>
              <wp:anchor distT="0" distB="0" distL="114300" distR="114300" simplePos="0" relativeHeight="251709952" behindDoc="0" locked="0" layoutInCell="1" allowOverlap="1" wp14:anchorId="08177C43" wp14:editId="3A21FFB2">
                <wp:simplePos x="0" y="0"/>
                <wp:positionH relativeFrom="page">
                  <wp:posOffset>3829050</wp:posOffset>
                </wp:positionH>
                <wp:positionV relativeFrom="page">
                  <wp:posOffset>9924415</wp:posOffset>
                </wp:positionV>
                <wp:extent cx="3590752" cy="505460"/>
                <wp:effectExtent l="0" t="0" r="10160" b="8890"/>
                <wp:wrapNone/>
                <wp:docPr id="334"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0752" cy="505460"/>
                          <a:chOff x="3789" y="15577"/>
                          <a:chExt cx="7287" cy="964"/>
                        </a:xfrm>
                      </wpg:grpSpPr>
                      <pic:pic xmlns:pic="http://schemas.openxmlformats.org/drawingml/2006/picture">
                        <pic:nvPicPr>
                          <pic:cNvPr id="335" name="Picture 3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3789" y="15577"/>
                            <a:ext cx="3898" cy="96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s:wsp>
                        <wps:cNvPr id="336" name="Rectangle 30"/>
                        <wps:cNvSpPr>
                          <a:spLocks noChangeArrowheads="1"/>
                        </wps:cNvSpPr>
                        <wps:spPr bwMode="auto">
                          <a:xfrm>
                            <a:off x="7688" y="15603"/>
                            <a:ext cx="3055" cy="751"/>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37" name="Picture 2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7837" y="15680"/>
                            <a:ext cx="2757" cy="566"/>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s:wsp>
                        <wps:cNvPr id="338" name="Text Box 28"/>
                        <wps:cNvSpPr txBox="1">
                          <a:spLocks noChangeArrowheads="1"/>
                        </wps:cNvSpPr>
                        <wps:spPr bwMode="auto">
                          <a:xfrm>
                            <a:off x="10605" y="16240"/>
                            <a:ext cx="471" cy="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6E13DEF" w14:textId="091E401F" w:rsidR="0089274C" w:rsidRDefault="0089274C" w:rsidP="0089274C">
                              <w:pPr>
                                <w:spacing w:line="240" w:lineRule="exact"/>
                                <w:rPr>
                                  <w:b/>
                                  <w:sz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177C43" id="Group 27" o:spid="_x0000_s1026" style="position:absolute;left:0;text-align:left;margin-left:301.5pt;margin-top:781.45pt;width:282.75pt;height:39.8pt;z-index:251709952;mso-position-horizontal-relative:page;mso-position-vertical-relative:page" coordorigin="3789,15577" coordsize="7287,9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9lQSwMECgAAAAAAAAAhAPMSHdIqOwAAKjsAABUA&#10;AABkcnMvbWVkaWEvaW1hZ2UyLmpwZWf/2P/gABBKRklGAAEBAQDcANwAAP/bAEMAAgEBAQEBAgEB&#10;AQICAgICBAMCAgICBQQEAwQGBQYGBgUGBgYHCQgGBwkHBgYICwgJCgoKCgoGCAsMCwoMCQoKCv/b&#10;AEMBAgICAgICBQMDBQoHBgcKCgoKCgoKCgoKCgoKCgoKCgoKCgoKCgoKCgoKCgoKCgoKCgoKCgoK&#10;CgoKCgoKCgoKCv/AABEIAFYBp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">
                <v:shape id="Picture 31" o:spid="_x0000_s1027" type="#_x0000_t75" style="position:absolute;left:3789;top:15577;width:3898;height: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">
                  <v:imagedata r:id="rId88" o:title=""/>
                </v:shape>
                <v:rect id="Rectangle 30" o:spid="_x0000_s1028" style="position:absolute;left:7688;top:15603;width:3055;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" stroked="f"/>
                <v:shape id="Picture 29" o:spid="_x0000_s1029" type="#_x0000_t75" style="position:absolute;left:7837;top:15680;width:2757;height: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">
                  <v:imagedata r:id="rId89" o:title=""/>
                </v:shape>
                <v:shapetype id="_x0000_t202" coordsize="21600,21600" o:spt="202" path="m,l,21600r21600,l21600,xe">
                  <v:stroke joinstyle="miter"/>
                  <v:path gradientshapeok="t" o:connecttype="rect"/>
                </v:shapetype>
                <v:shape id="Text Box 28" o:spid="_x0000_s1030" type="#_x0000_t202" style="position:absolute;left:10605;top:16240;width:47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m1wwAAANwAAAAPAAAAZHJzL2Rvd25yZXYueG1sRE/Pa8Iw&#10;FL4P/B/CE7zN1Am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AD5tcMAAADcAAAADwAA&#10;AAAAAAAAAAAAAAAHAgAAZHJzL2Rvd25yZXYueG1sUEsFBgAAAAADAAMAtwAAAPcCAAAAAA==&#10;" filled="f" stroked="f">
                  <v:textbox inset="0,0,0,0">
                    <w:txbxContent>
                      <w:p w14:paraId="26E13DEF" w14:textId="091E401F" w:rsidR="0089274C" w:rsidRDefault="0089274C" w:rsidP="0089274C">
                        <w:pPr>
                          <w:spacing w:line="240" w:lineRule="exact"/>
                          <w:rPr>
                            <w:b/>
                            <w:sz w:val="24"/>
                          </w:rPr>
                        </w:pPr>
                      </w:p>
                    </w:txbxContent>
                  </v:textbox>
                </v:shape>
                <w10:wrap anchorx="page" anchory="page"/>
              </v:group>
            </w:pict>
          </mc:Fallback>
        </mc:AlternateContent>
      </w:r>
      <w:r>
        <w:rPr>
          <w:noProof/>
          <w:lang w:val="en-GB" w:eastAsia="en-GB"/>
        </w:rPr>
        <w:drawing>
          <wp:anchor distT="0" distB="0" distL="114300" distR="114300" simplePos="0" relativeHeight="251713024" behindDoc="0" locked="0" layoutInCell="1" allowOverlap="1" wp14:anchorId="296E56B9" wp14:editId="455B3318">
            <wp:simplePos x="0" y="0"/>
            <wp:positionH relativeFrom="page">
              <wp:posOffset>276225</wp:posOffset>
            </wp:positionH>
            <wp:positionV relativeFrom="paragraph">
              <wp:posOffset>169712</wp:posOffset>
            </wp:positionV>
            <wp:extent cx="1709420" cy="351155"/>
            <wp:effectExtent l="0" t="0" r="5080" b="0"/>
            <wp:wrapTight wrapText="bothSides">
              <wp:wrapPolygon edited="0">
                <wp:start x="0" y="0"/>
                <wp:lineTo x="0" y="19920"/>
                <wp:lineTo x="21423" y="19920"/>
                <wp:lineTo x="21423" y="0"/>
                <wp:lineTo x="0" y="0"/>
              </wp:wrapPolygon>
            </wp:wrapTight>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cstate="print">
                      <a:extLst>
                        <a:ext uri="{28A0092B-C50C-407E-A947-70E740481C1C}">
                          <a14:useLocalDpi xmlns:a14="http://schemas.microsoft.com/office/drawing/2010/main" val="0"/>
                        </a:ext>
                      </a:extLst>
                    </a:blip>
                    <a:srcRect l="15118" t="36865" r="49367" b="50140"/>
                    <a:stretch/>
                  </pic:blipFill>
                  <pic:spPr bwMode="auto">
                    <a:xfrm>
                      <a:off x="0" y="0"/>
                      <a:ext cx="1709420" cy="35115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3FD46264" w14:textId="356BF6F8" w:rsidR="0089274C" w:rsidRDefault="00381B17" w:rsidP="00471DDD">
      <w:pPr>
        <w:pStyle w:val="BodyText"/>
        <w:ind w:left="108"/>
        <w:rPr>
          <w:sz w:val="20"/>
        </w:rPr>
      </w:pPr>
      <w:r>
        <w:rPr>
          <w:noProof/>
          <w:sz w:val="20"/>
          <w:lang w:val="en-GB" w:eastAsia="en-GB"/>
        </w:rPr>
        <w:drawing>
          <wp:inline distT="0" distB="0" distL="0" distR="0" wp14:anchorId="1027CEE8" wp14:editId="56C3FAFB">
            <wp:extent cx="1678474" cy="486236"/>
            <wp:effectExtent l="0" t="0" r="0" b="0"/>
            <wp:docPr id="333"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05.png"/>
                    <pic:cNvPicPr/>
                  </pic:nvPicPr>
                  <pic:blipFill>
                    <a:blip r:embed="rId90" cstate="print"/>
                    <a:stretch>
                      <a:fillRect/>
                    </a:stretch>
                  </pic:blipFill>
                  <pic:spPr>
                    <a:xfrm>
                      <a:off x="0" y="0"/>
                      <a:ext cx="1728893" cy="500842"/>
                    </a:xfrm>
                    <a:prstGeom prst="rect">
                      <a:avLst/>
                    </a:prstGeom>
                  </pic:spPr>
                </pic:pic>
              </a:graphicData>
            </a:graphic>
          </wp:inline>
        </w:drawing>
      </w:r>
    </w:p>
    <w:p w14:paraId="51CF5C3C" w14:textId="3D010FCE" w:rsidR="0089274C" w:rsidRDefault="0089274C" w:rsidP="00471DDD">
      <w:pPr>
        <w:pStyle w:val="BodyText"/>
        <w:ind w:left="108"/>
        <w:rPr>
          <w:sz w:val="20"/>
        </w:rPr>
        <w:sectPr w:rsidR="0089274C">
          <w:pgSz w:w="11910" w:h="16840"/>
          <w:pgMar w:top="1320" w:right="500" w:bottom="0" w:left="540" w:header="564" w:footer="0" w:gutter="0"/>
          <w:cols w:space="720"/>
        </w:sectPr>
      </w:pPr>
    </w:p>
    <w:p w14:paraId="555EF95B" w14:textId="16A22065" w:rsidR="00186C5C" w:rsidRPr="00471DDD" w:rsidRDefault="00186C5C" w:rsidP="00471DDD">
      <w:pPr>
        <w:pStyle w:val="BodyText"/>
        <w:spacing w:before="3"/>
        <w:rPr>
          <w:b/>
          <w:sz w:val="12"/>
        </w:rPr>
      </w:pPr>
    </w:p>
    <w:p w14:paraId="3790F14D" w14:textId="77777777" w:rsidR="00186C5C" w:rsidRDefault="00186C5C">
      <w:pPr>
        <w:pStyle w:val="BodyText"/>
        <w:rPr>
          <w:sz w:val="20"/>
        </w:rPr>
      </w:pPr>
    </w:p>
    <w:p w14:paraId="4E85D743" w14:textId="77777777" w:rsidR="00186C5C" w:rsidRDefault="00186C5C">
      <w:pPr>
        <w:pStyle w:val="BodyText"/>
        <w:rPr>
          <w:sz w:val="20"/>
        </w:rPr>
      </w:pPr>
    </w:p>
    <w:p w14:paraId="7F9FF955" w14:textId="77777777" w:rsidR="00186C5C" w:rsidRDefault="00186C5C">
      <w:pPr>
        <w:pStyle w:val="BodyText"/>
        <w:rPr>
          <w:sz w:val="20"/>
        </w:rPr>
      </w:pPr>
    </w:p>
    <w:p w14:paraId="372D2379" w14:textId="77777777" w:rsidR="00EE29BB" w:rsidRDefault="00EE29BB" w:rsidP="00EE29BB">
      <w:pPr>
        <w:spacing w:before="20"/>
        <w:ind w:left="332"/>
        <w:jc w:val="both"/>
        <w:rPr>
          <w:b/>
          <w:sz w:val="40"/>
        </w:rPr>
      </w:pPr>
      <w:r>
        <w:rPr>
          <w:b/>
          <w:color w:val="00AFEF"/>
          <w:sz w:val="40"/>
        </w:rPr>
        <w:t>Unique Resources</w:t>
      </w:r>
    </w:p>
    <w:p w14:paraId="59B69A85" w14:textId="77777777" w:rsidR="00EE29BB" w:rsidRDefault="00EE29BB" w:rsidP="00EE29BB">
      <w:pPr>
        <w:pStyle w:val="BodyText"/>
        <w:rPr>
          <w:b/>
          <w:sz w:val="40"/>
        </w:rPr>
      </w:pPr>
    </w:p>
    <w:p w14:paraId="4D52B7AF" w14:textId="77777777" w:rsidR="00EE29BB" w:rsidRDefault="00EE29BB" w:rsidP="00EE29BB">
      <w:pPr>
        <w:pStyle w:val="BodyText"/>
        <w:spacing w:before="272"/>
        <w:ind w:left="332"/>
        <w:jc w:val="both"/>
      </w:pPr>
      <w:r>
        <w:t>Available to our academies are some unique resources that include:</w:t>
      </w:r>
    </w:p>
    <w:p w14:paraId="795D8678" w14:textId="77777777" w:rsidR="00EE29BB" w:rsidRDefault="00EE29BB" w:rsidP="00EE29BB">
      <w:pPr>
        <w:pStyle w:val="BodyText"/>
        <w:spacing w:before="9"/>
        <w:rPr>
          <w:sz w:val="21"/>
        </w:rPr>
      </w:pPr>
    </w:p>
    <w:p w14:paraId="13FC97E4" w14:textId="77777777" w:rsidR="00EE29BB" w:rsidRDefault="00EE29BB" w:rsidP="00EE29BB">
      <w:pPr>
        <w:pStyle w:val="BodyText"/>
        <w:spacing w:before="1"/>
        <w:ind w:left="332" w:right="2747"/>
        <w:jc w:val="both"/>
      </w:pPr>
      <w:r>
        <w:rPr>
          <w:noProof/>
          <w:lang w:val="en-GB" w:eastAsia="en-GB"/>
        </w:rPr>
        <w:drawing>
          <wp:anchor distT="0" distB="0" distL="0" distR="0" simplePos="0" relativeHeight="251655168" behindDoc="0" locked="0" layoutInCell="1" allowOverlap="1" wp14:anchorId="2BFD2BCB" wp14:editId="3780522A">
            <wp:simplePos x="0" y="0"/>
            <wp:positionH relativeFrom="page">
              <wp:posOffset>5608954</wp:posOffset>
            </wp:positionH>
            <wp:positionV relativeFrom="paragraph">
              <wp:posOffset>-44376</wp:posOffset>
            </wp:positionV>
            <wp:extent cx="1323340" cy="1317625"/>
            <wp:effectExtent l="0" t="0" r="0" b="0"/>
            <wp:wrapNone/>
            <wp:docPr id="248"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08.png"/>
                    <pic:cNvPicPr/>
                  </pic:nvPicPr>
                  <pic:blipFill>
                    <a:blip r:embed="rId94" cstate="print"/>
                    <a:stretch>
                      <a:fillRect/>
                    </a:stretch>
                  </pic:blipFill>
                  <pic:spPr>
                    <a:xfrm>
                      <a:off x="0" y="0"/>
                      <a:ext cx="1323340" cy="1317625"/>
                    </a:xfrm>
                    <a:prstGeom prst="rect">
                      <a:avLst/>
                    </a:prstGeom>
                  </pic:spPr>
                </pic:pic>
              </a:graphicData>
            </a:graphic>
          </wp:anchor>
        </w:drawing>
      </w:r>
      <w:r>
        <w:t xml:space="preserve">My Voice Surveys are designed to measure the </w:t>
      </w:r>
      <w:hyperlink r:id="rId95">
        <w:r>
          <w:t>8 Conditions</w:t>
        </w:r>
      </w:hyperlink>
      <w:r>
        <w:t xml:space="preserve"> across an entire school. Available for students, staff, and parents, these online surveys take about 15 minutes to complete and provide survey administrators with real-time reports. By utilizing My Voice Survey Reports, teams of educators and students can work together to develop shared objectives and inspire meaningful improvements within their schools.</w:t>
      </w:r>
    </w:p>
    <w:p w14:paraId="5C5BC7B0" w14:textId="77777777" w:rsidR="00EE29BB" w:rsidRDefault="00EE29BB" w:rsidP="00EE29BB">
      <w:pPr>
        <w:pStyle w:val="BodyText"/>
      </w:pPr>
    </w:p>
    <w:p w14:paraId="48089E2D" w14:textId="77777777" w:rsidR="00EE29BB" w:rsidRDefault="00EE29BB" w:rsidP="00EE29BB">
      <w:pPr>
        <w:pStyle w:val="BodyText"/>
      </w:pPr>
    </w:p>
    <w:p w14:paraId="0DA90C20" w14:textId="77777777" w:rsidR="00EE29BB" w:rsidRDefault="00EE29BB" w:rsidP="00EE29BB">
      <w:pPr>
        <w:pStyle w:val="BodyText"/>
      </w:pPr>
    </w:p>
    <w:p w14:paraId="2942F10E" w14:textId="77777777" w:rsidR="00EE29BB" w:rsidRDefault="00EE29BB" w:rsidP="00EE29BB">
      <w:pPr>
        <w:pStyle w:val="BodyText"/>
      </w:pPr>
    </w:p>
    <w:p w14:paraId="0826803A" w14:textId="4A367898" w:rsidR="00EE29BB" w:rsidRDefault="00EE29BB" w:rsidP="00EE29BB">
      <w:pPr>
        <w:pStyle w:val="BodyText"/>
        <w:spacing w:before="11"/>
        <w:rPr>
          <w:sz w:val="23"/>
        </w:rPr>
      </w:pPr>
    </w:p>
    <w:p w14:paraId="746D9E84" w14:textId="4FDA0D45" w:rsidR="00EE29BB" w:rsidRDefault="00D04755" w:rsidP="00D04755">
      <w:pPr>
        <w:pStyle w:val="BodyText"/>
        <w:ind w:left="4005" w:right="627"/>
        <w:jc w:val="both"/>
      </w:pPr>
      <w:r>
        <w:rPr>
          <w:noProof/>
          <w:lang w:val="en-GB" w:eastAsia="en-GB"/>
        </w:rPr>
        <w:drawing>
          <wp:anchor distT="0" distB="0" distL="0" distR="0" simplePos="0" relativeHeight="251650560" behindDoc="0" locked="0" layoutInCell="1" allowOverlap="1" wp14:anchorId="6AE77F75" wp14:editId="50DCED13">
            <wp:simplePos x="0" y="0"/>
            <wp:positionH relativeFrom="page">
              <wp:posOffset>423545</wp:posOffset>
            </wp:positionH>
            <wp:positionV relativeFrom="paragraph">
              <wp:posOffset>276860</wp:posOffset>
            </wp:positionV>
            <wp:extent cx="2357120" cy="627379"/>
            <wp:effectExtent l="0" t="0" r="0" b="0"/>
            <wp:wrapNone/>
            <wp:docPr id="249" name="image1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09.jpeg"/>
                    <pic:cNvPicPr/>
                  </pic:nvPicPr>
                  <pic:blipFill>
                    <a:blip r:embed="rId96" cstate="print"/>
                    <a:stretch>
                      <a:fillRect/>
                    </a:stretch>
                  </pic:blipFill>
                  <pic:spPr>
                    <a:xfrm>
                      <a:off x="0" y="0"/>
                      <a:ext cx="2357120" cy="627379"/>
                    </a:xfrm>
                    <a:prstGeom prst="rect">
                      <a:avLst/>
                    </a:prstGeom>
                  </pic:spPr>
                </pic:pic>
              </a:graphicData>
            </a:graphic>
          </wp:anchor>
        </w:drawing>
      </w:r>
      <w:r w:rsidR="00EE29BB">
        <w:t xml:space="preserve">iKnow My Class is an online, formative course assessment that helps educators </w:t>
      </w:r>
      <w:r>
        <w:t xml:space="preserve">discover students' perspectives </w:t>
      </w:r>
      <w:r w:rsidR="00EE29BB">
        <w:t>about themselves as learners, course content, and</w:t>
      </w:r>
      <w:r>
        <w:t xml:space="preserve"> instruction.  Survey questions are based on more than 20 years of aspirations </w:t>
      </w:r>
      <w:r w:rsidR="00EE29BB">
        <w:t>research, and are designed to help teachers promote the conditions that inspire students to achieve their fullest potential.</w:t>
      </w:r>
    </w:p>
    <w:p w14:paraId="2C67240B" w14:textId="77777777" w:rsidR="00EE29BB" w:rsidRDefault="00EE29BB" w:rsidP="00EE29BB">
      <w:pPr>
        <w:pStyle w:val="BodyText"/>
      </w:pPr>
    </w:p>
    <w:p w14:paraId="0BDE77AA" w14:textId="77777777" w:rsidR="00EE29BB" w:rsidRDefault="00EE29BB" w:rsidP="00EE29BB">
      <w:pPr>
        <w:pStyle w:val="BodyText"/>
      </w:pPr>
    </w:p>
    <w:p w14:paraId="70A17B0A" w14:textId="77777777" w:rsidR="00EE29BB" w:rsidRDefault="00EE29BB" w:rsidP="00EE29BB">
      <w:pPr>
        <w:pStyle w:val="BodyText"/>
      </w:pPr>
    </w:p>
    <w:p w14:paraId="7DFA1701" w14:textId="77777777" w:rsidR="00EE29BB" w:rsidRDefault="00EE29BB" w:rsidP="00EE29BB">
      <w:pPr>
        <w:pStyle w:val="BodyText"/>
        <w:spacing w:before="7"/>
        <w:rPr>
          <w:sz w:val="21"/>
        </w:rPr>
      </w:pPr>
    </w:p>
    <w:p w14:paraId="7E51829C" w14:textId="56FEE137" w:rsidR="00EE29BB" w:rsidRDefault="00EE29BB" w:rsidP="00EE29BB">
      <w:pPr>
        <w:pStyle w:val="BodyText"/>
        <w:ind w:left="2302" w:right="628"/>
        <w:jc w:val="both"/>
      </w:pPr>
      <w:r>
        <w:rPr>
          <w:noProof/>
          <w:lang w:val="en-GB" w:eastAsia="en-GB"/>
        </w:rPr>
        <w:drawing>
          <wp:anchor distT="0" distB="0" distL="0" distR="0" simplePos="0" relativeHeight="251656192" behindDoc="0" locked="0" layoutInCell="1" allowOverlap="1" wp14:anchorId="16DE118A" wp14:editId="467FC73F">
            <wp:simplePos x="0" y="0"/>
            <wp:positionH relativeFrom="page">
              <wp:posOffset>545465</wp:posOffset>
            </wp:positionH>
            <wp:positionV relativeFrom="paragraph">
              <wp:posOffset>8709</wp:posOffset>
            </wp:positionV>
            <wp:extent cx="1132205" cy="1132204"/>
            <wp:effectExtent l="0" t="0" r="0" b="0"/>
            <wp:wrapNone/>
            <wp:docPr id="250" name="image1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10.jpeg"/>
                    <pic:cNvPicPr/>
                  </pic:nvPicPr>
                  <pic:blipFill>
                    <a:blip r:embed="rId97" cstate="print"/>
                    <a:stretch>
                      <a:fillRect/>
                    </a:stretch>
                  </pic:blipFill>
                  <pic:spPr>
                    <a:xfrm>
                      <a:off x="0" y="0"/>
                      <a:ext cx="1132205" cy="1132204"/>
                    </a:xfrm>
                    <a:prstGeom prst="rect">
                      <a:avLst/>
                    </a:prstGeom>
                  </pic:spPr>
                </pic:pic>
              </a:graphicData>
            </a:graphic>
          </wp:anchor>
        </w:drawing>
      </w:r>
      <w:r>
        <w:t>My Aspirations Action Plan (MAAP) focuses every</w:t>
      </w:r>
      <w:r w:rsidR="00D04755">
        <w:t xml:space="preserve">thing we know about educational </w:t>
      </w:r>
      <w:r>
        <w:t>"next practices" into an integrated, practical system. This revolutionary, online portfolio provides students</w:t>
      </w:r>
      <w:r w:rsidR="00D04755">
        <w:t xml:space="preserve"> with an active voice in their </w:t>
      </w:r>
      <w:r>
        <w:t>own learning by allowing them to set</w:t>
      </w:r>
      <w:r w:rsidR="00D04755">
        <w:t xml:space="preserve"> goals and track their academic</w:t>
      </w:r>
      <w:r>
        <w:t xml:space="preserve"> achievement and personal growth along the</w:t>
      </w:r>
      <w:r>
        <w:rPr>
          <w:spacing w:val="-15"/>
        </w:rPr>
        <w:t xml:space="preserve"> </w:t>
      </w:r>
      <w:r>
        <w:t>way.</w:t>
      </w:r>
    </w:p>
    <w:p w14:paraId="180CA79D" w14:textId="77777777" w:rsidR="00EE29BB" w:rsidRDefault="00EE29BB" w:rsidP="00EE29BB">
      <w:pPr>
        <w:pStyle w:val="BodyText"/>
      </w:pPr>
    </w:p>
    <w:p w14:paraId="3886FF23" w14:textId="77777777" w:rsidR="00EE29BB" w:rsidRDefault="00EE29BB" w:rsidP="00EE29BB">
      <w:pPr>
        <w:pStyle w:val="BodyText"/>
        <w:spacing w:before="11"/>
        <w:rPr>
          <w:sz w:val="23"/>
        </w:rPr>
      </w:pPr>
    </w:p>
    <w:p w14:paraId="2DF6B809" w14:textId="77777777" w:rsidR="00EE29BB" w:rsidRDefault="00EE29BB" w:rsidP="00EE29BB">
      <w:pPr>
        <w:pStyle w:val="BodyText"/>
        <w:ind w:left="332" w:right="634"/>
        <w:jc w:val="both"/>
      </w:pPr>
      <w:r>
        <w:t>Using progressive gaming and mobile technology, this interactive and engaging platform also invites teacher participation so they can better understand their students' personal and academic aspirations, and guide their progress toward those goals. MAAP additionally allows optional access to parents, and selected students for peer mentoring.</w:t>
      </w:r>
    </w:p>
    <w:p w14:paraId="6CFEEE55" w14:textId="77777777" w:rsidR="00EE29BB" w:rsidRDefault="00EE29BB" w:rsidP="00EE29BB">
      <w:pPr>
        <w:pStyle w:val="BodyText"/>
        <w:spacing w:before="11"/>
        <w:rPr>
          <w:sz w:val="23"/>
        </w:rPr>
      </w:pPr>
    </w:p>
    <w:p w14:paraId="0B0A3482" w14:textId="77777777" w:rsidR="00EE29BB" w:rsidRDefault="00EE29BB" w:rsidP="00EE29BB">
      <w:pPr>
        <w:pStyle w:val="BodyText"/>
        <w:spacing w:before="1"/>
        <w:ind w:left="332" w:right="636"/>
        <w:jc w:val="both"/>
      </w:pPr>
      <w:r>
        <w:t>Not just for students. We also have a staff MAAP so you can track your own personal goals and professional development.</w:t>
      </w:r>
    </w:p>
    <w:p w14:paraId="218D1BFF" w14:textId="77777777" w:rsidR="00EE29BB" w:rsidRDefault="00EE29BB" w:rsidP="00EE29BB">
      <w:pPr>
        <w:pStyle w:val="BodyText"/>
        <w:rPr>
          <w:sz w:val="20"/>
        </w:rPr>
      </w:pPr>
    </w:p>
    <w:p w14:paraId="3D77C507" w14:textId="77777777" w:rsidR="00EE29BB" w:rsidRDefault="00EE29BB" w:rsidP="00EE29BB">
      <w:pPr>
        <w:pStyle w:val="BodyText"/>
        <w:rPr>
          <w:sz w:val="20"/>
        </w:rPr>
      </w:pPr>
    </w:p>
    <w:p w14:paraId="36CE6AA5" w14:textId="77777777" w:rsidR="00EE29BB" w:rsidRDefault="00EE29BB" w:rsidP="00EE29BB">
      <w:pPr>
        <w:pStyle w:val="BodyText"/>
        <w:rPr>
          <w:sz w:val="20"/>
        </w:rPr>
      </w:pPr>
    </w:p>
    <w:p w14:paraId="27DE1243" w14:textId="77777777" w:rsidR="00EE29BB" w:rsidRDefault="00EE29BB" w:rsidP="00EE29BB">
      <w:pPr>
        <w:pStyle w:val="BodyText"/>
        <w:rPr>
          <w:sz w:val="20"/>
        </w:rPr>
      </w:pPr>
    </w:p>
    <w:p w14:paraId="0D6F5169" w14:textId="77777777" w:rsidR="00186C5C" w:rsidRDefault="00186C5C">
      <w:pPr>
        <w:pStyle w:val="BodyText"/>
        <w:rPr>
          <w:sz w:val="20"/>
        </w:rPr>
      </w:pPr>
    </w:p>
    <w:p w14:paraId="0292DE0C" w14:textId="77777777" w:rsidR="00186C5C" w:rsidRDefault="00186C5C">
      <w:pPr>
        <w:pStyle w:val="BodyText"/>
        <w:rPr>
          <w:sz w:val="20"/>
        </w:rPr>
      </w:pPr>
    </w:p>
    <w:p w14:paraId="575D2EFA" w14:textId="3AAB0F62" w:rsidR="00186C5C" w:rsidRDefault="00186C5C">
      <w:pPr>
        <w:pStyle w:val="BodyText"/>
        <w:rPr>
          <w:sz w:val="20"/>
        </w:rPr>
      </w:pPr>
    </w:p>
    <w:p w14:paraId="2CE004A4" w14:textId="77777777" w:rsidR="00186C5C" w:rsidRDefault="00186C5C">
      <w:pPr>
        <w:pStyle w:val="BodyText"/>
        <w:rPr>
          <w:sz w:val="20"/>
        </w:rPr>
      </w:pPr>
    </w:p>
    <w:p w14:paraId="291ECD90" w14:textId="77777777" w:rsidR="00186C5C" w:rsidRDefault="00186C5C">
      <w:pPr>
        <w:pStyle w:val="BodyText"/>
        <w:rPr>
          <w:sz w:val="20"/>
        </w:rPr>
      </w:pPr>
    </w:p>
    <w:p w14:paraId="1DC0D9D1" w14:textId="77777777" w:rsidR="00186C5C" w:rsidRDefault="00186C5C">
      <w:pPr>
        <w:pStyle w:val="BodyText"/>
        <w:rPr>
          <w:sz w:val="20"/>
        </w:rPr>
      </w:pPr>
    </w:p>
    <w:p w14:paraId="4F79F087" w14:textId="77777777" w:rsidR="0089274C" w:rsidRDefault="0089274C" w:rsidP="00EE29BB">
      <w:pPr>
        <w:spacing w:before="20"/>
        <w:ind w:left="312"/>
        <w:jc w:val="both"/>
        <w:rPr>
          <w:rFonts w:ascii="Arial" w:hAnsi="Arial" w:cs="Arial"/>
          <w:b/>
          <w:color w:val="00AFEF"/>
          <w:sz w:val="40"/>
        </w:rPr>
      </w:pPr>
    </w:p>
    <w:p w14:paraId="140D414A" w14:textId="77777777" w:rsidR="0089274C" w:rsidRDefault="0089274C" w:rsidP="00EE29BB">
      <w:pPr>
        <w:spacing w:before="20"/>
        <w:ind w:left="312"/>
        <w:jc w:val="both"/>
        <w:rPr>
          <w:rFonts w:ascii="Arial" w:hAnsi="Arial" w:cs="Arial"/>
          <w:b/>
          <w:color w:val="00AFEF"/>
          <w:sz w:val="40"/>
        </w:rPr>
      </w:pPr>
    </w:p>
    <w:p w14:paraId="0A70EBDD" w14:textId="77777777" w:rsidR="00EE29BB" w:rsidRPr="0089274C" w:rsidRDefault="00EE29BB" w:rsidP="00EE29BB">
      <w:pPr>
        <w:spacing w:before="20"/>
        <w:ind w:left="312"/>
        <w:jc w:val="both"/>
        <w:rPr>
          <w:rFonts w:ascii="Arial" w:hAnsi="Arial" w:cs="Arial"/>
          <w:b/>
          <w:sz w:val="40"/>
        </w:rPr>
      </w:pPr>
      <w:r w:rsidRPr="0089274C">
        <w:rPr>
          <w:rFonts w:ascii="Arial" w:hAnsi="Arial" w:cs="Arial"/>
          <w:b/>
          <w:color w:val="00AFEF"/>
          <w:sz w:val="40"/>
        </w:rPr>
        <w:t>Safe Recruitment Procedure</w:t>
      </w:r>
    </w:p>
    <w:p w14:paraId="291534F5" w14:textId="77777777" w:rsidR="00EE29BB" w:rsidRPr="0089274C" w:rsidRDefault="00EE29BB" w:rsidP="00EE29BB">
      <w:pPr>
        <w:pStyle w:val="BodyText"/>
        <w:spacing w:before="1"/>
        <w:rPr>
          <w:rFonts w:ascii="Arial" w:hAnsi="Arial" w:cs="Arial"/>
          <w:b/>
          <w:sz w:val="40"/>
        </w:rPr>
      </w:pPr>
    </w:p>
    <w:p w14:paraId="2D9D7345" w14:textId="77777777" w:rsidR="00EE29BB" w:rsidRPr="0089274C" w:rsidRDefault="00EE29BB" w:rsidP="0089274C">
      <w:pPr>
        <w:pStyle w:val="BodyText"/>
        <w:ind w:left="312" w:right="633"/>
        <w:jc w:val="both"/>
        <w:rPr>
          <w:rFonts w:asciiTheme="minorHAnsi" w:hAnsiTheme="minorHAnsi" w:cs="Arial"/>
        </w:rPr>
      </w:pPr>
      <w:r w:rsidRPr="0089274C">
        <w:rPr>
          <w:rFonts w:asciiTheme="minorHAnsi" w:hAnsiTheme="minorHAnsi" w:cs="Arial"/>
        </w:rPr>
        <w:t>The AAT is committed to safeguarding and promoting the welfare of children and young people in its academies. In order to meet this responsibility, its academies follow a rigorous selection process to discourage and screen out unsuitable applicants. This process is outlined below, but can be provided in more detail if requested.</w:t>
      </w:r>
    </w:p>
    <w:p w14:paraId="0C5BF6DC" w14:textId="77777777" w:rsidR="00EE29BB" w:rsidRPr="0089274C" w:rsidRDefault="00EE29BB" w:rsidP="0089274C">
      <w:pPr>
        <w:pStyle w:val="BodyText"/>
        <w:spacing w:before="11"/>
        <w:jc w:val="both"/>
        <w:rPr>
          <w:rFonts w:asciiTheme="minorHAnsi" w:hAnsiTheme="minorHAnsi" w:cs="Arial"/>
        </w:rPr>
      </w:pPr>
    </w:p>
    <w:p w14:paraId="3F1A12C4" w14:textId="77777777" w:rsidR="00EE29BB" w:rsidRPr="0089274C" w:rsidRDefault="00EE29BB" w:rsidP="0089274C">
      <w:pPr>
        <w:pStyle w:val="Heading3"/>
        <w:spacing w:before="1"/>
        <w:rPr>
          <w:rFonts w:asciiTheme="minorHAnsi" w:hAnsiTheme="minorHAnsi" w:cs="Arial"/>
        </w:rPr>
      </w:pPr>
      <w:r w:rsidRPr="0089274C">
        <w:rPr>
          <w:rFonts w:asciiTheme="minorHAnsi" w:hAnsiTheme="minorHAnsi" w:cs="Arial"/>
          <w:color w:val="00AFEF"/>
        </w:rPr>
        <w:t>Disclosure</w:t>
      </w:r>
    </w:p>
    <w:p w14:paraId="664EAF8F" w14:textId="77777777" w:rsidR="00EE29BB" w:rsidRPr="0089274C" w:rsidRDefault="00EE29BB" w:rsidP="0089274C">
      <w:pPr>
        <w:pStyle w:val="BodyText"/>
        <w:ind w:left="312" w:right="630"/>
        <w:jc w:val="both"/>
        <w:rPr>
          <w:rFonts w:asciiTheme="minorHAnsi" w:hAnsiTheme="minorHAnsi" w:cs="Arial"/>
        </w:rPr>
      </w:pPr>
      <w:r w:rsidRPr="0089274C">
        <w:rPr>
          <w:rFonts w:asciiTheme="minorHAnsi" w:hAnsiTheme="minorHAnsi" w:cs="Arial"/>
        </w:rPr>
        <w:t>This post is classified as having substantial access to children, and appointment is subject to an enhanced police check of previous criminal convictions (DBS). Applicants are required, before appointment, to disclose any conviction, caution or binding over including ‘spent convictions’ under the Rehabilitation of Offenders Act 1974 (Exemptions) Order 1975. Non-disclosure may lead to termination of employment. However, disclosure of a criminal background will not necessarily debar individuals from employment – this will depend upon the nature of the offence(s) and when they occurred.</w:t>
      </w:r>
    </w:p>
    <w:p w14:paraId="73B1F04A" w14:textId="77777777" w:rsidR="00EE29BB" w:rsidRPr="0089274C" w:rsidRDefault="00EE29BB" w:rsidP="0089274C">
      <w:pPr>
        <w:pStyle w:val="BodyText"/>
        <w:spacing w:before="2"/>
        <w:jc w:val="both"/>
        <w:rPr>
          <w:rFonts w:asciiTheme="minorHAnsi" w:hAnsiTheme="minorHAnsi" w:cs="Arial"/>
        </w:rPr>
      </w:pPr>
    </w:p>
    <w:p w14:paraId="0C5C43F1" w14:textId="77777777" w:rsidR="00EE29BB" w:rsidRPr="0089274C" w:rsidRDefault="00EE29BB" w:rsidP="0089274C">
      <w:pPr>
        <w:pStyle w:val="Heading3"/>
        <w:rPr>
          <w:rFonts w:asciiTheme="minorHAnsi" w:hAnsiTheme="minorHAnsi" w:cs="Arial"/>
        </w:rPr>
      </w:pPr>
      <w:r w:rsidRPr="0089274C">
        <w:rPr>
          <w:rFonts w:asciiTheme="minorHAnsi" w:hAnsiTheme="minorHAnsi" w:cs="Arial"/>
          <w:color w:val="00AFEF"/>
        </w:rPr>
        <w:t>Shortlisting</w:t>
      </w:r>
    </w:p>
    <w:p w14:paraId="4AA72E2C" w14:textId="77777777" w:rsidR="00EE29BB" w:rsidRPr="0089274C" w:rsidRDefault="00EE29BB" w:rsidP="0089274C">
      <w:pPr>
        <w:pStyle w:val="BodyText"/>
        <w:ind w:left="312" w:right="664"/>
        <w:jc w:val="both"/>
        <w:rPr>
          <w:rFonts w:asciiTheme="minorHAnsi" w:hAnsiTheme="minorHAnsi" w:cs="Arial"/>
        </w:rPr>
      </w:pPr>
      <w:r w:rsidRPr="0089274C">
        <w:rPr>
          <w:rFonts w:asciiTheme="minorHAnsi" w:hAnsiTheme="minorHAnsi" w:cs="Arial"/>
        </w:rPr>
        <w:t>Only those candidates meeting the relevant criteria indicated in the personal specification will be taken forward from application.</w:t>
      </w:r>
    </w:p>
    <w:p w14:paraId="0AA31B9D" w14:textId="77777777" w:rsidR="00EE29BB" w:rsidRPr="0089274C" w:rsidRDefault="00EE29BB" w:rsidP="0089274C">
      <w:pPr>
        <w:pStyle w:val="BodyText"/>
        <w:spacing w:before="11"/>
        <w:jc w:val="both"/>
        <w:rPr>
          <w:rFonts w:asciiTheme="minorHAnsi" w:hAnsiTheme="minorHAnsi" w:cs="Arial"/>
        </w:rPr>
      </w:pPr>
    </w:p>
    <w:p w14:paraId="2E671068" w14:textId="77777777" w:rsidR="00EE29BB" w:rsidRPr="0089274C" w:rsidRDefault="00EE29BB" w:rsidP="0089274C">
      <w:pPr>
        <w:pStyle w:val="Heading3"/>
        <w:spacing w:before="1"/>
        <w:rPr>
          <w:rFonts w:asciiTheme="minorHAnsi" w:hAnsiTheme="minorHAnsi" w:cs="Arial"/>
        </w:rPr>
      </w:pPr>
      <w:r w:rsidRPr="0089274C">
        <w:rPr>
          <w:rFonts w:asciiTheme="minorHAnsi" w:hAnsiTheme="minorHAnsi" w:cs="Arial"/>
          <w:color w:val="00AFEF"/>
        </w:rPr>
        <w:t>Interview</w:t>
      </w:r>
    </w:p>
    <w:p w14:paraId="42ED2C5D" w14:textId="77777777" w:rsidR="00EE29BB" w:rsidRPr="0089274C" w:rsidRDefault="00EE29BB" w:rsidP="0089274C">
      <w:pPr>
        <w:pStyle w:val="BodyText"/>
        <w:ind w:left="312" w:right="629"/>
        <w:jc w:val="both"/>
        <w:rPr>
          <w:rFonts w:asciiTheme="minorHAnsi" w:hAnsiTheme="minorHAnsi" w:cs="Arial"/>
        </w:rPr>
      </w:pPr>
      <w:r w:rsidRPr="0089274C">
        <w:rPr>
          <w:rFonts w:asciiTheme="minorHAnsi" w:hAnsiTheme="minorHAnsi" w:cs="Arial"/>
        </w:rPr>
        <w:t>Longlisted candidates may be subject to a screening interview. Those shortlisted will take part in an interview with questions relating to the job description and person specification and may also have to take part in a selection exercise such as a lesson observation.</w:t>
      </w:r>
    </w:p>
    <w:p w14:paraId="3F8C78FF" w14:textId="77777777" w:rsidR="0089274C" w:rsidRPr="0089274C" w:rsidRDefault="0089274C" w:rsidP="0089274C">
      <w:pPr>
        <w:pStyle w:val="BodyText"/>
        <w:ind w:left="312" w:right="629"/>
        <w:jc w:val="both"/>
        <w:rPr>
          <w:rFonts w:asciiTheme="minorHAnsi" w:hAnsiTheme="minorHAnsi" w:cs="Arial"/>
        </w:rPr>
      </w:pPr>
    </w:p>
    <w:p w14:paraId="1FCBC9AC" w14:textId="77777777" w:rsidR="00EE29BB" w:rsidRPr="0089274C" w:rsidRDefault="00EE29BB" w:rsidP="0089274C">
      <w:pPr>
        <w:pStyle w:val="BodyText"/>
        <w:spacing w:before="62"/>
        <w:ind w:left="312" w:right="638"/>
        <w:jc w:val="both"/>
        <w:rPr>
          <w:rFonts w:asciiTheme="minorHAnsi" w:hAnsiTheme="minorHAnsi" w:cs="Arial"/>
        </w:rPr>
      </w:pPr>
      <w:r w:rsidRPr="0089274C">
        <w:rPr>
          <w:rFonts w:asciiTheme="minorHAnsi" w:hAnsiTheme="minorHAnsi" w:cs="Arial"/>
        </w:rPr>
        <w:t>Where necessary, candidates will be asked to address any discrepancies, anomalies or gaps in their application form.</w:t>
      </w:r>
    </w:p>
    <w:p w14:paraId="680495D0" w14:textId="77777777" w:rsidR="00EE29BB" w:rsidRPr="0089274C" w:rsidRDefault="00EE29BB" w:rsidP="0089274C">
      <w:pPr>
        <w:pStyle w:val="BodyText"/>
        <w:spacing w:before="11"/>
        <w:jc w:val="both"/>
        <w:rPr>
          <w:rFonts w:asciiTheme="minorHAnsi" w:hAnsiTheme="minorHAnsi" w:cs="Arial"/>
        </w:rPr>
      </w:pPr>
    </w:p>
    <w:p w14:paraId="12F42D99" w14:textId="77777777" w:rsidR="00EE29BB" w:rsidRPr="0089274C" w:rsidRDefault="00EE29BB" w:rsidP="0089274C">
      <w:pPr>
        <w:pStyle w:val="Heading3"/>
        <w:spacing w:before="1"/>
        <w:rPr>
          <w:rFonts w:asciiTheme="minorHAnsi" w:hAnsiTheme="minorHAnsi" w:cs="Arial"/>
        </w:rPr>
      </w:pPr>
      <w:r w:rsidRPr="0089274C">
        <w:rPr>
          <w:rFonts w:asciiTheme="minorHAnsi" w:hAnsiTheme="minorHAnsi" w:cs="Arial"/>
          <w:color w:val="00AFEF"/>
        </w:rPr>
        <w:t>Reference checking</w:t>
      </w:r>
    </w:p>
    <w:p w14:paraId="3C8602AD" w14:textId="6C4A7028" w:rsidR="00EE29BB" w:rsidRPr="0089274C" w:rsidRDefault="00EE29BB" w:rsidP="0089274C">
      <w:pPr>
        <w:pStyle w:val="BodyText"/>
        <w:ind w:left="312" w:right="692"/>
        <w:jc w:val="both"/>
        <w:rPr>
          <w:rFonts w:asciiTheme="minorHAnsi" w:hAnsiTheme="minorHAnsi" w:cs="Arial"/>
        </w:rPr>
      </w:pPr>
      <w:r w:rsidRPr="0089274C">
        <w:rPr>
          <w:rFonts w:asciiTheme="minorHAnsi" w:hAnsiTheme="minorHAnsi" w:cs="Arial"/>
        </w:rPr>
        <w:t xml:space="preserve">At least two references will be requested, normally from the previous and current employers. </w:t>
      </w:r>
      <w:r w:rsidR="00D04755" w:rsidRPr="0089274C">
        <w:rPr>
          <w:rFonts w:asciiTheme="minorHAnsi" w:hAnsiTheme="minorHAnsi" w:cs="Arial"/>
        </w:rPr>
        <w:t xml:space="preserve"> </w:t>
      </w:r>
      <w:r w:rsidRPr="0089274C">
        <w:rPr>
          <w:rFonts w:asciiTheme="minorHAnsi" w:hAnsiTheme="minorHAnsi" w:cs="Arial"/>
        </w:rPr>
        <w:t>These may be contacted before the interview and in all case</w:t>
      </w:r>
      <w:r w:rsidR="00D04755" w:rsidRPr="0089274C">
        <w:rPr>
          <w:rFonts w:asciiTheme="minorHAnsi" w:hAnsiTheme="minorHAnsi" w:cs="Arial"/>
        </w:rPr>
        <w:t>s</w:t>
      </w:r>
      <w:r w:rsidRPr="0089274C">
        <w:rPr>
          <w:rFonts w:asciiTheme="minorHAnsi" w:hAnsiTheme="minorHAnsi" w:cs="Arial"/>
        </w:rPr>
        <w:t xml:space="preserve"> before an offer of appointment is confirmed.</w:t>
      </w:r>
    </w:p>
    <w:p w14:paraId="7C21743F" w14:textId="77777777" w:rsidR="00186C5C" w:rsidRDefault="00186C5C" w:rsidP="0089274C">
      <w:pPr>
        <w:pStyle w:val="BodyText"/>
        <w:spacing w:before="9"/>
        <w:jc w:val="both"/>
        <w:rPr>
          <w:b/>
          <w:sz w:val="14"/>
        </w:rPr>
      </w:pPr>
    </w:p>
    <w:p w14:paraId="2A758714" w14:textId="77777777" w:rsidR="00186C5C" w:rsidRDefault="00186C5C">
      <w:pPr>
        <w:pStyle w:val="BodyText"/>
        <w:spacing w:before="7"/>
        <w:rPr>
          <w:sz w:val="21"/>
        </w:rPr>
      </w:pPr>
    </w:p>
    <w:p w14:paraId="79CBDD35" w14:textId="77777777" w:rsidR="00186C5C" w:rsidRDefault="00186C5C">
      <w:pPr>
        <w:pStyle w:val="BodyText"/>
        <w:rPr>
          <w:sz w:val="20"/>
        </w:rPr>
      </w:pPr>
    </w:p>
    <w:p w14:paraId="1CF23D62" w14:textId="77777777" w:rsidR="00186C5C" w:rsidRDefault="00186C5C">
      <w:pPr>
        <w:pStyle w:val="BodyText"/>
        <w:rPr>
          <w:sz w:val="20"/>
        </w:rPr>
      </w:pPr>
    </w:p>
    <w:p w14:paraId="14298749" w14:textId="77777777" w:rsidR="00186C5C" w:rsidRDefault="00186C5C">
      <w:pPr>
        <w:pStyle w:val="BodyText"/>
        <w:rPr>
          <w:sz w:val="20"/>
        </w:rPr>
      </w:pPr>
    </w:p>
    <w:p w14:paraId="1837B538" w14:textId="77777777" w:rsidR="00186C5C" w:rsidRDefault="00186C5C">
      <w:pPr>
        <w:pStyle w:val="BodyText"/>
        <w:spacing w:before="2"/>
        <w:rPr>
          <w:sz w:val="21"/>
        </w:rPr>
      </w:pPr>
    </w:p>
    <w:p w14:paraId="2C2FD393" w14:textId="77777777" w:rsidR="00186C5C" w:rsidRDefault="00186C5C">
      <w:pPr>
        <w:pStyle w:val="BodyText"/>
        <w:spacing w:before="9"/>
        <w:rPr>
          <w:b/>
          <w:sz w:val="14"/>
        </w:rPr>
      </w:pPr>
    </w:p>
    <w:p w14:paraId="41D48B04" w14:textId="77777777" w:rsidR="00186C5C" w:rsidRDefault="00186C5C">
      <w:pPr>
        <w:pStyle w:val="BodyText"/>
        <w:rPr>
          <w:sz w:val="20"/>
        </w:rPr>
      </w:pPr>
    </w:p>
    <w:p w14:paraId="11E5DF6A" w14:textId="77777777" w:rsidR="00186C5C" w:rsidRDefault="00186C5C">
      <w:pPr>
        <w:pStyle w:val="BodyText"/>
        <w:rPr>
          <w:sz w:val="20"/>
        </w:rPr>
      </w:pPr>
    </w:p>
    <w:p w14:paraId="3AB89982" w14:textId="77777777" w:rsidR="00186C5C" w:rsidRDefault="00186C5C">
      <w:pPr>
        <w:pStyle w:val="BodyText"/>
        <w:rPr>
          <w:sz w:val="20"/>
        </w:rPr>
      </w:pPr>
    </w:p>
    <w:p w14:paraId="56E5EC50" w14:textId="77777777" w:rsidR="00186C5C" w:rsidRDefault="00186C5C">
      <w:pPr>
        <w:pStyle w:val="BodyText"/>
        <w:rPr>
          <w:sz w:val="20"/>
        </w:rPr>
      </w:pPr>
    </w:p>
    <w:p w14:paraId="4DA79BF8" w14:textId="77777777" w:rsidR="00186C5C" w:rsidRDefault="00186C5C">
      <w:pPr>
        <w:pStyle w:val="BodyText"/>
        <w:rPr>
          <w:sz w:val="20"/>
        </w:rPr>
      </w:pPr>
    </w:p>
    <w:p w14:paraId="321749F1" w14:textId="77777777" w:rsidR="00186C5C" w:rsidRDefault="00186C5C">
      <w:pPr>
        <w:pStyle w:val="BodyText"/>
        <w:rPr>
          <w:sz w:val="20"/>
        </w:rPr>
      </w:pPr>
    </w:p>
    <w:p w14:paraId="427C7C04" w14:textId="77777777" w:rsidR="00186C5C" w:rsidRDefault="00186C5C">
      <w:pPr>
        <w:pStyle w:val="BodyText"/>
        <w:rPr>
          <w:sz w:val="20"/>
        </w:rPr>
      </w:pPr>
    </w:p>
    <w:p w14:paraId="3CAE7AA6" w14:textId="77777777" w:rsidR="00186C5C" w:rsidRDefault="00186C5C">
      <w:pPr>
        <w:pStyle w:val="BodyText"/>
        <w:rPr>
          <w:sz w:val="20"/>
        </w:rPr>
      </w:pPr>
    </w:p>
    <w:p w14:paraId="0CA3F9F1" w14:textId="77777777" w:rsidR="00186C5C" w:rsidRDefault="00186C5C">
      <w:pPr>
        <w:pStyle w:val="BodyText"/>
        <w:rPr>
          <w:sz w:val="20"/>
        </w:rPr>
      </w:pPr>
    </w:p>
    <w:p w14:paraId="09B8388B" w14:textId="77777777" w:rsidR="00186C5C" w:rsidRDefault="00186C5C">
      <w:pPr>
        <w:pStyle w:val="BodyText"/>
        <w:rPr>
          <w:sz w:val="20"/>
        </w:rPr>
      </w:pPr>
    </w:p>
    <w:p w14:paraId="7B5DE37D" w14:textId="77777777" w:rsidR="00186C5C" w:rsidRDefault="00186C5C">
      <w:pPr>
        <w:pStyle w:val="BodyText"/>
        <w:rPr>
          <w:sz w:val="20"/>
        </w:rPr>
      </w:pPr>
    </w:p>
    <w:p w14:paraId="5BED3F0D" w14:textId="77777777" w:rsidR="00186C5C" w:rsidRDefault="00186C5C" w:rsidP="00EE29BB">
      <w:pPr>
        <w:pStyle w:val="BodyText"/>
        <w:rPr>
          <w:sz w:val="20"/>
        </w:rPr>
      </w:pPr>
    </w:p>
    <w:sectPr w:rsidR="00186C5C" w:rsidSect="008F1479">
      <w:pgSz w:w="11910" w:h="16840"/>
      <w:pgMar w:top="1320" w:right="500" w:bottom="0" w:left="540" w:header="564"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A118D" w14:textId="77777777" w:rsidR="0089274C" w:rsidRDefault="0089274C">
      <w:r>
        <w:separator/>
      </w:r>
    </w:p>
  </w:endnote>
  <w:endnote w:type="continuationSeparator" w:id="0">
    <w:p w14:paraId="14732849" w14:textId="77777777" w:rsidR="0089274C" w:rsidRDefault="00892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AvantGarde-Dem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87A173" w14:textId="77777777" w:rsidR="0089274C" w:rsidRDefault="0089274C">
      <w:r>
        <w:separator/>
      </w:r>
    </w:p>
  </w:footnote>
  <w:footnote w:type="continuationSeparator" w:id="0">
    <w:p w14:paraId="6A5FC207" w14:textId="77777777" w:rsidR="0089274C" w:rsidRDefault="0089274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72C4D" w14:textId="77777777" w:rsidR="0089274C" w:rsidRDefault="0089274C">
    <w:pPr>
      <w:pStyle w:val="BodyText"/>
      <w:spacing w:line="14" w:lineRule="auto"/>
      <w:rPr>
        <w:sz w:val="20"/>
      </w:rPr>
    </w:pPr>
    <w:r>
      <w:rPr>
        <w:noProof/>
        <w:lang w:val="en-GB" w:eastAsia="en-GB"/>
      </w:rPr>
      <w:drawing>
        <wp:anchor distT="0" distB="0" distL="0" distR="0" simplePos="0" relativeHeight="251657728" behindDoc="1" locked="0" layoutInCell="1" allowOverlap="1" wp14:anchorId="5D97AB0C" wp14:editId="1E89D828">
          <wp:simplePos x="0" y="0"/>
          <wp:positionH relativeFrom="page">
            <wp:posOffset>540384</wp:posOffset>
          </wp:positionH>
          <wp:positionV relativeFrom="page">
            <wp:posOffset>358139</wp:posOffset>
          </wp:positionV>
          <wp:extent cx="2559685" cy="484504"/>
          <wp:effectExtent l="0" t="0" r="0" b="0"/>
          <wp:wrapNone/>
          <wp:docPr id="326" name="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3.jpeg"/>
                  <pic:cNvPicPr/>
                </pic:nvPicPr>
                <pic:blipFill>
                  <a:blip r:embed="rId1" cstate="print"/>
                  <a:stretch>
                    <a:fillRect/>
                  </a:stretch>
                </pic:blipFill>
                <pic:spPr>
                  <a:xfrm>
                    <a:off x="0" y="0"/>
                    <a:ext cx="2559685" cy="48450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0008BB"/>
    <w:multiLevelType w:val="hybridMultilevel"/>
    <w:tmpl w:val="2B364314"/>
    <w:lvl w:ilvl="0" w:tplc="E112301E">
      <w:start w:val="1"/>
      <w:numFmt w:val="decimal"/>
      <w:lvlText w:val="%1."/>
      <w:lvlJc w:val="left"/>
      <w:pPr>
        <w:ind w:left="343" w:hanging="224"/>
      </w:pPr>
      <w:rPr>
        <w:rFonts w:ascii="Calibri" w:eastAsia="Calibri" w:hAnsi="Calibri" w:cs="Calibri" w:hint="default"/>
        <w:b/>
        <w:bCs/>
        <w:spacing w:val="0"/>
        <w:w w:val="100"/>
        <w:sz w:val="22"/>
        <w:szCs w:val="22"/>
      </w:rPr>
    </w:lvl>
    <w:lvl w:ilvl="1" w:tplc="7BCCE21E">
      <w:numFmt w:val="bullet"/>
      <w:lvlText w:val="•"/>
      <w:lvlJc w:val="left"/>
      <w:pPr>
        <w:ind w:left="854" w:hanging="224"/>
      </w:pPr>
      <w:rPr>
        <w:rFonts w:hint="default"/>
      </w:rPr>
    </w:lvl>
    <w:lvl w:ilvl="2" w:tplc="140A2CBC">
      <w:numFmt w:val="bullet"/>
      <w:lvlText w:val="•"/>
      <w:lvlJc w:val="left"/>
      <w:pPr>
        <w:ind w:left="1369" w:hanging="224"/>
      </w:pPr>
      <w:rPr>
        <w:rFonts w:hint="default"/>
      </w:rPr>
    </w:lvl>
    <w:lvl w:ilvl="3" w:tplc="B26A1CC8">
      <w:numFmt w:val="bullet"/>
      <w:lvlText w:val="•"/>
      <w:lvlJc w:val="left"/>
      <w:pPr>
        <w:ind w:left="1884" w:hanging="224"/>
      </w:pPr>
      <w:rPr>
        <w:rFonts w:hint="default"/>
      </w:rPr>
    </w:lvl>
    <w:lvl w:ilvl="4" w:tplc="893ADC76">
      <w:numFmt w:val="bullet"/>
      <w:lvlText w:val="•"/>
      <w:lvlJc w:val="left"/>
      <w:pPr>
        <w:ind w:left="2399" w:hanging="224"/>
      </w:pPr>
      <w:rPr>
        <w:rFonts w:hint="default"/>
      </w:rPr>
    </w:lvl>
    <w:lvl w:ilvl="5" w:tplc="3EC6B5F2">
      <w:numFmt w:val="bullet"/>
      <w:lvlText w:val="•"/>
      <w:lvlJc w:val="left"/>
      <w:pPr>
        <w:ind w:left="2913" w:hanging="224"/>
      </w:pPr>
      <w:rPr>
        <w:rFonts w:hint="default"/>
      </w:rPr>
    </w:lvl>
    <w:lvl w:ilvl="6" w:tplc="7DD49E4E">
      <w:numFmt w:val="bullet"/>
      <w:lvlText w:val="•"/>
      <w:lvlJc w:val="left"/>
      <w:pPr>
        <w:ind w:left="3428" w:hanging="224"/>
      </w:pPr>
      <w:rPr>
        <w:rFonts w:hint="default"/>
      </w:rPr>
    </w:lvl>
    <w:lvl w:ilvl="7" w:tplc="A9CA3104">
      <w:numFmt w:val="bullet"/>
      <w:lvlText w:val="•"/>
      <w:lvlJc w:val="left"/>
      <w:pPr>
        <w:ind w:left="3943" w:hanging="224"/>
      </w:pPr>
      <w:rPr>
        <w:rFonts w:hint="default"/>
      </w:rPr>
    </w:lvl>
    <w:lvl w:ilvl="8" w:tplc="B05C447E">
      <w:numFmt w:val="bullet"/>
      <w:lvlText w:val="•"/>
      <w:lvlJc w:val="left"/>
      <w:pPr>
        <w:ind w:left="4458" w:hanging="224"/>
      </w:pPr>
      <w:rPr>
        <w:rFonts w:hint="default"/>
      </w:rPr>
    </w:lvl>
  </w:abstractNum>
  <w:abstractNum w:abstractNumId="1" w15:restartNumberingAfterBreak="0">
    <w:nsid w:val="3253567A"/>
    <w:multiLevelType w:val="hybridMultilevel"/>
    <w:tmpl w:val="A094E1C0"/>
    <w:lvl w:ilvl="0" w:tplc="01706AB0">
      <w:numFmt w:val="bullet"/>
      <w:lvlText w:val=""/>
      <w:lvlJc w:val="left"/>
      <w:pPr>
        <w:ind w:left="823" w:hanging="361"/>
      </w:pPr>
      <w:rPr>
        <w:rFonts w:ascii="Symbol" w:eastAsia="Symbol" w:hAnsi="Symbol" w:cs="Symbol" w:hint="default"/>
        <w:w w:val="100"/>
        <w:sz w:val="22"/>
        <w:szCs w:val="22"/>
      </w:rPr>
    </w:lvl>
    <w:lvl w:ilvl="1" w:tplc="729EA20C">
      <w:start w:val="2"/>
      <w:numFmt w:val="decimal"/>
      <w:lvlText w:val="%2."/>
      <w:lvlJc w:val="left"/>
      <w:pPr>
        <w:ind w:left="804" w:hanging="224"/>
      </w:pPr>
      <w:rPr>
        <w:rFonts w:ascii="Calibri" w:eastAsia="Calibri" w:hAnsi="Calibri" w:cs="Calibri" w:hint="default"/>
        <w:b/>
        <w:bCs/>
        <w:spacing w:val="0"/>
        <w:w w:val="100"/>
        <w:sz w:val="22"/>
        <w:szCs w:val="22"/>
      </w:rPr>
    </w:lvl>
    <w:lvl w:ilvl="2" w:tplc="37D687C8">
      <w:numFmt w:val="bullet"/>
      <w:lvlText w:val="•"/>
      <w:lvlJc w:val="left"/>
      <w:pPr>
        <w:ind w:left="1288" w:hanging="224"/>
      </w:pPr>
      <w:rPr>
        <w:rFonts w:hint="default"/>
      </w:rPr>
    </w:lvl>
    <w:lvl w:ilvl="3" w:tplc="6F22FFC4">
      <w:numFmt w:val="bullet"/>
      <w:lvlText w:val="•"/>
      <w:lvlJc w:val="left"/>
      <w:pPr>
        <w:ind w:left="1756" w:hanging="224"/>
      </w:pPr>
      <w:rPr>
        <w:rFonts w:hint="default"/>
      </w:rPr>
    </w:lvl>
    <w:lvl w:ilvl="4" w:tplc="8DEE773E">
      <w:numFmt w:val="bullet"/>
      <w:lvlText w:val="•"/>
      <w:lvlJc w:val="left"/>
      <w:pPr>
        <w:ind w:left="2225" w:hanging="224"/>
      </w:pPr>
      <w:rPr>
        <w:rFonts w:hint="default"/>
      </w:rPr>
    </w:lvl>
    <w:lvl w:ilvl="5" w:tplc="062E4ACC">
      <w:numFmt w:val="bullet"/>
      <w:lvlText w:val="•"/>
      <w:lvlJc w:val="left"/>
      <w:pPr>
        <w:ind w:left="2693" w:hanging="224"/>
      </w:pPr>
      <w:rPr>
        <w:rFonts w:hint="default"/>
      </w:rPr>
    </w:lvl>
    <w:lvl w:ilvl="6" w:tplc="D2164400">
      <w:numFmt w:val="bullet"/>
      <w:lvlText w:val="•"/>
      <w:lvlJc w:val="left"/>
      <w:pPr>
        <w:ind w:left="3162" w:hanging="224"/>
      </w:pPr>
      <w:rPr>
        <w:rFonts w:hint="default"/>
      </w:rPr>
    </w:lvl>
    <w:lvl w:ilvl="7" w:tplc="08CE476E">
      <w:numFmt w:val="bullet"/>
      <w:lvlText w:val="•"/>
      <w:lvlJc w:val="left"/>
      <w:pPr>
        <w:ind w:left="3630" w:hanging="224"/>
      </w:pPr>
      <w:rPr>
        <w:rFonts w:hint="default"/>
      </w:rPr>
    </w:lvl>
    <w:lvl w:ilvl="8" w:tplc="A560C0DE">
      <w:numFmt w:val="bullet"/>
      <w:lvlText w:val="•"/>
      <w:lvlJc w:val="left"/>
      <w:pPr>
        <w:ind w:left="4099" w:hanging="224"/>
      </w:pPr>
      <w:rPr>
        <w:rFonts w:hint="default"/>
      </w:rPr>
    </w:lvl>
  </w:abstractNum>
  <w:abstractNum w:abstractNumId="2" w15:restartNumberingAfterBreak="0">
    <w:nsid w:val="3B9D47BC"/>
    <w:multiLevelType w:val="hybridMultilevel"/>
    <w:tmpl w:val="69660F02"/>
    <w:lvl w:ilvl="0" w:tplc="16EC9FAC">
      <w:start w:val="1"/>
      <w:numFmt w:val="decimal"/>
      <w:lvlText w:val="%1."/>
      <w:lvlJc w:val="left"/>
      <w:pPr>
        <w:ind w:left="343" w:hanging="224"/>
      </w:pPr>
      <w:rPr>
        <w:rFonts w:ascii="Calibri" w:eastAsia="Calibri" w:hAnsi="Calibri" w:cs="Calibri" w:hint="default"/>
        <w:b/>
        <w:bCs/>
        <w:spacing w:val="0"/>
        <w:w w:val="100"/>
        <w:sz w:val="22"/>
        <w:szCs w:val="22"/>
      </w:rPr>
    </w:lvl>
    <w:lvl w:ilvl="1" w:tplc="27F2F3D6">
      <w:numFmt w:val="bullet"/>
      <w:lvlText w:val="•"/>
      <w:lvlJc w:val="left"/>
      <w:pPr>
        <w:ind w:left="854" w:hanging="224"/>
      </w:pPr>
      <w:rPr>
        <w:rFonts w:hint="default"/>
      </w:rPr>
    </w:lvl>
    <w:lvl w:ilvl="2" w:tplc="E4B46C2E">
      <w:numFmt w:val="bullet"/>
      <w:lvlText w:val="•"/>
      <w:lvlJc w:val="left"/>
      <w:pPr>
        <w:ind w:left="1369" w:hanging="224"/>
      </w:pPr>
      <w:rPr>
        <w:rFonts w:hint="default"/>
      </w:rPr>
    </w:lvl>
    <w:lvl w:ilvl="3" w:tplc="78E66CB6">
      <w:numFmt w:val="bullet"/>
      <w:lvlText w:val="•"/>
      <w:lvlJc w:val="left"/>
      <w:pPr>
        <w:ind w:left="1884" w:hanging="224"/>
      </w:pPr>
      <w:rPr>
        <w:rFonts w:hint="default"/>
      </w:rPr>
    </w:lvl>
    <w:lvl w:ilvl="4" w:tplc="EF32E730">
      <w:numFmt w:val="bullet"/>
      <w:lvlText w:val="•"/>
      <w:lvlJc w:val="left"/>
      <w:pPr>
        <w:ind w:left="2399" w:hanging="224"/>
      </w:pPr>
      <w:rPr>
        <w:rFonts w:hint="default"/>
      </w:rPr>
    </w:lvl>
    <w:lvl w:ilvl="5" w:tplc="E272D70E">
      <w:numFmt w:val="bullet"/>
      <w:lvlText w:val="•"/>
      <w:lvlJc w:val="left"/>
      <w:pPr>
        <w:ind w:left="2913" w:hanging="224"/>
      </w:pPr>
      <w:rPr>
        <w:rFonts w:hint="default"/>
      </w:rPr>
    </w:lvl>
    <w:lvl w:ilvl="6" w:tplc="C82E17E0">
      <w:numFmt w:val="bullet"/>
      <w:lvlText w:val="•"/>
      <w:lvlJc w:val="left"/>
      <w:pPr>
        <w:ind w:left="3428" w:hanging="224"/>
      </w:pPr>
      <w:rPr>
        <w:rFonts w:hint="default"/>
      </w:rPr>
    </w:lvl>
    <w:lvl w:ilvl="7" w:tplc="35A6A788">
      <w:numFmt w:val="bullet"/>
      <w:lvlText w:val="•"/>
      <w:lvlJc w:val="left"/>
      <w:pPr>
        <w:ind w:left="3943" w:hanging="224"/>
      </w:pPr>
      <w:rPr>
        <w:rFonts w:hint="default"/>
      </w:rPr>
    </w:lvl>
    <w:lvl w:ilvl="8" w:tplc="A986E85A">
      <w:numFmt w:val="bullet"/>
      <w:lvlText w:val="•"/>
      <w:lvlJc w:val="left"/>
      <w:pPr>
        <w:ind w:left="4458" w:hanging="224"/>
      </w:pPr>
      <w:rPr>
        <w:rFonts w:hint="default"/>
      </w:rPr>
    </w:lvl>
  </w:abstractNum>
  <w:abstractNum w:abstractNumId="3" w15:restartNumberingAfterBreak="0">
    <w:nsid w:val="408C6C79"/>
    <w:multiLevelType w:val="hybridMultilevel"/>
    <w:tmpl w:val="7C5E9D6A"/>
    <w:lvl w:ilvl="0" w:tplc="5D84EF9A">
      <w:numFmt w:val="bullet"/>
      <w:lvlText w:val=""/>
      <w:lvlJc w:val="left"/>
      <w:pPr>
        <w:ind w:left="720" w:hanging="360"/>
      </w:pPr>
      <w:rPr>
        <w:rFonts w:ascii="Symbol" w:eastAsia="Symbol" w:hAnsi="Symbol" w:cs="Symbol" w:hint="default"/>
        <w:w w:val="100"/>
        <w:sz w:val="22"/>
        <w:szCs w:val="22"/>
      </w:rPr>
    </w:lvl>
    <w:lvl w:ilvl="1" w:tplc="AE4E9D46">
      <w:numFmt w:val="bullet"/>
      <w:lvlText w:val="•"/>
      <w:lvlJc w:val="left"/>
      <w:pPr>
        <w:ind w:left="1650" w:hanging="360"/>
      </w:pPr>
      <w:rPr>
        <w:rFonts w:hint="default"/>
      </w:rPr>
    </w:lvl>
    <w:lvl w:ilvl="2" w:tplc="156C178E">
      <w:numFmt w:val="bullet"/>
      <w:lvlText w:val="•"/>
      <w:lvlJc w:val="left"/>
      <w:pPr>
        <w:ind w:left="2581" w:hanging="360"/>
      </w:pPr>
      <w:rPr>
        <w:rFonts w:hint="default"/>
      </w:rPr>
    </w:lvl>
    <w:lvl w:ilvl="3" w:tplc="FD2E72E8">
      <w:numFmt w:val="bullet"/>
      <w:lvlText w:val="•"/>
      <w:lvlJc w:val="left"/>
      <w:pPr>
        <w:ind w:left="3512" w:hanging="360"/>
      </w:pPr>
      <w:rPr>
        <w:rFonts w:hint="default"/>
      </w:rPr>
    </w:lvl>
    <w:lvl w:ilvl="4" w:tplc="CD1069AC">
      <w:numFmt w:val="bullet"/>
      <w:lvlText w:val="•"/>
      <w:lvlJc w:val="left"/>
      <w:pPr>
        <w:ind w:left="4442" w:hanging="360"/>
      </w:pPr>
      <w:rPr>
        <w:rFonts w:hint="default"/>
      </w:rPr>
    </w:lvl>
    <w:lvl w:ilvl="5" w:tplc="75943384">
      <w:numFmt w:val="bullet"/>
      <w:lvlText w:val="•"/>
      <w:lvlJc w:val="left"/>
      <w:pPr>
        <w:ind w:left="5373" w:hanging="360"/>
      </w:pPr>
      <w:rPr>
        <w:rFonts w:hint="default"/>
      </w:rPr>
    </w:lvl>
    <w:lvl w:ilvl="6" w:tplc="A51ED986">
      <w:numFmt w:val="bullet"/>
      <w:lvlText w:val="•"/>
      <w:lvlJc w:val="left"/>
      <w:pPr>
        <w:ind w:left="6304" w:hanging="360"/>
      </w:pPr>
      <w:rPr>
        <w:rFonts w:hint="default"/>
      </w:rPr>
    </w:lvl>
    <w:lvl w:ilvl="7" w:tplc="9078E2A4">
      <w:numFmt w:val="bullet"/>
      <w:lvlText w:val="•"/>
      <w:lvlJc w:val="left"/>
      <w:pPr>
        <w:ind w:left="7234" w:hanging="360"/>
      </w:pPr>
      <w:rPr>
        <w:rFonts w:hint="default"/>
      </w:rPr>
    </w:lvl>
    <w:lvl w:ilvl="8" w:tplc="2AB4B5B4">
      <w:numFmt w:val="bullet"/>
      <w:lvlText w:val="•"/>
      <w:lvlJc w:val="left"/>
      <w:pPr>
        <w:ind w:left="8165" w:hanging="360"/>
      </w:pPr>
      <w:rPr>
        <w:rFonts w:hint="default"/>
      </w:rPr>
    </w:lvl>
  </w:abstractNum>
  <w:abstractNum w:abstractNumId="4" w15:restartNumberingAfterBreak="0">
    <w:nsid w:val="50EF33FB"/>
    <w:multiLevelType w:val="hybridMultilevel"/>
    <w:tmpl w:val="D17030E2"/>
    <w:lvl w:ilvl="0" w:tplc="BCD6E16A">
      <w:numFmt w:val="bullet"/>
      <w:lvlText w:val=""/>
      <w:lvlJc w:val="left"/>
      <w:pPr>
        <w:ind w:left="720" w:hanging="360"/>
      </w:pPr>
      <w:rPr>
        <w:rFonts w:ascii="Symbol" w:eastAsia="Symbol" w:hAnsi="Symbol" w:cs="Symbol" w:hint="default"/>
        <w:w w:val="100"/>
        <w:sz w:val="22"/>
        <w:szCs w:val="22"/>
      </w:rPr>
    </w:lvl>
    <w:lvl w:ilvl="1" w:tplc="527CBD20">
      <w:numFmt w:val="bullet"/>
      <w:lvlText w:val="•"/>
      <w:lvlJc w:val="left"/>
      <w:pPr>
        <w:ind w:left="1650" w:hanging="360"/>
      </w:pPr>
      <w:rPr>
        <w:rFonts w:hint="default"/>
      </w:rPr>
    </w:lvl>
    <w:lvl w:ilvl="2" w:tplc="29AAC210">
      <w:numFmt w:val="bullet"/>
      <w:lvlText w:val="•"/>
      <w:lvlJc w:val="left"/>
      <w:pPr>
        <w:ind w:left="2581" w:hanging="360"/>
      </w:pPr>
      <w:rPr>
        <w:rFonts w:hint="default"/>
      </w:rPr>
    </w:lvl>
    <w:lvl w:ilvl="3" w:tplc="628E5384">
      <w:numFmt w:val="bullet"/>
      <w:lvlText w:val="•"/>
      <w:lvlJc w:val="left"/>
      <w:pPr>
        <w:ind w:left="3512" w:hanging="360"/>
      </w:pPr>
      <w:rPr>
        <w:rFonts w:hint="default"/>
      </w:rPr>
    </w:lvl>
    <w:lvl w:ilvl="4" w:tplc="420C25C6">
      <w:numFmt w:val="bullet"/>
      <w:lvlText w:val="•"/>
      <w:lvlJc w:val="left"/>
      <w:pPr>
        <w:ind w:left="4442" w:hanging="360"/>
      </w:pPr>
      <w:rPr>
        <w:rFonts w:hint="default"/>
      </w:rPr>
    </w:lvl>
    <w:lvl w:ilvl="5" w:tplc="70F0208E">
      <w:numFmt w:val="bullet"/>
      <w:lvlText w:val="•"/>
      <w:lvlJc w:val="left"/>
      <w:pPr>
        <w:ind w:left="5373" w:hanging="360"/>
      </w:pPr>
      <w:rPr>
        <w:rFonts w:hint="default"/>
      </w:rPr>
    </w:lvl>
    <w:lvl w:ilvl="6" w:tplc="4CD608DC">
      <w:numFmt w:val="bullet"/>
      <w:lvlText w:val="•"/>
      <w:lvlJc w:val="left"/>
      <w:pPr>
        <w:ind w:left="6304" w:hanging="360"/>
      </w:pPr>
      <w:rPr>
        <w:rFonts w:hint="default"/>
      </w:rPr>
    </w:lvl>
    <w:lvl w:ilvl="7" w:tplc="515A6D76">
      <w:numFmt w:val="bullet"/>
      <w:lvlText w:val="•"/>
      <w:lvlJc w:val="left"/>
      <w:pPr>
        <w:ind w:left="7234" w:hanging="360"/>
      </w:pPr>
      <w:rPr>
        <w:rFonts w:hint="default"/>
      </w:rPr>
    </w:lvl>
    <w:lvl w:ilvl="8" w:tplc="B9FA4CD2">
      <w:numFmt w:val="bullet"/>
      <w:lvlText w:val="•"/>
      <w:lvlJc w:val="left"/>
      <w:pPr>
        <w:ind w:left="8165" w:hanging="360"/>
      </w:pPr>
      <w:rPr>
        <w:rFonts w:hint="default"/>
      </w:rPr>
    </w:lvl>
  </w:abstractNum>
  <w:abstractNum w:abstractNumId="5" w15:restartNumberingAfterBreak="0">
    <w:nsid w:val="603341A6"/>
    <w:multiLevelType w:val="hybridMultilevel"/>
    <w:tmpl w:val="6890E6D0"/>
    <w:lvl w:ilvl="0" w:tplc="6864280C">
      <w:start w:val="1"/>
      <w:numFmt w:val="decimal"/>
      <w:lvlText w:val="%1."/>
      <w:lvlJc w:val="left"/>
      <w:pPr>
        <w:ind w:left="348" w:hanging="224"/>
      </w:pPr>
      <w:rPr>
        <w:rFonts w:ascii="Calibri" w:eastAsia="Calibri" w:hAnsi="Calibri" w:cs="Calibri" w:hint="default"/>
        <w:b/>
        <w:bCs/>
        <w:spacing w:val="0"/>
        <w:w w:val="100"/>
        <w:sz w:val="22"/>
        <w:szCs w:val="22"/>
      </w:rPr>
    </w:lvl>
    <w:lvl w:ilvl="1" w:tplc="B338E35C">
      <w:numFmt w:val="bullet"/>
      <w:lvlText w:val=""/>
      <w:lvlJc w:val="left"/>
      <w:pPr>
        <w:ind w:left="720" w:hanging="360"/>
      </w:pPr>
      <w:rPr>
        <w:rFonts w:ascii="Symbol" w:eastAsia="Symbol" w:hAnsi="Symbol" w:cs="Symbol" w:hint="default"/>
        <w:w w:val="100"/>
        <w:sz w:val="22"/>
        <w:szCs w:val="22"/>
      </w:rPr>
    </w:lvl>
    <w:lvl w:ilvl="2" w:tplc="E8A0041E">
      <w:numFmt w:val="bullet"/>
      <w:lvlText w:val="•"/>
      <w:lvlJc w:val="left"/>
      <w:pPr>
        <w:ind w:left="1249" w:hanging="360"/>
      </w:pPr>
      <w:rPr>
        <w:rFonts w:hint="default"/>
      </w:rPr>
    </w:lvl>
    <w:lvl w:ilvl="3" w:tplc="70560980">
      <w:numFmt w:val="bullet"/>
      <w:lvlText w:val="•"/>
      <w:lvlJc w:val="left"/>
      <w:pPr>
        <w:ind w:left="1779" w:hanging="360"/>
      </w:pPr>
      <w:rPr>
        <w:rFonts w:hint="default"/>
      </w:rPr>
    </w:lvl>
    <w:lvl w:ilvl="4" w:tplc="B1C2F70C">
      <w:numFmt w:val="bullet"/>
      <w:lvlText w:val="•"/>
      <w:lvlJc w:val="left"/>
      <w:pPr>
        <w:ind w:left="2309" w:hanging="360"/>
      </w:pPr>
      <w:rPr>
        <w:rFonts w:hint="default"/>
      </w:rPr>
    </w:lvl>
    <w:lvl w:ilvl="5" w:tplc="4BDA3E60">
      <w:numFmt w:val="bullet"/>
      <w:lvlText w:val="•"/>
      <w:lvlJc w:val="left"/>
      <w:pPr>
        <w:ind w:left="2839" w:hanging="360"/>
      </w:pPr>
      <w:rPr>
        <w:rFonts w:hint="default"/>
      </w:rPr>
    </w:lvl>
    <w:lvl w:ilvl="6" w:tplc="71262940">
      <w:numFmt w:val="bullet"/>
      <w:lvlText w:val="•"/>
      <w:lvlJc w:val="left"/>
      <w:pPr>
        <w:ind w:left="3368" w:hanging="360"/>
      </w:pPr>
      <w:rPr>
        <w:rFonts w:hint="default"/>
      </w:rPr>
    </w:lvl>
    <w:lvl w:ilvl="7" w:tplc="0242F280">
      <w:numFmt w:val="bullet"/>
      <w:lvlText w:val="•"/>
      <w:lvlJc w:val="left"/>
      <w:pPr>
        <w:ind w:left="3898" w:hanging="360"/>
      </w:pPr>
      <w:rPr>
        <w:rFonts w:hint="default"/>
      </w:rPr>
    </w:lvl>
    <w:lvl w:ilvl="8" w:tplc="DA7AF890">
      <w:numFmt w:val="bullet"/>
      <w:lvlText w:val="•"/>
      <w:lvlJc w:val="left"/>
      <w:pPr>
        <w:ind w:left="4428" w:hanging="360"/>
      </w:pPr>
      <w:rPr>
        <w:rFonts w:hint="default"/>
      </w:rPr>
    </w:lvl>
  </w:abstractNum>
  <w:abstractNum w:abstractNumId="6" w15:restartNumberingAfterBreak="0">
    <w:nsid w:val="721B55D2"/>
    <w:multiLevelType w:val="hybridMultilevel"/>
    <w:tmpl w:val="45843982"/>
    <w:lvl w:ilvl="0" w:tplc="ABCADCF8">
      <w:numFmt w:val="bullet"/>
      <w:lvlText w:val=""/>
      <w:lvlJc w:val="left"/>
      <w:pPr>
        <w:ind w:left="720" w:hanging="360"/>
      </w:pPr>
      <w:rPr>
        <w:rFonts w:ascii="Symbol" w:eastAsia="Symbol" w:hAnsi="Symbol" w:cs="Symbol" w:hint="default"/>
        <w:w w:val="100"/>
        <w:sz w:val="22"/>
        <w:szCs w:val="22"/>
      </w:rPr>
    </w:lvl>
    <w:lvl w:ilvl="1" w:tplc="AF606852">
      <w:numFmt w:val="bullet"/>
      <w:lvlText w:val="•"/>
      <w:lvlJc w:val="left"/>
      <w:pPr>
        <w:ind w:left="1650" w:hanging="360"/>
      </w:pPr>
      <w:rPr>
        <w:rFonts w:hint="default"/>
      </w:rPr>
    </w:lvl>
    <w:lvl w:ilvl="2" w:tplc="6DDE80BC">
      <w:numFmt w:val="bullet"/>
      <w:lvlText w:val="•"/>
      <w:lvlJc w:val="left"/>
      <w:pPr>
        <w:ind w:left="2581" w:hanging="360"/>
      </w:pPr>
      <w:rPr>
        <w:rFonts w:hint="default"/>
      </w:rPr>
    </w:lvl>
    <w:lvl w:ilvl="3" w:tplc="2D0A25AE">
      <w:numFmt w:val="bullet"/>
      <w:lvlText w:val="•"/>
      <w:lvlJc w:val="left"/>
      <w:pPr>
        <w:ind w:left="3512" w:hanging="360"/>
      </w:pPr>
      <w:rPr>
        <w:rFonts w:hint="default"/>
      </w:rPr>
    </w:lvl>
    <w:lvl w:ilvl="4" w:tplc="E5742102">
      <w:numFmt w:val="bullet"/>
      <w:lvlText w:val="•"/>
      <w:lvlJc w:val="left"/>
      <w:pPr>
        <w:ind w:left="4442" w:hanging="360"/>
      </w:pPr>
      <w:rPr>
        <w:rFonts w:hint="default"/>
      </w:rPr>
    </w:lvl>
    <w:lvl w:ilvl="5" w:tplc="D1B48AF4">
      <w:numFmt w:val="bullet"/>
      <w:lvlText w:val="•"/>
      <w:lvlJc w:val="left"/>
      <w:pPr>
        <w:ind w:left="5373" w:hanging="360"/>
      </w:pPr>
      <w:rPr>
        <w:rFonts w:hint="default"/>
      </w:rPr>
    </w:lvl>
    <w:lvl w:ilvl="6" w:tplc="1E388ECC">
      <w:numFmt w:val="bullet"/>
      <w:lvlText w:val="•"/>
      <w:lvlJc w:val="left"/>
      <w:pPr>
        <w:ind w:left="6304" w:hanging="360"/>
      </w:pPr>
      <w:rPr>
        <w:rFonts w:hint="default"/>
      </w:rPr>
    </w:lvl>
    <w:lvl w:ilvl="7" w:tplc="8C6471D2">
      <w:numFmt w:val="bullet"/>
      <w:lvlText w:val="•"/>
      <w:lvlJc w:val="left"/>
      <w:pPr>
        <w:ind w:left="7234" w:hanging="360"/>
      </w:pPr>
      <w:rPr>
        <w:rFonts w:hint="default"/>
      </w:rPr>
    </w:lvl>
    <w:lvl w:ilvl="8" w:tplc="E32CC9D6">
      <w:numFmt w:val="bullet"/>
      <w:lvlText w:val="•"/>
      <w:lvlJc w:val="left"/>
      <w:pPr>
        <w:ind w:left="8165" w:hanging="360"/>
      </w:pPr>
      <w:rPr>
        <w:rFonts w:hint="default"/>
      </w:rPr>
    </w:lvl>
  </w:abstractNum>
  <w:abstractNum w:abstractNumId="7" w15:restartNumberingAfterBreak="0">
    <w:nsid w:val="765D16D1"/>
    <w:multiLevelType w:val="hybridMultilevel"/>
    <w:tmpl w:val="04A81A00"/>
    <w:lvl w:ilvl="0" w:tplc="D6CA7E0A">
      <w:numFmt w:val="bullet"/>
      <w:lvlText w:val=""/>
      <w:lvlJc w:val="left"/>
      <w:pPr>
        <w:ind w:left="939" w:hanging="361"/>
      </w:pPr>
      <w:rPr>
        <w:rFonts w:ascii="Symbol" w:eastAsia="Symbol" w:hAnsi="Symbol" w:cs="Symbol" w:hint="default"/>
        <w:w w:val="100"/>
        <w:sz w:val="22"/>
        <w:szCs w:val="22"/>
      </w:rPr>
    </w:lvl>
    <w:lvl w:ilvl="1" w:tplc="BDE48900">
      <w:numFmt w:val="bullet"/>
      <w:lvlText w:val=""/>
      <w:lvlJc w:val="left"/>
      <w:pPr>
        <w:ind w:left="1032" w:hanging="361"/>
      </w:pPr>
      <w:rPr>
        <w:rFonts w:ascii="Symbol" w:eastAsia="Symbol" w:hAnsi="Symbol" w:cs="Symbol" w:hint="default"/>
        <w:w w:val="99"/>
        <w:sz w:val="20"/>
        <w:szCs w:val="20"/>
      </w:rPr>
    </w:lvl>
    <w:lvl w:ilvl="2" w:tplc="702A6E02">
      <w:numFmt w:val="bullet"/>
      <w:lvlText w:val="•"/>
      <w:lvlJc w:val="left"/>
      <w:pPr>
        <w:ind w:left="2131" w:hanging="361"/>
      </w:pPr>
      <w:rPr>
        <w:rFonts w:hint="default"/>
      </w:rPr>
    </w:lvl>
    <w:lvl w:ilvl="3" w:tplc="D3B44CC6">
      <w:numFmt w:val="bullet"/>
      <w:lvlText w:val="•"/>
      <w:lvlJc w:val="left"/>
      <w:pPr>
        <w:ind w:left="3223" w:hanging="361"/>
      </w:pPr>
      <w:rPr>
        <w:rFonts w:hint="default"/>
      </w:rPr>
    </w:lvl>
    <w:lvl w:ilvl="4" w:tplc="D820F7B0">
      <w:numFmt w:val="bullet"/>
      <w:lvlText w:val="•"/>
      <w:lvlJc w:val="left"/>
      <w:pPr>
        <w:ind w:left="4315" w:hanging="361"/>
      </w:pPr>
      <w:rPr>
        <w:rFonts w:hint="default"/>
      </w:rPr>
    </w:lvl>
    <w:lvl w:ilvl="5" w:tplc="B8B228BC">
      <w:numFmt w:val="bullet"/>
      <w:lvlText w:val="•"/>
      <w:lvlJc w:val="left"/>
      <w:pPr>
        <w:ind w:left="5407" w:hanging="361"/>
      </w:pPr>
      <w:rPr>
        <w:rFonts w:hint="default"/>
      </w:rPr>
    </w:lvl>
    <w:lvl w:ilvl="6" w:tplc="415A79BC">
      <w:numFmt w:val="bullet"/>
      <w:lvlText w:val="•"/>
      <w:lvlJc w:val="left"/>
      <w:pPr>
        <w:ind w:left="6499" w:hanging="361"/>
      </w:pPr>
      <w:rPr>
        <w:rFonts w:hint="default"/>
      </w:rPr>
    </w:lvl>
    <w:lvl w:ilvl="7" w:tplc="A18AD84C">
      <w:numFmt w:val="bullet"/>
      <w:lvlText w:val="•"/>
      <w:lvlJc w:val="left"/>
      <w:pPr>
        <w:ind w:left="7590" w:hanging="361"/>
      </w:pPr>
      <w:rPr>
        <w:rFonts w:hint="default"/>
      </w:rPr>
    </w:lvl>
    <w:lvl w:ilvl="8" w:tplc="8D848FFA">
      <w:numFmt w:val="bullet"/>
      <w:lvlText w:val="•"/>
      <w:lvlJc w:val="left"/>
      <w:pPr>
        <w:ind w:left="8682" w:hanging="361"/>
      </w:pPr>
      <w:rPr>
        <w:rFonts w:hint="default"/>
      </w:rPr>
    </w:lvl>
  </w:abstractNum>
  <w:num w:numId="1">
    <w:abstractNumId w:val="1"/>
  </w:num>
  <w:num w:numId="2">
    <w:abstractNumId w:val="5"/>
  </w:num>
  <w:num w:numId="3">
    <w:abstractNumId w:val="2"/>
  </w:num>
  <w:num w:numId="4">
    <w:abstractNumId w:val="0"/>
  </w:num>
  <w:num w:numId="5">
    <w:abstractNumId w:val="7"/>
  </w:num>
  <w:num w:numId="6">
    <w:abstractNumId w:val="6"/>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C5C"/>
    <w:rsid w:val="00080884"/>
    <w:rsid w:val="000F0D73"/>
    <w:rsid w:val="00102915"/>
    <w:rsid w:val="00161882"/>
    <w:rsid w:val="00164502"/>
    <w:rsid w:val="00176647"/>
    <w:rsid w:val="00186C5C"/>
    <w:rsid w:val="00283674"/>
    <w:rsid w:val="002C20BB"/>
    <w:rsid w:val="002D392A"/>
    <w:rsid w:val="002D3AD2"/>
    <w:rsid w:val="00381B17"/>
    <w:rsid w:val="00392073"/>
    <w:rsid w:val="0039649D"/>
    <w:rsid w:val="003D15D7"/>
    <w:rsid w:val="00426C7F"/>
    <w:rsid w:val="00455D24"/>
    <w:rsid w:val="00471DDD"/>
    <w:rsid w:val="004D4748"/>
    <w:rsid w:val="0059494E"/>
    <w:rsid w:val="0067642B"/>
    <w:rsid w:val="007452F3"/>
    <w:rsid w:val="00763F14"/>
    <w:rsid w:val="007C4D4B"/>
    <w:rsid w:val="00810BC8"/>
    <w:rsid w:val="00843C02"/>
    <w:rsid w:val="00855A28"/>
    <w:rsid w:val="008804EF"/>
    <w:rsid w:val="0089274C"/>
    <w:rsid w:val="008D7250"/>
    <w:rsid w:val="008F1479"/>
    <w:rsid w:val="00A4708D"/>
    <w:rsid w:val="00AD6F66"/>
    <w:rsid w:val="00AF488B"/>
    <w:rsid w:val="00B20C3F"/>
    <w:rsid w:val="00B25AF8"/>
    <w:rsid w:val="00C2282B"/>
    <w:rsid w:val="00D04755"/>
    <w:rsid w:val="00D36313"/>
    <w:rsid w:val="00D52FE7"/>
    <w:rsid w:val="00D800ED"/>
    <w:rsid w:val="00D9737F"/>
    <w:rsid w:val="00DA1B53"/>
    <w:rsid w:val="00E02DDE"/>
    <w:rsid w:val="00E37E7B"/>
    <w:rsid w:val="00E52D40"/>
    <w:rsid w:val="00E842AE"/>
    <w:rsid w:val="00EE29BB"/>
    <w:rsid w:val="00EE36A5"/>
    <w:rsid w:val="00F8474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2FE7B4"/>
  <w15:docId w15:val="{4E431720-CCB3-412F-8492-7FFDD362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F1479"/>
    <w:rPr>
      <w:rFonts w:ascii="Calibri" w:eastAsia="Calibri" w:hAnsi="Calibri" w:cs="Calibri"/>
    </w:rPr>
  </w:style>
  <w:style w:type="paragraph" w:styleId="Heading1">
    <w:name w:val="heading 1"/>
    <w:basedOn w:val="Normal"/>
    <w:uiPriority w:val="1"/>
    <w:qFormat/>
    <w:rsid w:val="008F1479"/>
    <w:pPr>
      <w:spacing w:before="20"/>
      <w:ind w:left="312"/>
      <w:jc w:val="both"/>
      <w:outlineLvl w:val="0"/>
    </w:pPr>
    <w:rPr>
      <w:b/>
      <w:bCs/>
      <w:sz w:val="40"/>
      <w:szCs w:val="40"/>
    </w:rPr>
  </w:style>
  <w:style w:type="paragraph" w:styleId="Heading2">
    <w:name w:val="heading 2"/>
    <w:basedOn w:val="Normal"/>
    <w:uiPriority w:val="1"/>
    <w:qFormat/>
    <w:rsid w:val="008F1479"/>
    <w:pPr>
      <w:spacing w:before="28"/>
      <w:ind w:left="119"/>
      <w:outlineLvl w:val="1"/>
    </w:pPr>
    <w:rPr>
      <w:b/>
      <w:bCs/>
      <w:sz w:val="36"/>
      <w:szCs w:val="36"/>
    </w:rPr>
  </w:style>
  <w:style w:type="paragraph" w:styleId="Heading3">
    <w:name w:val="heading 3"/>
    <w:basedOn w:val="Normal"/>
    <w:uiPriority w:val="1"/>
    <w:qFormat/>
    <w:rsid w:val="008F1479"/>
    <w:pPr>
      <w:ind w:left="312"/>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F1479"/>
    <w:rPr>
      <w:sz w:val="24"/>
      <w:szCs w:val="24"/>
    </w:rPr>
  </w:style>
  <w:style w:type="paragraph" w:styleId="ListParagraph">
    <w:name w:val="List Paragraph"/>
    <w:basedOn w:val="Normal"/>
    <w:uiPriority w:val="1"/>
    <w:qFormat/>
    <w:rsid w:val="008F1479"/>
    <w:pPr>
      <w:spacing w:line="240" w:lineRule="exact"/>
      <w:ind w:left="939" w:hanging="360"/>
    </w:pPr>
  </w:style>
  <w:style w:type="paragraph" w:customStyle="1" w:styleId="TableParagraph">
    <w:name w:val="Table Paragraph"/>
    <w:basedOn w:val="Normal"/>
    <w:uiPriority w:val="1"/>
    <w:qFormat/>
    <w:rsid w:val="008F1479"/>
  </w:style>
  <w:style w:type="character" w:styleId="Hyperlink">
    <w:name w:val="Hyperlink"/>
    <w:basedOn w:val="DefaultParagraphFont"/>
    <w:uiPriority w:val="99"/>
    <w:unhideWhenUsed/>
    <w:rsid w:val="007452F3"/>
    <w:rPr>
      <w:color w:val="0000FF" w:themeColor="hyperlink"/>
      <w:u w:val="single"/>
    </w:rPr>
  </w:style>
  <w:style w:type="paragraph" w:styleId="BalloonText">
    <w:name w:val="Balloon Text"/>
    <w:basedOn w:val="Normal"/>
    <w:link w:val="BalloonTextChar"/>
    <w:uiPriority w:val="99"/>
    <w:semiHidden/>
    <w:unhideWhenUsed/>
    <w:rsid w:val="00455D24"/>
    <w:rPr>
      <w:rFonts w:ascii="Tahoma" w:hAnsi="Tahoma" w:cs="Tahoma"/>
      <w:sz w:val="16"/>
      <w:szCs w:val="16"/>
    </w:rPr>
  </w:style>
  <w:style w:type="character" w:customStyle="1" w:styleId="BalloonTextChar">
    <w:name w:val="Balloon Text Char"/>
    <w:basedOn w:val="DefaultParagraphFont"/>
    <w:link w:val="BalloonText"/>
    <w:uiPriority w:val="99"/>
    <w:semiHidden/>
    <w:rsid w:val="00455D2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400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png"/><Relationship Id="rId68" Type="http://schemas.openxmlformats.org/officeDocument/2006/relationships/image" Target="media/image62.png"/><Relationship Id="rId76" Type="http://schemas.openxmlformats.org/officeDocument/2006/relationships/image" Target="media/image70.png"/><Relationship Id="rId84" Type="http://schemas.openxmlformats.org/officeDocument/2006/relationships/hyperlink" Target="mailto:office@jewell-aspirations.org" TargetMode="External"/><Relationship Id="rId89" Type="http://schemas.openxmlformats.org/officeDocument/2006/relationships/image" Target="media/image78.jpeg"/><Relationship Id="rId97" Type="http://schemas.openxmlformats.org/officeDocument/2006/relationships/image" Target="media/image85.jpe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1.jpe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image" Target="media/image68.png"/><Relationship Id="rId79" Type="http://schemas.openxmlformats.org/officeDocument/2006/relationships/image" Target="media/image73.jpeg"/><Relationship Id="rId87" Type="http://schemas.openxmlformats.org/officeDocument/2006/relationships/image" Target="media/image76.jpeg"/><Relationship Id="rId5" Type="http://schemas.openxmlformats.org/officeDocument/2006/relationships/footnotes" Target="footnotes.xml"/><Relationship Id="rId61" Type="http://schemas.openxmlformats.org/officeDocument/2006/relationships/image" Target="media/image55.png"/><Relationship Id="rId82" Type="http://schemas.openxmlformats.org/officeDocument/2006/relationships/hyperlink" Target="file:///F:\Job%20Packs\www.aspirationsacademies.org" TargetMode="External"/><Relationship Id="rId90" Type="http://schemas.openxmlformats.org/officeDocument/2006/relationships/image" Target="media/image79.png"/><Relationship Id="rId95" Type="http://schemas.openxmlformats.org/officeDocument/2006/relationships/hyperlink" Target="http://www.qisa.org/framework/conditions.jsp" TargetMode="Externa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image" Target="media/image74.jpeg"/><Relationship Id="rId85" Type="http://schemas.openxmlformats.org/officeDocument/2006/relationships/hyperlink" Target="mailto:office@ocean-aspirations.org" TargetMode="External"/><Relationship Id="rId93" Type="http://schemas.openxmlformats.org/officeDocument/2006/relationships/image" Target="media/image82.jpeg"/><Relationship Id="rId98"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hyperlink" Target="mailto:eclayton@atlantic-aspirations.org" TargetMode="External"/><Relationship Id="rId88" Type="http://schemas.openxmlformats.org/officeDocument/2006/relationships/image" Target="media/image77.jpeg"/><Relationship Id="rId91" Type="http://schemas.openxmlformats.org/officeDocument/2006/relationships/header" Target="header1.xml"/><Relationship Id="rId96" Type="http://schemas.openxmlformats.org/officeDocument/2006/relationships/image" Target="media/image84.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hyperlink" Target="http://www.aspirationsacademies.org/" TargetMode="External"/><Relationship Id="rId94" Type="http://schemas.openxmlformats.org/officeDocument/2006/relationships/image" Target="media/image83.png"/><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s>
</file>

<file path=word/_rels/header1.xml.rels><?xml version="1.0" encoding="UTF-8" standalone="yes"?>
<Relationships xmlns="http://schemas.openxmlformats.org/package/2006/relationships"><Relationship Id="rId1" Type="http://schemas.openxmlformats.org/officeDocument/2006/relationships/image" Target="media/image8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B7E04C51</Template>
  <TotalTime>1</TotalTime>
  <Pages>9</Pages>
  <Words>2170</Words>
  <Characters>12370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Aspirations Academies Trust</Company>
  <LinksUpToDate>false</LinksUpToDate>
  <CharactersWithSpaces>14511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Read</dc:creator>
  <cp:lastModifiedBy>Jane Burry</cp:lastModifiedBy>
  <cp:revision>2</cp:revision>
  <cp:lastPrinted>2017-12-05T14:19:00Z</cp:lastPrinted>
  <dcterms:created xsi:type="dcterms:W3CDTF">2018-01-23T11:22:00Z</dcterms:created>
  <dcterms:modified xsi:type="dcterms:W3CDTF">2018-01-23T11:22:00Z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2015-01-19T00:00:00Z</vt:filetime>
  </property>
  <property fmtid="{D5CDD505-2E9C-101B-9397-08002B2CF9AE}" pid="3" name="Creator">
    <vt:lpwstr>Microsoft® Word 2010</vt:lpwstr>
  </property>
  <property fmtid="{D5CDD505-2E9C-101B-9397-08002B2CF9AE}" pid="4" name="LastSaved">
    <vt:filetime>2017-04-04T00:00:00Z</vt:filetime>
  </property>
</Properties>
</file>