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D1512" w14:textId="1E67C772" w:rsidR="00186C5C" w:rsidRDefault="00D9737F">
      <w:pPr>
        <w:pStyle w:val="BodyText"/>
        <w:rPr>
          <w:rFonts w:ascii="Times New Roman"/>
          <w:sz w:val="20"/>
        </w:rPr>
      </w:pPr>
      <w:bookmarkStart w:id="0" w:name="_GoBack"/>
      <w:bookmarkEnd w:id="0"/>
      <w:r>
        <w:rPr>
          <w:noProof/>
          <w:lang w:val="en-GB" w:eastAsia="en-GB"/>
        </w:rPr>
        <mc:AlternateContent>
          <mc:Choice Requires="wpg">
            <w:drawing>
              <wp:anchor distT="0" distB="0" distL="114300" distR="114300" simplePos="0" relativeHeight="251652096" behindDoc="0" locked="0" layoutInCell="1" allowOverlap="1" wp14:anchorId="3798AD51" wp14:editId="7E081CB7">
                <wp:simplePos x="0" y="0"/>
                <wp:positionH relativeFrom="page">
                  <wp:posOffset>-9525</wp:posOffset>
                </wp:positionH>
                <wp:positionV relativeFrom="paragraph">
                  <wp:posOffset>9525</wp:posOffset>
                </wp:positionV>
                <wp:extent cx="7572375" cy="2809875"/>
                <wp:effectExtent l="0" t="0" r="9525" b="9525"/>
                <wp:wrapNone/>
                <wp:docPr id="1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2375" cy="2809875"/>
                          <a:chOff x="10654" y="10827"/>
                          <a:chExt cx="736" cy="185"/>
                        </a:xfrm>
                      </wpg:grpSpPr>
                      <pic:pic xmlns:pic="http://schemas.openxmlformats.org/drawingml/2006/picture">
                        <pic:nvPicPr>
                          <pic:cNvPr id="162"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696" y="10847"/>
                            <a:ext cx="62" cy="6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63" name="Freeform 4"/>
                        <wps:cNvSpPr>
                          <a:spLocks/>
                        </wps:cNvSpPr>
                        <wps:spPr bwMode="auto">
                          <a:xfrm>
                            <a:off x="10654" y="10827"/>
                            <a:ext cx="99" cy="185"/>
                          </a:xfrm>
                          <a:custGeom>
                            <a:avLst/>
                            <a:gdLst>
                              <a:gd name="T0" fmla="*/ 9931 w 1565"/>
                              <a:gd name="T1" fmla="*/ 0 h 2916"/>
                              <a:gd name="T2" fmla="*/ 0 w 1565"/>
                              <a:gd name="T3" fmla="*/ 0 h 2916"/>
                              <a:gd name="T4" fmla="*/ 0 w 1565"/>
                              <a:gd name="T5" fmla="*/ 18517 h 2916"/>
                              <a:gd name="T6" fmla="*/ 9931 w 1565"/>
                              <a:gd name="T7" fmla="*/ 17177 h 2916"/>
                              <a:gd name="T8" fmla="*/ 9931 w 1565"/>
                              <a:gd name="T9" fmla="*/ 0 h 29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5" h="2916">
                                <a:moveTo>
                                  <a:pt x="1564" y="0"/>
                                </a:moveTo>
                                <a:lnTo>
                                  <a:pt x="0" y="0"/>
                                </a:lnTo>
                                <a:lnTo>
                                  <a:pt x="0" y="2916"/>
                                </a:lnTo>
                                <a:lnTo>
                                  <a:pt x="1564" y="2705"/>
                                </a:lnTo>
                                <a:lnTo>
                                  <a:pt x="1564" y="0"/>
                                </a:lnTo>
                                <a:close/>
                              </a:path>
                            </a:pathLst>
                          </a:custGeom>
                          <a:solidFill>
                            <a:srgbClr val="18121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766" y="10862"/>
                            <a:ext cx="266" cy="3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65"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53" y="10827"/>
                            <a:ext cx="637" cy="18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66"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194" y="10827"/>
                            <a:ext cx="114" cy="13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67"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998" y="10827"/>
                            <a:ext cx="139" cy="13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68"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289" y="10837"/>
                            <a:ext cx="42" cy="4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69"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280" y="10827"/>
                            <a:ext cx="14" cy="1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7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064" y="10827"/>
                            <a:ext cx="140"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9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342" y="10827"/>
                            <a:ext cx="48" cy="7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91"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275" y="10827"/>
                            <a:ext cx="25" cy="2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92"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336" y="10827"/>
                            <a:ext cx="54" cy="6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93" name="AutoShape 15"/>
                        <wps:cNvSpPr>
                          <a:spLocks/>
                        </wps:cNvSpPr>
                        <wps:spPr bwMode="auto">
                          <a:xfrm>
                            <a:off x="10754" y="10854"/>
                            <a:ext cx="17" cy="17"/>
                          </a:xfrm>
                          <a:custGeom>
                            <a:avLst/>
                            <a:gdLst>
                              <a:gd name="T0" fmla="*/ 1029 w 269"/>
                              <a:gd name="T1" fmla="*/ 2698 h 267"/>
                              <a:gd name="T2" fmla="*/ 686 w 269"/>
                              <a:gd name="T3" fmla="*/ 2698 h 267"/>
                              <a:gd name="T4" fmla="*/ 0 w 269"/>
                              <a:gd name="T5" fmla="*/ 4393 h 267"/>
                              <a:gd name="T6" fmla="*/ 470 w 269"/>
                              <a:gd name="T7" fmla="*/ 4393 h 267"/>
                              <a:gd name="T8" fmla="*/ 565 w 269"/>
                              <a:gd name="T9" fmla="*/ 4145 h 267"/>
                              <a:gd name="T10" fmla="*/ 1607 w 269"/>
                              <a:gd name="T11" fmla="*/ 4145 h 267"/>
                              <a:gd name="T12" fmla="*/ 1474 w 269"/>
                              <a:gd name="T13" fmla="*/ 3803 h 267"/>
                              <a:gd name="T14" fmla="*/ 680 w 269"/>
                              <a:gd name="T15" fmla="*/ 3803 h 267"/>
                              <a:gd name="T16" fmla="*/ 858 w 269"/>
                              <a:gd name="T17" fmla="*/ 3225 h 267"/>
                              <a:gd name="T18" fmla="*/ 1239 w 269"/>
                              <a:gd name="T19" fmla="*/ 3225 h 267"/>
                              <a:gd name="T20" fmla="*/ 1029 w 269"/>
                              <a:gd name="T21" fmla="*/ 2698 h 267"/>
                              <a:gd name="T22" fmla="*/ 1607 w 269"/>
                              <a:gd name="T23" fmla="*/ 4145 h 267"/>
                              <a:gd name="T24" fmla="*/ 1156 w 269"/>
                              <a:gd name="T25" fmla="*/ 4145 h 267"/>
                              <a:gd name="T26" fmla="*/ 1233 w 269"/>
                              <a:gd name="T27" fmla="*/ 4393 h 267"/>
                              <a:gd name="T28" fmla="*/ 1709 w 269"/>
                              <a:gd name="T29" fmla="*/ 4393 h 267"/>
                              <a:gd name="T30" fmla="*/ 1607 w 269"/>
                              <a:gd name="T31" fmla="*/ 4145 h 267"/>
                              <a:gd name="T32" fmla="*/ 1239 w 269"/>
                              <a:gd name="T33" fmla="*/ 3225 h 267"/>
                              <a:gd name="T34" fmla="*/ 858 w 269"/>
                              <a:gd name="T35" fmla="*/ 3225 h 267"/>
                              <a:gd name="T36" fmla="*/ 1042 w 269"/>
                              <a:gd name="T37" fmla="*/ 3803 h 267"/>
                              <a:gd name="T38" fmla="*/ 1474 w 269"/>
                              <a:gd name="T39" fmla="*/ 3803 h 267"/>
                              <a:gd name="T40" fmla="*/ 1239 w 269"/>
                              <a:gd name="T41" fmla="*/ 3225 h 26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69" h="267">
                                <a:moveTo>
                                  <a:pt x="162" y="0"/>
                                </a:moveTo>
                                <a:lnTo>
                                  <a:pt x="108" y="0"/>
                                </a:lnTo>
                                <a:lnTo>
                                  <a:pt x="0" y="267"/>
                                </a:lnTo>
                                <a:lnTo>
                                  <a:pt x="74" y="267"/>
                                </a:lnTo>
                                <a:lnTo>
                                  <a:pt x="89" y="228"/>
                                </a:lnTo>
                                <a:lnTo>
                                  <a:pt x="253" y="228"/>
                                </a:lnTo>
                                <a:lnTo>
                                  <a:pt x="232" y="174"/>
                                </a:lnTo>
                                <a:lnTo>
                                  <a:pt x="107" y="174"/>
                                </a:lnTo>
                                <a:lnTo>
                                  <a:pt x="135" y="83"/>
                                </a:lnTo>
                                <a:lnTo>
                                  <a:pt x="195" y="83"/>
                                </a:lnTo>
                                <a:lnTo>
                                  <a:pt x="162" y="0"/>
                                </a:lnTo>
                                <a:close/>
                                <a:moveTo>
                                  <a:pt x="253" y="228"/>
                                </a:moveTo>
                                <a:lnTo>
                                  <a:pt x="182" y="228"/>
                                </a:lnTo>
                                <a:lnTo>
                                  <a:pt x="194" y="267"/>
                                </a:lnTo>
                                <a:lnTo>
                                  <a:pt x="269" y="267"/>
                                </a:lnTo>
                                <a:lnTo>
                                  <a:pt x="253" y="228"/>
                                </a:lnTo>
                                <a:close/>
                                <a:moveTo>
                                  <a:pt x="195" y="83"/>
                                </a:moveTo>
                                <a:lnTo>
                                  <a:pt x="135" y="83"/>
                                </a:lnTo>
                                <a:lnTo>
                                  <a:pt x="164" y="174"/>
                                </a:lnTo>
                                <a:lnTo>
                                  <a:pt x="232" y="174"/>
                                </a:lnTo>
                                <a:lnTo>
                                  <a:pt x="195" y="83"/>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4" name="AutoShape 16"/>
                        <wps:cNvSpPr>
                          <a:spLocks/>
                        </wps:cNvSpPr>
                        <wps:spPr bwMode="auto">
                          <a:xfrm>
                            <a:off x="10772" y="10858"/>
                            <a:ext cx="10" cy="14"/>
                          </a:xfrm>
                          <a:custGeom>
                            <a:avLst/>
                            <a:gdLst>
                              <a:gd name="T0" fmla="*/ 381 w 164"/>
                              <a:gd name="T1" fmla="*/ 4012 h 215"/>
                              <a:gd name="T2" fmla="*/ 0 w 164"/>
                              <a:gd name="T3" fmla="*/ 4012 h 215"/>
                              <a:gd name="T4" fmla="*/ 70 w 164"/>
                              <a:gd name="T5" fmla="*/ 4222 h 215"/>
                              <a:gd name="T6" fmla="*/ 203 w 164"/>
                              <a:gd name="T7" fmla="*/ 4355 h 215"/>
                              <a:gd name="T8" fmla="*/ 362 w 164"/>
                              <a:gd name="T9" fmla="*/ 4425 h 215"/>
                              <a:gd name="T10" fmla="*/ 521 w 164"/>
                              <a:gd name="T11" fmla="*/ 4444 h 215"/>
                              <a:gd name="T12" fmla="*/ 717 w 164"/>
                              <a:gd name="T13" fmla="*/ 4412 h 215"/>
                              <a:gd name="T14" fmla="*/ 882 w 164"/>
                              <a:gd name="T15" fmla="*/ 4324 h 215"/>
                              <a:gd name="T16" fmla="*/ 990 w 164"/>
                              <a:gd name="T17" fmla="*/ 4184 h 215"/>
                              <a:gd name="T18" fmla="*/ 1003 w 164"/>
                              <a:gd name="T19" fmla="*/ 4139 h 215"/>
                              <a:gd name="T20" fmla="*/ 400 w 164"/>
                              <a:gd name="T21" fmla="*/ 4139 h 215"/>
                              <a:gd name="T22" fmla="*/ 381 w 164"/>
                              <a:gd name="T23" fmla="*/ 4012 h 215"/>
                              <a:gd name="T24" fmla="*/ 508 w 164"/>
                              <a:gd name="T25" fmla="*/ 3079 h 215"/>
                              <a:gd name="T26" fmla="*/ 324 w 164"/>
                              <a:gd name="T27" fmla="*/ 3111 h 215"/>
                              <a:gd name="T28" fmla="*/ 165 w 164"/>
                              <a:gd name="T29" fmla="*/ 3193 h 215"/>
                              <a:gd name="T30" fmla="*/ 57 w 164"/>
                              <a:gd name="T31" fmla="*/ 3327 h 215"/>
                              <a:gd name="T32" fmla="*/ 19 w 164"/>
                              <a:gd name="T33" fmla="*/ 3498 h 215"/>
                              <a:gd name="T34" fmla="*/ 38 w 164"/>
                              <a:gd name="T35" fmla="*/ 3612 h 215"/>
                              <a:gd name="T36" fmla="*/ 102 w 164"/>
                              <a:gd name="T37" fmla="*/ 3708 h 215"/>
                              <a:gd name="T38" fmla="*/ 203 w 164"/>
                              <a:gd name="T39" fmla="*/ 3778 h 215"/>
                              <a:gd name="T40" fmla="*/ 324 w 164"/>
                              <a:gd name="T41" fmla="*/ 3835 h 215"/>
                              <a:gd name="T42" fmla="*/ 470 w 164"/>
                              <a:gd name="T43" fmla="*/ 3892 h 215"/>
                              <a:gd name="T44" fmla="*/ 578 w 164"/>
                              <a:gd name="T45" fmla="*/ 3930 h 215"/>
                              <a:gd name="T46" fmla="*/ 635 w 164"/>
                              <a:gd name="T47" fmla="*/ 3974 h 215"/>
                              <a:gd name="T48" fmla="*/ 654 w 164"/>
                              <a:gd name="T49" fmla="*/ 4032 h 215"/>
                              <a:gd name="T50" fmla="*/ 654 w 164"/>
                              <a:gd name="T51" fmla="*/ 4101 h 215"/>
                              <a:gd name="T52" fmla="*/ 584 w 164"/>
                              <a:gd name="T53" fmla="*/ 4139 h 215"/>
                              <a:gd name="T54" fmla="*/ 1003 w 164"/>
                              <a:gd name="T55" fmla="*/ 4139 h 215"/>
                              <a:gd name="T56" fmla="*/ 1035 w 164"/>
                              <a:gd name="T57" fmla="*/ 4006 h 215"/>
                              <a:gd name="T58" fmla="*/ 997 w 164"/>
                              <a:gd name="T59" fmla="*/ 3835 h 215"/>
                              <a:gd name="T60" fmla="*/ 889 w 164"/>
                              <a:gd name="T61" fmla="*/ 3727 h 215"/>
                              <a:gd name="T62" fmla="*/ 749 w 164"/>
                              <a:gd name="T63" fmla="*/ 3657 h 215"/>
                              <a:gd name="T64" fmla="*/ 584 w 164"/>
                              <a:gd name="T65" fmla="*/ 3606 h 215"/>
                              <a:gd name="T66" fmla="*/ 489 w 164"/>
                              <a:gd name="T67" fmla="*/ 3574 h 215"/>
                              <a:gd name="T68" fmla="*/ 400 w 164"/>
                              <a:gd name="T69" fmla="*/ 3536 h 215"/>
                              <a:gd name="T70" fmla="*/ 400 w 164"/>
                              <a:gd name="T71" fmla="*/ 3435 h 215"/>
                              <a:gd name="T72" fmla="*/ 425 w 164"/>
                              <a:gd name="T73" fmla="*/ 3384 h 215"/>
                              <a:gd name="T74" fmla="*/ 965 w 164"/>
                              <a:gd name="T75" fmla="*/ 3384 h 215"/>
                              <a:gd name="T76" fmla="*/ 933 w 164"/>
                              <a:gd name="T77" fmla="*/ 3276 h 215"/>
                              <a:gd name="T78" fmla="*/ 800 w 164"/>
                              <a:gd name="T79" fmla="*/ 3155 h 215"/>
                              <a:gd name="T80" fmla="*/ 647 w 164"/>
                              <a:gd name="T81" fmla="*/ 3098 h 215"/>
                              <a:gd name="T82" fmla="*/ 508 w 164"/>
                              <a:gd name="T83" fmla="*/ 3079 h 215"/>
                              <a:gd name="T84" fmla="*/ 965 w 164"/>
                              <a:gd name="T85" fmla="*/ 3384 h 215"/>
                              <a:gd name="T86" fmla="*/ 616 w 164"/>
                              <a:gd name="T87" fmla="*/ 3384 h 215"/>
                              <a:gd name="T88" fmla="*/ 622 w 164"/>
                              <a:gd name="T89" fmla="*/ 3454 h 215"/>
                              <a:gd name="T90" fmla="*/ 622 w 164"/>
                              <a:gd name="T91" fmla="*/ 3479 h 215"/>
                              <a:gd name="T92" fmla="*/ 997 w 164"/>
                              <a:gd name="T93" fmla="*/ 3479 h 215"/>
                              <a:gd name="T94" fmla="*/ 965 w 164"/>
                              <a:gd name="T95" fmla="*/ 3384 h 2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4" h="215">
                                <a:moveTo>
                                  <a:pt x="60" y="147"/>
                                </a:moveTo>
                                <a:lnTo>
                                  <a:pt x="0" y="147"/>
                                </a:lnTo>
                                <a:lnTo>
                                  <a:pt x="11" y="180"/>
                                </a:lnTo>
                                <a:lnTo>
                                  <a:pt x="32" y="201"/>
                                </a:lnTo>
                                <a:lnTo>
                                  <a:pt x="57" y="212"/>
                                </a:lnTo>
                                <a:lnTo>
                                  <a:pt x="82" y="215"/>
                                </a:lnTo>
                                <a:lnTo>
                                  <a:pt x="113" y="210"/>
                                </a:lnTo>
                                <a:lnTo>
                                  <a:pt x="139" y="196"/>
                                </a:lnTo>
                                <a:lnTo>
                                  <a:pt x="156" y="174"/>
                                </a:lnTo>
                                <a:lnTo>
                                  <a:pt x="158" y="167"/>
                                </a:lnTo>
                                <a:lnTo>
                                  <a:pt x="63" y="167"/>
                                </a:lnTo>
                                <a:lnTo>
                                  <a:pt x="60" y="147"/>
                                </a:lnTo>
                                <a:close/>
                                <a:moveTo>
                                  <a:pt x="80" y="0"/>
                                </a:moveTo>
                                <a:lnTo>
                                  <a:pt x="51" y="5"/>
                                </a:lnTo>
                                <a:lnTo>
                                  <a:pt x="26" y="18"/>
                                </a:lnTo>
                                <a:lnTo>
                                  <a:pt x="9" y="39"/>
                                </a:lnTo>
                                <a:lnTo>
                                  <a:pt x="3" y="66"/>
                                </a:lnTo>
                                <a:lnTo>
                                  <a:pt x="6" y="84"/>
                                </a:lnTo>
                                <a:lnTo>
                                  <a:pt x="16" y="99"/>
                                </a:lnTo>
                                <a:lnTo>
                                  <a:pt x="32" y="110"/>
                                </a:lnTo>
                                <a:lnTo>
                                  <a:pt x="51" y="119"/>
                                </a:lnTo>
                                <a:lnTo>
                                  <a:pt x="74" y="128"/>
                                </a:lnTo>
                                <a:lnTo>
                                  <a:pt x="91" y="134"/>
                                </a:lnTo>
                                <a:lnTo>
                                  <a:pt x="100" y="141"/>
                                </a:lnTo>
                                <a:lnTo>
                                  <a:pt x="103" y="150"/>
                                </a:lnTo>
                                <a:lnTo>
                                  <a:pt x="103" y="161"/>
                                </a:lnTo>
                                <a:lnTo>
                                  <a:pt x="92" y="167"/>
                                </a:lnTo>
                                <a:lnTo>
                                  <a:pt x="158" y="167"/>
                                </a:lnTo>
                                <a:lnTo>
                                  <a:pt x="163" y="146"/>
                                </a:lnTo>
                                <a:lnTo>
                                  <a:pt x="157" y="119"/>
                                </a:lnTo>
                                <a:lnTo>
                                  <a:pt x="140" y="102"/>
                                </a:lnTo>
                                <a:lnTo>
                                  <a:pt x="118" y="91"/>
                                </a:lnTo>
                                <a:lnTo>
                                  <a:pt x="92" y="83"/>
                                </a:lnTo>
                                <a:lnTo>
                                  <a:pt x="77" y="78"/>
                                </a:lnTo>
                                <a:lnTo>
                                  <a:pt x="63" y="72"/>
                                </a:lnTo>
                                <a:lnTo>
                                  <a:pt x="63" y="56"/>
                                </a:lnTo>
                                <a:lnTo>
                                  <a:pt x="67" y="48"/>
                                </a:lnTo>
                                <a:lnTo>
                                  <a:pt x="152" y="48"/>
                                </a:lnTo>
                                <a:lnTo>
                                  <a:pt x="147" y="31"/>
                                </a:lnTo>
                                <a:lnTo>
                                  <a:pt x="126" y="12"/>
                                </a:lnTo>
                                <a:lnTo>
                                  <a:pt x="102" y="3"/>
                                </a:lnTo>
                                <a:lnTo>
                                  <a:pt x="80" y="0"/>
                                </a:lnTo>
                                <a:close/>
                                <a:moveTo>
                                  <a:pt x="152" y="48"/>
                                </a:moveTo>
                                <a:lnTo>
                                  <a:pt x="97" y="48"/>
                                </a:lnTo>
                                <a:lnTo>
                                  <a:pt x="98" y="59"/>
                                </a:lnTo>
                                <a:lnTo>
                                  <a:pt x="98" y="63"/>
                                </a:lnTo>
                                <a:lnTo>
                                  <a:pt x="157" y="63"/>
                                </a:lnTo>
                                <a:lnTo>
                                  <a:pt x="152" y="48"/>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5" name="AutoShape 17"/>
                        <wps:cNvSpPr>
                          <a:spLocks/>
                        </wps:cNvSpPr>
                        <wps:spPr bwMode="auto">
                          <a:xfrm>
                            <a:off x="10784" y="10858"/>
                            <a:ext cx="14" cy="18"/>
                          </a:xfrm>
                          <a:custGeom>
                            <a:avLst/>
                            <a:gdLst>
                              <a:gd name="T0" fmla="*/ 356 w 218"/>
                              <a:gd name="T1" fmla="*/ 3117 h 275"/>
                              <a:gd name="T2" fmla="*/ 0 w 218"/>
                              <a:gd name="T3" fmla="*/ 3117 h 275"/>
                              <a:gd name="T4" fmla="*/ 0 w 218"/>
                              <a:gd name="T5" fmla="*/ 4819 h 275"/>
                              <a:gd name="T6" fmla="*/ 381 w 218"/>
                              <a:gd name="T7" fmla="*/ 4819 h 275"/>
                              <a:gd name="T8" fmla="*/ 381 w 218"/>
                              <a:gd name="T9" fmla="*/ 4279 h 275"/>
                              <a:gd name="T10" fmla="*/ 1156 w 218"/>
                              <a:gd name="T11" fmla="*/ 4279 h 275"/>
                              <a:gd name="T12" fmla="*/ 1207 w 218"/>
                              <a:gd name="T13" fmla="*/ 4241 h 275"/>
                              <a:gd name="T14" fmla="*/ 1309 w 218"/>
                              <a:gd name="T15" fmla="*/ 4082 h 275"/>
                              <a:gd name="T16" fmla="*/ 686 w 218"/>
                              <a:gd name="T17" fmla="*/ 4082 h 275"/>
                              <a:gd name="T18" fmla="*/ 553 w 218"/>
                              <a:gd name="T19" fmla="*/ 4051 h 275"/>
                              <a:gd name="T20" fmla="*/ 451 w 218"/>
                              <a:gd name="T21" fmla="*/ 3981 h 275"/>
                              <a:gd name="T22" fmla="*/ 388 w 218"/>
                              <a:gd name="T23" fmla="*/ 3873 h 275"/>
                              <a:gd name="T24" fmla="*/ 362 w 218"/>
                              <a:gd name="T25" fmla="*/ 3759 h 275"/>
                              <a:gd name="T26" fmla="*/ 388 w 218"/>
                              <a:gd name="T27" fmla="*/ 3644 h 275"/>
                              <a:gd name="T28" fmla="*/ 445 w 218"/>
                              <a:gd name="T29" fmla="*/ 3543 h 275"/>
                              <a:gd name="T30" fmla="*/ 546 w 218"/>
                              <a:gd name="T31" fmla="*/ 3460 h 275"/>
                              <a:gd name="T32" fmla="*/ 686 w 218"/>
                              <a:gd name="T33" fmla="*/ 3435 h 275"/>
                              <a:gd name="T34" fmla="*/ 1296 w 218"/>
                              <a:gd name="T35" fmla="*/ 3435 h 275"/>
                              <a:gd name="T36" fmla="*/ 1239 w 218"/>
                              <a:gd name="T37" fmla="*/ 3314 h 275"/>
                              <a:gd name="T38" fmla="*/ 1175 w 218"/>
                              <a:gd name="T39" fmla="*/ 3263 h 275"/>
                              <a:gd name="T40" fmla="*/ 356 w 218"/>
                              <a:gd name="T41" fmla="*/ 3263 h 275"/>
                              <a:gd name="T42" fmla="*/ 356 w 218"/>
                              <a:gd name="T43" fmla="*/ 3117 h 275"/>
                              <a:gd name="T44" fmla="*/ 1156 w 218"/>
                              <a:gd name="T45" fmla="*/ 4279 h 275"/>
                              <a:gd name="T46" fmla="*/ 381 w 218"/>
                              <a:gd name="T47" fmla="*/ 4279 h 275"/>
                              <a:gd name="T48" fmla="*/ 432 w 218"/>
                              <a:gd name="T49" fmla="*/ 4324 h 275"/>
                              <a:gd name="T50" fmla="*/ 502 w 218"/>
                              <a:gd name="T51" fmla="*/ 4381 h 275"/>
                              <a:gd name="T52" fmla="*/ 616 w 218"/>
                              <a:gd name="T53" fmla="*/ 4425 h 275"/>
                              <a:gd name="T54" fmla="*/ 762 w 218"/>
                              <a:gd name="T55" fmla="*/ 4444 h 275"/>
                              <a:gd name="T56" fmla="*/ 1010 w 218"/>
                              <a:gd name="T57" fmla="*/ 4387 h 275"/>
                              <a:gd name="T58" fmla="*/ 1156 w 218"/>
                              <a:gd name="T59" fmla="*/ 4279 h 275"/>
                              <a:gd name="T60" fmla="*/ 1296 w 218"/>
                              <a:gd name="T61" fmla="*/ 3435 h 275"/>
                              <a:gd name="T62" fmla="*/ 686 w 218"/>
                              <a:gd name="T63" fmla="*/ 3435 h 275"/>
                              <a:gd name="T64" fmla="*/ 826 w 218"/>
                              <a:gd name="T65" fmla="*/ 3460 h 275"/>
                              <a:gd name="T66" fmla="*/ 921 w 218"/>
                              <a:gd name="T67" fmla="*/ 3543 h 275"/>
                              <a:gd name="T68" fmla="*/ 985 w 218"/>
                              <a:gd name="T69" fmla="*/ 3644 h 275"/>
                              <a:gd name="T70" fmla="*/ 1004 w 218"/>
                              <a:gd name="T71" fmla="*/ 3759 h 275"/>
                              <a:gd name="T72" fmla="*/ 978 w 218"/>
                              <a:gd name="T73" fmla="*/ 3873 h 275"/>
                              <a:gd name="T74" fmla="*/ 921 w 218"/>
                              <a:gd name="T75" fmla="*/ 3981 h 275"/>
                              <a:gd name="T76" fmla="*/ 820 w 218"/>
                              <a:gd name="T77" fmla="*/ 4051 h 275"/>
                              <a:gd name="T78" fmla="*/ 686 w 218"/>
                              <a:gd name="T79" fmla="*/ 4082 h 275"/>
                              <a:gd name="T80" fmla="*/ 1309 w 218"/>
                              <a:gd name="T81" fmla="*/ 4082 h 275"/>
                              <a:gd name="T82" fmla="*/ 1334 w 218"/>
                              <a:gd name="T83" fmla="*/ 4032 h 275"/>
                              <a:gd name="T84" fmla="*/ 1385 w 218"/>
                              <a:gd name="T85" fmla="*/ 3778 h 275"/>
                              <a:gd name="T86" fmla="*/ 1347 w 218"/>
                              <a:gd name="T87" fmla="*/ 3543 h 275"/>
                              <a:gd name="T88" fmla="*/ 1296 w 218"/>
                              <a:gd name="T89" fmla="*/ 3435 h 275"/>
                              <a:gd name="T90" fmla="*/ 762 w 218"/>
                              <a:gd name="T91" fmla="*/ 3079 h 275"/>
                              <a:gd name="T92" fmla="*/ 629 w 218"/>
                              <a:gd name="T93" fmla="*/ 3098 h 275"/>
                              <a:gd name="T94" fmla="*/ 515 w 218"/>
                              <a:gd name="T95" fmla="*/ 3136 h 275"/>
                              <a:gd name="T96" fmla="*/ 432 w 218"/>
                              <a:gd name="T97" fmla="*/ 3194 h 275"/>
                              <a:gd name="T98" fmla="*/ 362 w 218"/>
                              <a:gd name="T99" fmla="*/ 3263 h 275"/>
                              <a:gd name="T100" fmla="*/ 1175 w 218"/>
                              <a:gd name="T101" fmla="*/ 3263 h 275"/>
                              <a:gd name="T102" fmla="*/ 1048 w 218"/>
                              <a:gd name="T103" fmla="*/ 3149 h 275"/>
                              <a:gd name="T104" fmla="*/ 762 w 218"/>
                              <a:gd name="T105" fmla="*/ 3079 h 27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18" h="275">
                                <a:moveTo>
                                  <a:pt x="56" y="6"/>
                                </a:moveTo>
                                <a:lnTo>
                                  <a:pt x="0" y="6"/>
                                </a:lnTo>
                                <a:lnTo>
                                  <a:pt x="0" y="274"/>
                                </a:lnTo>
                                <a:lnTo>
                                  <a:pt x="60" y="274"/>
                                </a:lnTo>
                                <a:lnTo>
                                  <a:pt x="60" y="189"/>
                                </a:lnTo>
                                <a:lnTo>
                                  <a:pt x="182" y="189"/>
                                </a:lnTo>
                                <a:lnTo>
                                  <a:pt x="190" y="183"/>
                                </a:lnTo>
                                <a:lnTo>
                                  <a:pt x="206" y="158"/>
                                </a:lnTo>
                                <a:lnTo>
                                  <a:pt x="108" y="158"/>
                                </a:lnTo>
                                <a:lnTo>
                                  <a:pt x="87" y="153"/>
                                </a:lnTo>
                                <a:lnTo>
                                  <a:pt x="71" y="142"/>
                                </a:lnTo>
                                <a:lnTo>
                                  <a:pt x="61" y="125"/>
                                </a:lnTo>
                                <a:lnTo>
                                  <a:pt x="57" y="107"/>
                                </a:lnTo>
                                <a:lnTo>
                                  <a:pt x="61" y="89"/>
                                </a:lnTo>
                                <a:lnTo>
                                  <a:pt x="70" y="73"/>
                                </a:lnTo>
                                <a:lnTo>
                                  <a:pt x="86" y="60"/>
                                </a:lnTo>
                                <a:lnTo>
                                  <a:pt x="108" y="56"/>
                                </a:lnTo>
                                <a:lnTo>
                                  <a:pt x="204" y="56"/>
                                </a:lnTo>
                                <a:lnTo>
                                  <a:pt x="195" y="37"/>
                                </a:lnTo>
                                <a:lnTo>
                                  <a:pt x="185" y="29"/>
                                </a:lnTo>
                                <a:lnTo>
                                  <a:pt x="56" y="29"/>
                                </a:lnTo>
                                <a:lnTo>
                                  <a:pt x="56" y="6"/>
                                </a:lnTo>
                                <a:close/>
                                <a:moveTo>
                                  <a:pt x="182" y="189"/>
                                </a:moveTo>
                                <a:lnTo>
                                  <a:pt x="60" y="189"/>
                                </a:lnTo>
                                <a:lnTo>
                                  <a:pt x="68" y="196"/>
                                </a:lnTo>
                                <a:lnTo>
                                  <a:pt x="79" y="205"/>
                                </a:lnTo>
                                <a:lnTo>
                                  <a:pt x="97" y="212"/>
                                </a:lnTo>
                                <a:lnTo>
                                  <a:pt x="120" y="215"/>
                                </a:lnTo>
                                <a:lnTo>
                                  <a:pt x="159" y="206"/>
                                </a:lnTo>
                                <a:lnTo>
                                  <a:pt x="182" y="189"/>
                                </a:lnTo>
                                <a:close/>
                                <a:moveTo>
                                  <a:pt x="204" y="56"/>
                                </a:moveTo>
                                <a:lnTo>
                                  <a:pt x="108" y="56"/>
                                </a:lnTo>
                                <a:lnTo>
                                  <a:pt x="130" y="60"/>
                                </a:lnTo>
                                <a:lnTo>
                                  <a:pt x="145" y="73"/>
                                </a:lnTo>
                                <a:lnTo>
                                  <a:pt x="155" y="89"/>
                                </a:lnTo>
                                <a:lnTo>
                                  <a:pt x="158" y="107"/>
                                </a:lnTo>
                                <a:lnTo>
                                  <a:pt x="154" y="125"/>
                                </a:lnTo>
                                <a:lnTo>
                                  <a:pt x="145" y="142"/>
                                </a:lnTo>
                                <a:lnTo>
                                  <a:pt x="129" y="153"/>
                                </a:lnTo>
                                <a:lnTo>
                                  <a:pt x="108" y="158"/>
                                </a:lnTo>
                                <a:lnTo>
                                  <a:pt x="206" y="158"/>
                                </a:lnTo>
                                <a:lnTo>
                                  <a:pt x="210" y="150"/>
                                </a:lnTo>
                                <a:lnTo>
                                  <a:pt x="218" y="110"/>
                                </a:lnTo>
                                <a:lnTo>
                                  <a:pt x="212" y="73"/>
                                </a:lnTo>
                                <a:lnTo>
                                  <a:pt x="204" y="56"/>
                                </a:lnTo>
                                <a:close/>
                                <a:moveTo>
                                  <a:pt x="120" y="0"/>
                                </a:moveTo>
                                <a:lnTo>
                                  <a:pt x="99" y="3"/>
                                </a:lnTo>
                                <a:lnTo>
                                  <a:pt x="81" y="9"/>
                                </a:lnTo>
                                <a:lnTo>
                                  <a:pt x="68" y="18"/>
                                </a:lnTo>
                                <a:lnTo>
                                  <a:pt x="57" y="29"/>
                                </a:lnTo>
                                <a:lnTo>
                                  <a:pt x="185" y="29"/>
                                </a:lnTo>
                                <a:lnTo>
                                  <a:pt x="165" y="11"/>
                                </a:lnTo>
                                <a:lnTo>
                                  <a:pt x="120" y="0"/>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6" name="Line 18"/>
                        <wps:cNvCnPr>
                          <a:cxnSpLocks noChangeShapeType="1"/>
                        </wps:cNvCnPr>
                        <wps:spPr bwMode="auto">
                          <a:xfrm>
                            <a:off x="10801" y="10859"/>
                            <a:ext cx="0" cy="12"/>
                          </a:xfrm>
                          <a:prstGeom prst="line">
                            <a:avLst/>
                          </a:prstGeom>
                          <a:noFill/>
                          <a:ln w="38041">
                            <a:solidFill>
                              <a:srgbClr val="FDFDF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7" name="Line 19"/>
                        <wps:cNvCnPr>
                          <a:cxnSpLocks noChangeShapeType="1"/>
                        </wps:cNvCnPr>
                        <wps:spPr bwMode="auto">
                          <a:xfrm>
                            <a:off x="10799" y="10856"/>
                            <a:ext cx="4" cy="0"/>
                          </a:xfrm>
                          <a:prstGeom prst="line">
                            <a:avLst/>
                          </a:prstGeom>
                          <a:noFill/>
                          <a:ln w="28563">
                            <a:solidFill>
                              <a:srgbClr val="FDFDF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8" name="AutoShape 20"/>
                        <wps:cNvSpPr>
                          <a:spLocks/>
                        </wps:cNvSpPr>
                        <wps:spPr bwMode="auto">
                          <a:xfrm>
                            <a:off x="10806" y="10858"/>
                            <a:ext cx="6" cy="13"/>
                          </a:xfrm>
                          <a:custGeom>
                            <a:avLst/>
                            <a:gdLst>
                              <a:gd name="T0" fmla="*/ 350 w 107"/>
                              <a:gd name="T1" fmla="*/ 3117 h 207"/>
                              <a:gd name="T2" fmla="*/ 0 w 107"/>
                              <a:gd name="T3" fmla="*/ 3117 h 207"/>
                              <a:gd name="T4" fmla="*/ 0 w 107"/>
                              <a:gd name="T5" fmla="*/ 4393 h 207"/>
                              <a:gd name="T6" fmla="*/ 381 w 107"/>
                              <a:gd name="T7" fmla="*/ 4393 h 207"/>
                              <a:gd name="T8" fmla="*/ 381 w 107"/>
                              <a:gd name="T9" fmla="*/ 3701 h 207"/>
                              <a:gd name="T10" fmla="*/ 400 w 107"/>
                              <a:gd name="T11" fmla="*/ 3580 h 207"/>
                              <a:gd name="T12" fmla="*/ 464 w 107"/>
                              <a:gd name="T13" fmla="*/ 3510 h 207"/>
                              <a:gd name="T14" fmla="*/ 559 w 107"/>
                              <a:gd name="T15" fmla="*/ 3472 h 207"/>
                              <a:gd name="T16" fmla="*/ 674 w 107"/>
                              <a:gd name="T17" fmla="*/ 3460 h 207"/>
                              <a:gd name="T18" fmla="*/ 674 w 107"/>
                              <a:gd name="T19" fmla="*/ 3263 h 207"/>
                              <a:gd name="T20" fmla="*/ 350 w 107"/>
                              <a:gd name="T21" fmla="*/ 3263 h 207"/>
                              <a:gd name="T22" fmla="*/ 350 w 107"/>
                              <a:gd name="T23" fmla="*/ 3117 h 207"/>
                              <a:gd name="T24" fmla="*/ 674 w 107"/>
                              <a:gd name="T25" fmla="*/ 3079 h 207"/>
                              <a:gd name="T26" fmla="*/ 540 w 107"/>
                              <a:gd name="T27" fmla="*/ 3098 h 207"/>
                              <a:gd name="T28" fmla="*/ 445 w 107"/>
                              <a:gd name="T29" fmla="*/ 3149 h 207"/>
                              <a:gd name="T30" fmla="*/ 388 w 107"/>
                              <a:gd name="T31" fmla="*/ 3206 h 207"/>
                              <a:gd name="T32" fmla="*/ 362 w 107"/>
                              <a:gd name="T33" fmla="*/ 3263 h 207"/>
                              <a:gd name="T34" fmla="*/ 674 w 107"/>
                              <a:gd name="T35" fmla="*/ 3263 h 207"/>
                              <a:gd name="T36" fmla="*/ 674 w 107"/>
                              <a:gd name="T37" fmla="*/ 3079 h 20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07" h="207">
                                <a:moveTo>
                                  <a:pt x="55" y="6"/>
                                </a:moveTo>
                                <a:lnTo>
                                  <a:pt x="0" y="6"/>
                                </a:lnTo>
                                <a:lnTo>
                                  <a:pt x="0" y="207"/>
                                </a:lnTo>
                                <a:lnTo>
                                  <a:pt x="60" y="207"/>
                                </a:lnTo>
                                <a:lnTo>
                                  <a:pt x="60" y="98"/>
                                </a:lnTo>
                                <a:lnTo>
                                  <a:pt x="63" y="79"/>
                                </a:lnTo>
                                <a:lnTo>
                                  <a:pt x="73" y="68"/>
                                </a:lnTo>
                                <a:lnTo>
                                  <a:pt x="88" y="62"/>
                                </a:lnTo>
                                <a:lnTo>
                                  <a:pt x="106" y="60"/>
                                </a:lnTo>
                                <a:lnTo>
                                  <a:pt x="106" y="29"/>
                                </a:lnTo>
                                <a:lnTo>
                                  <a:pt x="55" y="29"/>
                                </a:lnTo>
                                <a:lnTo>
                                  <a:pt x="55" y="6"/>
                                </a:lnTo>
                                <a:close/>
                                <a:moveTo>
                                  <a:pt x="106" y="0"/>
                                </a:moveTo>
                                <a:lnTo>
                                  <a:pt x="85" y="3"/>
                                </a:lnTo>
                                <a:lnTo>
                                  <a:pt x="70" y="11"/>
                                </a:lnTo>
                                <a:lnTo>
                                  <a:pt x="61" y="20"/>
                                </a:lnTo>
                                <a:lnTo>
                                  <a:pt x="57" y="29"/>
                                </a:lnTo>
                                <a:lnTo>
                                  <a:pt x="106" y="29"/>
                                </a:lnTo>
                                <a:lnTo>
                                  <a:pt x="106" y="0"/>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9" name="AutoShape 21"/>
                        <wps:cNvSpPr>
                          <a:spLocks/>
                        </wps:cNvSpPr>
                        <wps:spPr bwMode="auto">
                          <a:xfrm>
                            <a:off x="10813" y="10858"/>
                            <a:ext cx="14" cy="14"/>
                          </a:xfrm>
                          <a:custGeom>
                            <a:avLst/>
                            <a:gdLst>
                              <a:gd name="T0" fmla="*/ 635 w 221"/>
                              <a:gd name="T1" fmla="*/ 3079 h 215"/>
                              <a:gd name="T2" fmla="*/ 394 w 221"/>
                              <a:gd name="T3" fmla="*/ 3130 h 215"/>
                              <a:gd name="T4" fmla="*/ 191 w 221"/>
                              <a:gd name="T5" fmla="*/ 3263 h 215"/>
                              <a:gd name="T6" fmla="*/ 51 w 221"/>
                              <a:gd name="T7" fmla="*/ 3473 h 215"/>
                              <a:gd name="T8" fmla="*/ 0 w 221"/>
                              <a:gd name="T9" fmla="*/ 3759 h 215"/>
                              <a:gd name="T10" fmla="*/ 38 w 221"/>
                              <a:gd name="T11" fmla="*/ 4012 h 215"/>
                              <a:gd name="T12" fmla="*/ 165 w 221"/>
                              <a:gd name="T13" fmla="*/ 4235 h 215"/>
                              <a:gd name="T14" fmla="*/ 368 w 221"/>
                              <a:gd name="T15" fmla="*/ 4387 h 215"/>
                              <a:gd name="T16" fmla="*/ 635 w 221"/>
                              <a:gd name="T17" fmla="*/ 4444 h 215"/>
                              <a:gd name="T18" fmla="*/ 750 w 221"/>
                              <a:gd name="T19" fmla="*/ 4431 h 215"/>
                              <a:gd name="T20" fmla="*/ 851 w 221"/>
                              <a:gd name="T21" fmla="*/ 4400 h 215"/>
                              <a:gd name="T22" fmla="*/ 940 w 221"/>
                              <a:gd name="T23" fmla="*/ 4343 h 215"/>
                              <a:gd name="T24" fmla="*/ 1004 w 221"/>
                              <a:gd name="T25" fmla="*/ 4260 h 215"/>
                              <a:gd name="T26" fmla="*/ 1398 w 221"/>
                              <a:gd name="T27" fmla="*/ 4260 h 215"/>
                              <a:gd name="T28" fmla="*/ 1398 w 221"/>
                              <a:gd name="T29" fmla="*/ 4082 h 215"/>
                              <a:gd name="T30" fmla="*/ 692 w 221"/>
                              <a:gd name="T31" fmla="*/ 4082 h 215"/>
                              <a:gd name="T32" fmla="*/ 546 w 221"/>
                              <a:gd name="T33" fmla="*/ 4044 h 215"/>
                              <a:gd name="T34" fmla="*/ 451 w 221"/>
                              <a:gd name="T35" fmla="*/ 3968 h 215"/>
                              <a:gd name="T36" fmla="*/ 394 w 221"/>
                              <a:gd name="T37" fmla="*/ 3860 h 215"/>
                              <a:gd name="T38" fmla="*/ 375 w 221"/>
                              <a:gd name="T39" fmla="*/ 3765 h 215"/>
                              <a:gd name="T40" fmla="*/ 394 w 221"/>
                              <a:gd name="T41" fmla="*/ 3651 h 215"/>
                              <a:gd name="T42" fmla="*/ 451 w 221"/>
                              <a:gd name="T43" fmla="*/ 3543 h 215"/>
                              <a:gd name="T44" fmla="*/ 553 w 221"/>
                              <a:gd name="T45" fmla="*/ 3460 h 215"/>
                              <a:gd name="T46" fmla="*/ 692 w 221"/>
                              <a:gd name="T47" fmla="*/ 3435 h 215"/>
                              <a:gd name="T48" fmla="*/ 1398 w 221"/>
                              <a:gd name="T49" fmla="*/ 3435 h 215"/>
                              <a:gd name="T50" fmla="*/ 1398 w 221"/>
                              <a:gd name="T51" fmla="*/ 3263 h 215"/>
                              <a:gd name="T52" fmla="*/ 1004 w 221"/>
                              <a:gd name="T53" fmla="*/ 3263 h 215"/>
                              <a:gd name="T54" fmla="*/ 959 w 221"/>
                              <a:gd name="T55" fmla="*/ 3200 h 215"/>
                              <a:gd name="T56" fmla="*/ 883 w 221"/>
                              <a:gd name="T57" fmla="*/ 3136 h 215"/>
                              <a:gd name="T58" fmla="*/ 775 w 221"/>
                              <a:gd name="T59" fmla="*/ 3098 h 215"/>
                              <a:gd name="T60" fmla="*/ 635 w 221"/>
                              <a:gd name="T61" fmla="*/ 3079 h 215"/>
                              <a:gd name="T62" fmla="*/ 1398 w 221"/>
                              <a:gd name="T63" fmla="*/ 4260 h 215"/>
                              <a:gd name="T64" fmla="*/ 1016 w 221"/>
                              <a:gd name="T65" fmla="*/ 4260 h 215"/>
                              <a:gd name="T66" fmla="*/ 1016 w 221"/>
                              <a:gd name="T67" fmla="*/ 4393 h 215"/>
                              <a:gd name="T68" fmla="*/ 1398 w 221"/>
                              <a:gd name="T69" fmla="*/ 4393 h 215"/>
                              <a:gd name="T70" fmla="*/ 1398 w 221"/>
                              <a:gd name="T71" fmla="*/ 4260 h 215"/>
                              <a:gd name="T72" fmla="*/ 1398 w 221"/>
                              <a:gd name="T73" fmla="*/ 3435 h 215"/>
                              <a:gd name="T74" fmla="*/ 692 w 221"/>
                              <a:gd name="T75" fmla="*/ 3435 h 215"/>
                              <a:gd name="T76" fmla="*/ 832 w 221"/>
                              <a:gd name="T77" fmla="*/ 3460 h 215"/>
                              <a:gd name="T78" fmla="*/ 934 w 221"/>
                              <a:gd name="T79" fmla="*/ 3536 h 215"/>
                              <a:gd name="T80" fmla="*/ 997 w 221"/>
                              <a:gd name="T81" fmla="*/ 3638 h 215"/>
                              <a:gd name="T82" fmla="*/ 1016 w 221"/>
                              <a:gd name="T83" fmla="*/ 3759 h 215"/>
                              <a:gd name="T84" fmla="*/ 997 w 221"/>
                              <a:gd name="T85" fmla="*/ 3860 h 215"/>
                              <a:gd name="T86" fmla="*/ 940 w 221"/>
                              <a:gd name="T87" fmla="*/ 3962 h 215"/>
                              <a:gd name="T88" fmla="*/ 845 w 221"/>
                              <a:gd name="T89" fmla="*/ 4044 h 215"/>
                              <a:gd name="T90" fmla="*/ 692 w 221"/>
                              <a:gd name="T91" fmla="*/ 4082 h 215"/>
                              <a:gd name="T92" fmla="*/ 1398 w 221"/>
                              <a:gd name="T93" fmla="*/ 4082 h 215"/>
                              <a:gd name="T94" fmla="*/ 1398 w 221"/>
                              <a:gd name="T95" fmla="*/ 3435 h 215"/>
                              <a:gd name="T96" fmla="*/ 1398 w 221"/>
                              <a:gd name="T97" fmla="*/ 3117 h 215"/>
                              <a:gd name="T98" fmla="*/ 1016 w 221"/>
                              <a:gd name="T99" fmla="*/ 3117 h 215"/>
                              <a:gd name="T100" fmla="*/ 1016 w 221"/>
                              <a:gd name="T101" fmla="*/ 3263 h 215"/>
                              <a:gd name="T102" fmla="*/ 1398 w 221"/>
                              <a:gd name="T103" fmla="*/ 3263 h 215"/>
                              <a:gd name="T104" fmla="*/ 1398 w 221"/>
                              <a:gd name="T105" fmla="*/ 3117 h 21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21" h="215">
                                <a:moveTo>
                                  <a:pt x="100" y="0"/>
                                </a:moveTo>
                                <a:lnTo>
                                  <a:pt x="62" y="8"/>
                                </a:lnTo>
                                <a:lnTo>
                                  <a:pt x="30" y="29"/>
                                </a:lnTo>
                                <a:lnTo>
                                  <a:pt x="8" y="62"/>
                                </a:lnTo>
                                <a:lnTo>
                                  <a:pt x="0" y="107"/>
                                </a:lnTo>
                                <a:lnTo>
                                  <a:pt x="6" y="147"/>
                                </a:lnTo>
                                <a:lnTo>
                                  <a:pt x="26" y="182"/>
                                </a:lnTo>
                                <a:lnTo>
                                  <a:pt x="58" y="206"/>
                                </a:lnTo>
                                <a:lnTo>
                                  <a:pt x="100" y="215"/>
                                </a:lnTo>
                                <a:lnTo>
                                  <a:pt x="118" y="213"/>
                                </a:lnTo>
                                <a:lnTo>
                                  <a:pt x="134" y="208"/>
                                </a:lnTo>
                                <a:lnTo>
                                  <a:pt x="148" y="199"/>
                                </a:lnTo>
                                <a:lnTo>
                                  <a:pt x="158" y="186"/>
                                </a:lnTo>
                                <a:lnTo>
                                  <a:pt x="220" y="186"/>
                                </a:lnTo>
                                <a:lnTo>
                                  <a:pt x="220" y="158"/>
                                </a:lnTo>
                                <a:lnTo>
                                  <a:pt x="109" y="158"/>
                                </a:lnTo>
                                <a:lnTo>
                                  <a:pt x="86" y="152"/>
                                </a:lnTo>
                                <a:lnTo>
                                  <a:pt x="71" y="140"/>
                                </a:lnTo>
                                <a:lnTo>
                                  <a:pt x="62" y="123"/>
                                </a:lnTo>
                                <a:lnTo>
                                  <a:pt x="59" y="108"/>
                                </a:lnTo>
                                <a:lnTo>
                                  <a:pt x="62" y="90"/>
                                </a:lnTo>
                                <a:lnTo>
                                  <a:pt x="71" y="73"/>
                                </a:lnTo>
                                <a:lnTo>
                                  <a:pt x="87" y="60"/>
                                </a:lnTo>
                                <a:lnTo>
                                  <a:pt x="109" y="56"/>
                                </a:lnTo>
                                <a:lnTo>
                                  <a:pt x="220" y="56"/>
                                </a:lnTo>
                                <a:lnTo>
                                  <a:pt x="220" y="29"/>
                                </a:lnTo>
                                <a:lnTo>
                                  <a:pt x="158" y="29"/>
                                </a:lnTo>
                                <a:lnTo>
                                  <a:pt x="151" y="19"/>
                                </a:lnTo>
                                <a:lnTo>
                                  <a:pt x="139" y="9"/>
                                </a:lnTo>
                                <a:lnTo>
                                  <a:pt x="122" y="3"/>
                                </a:lnTo>
                                <a:lnTo>
                                  <a:pt x="100" y="0"/>
                                </a:lnTo>
                                <a:close/>
                                <a:moveTo>
                                  <a:pt x="220" y="186"/>
                                </a:moveTo>
                                <a:lnTo>
                                  <a:pt x="160" y="186"/>
                                </a:lnTo>
                                <a:lnTo>
                                  <a:pt x="160" y="207"/>
                                </a:lnTo>
                                <a:lnTo>
                                  <a:pt x="220" y="207"/>
                                </a:lnTo>
                                <a:lnTo>
                                  <a:pt x="220" y="186"/>
                                </a:lnTo>
                                <a:close/>
                                <a:moveTo>
                                  <a:pt x="220" y="56"/>
                                </a:moveTo>
                                <a:lnTo>
                                  <a:pt x="109" y="56"/>
                                </a:lnTo>
                                <a:lnTo>
                                  <a:pt x="131" y="60"/>
                                </a:lnTo>
                                <a:lnTo>
                                  <a:pt x="147" y="72"/>
                                </a:lnTo>
                                <a:lnTo>
                                  <a:pt x="157" y="88"/>
                                </a:lnTo>
                                <a:lnTo>
                                  <a:pt x="160" y="107"/>
                                </a:lnTo>
                                <a:lnTo>
                                  <a:pt x="157" y="123"/>
                                </a:lnTo>
                                <a:lnTo>
                                  <a:pt x="148" y="139"/>
                                </a:lnTo>
                                <a:lnTo>
                                  <a:pt x="133" y="152"/>
                                </a:lnTo>
                                <a:lnTo>
                                  <a:pt x="109" y="158"/>
                                </a:lnTo>
                                <a:lnTo>
                                  <a:pt x="220" y="158"/>
                                </a:lnTo>
                                <a:lnTo>
                                  <a:pt x="220" y="56"/>
                                </a:lnTo>
                                <a:close/>
                                <a:moveTo>
                                  <a:pt x="220" y="6"/>
                                </a:moveTo>
                                <a:lnTo>
                                  <a:pt x="160" y="6"/>
                                </a:lnTo>
                                <a:lnTo>
                                  <a:pt x="160" y="29"/>
                                </a:lnTo>
                                <a:lnTo>
                                  <a:pt x="220" y="29"/>
                                </a:lnTo>
                                <a:lnTo>
                                  <a:pt x="220" y="6"/>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0" name="Line 22"/>
                        <wps:cNvCnPr>
                          <a:cxnSpLocks noChangeShapeType="1"/>
                        </wps:cNvCnPr>
                        <wps:spPr bwMode="auto">
                          <a:xfrm>
                            <a:off x="10832" y="10861"/>
                            <a:ext cx="0" cy="10"/>
                          </a:xfrm>
                          <a:prstGeom prst="line">
                            <a:avLst/>
                          </a:prstGeom>
                          <a:noFill/>
                          <a:ln w="38041">
                            <a:solidFill>
                              <a:srgbClr val="FDFDF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1" name="Line 23"/>
                        <wps:cNvCnPr>
                          <a:cxnSpLocks noChangeShapeType="1"/>
                        </wps:cNvCnPr>
                        <wps:spPr bwMode="auto">
                          <a:xfrm>
                            <a:off x="10828" y="10860"/>
                            <a:ext cx="8" cy="0"/>
                          </a:xfrm>
                          <a:prstGeom prst="line">
                            <a:avLst/>
                          </a:prstGeom>
                          <a:noFill/>
                          <a:ln w="29452">
                            <a:solidFill>
                              <a:srgbClr val="FDFDF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2" name="Line 24"/>
                        <wps:cNvCnPr>
                          <a:cxnSpLocks noChangeShapeType="1"/>
                        </wps:cNvCnPr>
                        <wps:spPr bwMode="auto">
                          <a:xfrm>
                            <a:off x="10830" y="10856"/>
                            <a:ext cx="4" cy="0"/>
                          </a:xfrm>
                          <a:prstGeom prst="line">
                            <a:avLst/>
                          </a:prstGeom>
                          <a:noFill/>
                          <a:ln w="41893">
                            <a:solidFill>
                              <a:srgbClr val="FDFDF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3" name="Line 25"/>
                        <wps:cNvCnPr>
                          <a:cxnSpLocks noChangeShapeType="1"/>
                        </wps:cNvCnPr>
                        <wps:spPr bwMode="auto">
                          <a:xfrm>
                            <a:off x="10839" y="10859"/>
                            <a:ext cx="0" cy="12"/>
                          </a:xfrm>
                          <a:prstGeom prst="line">
                            <a:avLst/>
                          </a:prstGeom>
                          <a:noFill/>
                          <a:ln w="38041">
                            <a:solidFill>
                              <a:srgbClr val="FDFDF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4" name="Line 26"/>
                        <wps:cNvCnPr>
                          <a:cxnSpLocks noChangeShapeType="1"/>
                        </wps:cNvCnPr>
                        <wps:spPr bwMode="auto">
                          <a:xfrm>
                            <a:off x="10837" y="10856"/>
                            <a:ext cx="4" cy="0"/>
                          </a:xfrm>
                          <a:prstGeom prst="line">
                            <a:avLst/>
                          </a:prstGeom>
                          <a:noFill/>
                          <a:ln w="28563">
                            <a:solidFill>
                              <a:srgbClr val="FDFDF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5" name="AutoShape 27"/>
                        <wps:cNvSpPr>
                          <a:spLocks/>
                        </wps:cNvSpPr>
                        <wps:spPr bwMode="auto">
                          <a:xfrm>
                            <a:off x="10843" y="10858"/>
                            <a:ext cx="14" cy="14"/>
                          </a:xfrm>
                          <a:custGeom>
                            <a:avLst/>
                            <a:gdLst>
                              <a:gd name="T0" fmla="*/ 686 w 216"/>
                              <a:gd name="T1" fmla="*/ 3078 h 213"/>
                              <a:gd name="T2" fmla="*/ 381 w 216"/>
                              <a:gd name="T3" fmla="*/ 3142 h 213"/>
                              <a:gd name="T4" fmla="*/ 165 w 216"/>
                              <a:gd name="T5" fmla="*/ 3301 h 213"/>
                              <a:gd name="T6" fmla="*/ 44 w 216"/>
                              <a:gd name="T7" fmla="*/ 3516 h 213"/>
                              <a:gd name="T8" fmla="*/ 0 w 216"/>
                              <a:gd name="T9" fmla="*/ 3758 h 213"/>
                              <a:gd name="T10" fmla="*/ 44 w 216"/>
                              <a:gd name="T11" fmla="*/ 3993 h 213"/>
                              <a:gd name="T12" fmla="*/ 165 w 216"/>
                              <a:gd name="T13" fmla="*/ 4208 h 213"/>
                              <a:gd name="T14" fmla="*/ 381 w 216"/>
                              <a:gd name="T15" fmla="*/ 4367 h 213"/>
                              <a:gd name="T16" fmla="*/ 686 w 216"/>
                              <a:gd name="T17" fmla="*/ 4430 h 213"/>
                              <a:gd name="T18" fmla="*/ 990 w 216"/>
                              <a:gd name="T19" fmla="*/ 4367 h 213"/>
                              <a:gd name="T20" fmla="*/ 1200 w 216"/>
                              <a:gd name="T21" fmla="*/ 4208 h 213"/>
                              <a:gd name="T22" fmla="*/ 1276 w 216"/>
                              <a:gd name="T23" fmla="*/ 4081 h 213"/>
                              <a:gd name="T24" fmla="*/ 686 w 216"/>
                              <a:gd name="T25" fmla="*/ 4081 h 213"/>
                              <a:gd name="T26" fmla="*/ 571 w 216"/>
                              <a:gd name="T27" fmla="*/ 4056 h 213"/>
                              <a:gd name="T28" fmla="*/ 470 w 216"/>
                              <a:gd name="T29" fmla="*/ 3986 h 213"/>
                              <a:gd name="T30" fmla="*/ 406 w 216"/>
                              <a:gd name="T31" fmla="*/ 3885 h 213"/>
                              <a:gd name="T32" fmla="*/ 381 w 216"/>
                              <a:gd name="T33" fmla="*/ 3758 h 213"/>
                              <a:gd name="T34" fmla="*/ 406 w 216"/>
                              <a:gd name="T35" fmla="*/ 3631 h 213"/>
                              <a:gd name="T36" fmla="*/ 470 w 216"/>
                              <a:gd name="T37" fmla="*/ 3523 h 213"/>
                              <a:gd name="T38" fmla="*/ 571 w 216"/>
                              <a:gd name="T39" fmla="*/ 3459 h 213"/>
                              <a:gd name="T40" fmla="*/ 686 w 216"/>
                              <a:gd name="T41" fmla="*/ 3434 h 213"/>
                              <a:gd name="T42" fmla="*/ 1276 w 216"/>
                              <a:gd name="T43" fmla="*/ 3434 h 213"/>
                              <a:gd name="T44" fmla="*/ 1200 w 216"/>
                              <a:gd name="T45" fmla="*/ 3301 h 213"/>
                              <a:gd name="T46" fmla="*/ 990 w 216"/>
                              <a:gd name="T47" fmla="*/ 3142 h 213"/>
                              <a:gd name="T48" fmla="*/ 686 w 216"/>
                              <a:gd name="T49" fmla="*/ 3078 h 213"/>
                              <a:gd name="T50" fmla="*/ 1276 w 216"/>
                              <a:gd name="T51" fmla="*/ 3434 h 213"/>
                              <a:gd name="T52" fmla="*/ 686 w 216"/>
                              <a:gd name="T53" fmla="*/ 3434 h 213"/>
                              <a:gd name="T54" fmla="*/ 800 w 216"/>
                              <a:gd name="T55" fmla="*/ 3459 h 213"/>
                              <a:gd name="T56" fmla="*/ 895 w 216"/>
                              <a:gd name="T57" fmla="*/ 3523 h 213"/>
                              <a:gd name="T58" fmla="*/ 965 w 216"/>
                              <a:gd name="T59" fmla="*/ 3631 h 213"/>
                              <a:gd name="T60" fmla="*/ 990 w 216"/>
                              <a:gd name="T61" fmla="*/ 3758 h 213"/>
                              <a:gd name="T62" fmla="*/ 965 w 216"/>
                              <a:gd name="T63" fmla="*/ 3885 h 213"/>
                              <a:gd name="T64" fmla="*/ 895 w 216"/>
                              <a:gd name="T65" fmla="*/ 3986 h 213"/>
                              <a:gd name="T66" fmla="*/ 800 w 216"/>
                              <a:gd name="T67" fmla="*/ 4056 h 213"/>
                              <a:gd name="T68" fmla="*/ 686 w 216"/>
                              <a:gd name="T69" fmla="*/ 4081 h 213"/>
                              <a:gd name="T70" fmla="*/ 1276 w 216"/>
                              <a:gd name="T71" fmla="*/ 4081 h 213"/>
                              <a:gd name="T72" fmla="*/ 1327 w 216"/>
                              <a:gd name="T73" fmla="*/ 3993 h 213"/>
                              <a:gd name="T74" fmla="*/ 1371 w 216"/>
                              <a:gd name="T75" fmla="*/ 3758 h 213"/>
                              <a:gd name="T76" fmla="*/ 1327 w 216"/>
                              <a:gd name="T77" fmla="*/ 3516 h 213"/>
                              <a:gd name="T78" fmla="*/ 1276 w 216"/>
                              <a:gd name="T79" fmla="*/ 3434 h 21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16" h="213">
                                <a:moveTo>
                                  <a:pt x="108" y="0"/>
                                </a:moveTo>
                                <a:lnTo>
                                  <a:pt x="60" y="10"/>
                                </a:lnTo>
                                <a:lnTo>
                                  <a:pt x="26" y="35"/>
                                </a:lnTo>
                                <a:lnTo>
                                  <a:pt x="7" y="69"/>
                                </a:lnTo>
                                <a:lnTo>
                                  <a:pt x="0" y="107"/>
                                </a:lnTo>
                                <a:lnTo>
                                  <a:pt x="7" y="144"/>
                                </a:lnTo>
                                <a:lnTo>
                                  <a:pt x="26" y="178"/>
                                </a:lnTo>
                                <a:lnTo>
                                  <a:pt x="60" y="203"/>
                                </a:lnTo>
                                <a:lnTo>
                                  <a:pt x="108" y="213"/>
                                </a:lnTo>
                                <a:lnTo>
                                  <a:pt x="156" y="203"/>
                                </a:lnTo>
                                <a:lnTo>
                                  <a:pt x="189" y="178"/>
                                </a:lnTo>
                                <a:lnTo>
                                  <a:pt x="201" y="158"/>
                                </a:lnTo>
                                <a:lnTo>
                                  <a:pt x="108" y="158"/>
                                </a:lnTo>
                                <a:lnTo>
                                  <a:pt x="90" y="154"/>
                                </a:lnTo>
                                <a:lnTo>
                                  <a:pt x="74" y="143"/>
                                </a:lnTo>
                                <a:lnTo>
                                  <a:pt x="64" y="127"/>
                                </a:lnTo>
                                <a:lnTo>
                                  <a:pt x="60" y="107"/>
                                </a:lnTo>
                                <a:lnTo>
                                  <a:pt x="64" y="87"/>
                                </a:lnTo>
                                <a:lnTo>
                                  <a:pt x="74" y="70"/>
                                </a:lnTo>
                                <a:lnTo>
                                  <a:pt x="90" y="60"/>
                                </a:lnTo>
                                <a:lnTo>
                                  <a:pt x="108" y="56"/>
                                </a:lnTo>
                                <a:lnTo>
                                  <a:pt x="201" y="56"/>
                                </a:lnTo>
                                <a:lnTo>
                                  <a:pt x="189" y="35"/>
                                </a:lnTo>
                                <a:lnTo>
                                  <a:pt x="156" y="10"/>
                                </a:lnTo>
                                <a:lnTo>
                                  <a:pt x="108" y="0"/>
                                </a:lnTo>
                                <a:close/>
                                <a:moveTo>
                                  <a:pt x="201" y="56"/>
                                </a:moveTo>
                                <a:lnTo>
                                  <a:pt x="108" y="56"/>
                                </a:lnTo>
                                <a:lnTo>
                                  <a:pt x="126" y="60"/>
                                </a:lnTo>
                                <a:lnTo>
                                  <a:pt x="141" y="70"/>
                                </a:lnTo>
                                <a:lnTo>
                                  <a:pt x="152" y="87"/>
                                </a:lnTo>
                                <a:lnTo>
                                  <a:pt x="156" y="107"/>
                                </a:lnTo>
                                <a:lnTo>
                                  <a:pt x="152" y="127"/>
                                </a:lnTo>
                                <a:lnTo>
                                  <a:pt x="141" y="143"/>
                                </a:lnTo>
                                <a:lnTo>
                                  <a:pt x="126" y="154"/>
                                </a:lnTo>
                                <a:lnTo>
                                  <a:pt x="108" y="158"/>
                                </a:lnTo>
                                <a:lnTo>
                                  <a:pt x="201" y="158"/>
                                </a:lnTo>
                                <a:lnTo>
                                  <a:pt x="209" y="144"/>
                                </a:lnTo>
                                <a:lnTo>
                                  <a:pt x="216" y="107"/>
                                </a:lnTo>
                                <a:lnTo>
                                  <a:pt x="209" y="69"/>
                                </a:lnTo>
                                <a:lnTo>
                                  <a:pt x="201" y="56"/>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6" name="AutoShape 28"/>
                        <wps:cNvSpPr>
                          <a:spLocks/>
                        </wps:cNvSpPr>
                        <wps:spPr bwMode="auto">
                          <a:xfrm>
                            <a:off x="10858" y="10858"/>
                            <a:ext cx="12" cy="13"/>
                          </a:xfrm>
                          <a:custGeom>
                            <a:avLst/>
                            <a:gdLst>
                              <a:gd name="T0" fmla="*/ 362 w 186"/>
                              <a:gd name="T1" fmla="*/ 3117 h 207"/>
                              <a:gd name="T2" fmla="*/ 0 w 186"/>
                              <a:gd name="T3" fmla="*/ 3117 h 207"/>
                              <a:gd name="T4" fmla="*/ 0 w 186"/>
                              <a:gd name="T5" fmla="*/ 4393 h 207"/>
                              <a:gd name="T6" fmla="*/ 381 w 186"/>
                              <a:gd name="T7" fmla="*/ 4393 h 207"/>
                              <a:gd name="T8" fmla="*/ 381 w 186"/>
                              <a:gd name="T9" fmla="*/ 3701 h 207"/>
                              <a:gd name="T10" fmla="*/ 387 w 186"/>
                              <a:gd name="T11" fmla="*/ 3625 h 207"/>
                              <a:gd name="T12" fmla="*/ 406 w 186"/>
                              <a:gd name="T13" fmla="*/ 3536 h 207"/>
                              <a:gd name="T14" fmla="*/ 476 w 186"/>
                              <a:gd name="T15" fmla="*/ 3460 h 207"/>
                              <a:gd name="T16" fmla="*/ 603 w 186"/>
                              <a:gd name="T17" fmla="*/ 3434 h 207"/>
                              <a:gd name="T18" fmla="*/ 1168 w 186"/>
                              <a:gd name="T19" fmla="*/ 3434 h 207"/>
                              <a:gd name="T20" fmla="*/ 1137 w 186"/>
                              <a:gd name="T21" fmla="*/ 3320 h 207"/>
                              <a:gd name="T22" fmla="*/ 1098 w 186"/>
                              <a:gd name="T23" fmla="*/ 3263 h 207"/>
                              <a:gd name="T24" fmla="*/ 362 w 186"/>
                              <a:gd name="T25" fmla="*/ 3263 h 207"/>
                              <a:gd name="T26" fmla="*/ 362 w 186"/>
                              <a:gd name="T27" fmla="*/ 3117 h 207"/>
                              <a:gd name="T28" fmla="*/ 1168 w 186"/>
                              <a:gd name="T29" fmla="*/ 3434 h 207"/>
                              <a:gd name="T30" fmla="*/ 603 w 186"/>
                              <a:gd name="T31" fmla="*/ 3434 h 207"/>
                              <a:gd name="T32" fmla="*/ 717 w 186"/>
                              <a:gd name="T33" fmla="*/ 3460 h 207"/>
                              <a:gd name="T34" fmla="*/ 775 w 186"/>
                              <a:gd name="T35" fmla="*/ 3536 h 207"/>
                              <a:gd name="T36" fmla="*/ 800 w 186"/>
                              <a:gd name="T37" fmla="*/ 3618 h 207"/>
                              <a:gd name="T38" fmla="*/ 800 w 186"/>
                              <a:gd name="T39" fmla="*/ 3701 h 207"/>
                              <a:gd name="T40" fmla="*/ 800 w 186"/>
                              <a:gd name="T41" fmla="*/ 4393 h 207"/>
                              <a:gd name="T42" fmla="*/ 1181 w 186"/>
                              <a:gd name="T43" fmla="*/ 4393 h 207"/>
                              <a:gd name="T44" fmla="*/ 1181 w 186"/>
                              <a:gd name="T45" fmla="*/ 3606 h 207"/>
                              <a:gd name="T46" fmla="*/ 1168 w 186"/>
                              <a:gd name="T47" fmla="*/ 3441 h 207"/>
                              <a:gd name="T48" fmla="*/ 1168 w 186"/>
                              <a:gd name="T49" fmla="*/ 3434 h 207"/>
                              <a:gd name="T50" fmla="*/ 711 w 186"/>
                              <a:gd name="T51" fmla="*/ 3079 h 207"/>
                              <a:gd name="T52" fmla="*/ 571 w 186"/>
                              <a:gd name="T53" fmla="*/ 3098 h 207"/>
                              <a:gd name="T54" fmla="*/ 470 w 186"/>
                              <a:gd name="T55" fmla="*/ 3149 h 207"/>
                              <a:gd name="T56" fmla="*/ 400 w 186"/>
                              <a:gd name="T57" fmla="*/ 3206 h 207"/>
                              <a:gd name="T58" fmla="*/ 362 w 186"/>
                              <a:gd name="T59" fmla="*/ 3263 h 207"/>
                              <a:gd name="T60" fmla="*/ 1098 w 186"/>
                              <a:gd name="T61" fmla="*/ 3263 h 207"/>
                              <a:gd name="T62" fmla="*/ 1086 w 186"/>
                              <a:gd name="T63" fmla="*/ 3244 h 207"/>
                              <a:gd name="T64" fmla="*/ 1035 w 186"/>
                              <a:gd name="T65" fmla="*/ 3187 h 207"/>
                              <a:gd name="T66" fmla="*/ 978 w 186"/>
                              <a:gd name="T67" fmla="*/ 3142 h 207"/>
                              <a:gd name="T68" fmla="*/ 895 w 186"/>
                              <a:gd name="T69" fmla="*/ 3110 h 207"/>
                              <a:gd name="T70" fmla="*/ 806 w 186"/>
                              <a:gd name="T71" fmla="*/ 3091 h 207"/>
                              <a:gd name="T72" fmla="*/ 711 w 186"/>
                              <a:gd name="T73" fmla="*/ 3079 h 20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86" h="207">
                                <a:moveTo>
                                  <a:pt x="57" y="6"/>
                                </a:moveTo>
                                <a:lnTo>
                                  <a:pt x="0" y="6"/>
                                </a:lnTo>
                                <a:lnTo>
                                  <a:pt x="0" y="207"/>
                                </a:lnTo>
                                <a:lnTo>
                                  <a:pt x="60" y="207"/>
                                </a:lnTo>
                                <a:lnTo>
                                  <a:pt x="60" y="98"/>
                                </a:lnTo>
                                <a:lnTo>
                                  <a:pt x="61" y="86"/>
                                </a:lnTo>
                                <a:lnTo>
                                  <a:pt x="64" y="72"/>
                                </a:lnTo>
                                <a:lnTo>
                                  <a:pt x="75" y="60"/>
                                </a:lnTo>
                                <a:lnTo>
                                  <a:pt x="95" y="56"/>
                                </a:lnTo>
                                <a:lnTo>
                                  <a:pt x="184" y="56"/>
                                </a:lnTo>
                                <a:lnTo>
                                  <a:pt x="179" y="38"/>
                                </a:lnTo>
                                <a:lnTo>
                                  <a:pt x="173" y="29"/>
                                </a:lnTo>
                                <a:lnTo>
                                  <a:pt x="57" y="29"/>
                                </a:lnTo>
                                <a:lnTo>
                                  <a:pt x="57" y="6"/>
                                </a:lnTo>
                                <a:close/>
                                <a:moveTo>
                                  <a:pt x="184" y="56"/>
                                </a:moveTo>
                                <a:lnTo>
                                  <a:pt x="95" y="56"/>
                                </a:lnTo>
                                <a:lnTo>
                                  <a:pt x="113" y="60"/>
                                </a:lnTo>
                                <a:lnTo>
                                  <a:pt x="122" y="72"/>
                                </a:lnTo>
                                <a:lnTo>
                                  <a:pt x="126" y="85"/>
                                </a:lnTo>
                                <a:lnTo>
                                  <a:pt x="126" y="98"/>
                                </a:lnTo>
                                <a:lnTo>
                                  <a:pt x="126" y="207"/>
                                </a:lnTo>
                                <a:lnTo>
                                  <a:pt x="186" y="207"/>
                                </a:lnTo>
                                <a:lnTo>
                                  <a:pt x="186" y="83"/>
                                </a:lnTo>
                                <a:lnTo>
                                  <a:pt x="184" y="57"/>
                                </a:lnTo>
                                <a:lnTo>
                                  <a:pt x="184" y="56"/>
                                </a:lnTo>
                                <a:close/>
                                <a:moveTo>
                                  <a:pt x="112" y="0"/>
                                </a:moveTo>
                                <a:lnTo>
                                  <a:pt x="90" y="3"/>
                                </a:lnTo>
                                <a:lnTo>
                                  <a:pt x="74" y="11"/>
                                </a:lnTo>
                                <a:lnTo>
                                  <a:pt x="63" y="20"/>
                                </a:lnTo>
                                <a:lnTo>
                                  <a:pt x="57" y="29"/>
                                </a:lnTo>
                                <a:lnTo>
                                  <a:pt x="173" y="29"/>
                                </a:lnTo>
                                <a:lnTo>
                                  <a:pt x="171" y="26"/>
                                </a:lnTo>
                                <a:lnTo>
                                  <a:pt x="163" y="17"/>
                                </a:lnTo>
                                <a:lnTo>
                                  <a:pt x="154" y="10"/>
                                </a:lnTo>
                                <a:lnTo>
                                  <a:pt x="141" y="5"/>
                                </a:lnTo>
                                <a:lnTo>
                                  <a:pt x="127" y="2"/>
                                </a:lnTo>
                                <a:lnTo>
                                  <a:pt x="112" y="0"/>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7" name="AutoShape 29"/>
                        <wps:cNvSpPr>
                          <a:spLocks/>
                        </wps:cNvSpPr>
                        <wps:spPr bwMode="auto">
                          <a:xfrm>
                            <a:off x="10872" y="10858"/>
                            <a:ext cx="10" cy="14"/>
                          </a:xfrm>
                          <a:custGeom>
                            <a:avLst/>
                            <a:gdLst>
                              <a:gd name="T0" fmla="*/ 375 w 164"/>
                              <a:gd name="T1" fmla="*/ 4012 h 215"/>
                              <a:gd name="T2" fmla="*/ 0 w 164"/>
                              <a:gd name="T3" fmla="*/ 4012 h 215"/>
                              <a:gd name="T4" fmla="*/ 70 w 164"/>
                              <a:gd name="T5" fmla="*/ 4222 h 215"/>
                              <a:gd name="T6" fmla="*/ 197 w 164"/>
                              <a:gd name="T7" fmla="*/ 4355 h 215"/>
                              <a:gd name="T8" fmla="*/ 362 w 164"/>
                              <a:gd name="T9" fmla="*/ 4425 h 215"/>
                              <a:gd name="T10" fmla="*/ 514 w 164"/>
                              <a:gd name="T11" fmla="*/ 4444 h 215"/>
                              <a:gd name="T12" fmla="*/ 717 w 164"/>
                              <a:gd name="T13" fmla="*/ 4412 h 215"/>
                              <a:gd name="T14" fmla="*/ 882 w 164"/>
                              <a:gd name="T15" fmla="*/ 4324 h 215"/>
                              <a:gd name="T16" fmla="*/ 997 w 164"/>
                              <a:gd name="T17" fmla="*/ 4184 h 215"/>
                              <a:gd name="T18" fmla="*/ 1009 w 164"/>
                              <a:gd name="T19" fmla="*/ 4139 h 215"/>
                              <a:gd name="T20" fmla="*/ 394 w 164"/>
                              <a:gd name="T21" fmla="*/ 4139 h 215"/>
                              <a:gd name="T22" fmla="*/ 375 w 164"/>
                              <a:gd name="T23" fmla="*/ 4012 h 215"/>
                              <a:gd name="T24" fmla="*/ 508 w 164"/>
                              <a:gd name="T25" fmla="*/ 3079 h 215"/>
                              <a:gd name="T26" fmla="*/ 317 w 164"/>
                              <a:gd name="T27" fmla="*/ 3111 h 215"/>
                              <a:gd name="T28" fmla="*/ 159 w 164"/>
                              <a:gd name="T29" fmla="*/ 3193 h 215"/>
                              <a:gd name="T30" fmla="*/ 51 w 164"/>
                              <a:gd name="T31" fmla="*/ 3327 h 215"/>
                              <a:gd name="T32" fmla="*/ 13 w 164"/>
                              <a:gd name="T33" fmla="*/ 3498 h 215"/>
                              <a:gd name="T34" fmla="*/ 38 w 164"/>
                              <a:gd name="T35" fmla="*/ 3612 h 215"/>
                              <a:gd name="T36" fmla="*/ 102 w 164"/>
                              <a:gd name="T37" fmla="*/ 3708 h 215"/>
                              <a:gd name="T38" fmla="*/ 203 w 164"/>
                              <a:gd name="T39" fmla="*/ 3778 h 215"/>
                              <a:gd name="T40" fmla="*/ 317 w 164"/>
                              <a:gd name="T41" fmla="*/ 3835 h 215"/>
                              <a:gd name="T42" fmla="*/ 476 w 164"/>
                              <a:gd name="T43" fmla="*/ 3892 h 215"/>
                              <a:gd name="T44" fmla="*/ 578 w 164"/>
                              <a:gd name="T45" fmla="*/ 3930 h 215"/>
                              <a:gd name="T46" fmla="*/ 641 w 164"/>
                              <a:gd name="T47" fmla="*/ 3974 h 215"/>
                              <a:gd name="T48" fmla="*/ 660 w 164"/>
                              <a:gd name="T49" fmla="*/ 4032 h 215"/>
                              <a:gd name="T50" fmla="*/ 660 w 164"/>
                              <a:gd name="T51" fmla="*/ 4101 h 215"/>
                              <a:gd name="T52" fmla="*/ 584 w 164"/>
                              <a:gd name="T53" fmla="*/ 4139 h 215"/>
                              <a:gd name="T54" fmla="*/ 1009 w 164"/>
                              <a:gd name="T55" fmla="*/ 4139 h 215"/>
                              <a:gd name="T56" fmla="*/ 1041 w 164"/>
                              <a:gd name="T57" fmla="*/ 4006 h 215"/>
                              <a:gd name="T58" fmla="*/ 997 w 164"/>
                              <a:gd name="T59" fmla="*/ 3835 h 215"/>
                              <a:gd name="T60" fmla="*/ 895 w 164"/>
                              <a:gd name="T61" fmla="*/ 3727 h 215"/>
                              <a:gd name="T62" fmla="*/ 749 w 164"/>
                              <a:gd name="T63" fmla="*/ 3657 h 215"/>
                              <a:gd name="T64" fmla="*/ 590 w 164"/>
                              <a:gd name="T65" fmla="*/ 3606 h 215"/>
                              <a:gd name="T66" fmla="*/ 489 w 164"/>
                              <a:gd name="T67" fmla="*/ 3574 h 215"/>
                              <a:gd name="T68" fmla="*/ 394 w 164"/>
                              <a:gd name="T69" fmla="*/ 3536 h 215"/>
                              <a:gd name="T70" fmla="*/ 394 w 164"/>
                              <a:gd name="T71" fmla="*/ 3435 h 215"/>
                              <a:gd name="T72" fmla="*/ 419 w 164"/>
                              <a:gd name="T73" fmla="*/ 3384 h 215"/>
                              <a:gd name="T74" fmla="*/ 958 w 164"/>
                              <a:gd name="T75" fmla="*/ 3384 h 215"/>
                              <a:gd name="T76" fmla="*/ 927 w 164"/>
                              <a:gd name="T77" fmla="*/ 3276 h 215"/>
                              <a:gd name="T78" fmla="*/ 800 w 164"/>
                              <a:gd name="T79" fmla="*/ 3155 h 215"/>
                              <a:gd name="T80" fmla="*/ 647 w 164"/>
                              <a:gd name="T81" fmla="*/ 3098 h 215"/>
                              <a:gd name="T82" fmla="*/ 508 w 164"/>
                              <a:gd name="T83" fmla="*/ 3079 h 215"/>
                              <a:gd name="T84" fmla="*/ 958 w 164"/>
                              <a:gd name="T85" fmla="*/ 3384 h 215"/>
                              <a:gd name="T86" fmla="*/ 609 w 164"/>
                              <a:gd name="T87" fmla="*/ 3384 h 215"/>
                              <a:gd name="T88" fmla="*/ 622 w 164"/>
                              <a:gd name="T89" fmla="*/ 3454 h 215"/>
                              <a:gd name="T90" fmla="*/ 622 w 164"/>
                              <a:gd name="T91" fmla="*/ 3479 h 215"/>
                              <a:gd name="T92" fmla="*/ 990 w 164"/>
                              <a:gd name="T93" fmla="*/ 3479 h 215"/>
                              <a:gd name="T94" fmla="*/ 958 w 164"/>
                              <a:gd name="T95" fmla="*/ 3384 h 2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4" h="215">
                                <a:moveTo>
                                  <a:pt x="59" y="147"/>
                                </a:moveTo>
                                <a:lnTo>
                                  <a:pt x="0" y="147"/>
                                </a:lnTo>
                                <a:lnTo>
                                  <a:pt x="11" y="180"/>
                                </a:lnTo>
                                <a:lnTo>
                                  <a:pt x="31" y="201"/>
                                </a:lnTo>
                                <a:lnTo>
                                  <a:pt x="57" y="212"/>
                                </a:lnTo>
                                <a:lnTo>
                                  <a:pt x="81" y="215"/>
                                </a:lnTo>
                                <a:lnTo>
                                  <a:pt x="113" y="210"/>
                                </a:lnTo>
                                <a:lnTo>
                                  <a:pt x="139" y="196"/>
                                </a:lnTo>
                                <a:lnTo>
                                  <a:pt x="157" y="174"/>
                                </a:lnTo>
                                <a:lnTo>
                                  <a:pt x="159" y="167"/>
                                </a:lnTo>
                                <a:lnTo>
                                  <a:pt x="62" y="167"/>
                                </a:lnTo>
                                <a:lnTo>
                                  <a:pt x="59" y="147"/>
                                </a:lnTo>
                                <a:close/>
                                <a:moveTo>
                                  <a:pt x="80" y="0"/>
                                </a:moveTo>
                                <a:lnTo>
                                  <a:pt x="50" y="5"/>
                                </a:lnTo>
                                <a:lnTo>
                                  <a:pt x="25" y="18"/>
                                </a:lnTo>
                                <a:lnTo>
                                  <a:pt x="8" y="39"/>
                                </a:lnTo>
                                <a:lnTo>
                                  <a:pt x="2" y="66"/>
                                </a:lnTo>
                                <a:lnTo>
                                  <a:pt x="6" y="84"/>
                                </a:lnTo>
                                <a:lnTo>
                                  <a:pt x="16" y="99"/>
                                </a:lnTo>
                                <a:lnTo>
                                  <a:pt x="32" y="110"/>
                                </a:lnTo>
                                <a:lnTo>
                                  <a:pt x="50" y="119"/>
                                </a:lnTo>
                                <a:lnTo>
                                  <a:pt x="75" y="128"/>
                                </a:lnTo>
                                <a:lnTo>
                                  <a:pt x="91" y="134"/>
                                </a:lnTo>
                                <a:lnTo>
                                  <a:pt x="101" y="141"/>
                                </a:lnTo>
                                <a:lnTo>
                                  <a:pt x="104" y="150"/>
                                </a:lnTo>
                                <a:lnTo>
                                  <a:pt x="104" y="161"/>
                                </a:lnTo>
                                <a:lnTo>
                                  <a:pt x="92" y="167"/>
                                </a:lnTo>
                                <a:lnTo>
                                  <a:pt x="159" y="167"/>
                                </a:lnTo>
                                <a:lnTo>
                                  <a:pt x="164" y="146"/>
                                </a:lnTo>
                                <a:lnTo>
                                  <a:pt x="157" y="119"/>
                                </a:lnTo>
                                <a:lnTo>
                                  <a:pt x="141" y="102"/>
                                </a:lnTo>
                                <a:lnTo>
                                  <a:pt x="118" y="91"/>
                                </a:lnTo>
                                <a:lnTo>
                                  <a:pt x="93" y="83"/>
                                </a:lnTo>
                                <a:lnTo>
                                  <a:pt x="77" y="78"/>
                                </a:lnTo>
                                <a:lnTo>
                                  <a:pt x="62" y="72"/>
                                </a:lnTo>
                                <a:lnTo>
                                  <a:pt x="62" y="56"/>
                                </a:lnTo>
                                <a:lnTo>
                                  <a:pt x="66" y="48"/>
                                </a:lnTo>
                                <a:lnTo>
                                  <a:pt x="151" y="48"/>
                                </a:lnTo>
                                <a:lnTo>
                                  <a:pt x="146" y="31"/>
                                </a:lnTo>
                                <a:lnTo>
                                  <a:pt x="126" y="12"/>
                                </a:lnTo>
                                <a:lnTo>
                                  <a:pt x="102" y="3"/>
                                </a:lnTo>
                                <a:lnTo>
                                  <a:pt x="80" y="0"/>
                                </a:lnTo>
                                <a:close/>
                                <a:moveTo>
                                  <a:pt x="151" y="48"/>
                                </a:moveTo>
                                <a:lnTo>
                                  <a:pt x="96" y="48"/>
                                </a:lnTo>
                                <a:lnTo>
                                  <a:pt x="98" y="59"/>
                                </a:lnTo>
                                <a:lnTo>
                                  <a:pt x="98" y="63"/>
                                </a:lnTo>
                                <a:lnTo>
                                  <a:pt x="156" y="63"/>
                                </a:lnTo>
                                <a:lnTo>
                                  <a:pt x="151" y="48"/>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88" y="10854"/>
                            <a:ext cx="44" cy="1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09"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934" y="10854"/>
                            <a:ext cx="13" cy="1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1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949" y="10858"/>
                            <a:ext cx="13" cy="1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11"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964" y="10858"/>
                            <a:ext cx="20" cy="1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12"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985" y="10854"/>
                            <a:ext cx="28" cy="1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13"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018" y="10854"/>
                            <a:ext cx="16" cy="1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14"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36" y="10854"/>
                            <a:ext cx="30" cy="1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15"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671" y="10835"/>
                            <a:ext cx="73" cy="7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16"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753" y="10881"/>
                            <a:ext cx="10" cy="1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17" name="AutoShape 39"/>
                        <wps:cNvSpPr>
                          <a:spLocks/>
                        </wps:cNvSpPr>
                        <wps:spPr bwMode="auto">
                          <a:xfrm>
                            <a:off x="10768" y="10883"/>
                            <a:ext cx="7" cy="7"/>
                          </a:xfrm>
                          <a:custGeom>
                            <a:avLst/>
                            <a:gdLst>
                              <a:gd name="T0" fmla="*/ 463 w 119"/>
                              <a:gd name="T1" fmla="*/ 5559 h 119"/>
                              <a:gd name="T2" fmla="*/ 381 w 119"/>
                              <a:gd name="T3" fmla="*/ 5559 h 119"/>
                              <a:gd name="T4" fmla="*/ 228 w 119"/>
                              <a:gd name="T5" fmla="*/ 5591 h 119"/>
                              <a:gd name="T6" fmla="*/ 108 w 119"/>
                              <a:gd name="T7" fmla="*/ 5667 h 119"/>
                              <a:gd name="T8" fmla="*/ 25 w 119"/>
                              <a:gd name="T9" fmla="*/ 5788 h 119"/>
                              <a:gd name="T10" fmla="*/ 0 w 119"/>
                              <a:gd name="T11" fmla="*/ 5934 h 119"/>
                              <a:gd name="T12" fmla="*/ 25 w 119"/>
                              <a:gd name="T13" fmla="*/ 6080 h 119"/>
                              <a:gd name="T14" fmla="*/ 108 w 119"/>
                              <a:gd name="T15" fmla="*/ 6200 h 119"/>
                              <a:gd name="T16" fmla="*/ 228 w 119"/>
                              <a:gd name="T17" fmla="*/ 6283 h 119"/>
                              <a:gd name="T18" fmla="*/ 381 w 119"/>
                              <a:gd name="T19" fmla="*/ 6315 h 119"/>
                              <a:gd name="T20" fmla="*/ 463 w 119"/>
                              <a:gd name="T21" fmla="*/ 6302 h 119"/>
                              <a:gd name="T22" fmla="*/ 539 w 119"/>
                              <a:gd name="T23" fmla="*/ 6277 h 119"/>
                              <a:gd name="T24" fmla="*/ 609 w 119"/>
                              <a:gd name="T25" fmla="*/ 6232 h 119"/>
                              <a:gd name="T26" fmla="*/ 615 w 119"/>
                              <a:gd name="T27" fmla="*/ 6226 h 119"/>
                              <a:gd name="T28" fmla="*/ 381 w 119"/>
                              <a:gd name="T29" fmla="*/ 6226 h 119"/>
                              <a:gd name="T30" fmla="*/ 266 w 119"/>
                              <a:gd name="T31" fmla="*/ 6200 h 119"/>
                              <a:gd name="T32" fmla="*/ 178 w 119"/>
                              <a:gd name="T33" fmla="*/ 6137 h 119"/>
                              <a:gd name="T34" fmla="*/ 114 w 119"/>
                              <a:gd name="T35" fmla="*/ 6048 h 119"/>
                              <a:gd name="T36" fmla="*/ 95 w 119"/>
                              <a:gd name="T37" fmla="*/ 5934 h 119"/>
                              <a:gd name="T38" fmla="*/ 114 w 119"/>
                              <a:gd name="T39" fmla="*/ 5819 h 119"/>
                              <a:gd name="T40" fmla="*/ 178 w 119"/>
                              <a:gd name="T41" fmla="*/ 5730 h 119"/>
                              <a:gd name="T42" fmla="*/ 266 w 119"/>
                              <a:gd name="T43" fmla="*/ 5667 h 119"/>
                              <a:gd name="T44" fmla="*/ 381 w 119"/>
                              <a:gd name="T45" fmla="*/ 5648 h 119"/>
                              <a:gd name="T46" fmla="*/ 609 w 119"/>
                              <a:gd name="T47" fmla="*/ 5648 h 119"/>
                              <a:gd name="T48" fmla="*/ 590 w 119"/>
                              <a:gd name="T49" fmla="*/ 5629 h 119"/>
                              <a:gd name="T50" fmla="*/ 533 w 119"/>
                              <a:gd name="T51" fmla="*/ 5578 h 119"/>
                              <a:gd name="T52" fmla="*/ 463 w 119"/>
                              <a:gd name="T53" fmla="*/ 5559 h 119"/>
                              <a:gd name="T54" fmla="*/ 749 w 119"/>
                              <a:gd name="T55" fmla="*/ 6169 h 119"/>
                              <a:gd name="T56" fmla="*/ 666 w 119"/>
                              <a:gd name="T57" fmla="*/ 6169 h 119"/>
                              <a:gd name="T58" fmla="*/ 666 w 119"/>
                              <a:gd name="T59" fmla="*/ 6296 h 119"/>
                              <a:gd name="T60" fmla="*/ 749 w 119"/>
                              <a:gd name="T61" fmla="*/ 6296 h 119"/>
                              <a:gd name="T62" fmla="*/ 749 w 119"/>
                              <a:gd name="T63" fmla="*/ 6169 h 119"/>
                              <a:gd name="T64" fmla="*/ 609 w 119"/>
                              <a:gd name="T65" fmla="*/ 5648 h 119"/>
                              <a:gd name="T66" fmla="*/ 381 w 119"/>
                              <a:gd name="T67" fmla="*/ 5648 h 119"/>
                              <a:gd name="T68" fmla="*/ 489 w 119"/>
                              <a:gd name="T69" fmla="*/ 5667 h 119"/>
                              <a:gd name="T70" fmla="*/ 584 w 119"/>
                              <a:gd name="T71" fmla="*/ 5730 h 119"/>
                              <a:gd name="T72" fmla="*/ 641 w 119"/>
                              <a:gd name="T73" fmla="*/ 5819 h 119"/>
                              <a:gd name="T74" fmla="*/ 666 w 119"/>
                              <a:gd name="T75" fmla="*/ 5934 h 119"/>
                              <a:gd name="T76" fmla="*/ 641 w 119"/>
                              <a:gd name="T77" fmla="*/ 6048 h 119"/>
                              <a:gd name="T78" fmla="*/ 577 w 119"/>
                              <a:gd name="T79" fmla="*/ 6137 h 119"/>
                              <a:gd name="T80" fmla="*/ 489 w 119"/>
                              <a:gd name="T81" fmla="*/ 6200 h 119"/>
                              <a:gd name="T82" fmla="*/ 381 w 119"/>
                              <a:gd name="T83" fmla="*/ 6226 h 119"/>
                              <a:gd name="T84" fmla="*/ 615 w 119"/>
                              <a:gd name="T85" fmla="*/ 6226 h 119"/>
                              <a:gd name="T86" fmla="*/ 666 w 119"/>
                              <a:gd name="T87" fmla="*/ 6169 h 119"/>
                              <a:gd name="T88" fmla="*/ 749 w 119"/>
                              <a:gd name="T89" fmla="*/ 6169 h 119"/>
                              <a:gd name="T90" fmla="*/ 749 w 119"/>
                              <a:gd name="T91" fmla="*/ 5705 h 119"/>
                              <a:gd name="T92" fmla="*/ 666 w 119"/>
                              <a:gd name="T93" fmla="*/ 5705 h 119"/>
                              <a:gd name="T94" fmla="*/ 634 w 119"/>
                              <a:gd name="T95" fmla="*/ 5667 h 119"/>
                              <a:gd name="T96" fmla="*/ 615 w 119"/>
                              <a:gd name="T97" fmla="*/ 5654 h 119"/>
                              <a:gd name="T98" fmla="*/ 609 w 119"/>
                              <a:gd name="T99" fmla="*/ 5648 h 119"/>
                              <a:gd name="T100" fmla="*/ 749 w 119"/>
                              <a:gd name="T101" fmla="*/ 5578 h 119"/>
                              <a:gd name="T102" fmla="*/ 666 w 119"/>
                              <a:gd name="T103" fmla="*/ 5578 h 119"/>
                              <a:gd name="T104" fmla="*/ 666 w 119"/>
                              <a:gd name="T105" fmla="*/ 5705 h 119"/>
                              <a:gd name="T106" fmla="*/ 749 w 119"/>
                              <a:gd name="T107" fmla="*/ 5705 h 119"/>
                              <a:gd name="T108" fmla="*/ 749 w 119"/>
                              <a:gd name="T109" fmla="*/ 5578 h 11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9" h="119">
                                <a:moveTo>
                                  <a:pt x="73" y="0"/>
                                </a:moveTo>
                                <a:lnTo>
                                  <a:pt x="60" y="0"/>
                                </a:lnTo>
                                <a:lnTo>
                                  <a:pt x="36" y="5"/>
                                </a:lnTo>
                                <a:lnTo>
                                  <a:pt x="17" y="17"/>
                                </a:lnTo>
                                <a:lnTo>
                                  <a:pt x="4" y="36"/>
                                </a:lnTo>
                                <a:lnTo>
                                  <a:pt x="0" y="59"/>
                                </a:lnTo>
                                <a:lnTo>
                                  <a:pt x="4" y="82"/>
                                </a:lnTo>
                                <a:lnTo>
                                  <a:pt x="17" y="101"/>
                                </a:lnTo>
                                <a:lnTo>
                                  <a:pt x="36" y="114"/>
                                </a:lnTo>
                                <a:lnTo>
                                  <a:pt x="60" y="119"/>
                                </a:lnTo>
                                <a:lnTo>
                                  <a:pt x="73" y="117"/>
                                </a:lnTo>
                                <a:lnTo>
                                  <a:pt x="85" y="113"/>
                                </a:lnTo>
                                <a:lnTo>
                                  <a:pt x="96" y="106"/>
                                </a:lnTo>
                                <a:lnTo>
                                  <a:pt x="97" y="105"/>
                                </a:lnTo>
                                <a:lnTo>
                                  <a:pt x="60" y="105"/>
                                </a:lnTo>
                                <a:lnTo>
                                  <a:pt x="42" y="101"/>
                                </a:lnTo>
                                <a:lnTo>
                                  <a:pt x="28" y="91"/>
                                </a:lnTo>
                                <a:lnTo>
                                  <a:pt x="18" y="77"/>
                                </a:lnTo>
                                <a:lnTo>
                                  <a:pt x="15" y="59"/>
                                </a:lnTo>
                                <a:lnTo>
                                  <a:pt x="18" y="41"/>
                                </a:lnTo>
                                <a:lnTo>
                                  <a:pt x="28" y="27"/>
                                </a:lnTo>
                                <a:lnTo>
                                  <a:pt x="42" y="17"/>
                                </a:lnTo>
                                <a:lnTo>
                                  <a:pt x="60" y="14"/>
                                </a:lnTo>
                                <a:lnTo>
                                  <a:pt x="96" y="14"/>
                                </a:lnTo>
                                <a:lnTo>
                                  <a:pt x="93" y="11"/>
                                </a:lnTo>
                                <a:lnTo>
                                  <a:pt x="84" y="3"/>
                                </a:lnTo>
                                <a:lnTo>
                                  <a:pt x="73" y="0"/>
                                </a:lnTo>
                                <a:close/>
                                <a:moveTo>
                                  <a:pt x="118" y="96"/>
                                </a:moveTo>
                                <a:lnTo>
                                  <a:pt x="105" y="96"/>
                                </a:lnTo>
                                <a:lnTo>
                                  <a:pt x="105" y="116"/>
                                </a:lnTo>
                                <a:lnTo>
                                  <a:pt x="118" y="116"/>
                                </a:lnTo>
                                <a:lnTo>
                                  <a:pt x="118" y="96"/>
                                </a:lnTo>
                                <a:close/>
                                <a:moveTo>
                                  <a:pt x="96" y="14"/>
                                </a:moveTo>
                                <a:lnTo>
                                  <a:pt x="60" y="14"/>
                                </a:lnTo>
                                <a:lnTo>
                                  <a:pt x="77" y="17"/>
                                </a:lnTo>
                                <a:lnTo>
                                  <a:pt x="92" y="27"/>
                                </a:lnTo>
                                <a:lnTo>
                                  <a:pt x="101" y="41"/>
                                </a:lnTo>
                                <a:lnTo>
                                  <a:pt x="105" y="59"/>
                                </a:lnTo>
                                <a:lnTo>
                                  <a:pt x="101" y="77"/>
                                </a:lnTo>
                                <a:lnTo>
                                  <a:pt x="91" y="91"/>
                                </a:lnTo>
                                <a:lnTo>
                                  <a:pt x="77" y="101"/>
                                </a:lnTo>
                                <a:lnTo>
                                  <a:pt x="60" y="105"/>
                                </a:lnTo>
                                <a:lnTo>
                                  <a:pt x="97" y="105"/>
                                </a:lnTo>
                                <a:lnTo>
                                  <a:pt x="105" y="96"/>
                                </a:lnTo>
                                <a:lnTo>
                                  <a:pt x="118" y="96"/>
                                </a:lnTo>
                                <a:lnTo>
                                  <a:pt x="118" y="23"/>
                                </a:lnTo>
                                <a:lnTo>
                                  <a:pt x="105" y="23"/>
                                </a:lnTo>
                                <a:lnTo>
                                  <a:pt x="100" y="17"/>
                                </a:lnTo>
                                <a:lnTo>
                                  <a:pt x="97" y="15"/>
                                </a:lnTo>
                                <a:lnTo>
                                  <a:pt x="96" y="14"/>
                                </a:lnTo>
                                <a:close/>
                                <a:moveTo>
                                  <a:pt x="118" y="3"/>
                                </a:moveTo>
                                <a:lnTo>
                                  <a:pt x="105" y="3"/>
                                </a:lnTo>
                                <a:lnTo>
                                  <a:pt x="105" y="23"/>
                                </a:lnTo>
                                <a:lnTo>
                                  <a:pt x="118" y="23"/>
                                </a:lnTo>
                                <a:lnTo>
                                  <a:pt x="118" y="3"/>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8" name="AutoShape 40"/>
                        <wps:cNvSpPr>
                          <a:spLocks/>
                        </wps:cNvSpPr>
                        <wps:spPr bwMode="auto">
                          <a:xfrm>
                            <a:off x="10776" y="10883"/>
                            <a:ext cx="5" cy="7"/>
                          </a:xfrm>
                          <a:custGeom>
                            <a:avLst/>
                            <a:gdLst>
                              <a:gd name="T0" fmla="*/ 95 w 71"/>
                              <a:gd name="T1" fmla="*/ 6086 h 119"/>
                              <a:gd name="T2" fmla="*/ 0 w 71"/>
                              <a:gd name="T3" fmla="*/ 6086 h 119"/>
                              <a:gd name="T4" fmla="*/ 19 w 71"/>
                              <a:gd name="T5" fmla="*/ 6175 h 119"/>
                              <a:gd name="T6" fmla="*/ 63 w 71"/>
                              <a:gd name="T7" fmla="*/ 6245 h 119"/>
                              <a:gd name="T8" fmla="*/ 133 w 71"/>
                              <a:gd name="T9" fmla="*/ 6296 h 119"/>
                              <a:gd name="T10" fmla="*/ 222 w 71"/>
                              <a:gd name="T11" fmla="*/ 6315 h 119"/>
                              <a:gd name="T12" fmla="*/ 311 w 71"/>
                              <a:gd name="T13" fmla="*/ 6296 h 119"/>
                              <a:gd name="T14" fmla="*/ 387 w 71"/>
                              <a:gd name="T15" fmla="*/ 6245 h 119"/>
                              <a:gd name="T16" fmla="*/ 399 w 71"/>
                              <a:gd name="T17" fmla="*/ 6226 h 119"/>
                              <a:gd name="T18" fmla="*/ 152 w 71"/>
                              <a:gd name="T19" fmla="*/ 6226 h 119"/>
                              <a:gd name="T20" fmla="*/ 95 w 71"/>
                              <a:gd name="T21" fmla="*/ 6169 h 119"/>
                              <a:gd name="T22" fmla="*/ 95 w 71"/>
                              <a:gd name="T23" fmla="*/ 6086 h 119"/>
                              <a:gd name="T24" fmla="*/ 228 w 71"/>
                              <a:gd name="T25" fmla="*/ 5559 h 119"/>
                              <a:gd name="T26" fmla="*/ 152 w 71"/>
                              <a:gd name="T27" fmla="*/ 5572 h 119"/>
                              <a:gd name="T28" fmla="*/ 89 w 71"/>
                              <a:gd name="T29" fmla="*/ 5616 h 119"/>
                              <a:gd name="T30" fmla="*/ 44 w 71"/>
                              <a:gd name="T31" fmla="*/ 5680 h 119"/>
                              <a:gd name="T32" fmla="*/ 32 w 71"/>
                              <a:gd name="T33" fmla="*/ 5762 h 119"/>
                              <a:gd name="T34" fmla="*/ 32 w 71"/>
                              <a:gd name="T35" fmla="*/ 5819 h 119"/>
                              <a:gd name="T36" fmla="*/ 51 w 71"/>
                              <a:gd name="T37" fmla="*/ 5857 h 119"/>
                              <a:gd name="T38" fmla="*/ 76 w 71"/>
                              <a:gd name="T39" fmla="*/ 5896 h 119"/>
                              <a:gd name="T40" fmla="*/ 114 w 71"/>
                              <a:gd name="T41" fmla="*/ 5921 h 119"/>
                              <a:gd name="T42" fmla="*/ 146 w 71"/>
                              <a:gd name="T43" fmla="*/ 5940 h 119"/>
                              <a:gd name="T44" fmla="*/ 222 w 71"/>
                              <a:gd name="T45" fmla="*/ 5959 h 119"/>
                              <a:gd name="T46" fmla="*/ 317 w 71"/>
                              <a:gd name="T47" fmla="*/ 5997 h 119"/>
                              <a:gd name="T48" fmla="*/ 355 w 71"/>
                              <a:gd name="T49" fmla="*/ 6035 h 119"/>
                              <a:gd name="T50" fmla="*/ 355 w 71"/>
                              <a:gd name="T51" fmla="*/ 6169 h 119"/>
                              <a:gd name="T52" fmla="*/ 298 w 71"/>
                              <a:gd name="T53" fmla="*/ 6226 h 119"/>
                              <a:gd name="T54" fmla="*/ 399 w 71"/>
                              <a:gd name="T55" fmla="*/ 6226 h 119"/>
                              <a:gd name="T56" fmla="*/ 431 w 71"/>
                              <a:gd name="T57" fmla="*/ 6175 h 119"/>
                              <a:gd name="T58" fmla="*/ 450 w 71"/>
                              <a:gd name="T59" fmla="*/ 6086 h 119"/>
                              <a:gd name="T60" fmla="*/ 450 w 71"/>
                              <a:gd name="T61" fmla="*/ 6029 h 119"/>
                              <a:gd name="T62" fmla="*/ 431 w 71"/>
                              <a:gd name="T63" fmla="*/ 5978 h 119"/>
                              <a:gd name="T64" fmla="*/ 393 w 71"/>
                              <a:gd name="T65" fmla="*/ 5940 h 119"/>
                              <a:gd name="T66" fmla="*/ 355 w 71"/>
                              <a:gd name="T67" fmla="*/ 5915 h 119"/>
                              <a:gd name="T68" fmla="*/ 323 w 71"/>
                              <a:gd name="T69" fmla="*/ 5896 h 119"/>
                              <a:gd name="T70" fmla="*/ 247 w 71"/>
                              <a:gd name="T71" fmla="*/ 5864 h 119"/>
                              <a:gd name="T72" fmla="*/ 152 w 71"/>
                              <a:gd name="T73" fmla="*/ 5838 h 119"/>
                              <a:gd name="T74" fmla="*/ 114 w 71"/>
                              <a:gd name="T75" fmla="*/ 5807 h 119"/>
                              <a:gd name="T76" fmla="*/ 114 w 71"/>
                              <a:gd name="T77" fmla="*/ 5692 h 119"/>
                              <a:gd name="T78" fmla="*/ 171 w 71"/>
                              <a:gd name="T79" fmla="*/ 5648 h 119"/>
                              <a:gd name="T80" fmla="*/ 393 w 71"/>
                              <a:gd name="T81" fmla="*/ 5648 h 119"/>
                              <a:gd name="T82" fmla="*/ 374 w 71"/>
                              <a:gd name="T83" fmla="*/ 5616 h 119"/>
                              <a:gd name="T84" fmla="*/ 311 w 71"/>
                              <a:gd name="T85" fmla="*/ 5572 h 119"/>
                              <a:gd name="T86" fmla="*/ 228 w 71"/>
                              <a:gd name="T87" fmla="*/ 5559 h 119"/>
                              <a:gd name="T88" fmla="*/ 393 w 71"/>
                              <a:gd name="T89" fmla="*/ 5648 h 119"/>
                              <a:gd name="T90" fmla="*/ 285 w 71"/>
                              <a:gd name="T91" fmla="*/ 5648 h 119"/>
                              <a:gd name="T92" fmla="*/ 323 w 71"/>
                              <a:gd name="T93" fmla="*/ 5686 h 119"/>
                              <a:gd name="T94" fmla="*/ 336 w 71"/>
                              <a:gd name="T95" fmla="*/ 5749 h 119"/>
                              <a:gd name="T96" fmla="*/ 431 w 71"/>
                              <a:gd name="T97" fmla="*/ 5749 h 119"/>
                              <a:gd name="T98" fmla="*/ 412 w 71"/>
                              <a:gd name="T99" fmla="*/ 5673 h 119"/>
                              <a:gd name="T100" fmla="*/ 393 w 71"/>
                              <a:gd name="T101" fmla="*/ 5648 h 11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1" h="119">
                                <a:moveTo>
                                  <a:pt x="15" y="83"/>
                                </a:moveTo>
                                <a:lnTo>
                                  <a:pt x="0" y="83"/>
                                </a:lnTo>
                                <a:lnTo>
                                  <a:pt x="3" y="97"/>
                                </a:lnTo>
                                <a:lnTo>
                                  <a:pt x="10" y="108"/>
                                </a:lnTo>
                                <a:lnTo>
                                  <a:pt x="21" y="116"/>
                                </a:lnTo>
                                <a:lnTo>
                                  <a:pt x="35" y="119"/>
                                </a:lnTo>
                                <a:lnTo>
                                  <a:pt x="49" y="116"/>
                                </a:lnTo>
                                <a:lnTo>
                                  <a:pt x="61" y="108"/>
                                </a:lnTo>
                                <a:lnTo>
                                  <a:pt x="63" y="105"/>
                                </a:lnTo>
                                <a:lnTo>
                                  <a:pt x="24" y="105"/>
                                </a:lnTo>
                                <a:lnTo>
                                  <a:pt x="15" y="96"/>
                                </a:lnTo>
                                <a:lnTo>
                                  <a:pt x="15" y="83"/>
                                </a:lnTo>
                                <a:close/>
                                <a:moveTo>
                                  <a:pt x="36" y="0"/>
                                </a:moveTo>
                                <a:lnTo>
                                  <a:pt x="24" y="2"/>
                                </a:lnTo>
                                <a:lnTo>
                                  <a:pt x="14" y="9"/>
                                </a:lnTo>
                                <a:lnTo>
                                  <a:pt x="7" y="19"/>
                                </a:lnTo>
                                <a:lnTo>
                                  <a:pt x="5" y="32"/>
                                </a:lnTo>
                                <a:lnTo>
                                  <a:pt x="5" y="41"/>
                                </a:lnTo>
                                <a:lnTo>
                                  <a:pt x="8" y="47"/>
                                </a:lnTo>
                                <a:lnTo>
                                  <a:pt x="12" y="53"/>
                                </a:lnTo>
                                <a:lnTo>
                                  <a:pt x="18" y="57"/>
                                </a:lnTo>
                                <a:lnTo>
                                  <a:pt x="23" y="60"/>
                                </a:lnTo>
                                <a:lnTo>
                                  <a:pt x="35" y="63"/>
                                </a:lnTo>
                                <a:lnTo>
                                  <a:pt x="50" y="69"/>
                                </a:lnTo>
                                <a:lnTo>
                                  <a:pt x="56" y="75"/>
                                </a:lnTo>
                                <a:lnTo>
                                  <a:pt x="56" y="96"/>
                                </a:lnTo>
                                <a:lnTo>
                                  <a:pt x="47" y="105"/>
                                </a:lnTo>
                                <a:lnTo>
                                  <a:pt x="63" y="105"/>
                                </a:lnTo>
                                <a:lnTo>
                                  <a:pt x="68" y="97"/>
                                </a:lnTo>
                                <a:lnTo>
                                  <a:pt x="71" y="83"/>
                                </a:lnTo>
                                <a:lnTo>
                                  <a:pt x="71" y="74"/>
                                </a:lnTo>
                                <a:lnTo>
                                  <a:pt x="68" y="66"/>
                                </a:lnTo>
                                <a:lnTo>
                                  <a:pt x="62" y="60"/>
                                </a:lnTo>
                                <a:lnTo>
                                  <a:pt x="56" y="56"/>
                                </a:lnTo>
                                <a:lnTo>
                                  <a:pt x="51" y="53"/>
                                </a:lnTo>
                                <a:lnTo>
                                  <a:pt x="39" y="48"/>
                                </a:lnTo>
                                <a:lnTo>
                                  <a:pt x="24" y="44"/>
                                </a:lnTo>
                                <a:lnTo>
                                  <a:pt x="18" y="39"/>
                                </a:lnTo>
                                <a:lnTo>
                                  <a:pt x="18" y="21"/>
                                </a:lnTo>
                                <a:lnTo>
                                  <a:pt x="27" y="14"/>
                                </a:lnTo>
                                <a:lnTo>
                                  <a:pt x="62" y="14"/>
                                </a:lnTo>
                                <a:lnTo>
                                  <a:pt x="59" y="9"/>
                                </a:lnTo>
                                <a:lnTo>
                                  <a:pt x="49" y="2"/>
                                </a:lnTo>
                                <a:lnTo>
                                  <a:pt x="36" y="0"/>
                                </a:lnTo>
                                <a:close/>
                                <a:moveTo>
                                  <a:pt x="62" y="14"/>
                                </a:moveTo>
                                <a:lnTo>
                                  <a:pt x="45" y="14"/>
                                </a:lnTo>
                                <a:lnTo>
                                  <a:pt x="51" y="20"/>
                                </a:lnTo>
                                <a:lnTo>
                                  <a:pt x="53" y="30"/>
                                </a:lnTo>
                                <a:lnTo>
                                  <a:pt x="68" y="30"/>
                                </a:lnTo>
                                <a:lnTo>
                                  <a:pt x="65" y="18"/>
                                </a:lnTo>
                                <a:lnTo>
                                  <a:pt x="62" y="14"/>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9" name="AutoShape 41"/>
                        <wps:cNvSpPr>
                          <a:spLocks/>
                        </wps:cNvSpPr>
                        <wps:spPr bwMode="auto">
                          <a:xfrm>
                            <a:off x="10781" y="10883"/>
                            <a:ext cx="5" cy="7"/>
                          </a:xfrm>
                          <a:custGeom>
                            <a:avLst/>
                            <a:gdLst>
                              <a:gd name="T0" fmla="*/ 95 w 71"/>
                              <a:gd name="T1" fmla="*/ 6086 h 119"/>
                              <a:gd name="T2" fmla="*/ 0 w 71"/>
                              <a:gd name="T3" fmla="*/ 6086 h 119"/>
                              <a:gd name="T4" fmla="*/ 19 w 71"/>
                              <a:gd name="T5" fmla="*/ 6175 h 119"/>
                              <a:gd name="T6" fmla="*/ 64 w 71"/>
                              <a:gd name="T7" fmla="*/ 6245 h 119"/>
                              <a:gd name="T8" fmla="*/ 140 w 71"/>
                              <a:gd name="T9" fmla="*/ 6296 h 119"/>
                              <a:gd name="T10" fmla="*/ 229 w 71"/>
                              <a:gd name="T11" fmla="*/ 6315 h 119"/>
                              <a:gd name="T12" fmla="*/ 324 w 71"/>
                              <a:gd name="T13" fmla="*/ 6296 h 119"/>
                              <a:gd name="T14" fmla="*/ 387 w 71"/>
                              <a:gd name="T15" fmla="*/ 6245 h 119"/>
                              <a:gd name="T16" fmla="*/ 400 w 71"/>
                              <a:gd name="T17" fmla="*/ 6226 h 119"/>
                              <a:gd name="T18" fmla="*/ 152 w 71"/>
                              <a:gd name="T19" fmla="*/ 6226 h 119"/>
                              <a:gd name="T20" fmla="*/ 108 w 71"/>
                              <a:gd name="T21" fmla="*/ 6169 h 119"/>
                              <a:gd name="T22" fmla="*/ 95 w 71"/>
                              <a:gd name="T23" fmla="*/ 6086 h 119"/>
                              <a:gd name="T24" fmla="*/ 229 w 71"/>
                              <a:gd name="T25" fmla="*/ 5559 h 119"/>
                              <a:gd name="T26" fmla="*/ 152 w 71"/>
                              <a:gd name="T27" fmla="*/ 5572 h 119"/>
                              <a:gd name="T28" fmla="*/ 89 w 71"/>
                              <a:gd name="T29" fmla="*/ 5616 h 119"/>
                              <a:gd name="T30" fmla="*/ 44 w 71"/>
                              <a:gd name="T31" fmla="*/ 5680 h 119"/>
                              <a:gd name="T32" fmla="*/ 32 w 71"/>
                              <a:gd name="T33" fmla="*/ 5762 h 119"/>
                              <a:gd name="T34" fmla="*/ 32 w 71"/>
                              <a:gd name="T35" fmla="*/ 5819 h 119"/>
                              <a:gd name="T36" fmla="*/ 51 w 71"/>
                              <a:gd name="T37" fmla="*/ 5857 h 119"/>
                              <a:gd name="T38" fmla="*/ 89 w 71"/>
                              <a:gd name="T39" fmla="*/ 5896 h 119"/>
                              <a:gd name="T40" fmla="*/ 114 w 71"/>
                              <a:gd name="T41" fmla="*/ 5921 h 119"/>
                              <a:gd name="T42" fmla="*/ 146 w 71"/>
                              <a:gd name="T43" fmla="*/ 5940 h 119"/>
                              <a:gd name="T44" fmla="*/ 222 w 71"/>
                              <a:gd name="T45" fmla="*/ 5959 h 119"/>
                              <a:gd name="T46" fmla="*/ 324 w 71"/>
                              <a:gd name="T47" fmla="*/ 5997 h 119"/>
                              <a:gd name="T48" fmla="*/ 362 w 71"/>
                              <a:gd name="T49" fmla="*/ 6035 h 119"/>
                              <a:gd name="T50" fmla="*/ 362 w 71"/>
                              <a:gd name="T51" fmla="*/ 6169 h 119"/>
                              <a:gd name="T52" fmla="*/ 299 w 71"/>
                              <a:gd name="T53" fmla="*/ 6226 h 119"/>
                              <a:gd name="T54" fmla="*/ 400 w 71"/>
                              <a:gd name="T55" fmla="*/ 6226 h 119"/>
                              <a:gd name="T56" fmla="*/ 432 w 71"/>
                              <a:gd name="T57" fmla="*/ 6175 h 119"/>
                              <a:gd name="T58" fmla="*/ 451 w 71"/>
                              <a:gd name="T59" fmla="*/ 6086 h 119"/>
                              <a:gd name="T60" fmla="*/ 451 w 71"/>
                              <a:gd name="T61" fmla="*/ 6029 h 119"/>
                              <a:gd name="T62" fmla="*/ 432 w 71"/>
                              <a:gd name="T63" fmla="*/ 5978 h 119"/>
                              <a:gd name="T64" fmla="*/ 362 w 71"/>
                              <a:gd name="T65" fmla="*/ 5915 h 119"/>
                              <a:gd name="T66" fmla="*/ 324 w 71"/>
                              <a:gd name="T67" fmla="*/ 5896 h 119"/>
                              <a:gd name="T68" fmla="*/ 248 w 71"/>
                              <a:gd name="T69" fmla="*/ 5864 h 119"/>
                              <a:gd name="T70" fmla="*/ 152 w 71"/>
                              <a:gd name="T71" fmla="*/ 5838 h 119"/>
                              <a:gd name="T72" fmla="*/ 127 w 71"/>
                              <a:gd name="T73" fmla="*/ 5807 h 119"/>
                              <a:gd name="T74" fmla="*/ 127 w 71"/>
                              <a:gd name="T75" fmla="*/ 5692 h 119"/>
                              <a:gd name="T76" fmla="*/ 172 w 71"/>
                              <a:gd name="T77" fmla="*/ 5648 h 119"/>
                              <a:gd name="T78" fmla="*/ 394 w 71"/>
                              <a:gd name="T79" fmla="*/ 5648 h 119"/>
                              <a:gd name="T80" fmla="*/ 375 w 71"/>
                              <a:gd name="T81" fmla="*/ 5616 h 119"/>
                              <a:gd name="T82" fmla="*/ 311 w 71"/>
                              <a:gd name="T83" fmla="*/ 5572 h 119"/>
                              <a:gd name="T84" fmla="*/ 229 w 71"/>
                              <a:gd name="T85" fmla="*/ 5559 h 119"/>
                              <a:gd name="T86" fmla="*/ 394 w 71"/>
                              <a:gd name="T87" fmla="*/ 5648 h 119"/>
                              <a:gd name="T88" fmla="*/ 286 w 71"/>
                              <a:gd name="T89" fmla="*/ 5648 h 119"/>
                              <a:gd name="T90" fmla="*/ 337 w 71"/>
                              <a:gd name="T91" fmla="*/ 5686 h 119"/>
                              <a:gd name="T92" fmla="*/ 337 w 71"/>
                              <a:gd name="T93" fmla="*/ 5749 h 119"/>
                              <a:gd name="T94" fmla="*/ 432 w 71"/>
                              <a:gd name="T95" fmla="*/ 5749 h 119"/>
                              <a:gd name="T96" fmla="*/ 413 w 71"/>
                              <a:gd name="T97" fmla="*/ 5673 h 119"/>
                              <a:gd name="T98" fmla="*/ 394 w 71"/>
                              <a:gd name="T99" fmla="*/ 5648 h 11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1" h="119">
                                <a:moveTo>
                                  <a:pt x="15" y="83"/>
                                </a:moveTo>
                                <a:lnTo>
                                  <a:pt x="0" y="83"/>
                                </a:lnTo>
                                <a:lnTo>
                                  <a:pt x="3" y="97"/>
                                </a:lnTo>
                                <a:lnTo>
                                  <a:pt x="10" y="108"/>
                                </a:lnTo>
                                <a:lnTo>
                                  <a:pt x="22" y="116"/>
                                </a:lnTo>
                                <a:lnTo>
                                  <a:pt x="36" y="119"/>
                                </a:lnTo>
                                <a:lnTo>
                                  <a:pt x="51" y="116"/>
                                </a:lnTo>
                                <a:lnTo>
                                  <a:pt x="61" y="108"/>
                                </a:lnTo>
                                <a:lnTo>
                                  <a:pt x="63" y="105"/>
                                </a:lnTo>
                                <a:lnTo>
                                  <a:pt x="24" y="105"/>
                                </a:lnTo>
                                <a:lnTo>
                                  <a:pt x="17" y="96"/>
                                </a:lnTo>
                                <a:lnTo>
                                  <a:pt x="15" y="83"/>
                                </a:lnTo>
                                <a:close/>
                                <a:moveTo>
                                  <a:pt x="36" y="0"/>
                                </a:moveTo>
                                <a:lnTo>
                                  <a:pt x="24" y="2"/>
                                </a:lnTo>
                                <a:lnTo>
                                  <a:pt x="14" y="9"/>
                                </a:lnTo>
                                <a:lnTo>
                                  <a:pt x="7" y="19"/>
                                </a:lnTo>
                                <a:lnTo>
                                  <a:pt x="5" y="32"/>
                                </a:lnTo>
                                <a:lnTo>
                                  <a:pt x="5" y="41"/>
                                </a:lnTo>
                                <a:lnTo>
                                  <a:pt x="8" y="47"/>
                                </a:lnTo>
                                <a:lnTo>
                                  <a:pt x="14" y="53"/>
                                </a:lnTo>
                                <a:lnTo>
                                  <a:pt x="18" y="57"/>
                                </a:lnTo>
                                <a:lnTo>
                                  <a:pt x="23" y="60"/>
                                </a:lnTo>
                                <a:lnTo>
                                  <a:pt x="35" y="63"/>
                                </a:lnTo>
                                <a:lnTo>
                                  <a:pt x="51" y="69"/>
                                </a:lnTo>
                                <a:lnTo>
                                  <a:pt x="57" y="75"/>
                                </a:lnTo>
                                <a:lnTo>
                                  <a:pt x="57" y="96"/>
                                </a:lnTo>
                                <a:lnTo>
                                  <a:pt x="47" y="105"/>
                                </a:lnTo>
                                <a:lnTo>
                                  <a:pt x="63" y="105"/>
                                </a:lnTo>
                                <a:lnTo>
                                  <a:pt x="68" y="97"/>
                                </a:lnTo>
                                <a:lnTo>
                                  <a:pt x="71" y="83"/>
                                </a:lnTo>
                                <a:lnTo>
                                  <a:pt x="71" y="74"/>
                                </a:lnTo>
                                <a:lnTo>
                                  <a:pt x="68" y="66"/>
                                </a:lnTo>
                                <a:lnTo>
                                  <a:pt x="57" y="56"/>
                                </a:lnTo>
                                <a:lnTo>
                                  <a:pt x="51" y="53"/>
                                </a:lnTo>
                                <a:lnTo>
                                  <a:pt x="39" y="48"/>
                                </a:lnTo>
                                <a:lnTo>
                                  <a:pt x="24" y="44"/>
                                </a:lnTo>
                                <a:lnTo>
                                  <a:pt x="20" y="39"/>
                                </a:lnTo>
                                <a:lnTo>
                                  <a:pt x="20" y="21"/>
                                </a:lnTo>
                                <a:lnTo>
                                  <a:pt x="27" y="14"/>
                                </a:lnTo>
                                <a:lnTo>
                                  <a:pt x="62" y="14"/>
                                </a:lnTo>
                                <a:lnTo>
                                  <a:pt x="59" y="9"/>
                                </a:lnTo>
                                <a:lnTo>
                                  <a:pt x="49" y="2"/>
                                </a:lnTo>
                                <a:lnTo>
                                  <a:pt x="36" y="0"/>
                                </a:lnTo>
                                <a:close/>
                                <a:moveTo>
                                  <a:pt x="62" y="14"/>
                                </a:moveTo>
                                <a:lnTo>
                                  <a:pt x="45" y="14"/>
                                </a:lnTo>
                                <a:lnTo>
                                  <a:pt x="53" y="20"/>
                                </a:lnTo>
                                <a:lnTo>
                                  <a:pt x="53" y="30"/>
                                </a:lnTo>
                                <a:lnTo>
                                  <a:pt x="68" y="30"/>
                                </a:lnTo>
                                <a:lnTo>
                                  <a:pt x="65" y="18"/>
                                </a:lnTo>
                                <a:lnTo>
                                  <a:pt x="62" y="14"/>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0" name="AutoShape 42"/>
                        <wps:cNvSpPr>
                          <a:spLocks/>
                        </wps:cNvSpPr>
                        <wps:spPr bwMode="auto">
                          <a:xfrm>
                            <a:off x="10787" y="10883"/>
                            <a:ext cx="7" cy="7"/>
                          </a:xfrm>
                          <a:custGeom>
                            <a:avLst/>
                            <a:gdLst>
                              <a:gd name="T0" fmla="*/ 381 w 119"/>
                              <a:gd name="T1" fmla="*/ 5559 h 119"/>
                              <a:gd name="T2" fmla="*/ 229 w 119"/>
                              <a:gd name="T3" fmla="*/ 5591 h 119"/>
                              <a:gd name="T4" fmla="*/ 108 w 119"/>
                              <a:gd name="T5" fmla="*/ 5667 h 119"/>
                              <a:gd name="T6" fmla="*/ 25 w 119"/>
                              <a:gd name="T7" fmla="*/ 5788 h 119"/>
                              <a:gd name="T8" fmla="*/ 0 w 119"/>
                              <a:gd name="T9" fmla="*/ 5934 h 119"/>
                              <a:gd name="T10" fmla="*/ 25 w 119"/>
                              <a:gd name="T11" fmla="*/ 6080 h 119"/>
                              <a:gd name="T12" fmla="*/ 108 w 119"/>
                              <a:gd name="T13" fmla="*/ 6200 h 119"/>
                              <a:gd name="T14" fmla="*/ 229 w 119"/>
                              <a:gd name="T15" fmla="*/ 6283 h 119"/>
                              <a:gd name="T16" fmla="*/ 381 w 119"/>
                              <a:gd name="T17" fmla="*/ 6315 h 119"/>
                              <a:gd name="T18" fmla="*/ 521 w 119"/>
                              <a:gd name="T19" fmla="*/ 6283 h 119"/>
                              <a:gd name="T20" fmla="*/ 604 w 119"/>
                              <a:gd name="T21" fmla="*/ 6226 h 119"/>
                              <a:gd name="T22" fmla="*/ 381 w 119"/>
                              <a:gd name="T23" fmla="*/ 6226 h 119"/>
                              <a:gd name="T24" fmla="*/ 267 w 119"/>
                              <a:gd name="T25" fmla="*/ 6200 h 119"/>
                              <a:gd name="T26" fmla="*/ 178 w 119"/>
                              <a:gd name="T27" fmla="*/ 6143 h 119"/>
                              <a:gd name="T28" fmla="*/ 114 w 119"/>
                              <a:gd name="T29" fmla="*/ 6048 h 119"/>
                              <a:gd name="T30" fmla="*/ 95 w 119"/>
                              <a:gd name="T31" fmla="*/ 5940 h 119"/>
                              <a:gd name="T32" fmla="*/ 114 w 119"/>
                              <a:gd name="T33" fmla="*/ 5826 h 119"/>
                              <a:gd name="T34" fmla="*/ 178 w 119"/>
                              <a:gd name="T35" fmla="*/ 5730 h 119"/>
                              <a:gd name="T36" fmla="*/ 267 w 119"/>
                              <a:gd name="T37" fmla="*/ 5667 h 119"/>
                              <a:gd name="T38" fmla="*/ 381 w 119"/>
                              <a:gd name="T39" fmla="*/ 5648 h 119"/>
                              <a:gd name="T40" fmla="*/ 604 w 119"/>
                              <a:gd name="T41" fmla="*/ 5648 h 119"/>
                              <a:gd name="T42" fmla="*/ 521 w 119"/>
                              <a:gd name="T43" fmla="*/ 5591 h 119"/>
                              <a:gd name="T44" fmla="*/ 381 w 119"/>
                              <a:gd name="T45" fmla="*/ 5559 h 119"/>
                              <a:gd name="T46" fmla="*/ 604 w 119"/>
                              <a:gd name="T47" fmla="*/ 5648 h 119"/>
                              <a:gd name="T48" fmla="*/ 381 w 119"/>
                              <a:gd name="T49" fmla="*/ 5648 h 119"/>
                              <a:gd name="T50" fmla="*/ 489 w 119"/>
                              <a:gd name="T51" fmla="*/ 5667 h 119"/>
                              <a:gd name="T52" fmla="*/ 578 w 119"/>
                              <a:gd name="T53" fmla="*/ 5730 h 119"/>
                              <a:gd name="T54" fmla="*/ 642 w 119"/>
                              <a:gd name="T55" fmla="*/ 5819 h 119"/>
                              <a:gd name="T56" fmla="*/ 667 w 119"/>
                              <a:gd name="T57" fmla="*/ 5934 h 119"/>
                              <a:gd name="T58" fmla="*/ 642 w 119"/>
                              <a:gd name="T59" fmla="*/ 6048 h 119"/>
                              <a:gd name="T60" fmla="*/ 584 w 119"/>
                              <a:gd name="T61" fmla="*/ 6137 h 119"/>
                              <a:gd name="T62" fmla="*/ 489 w 119"/>
                              <a:gd name="T63" fmla="*/ 6200 h 119"/>
                              <a:gd name="T64" fmla="*/ 381 w 119"/>
                              <a:gd name="T65" fmla="*/ 6226 h 119"/>
                              <a:gd name="T66" fmla="*/ 604 w 119"/>
                              <a:gd name="T67" fmla="*/ 6226 h 119"/>
                              <a:gd name="T68" fmla="*/ 642 w 119"/>
                              <a:gd name="T69" fmla="*/ 6200 h 119"/>
                              <a:gd name="T70" fmla="*/ 718 w 119"/>
                              <a:gd name="T71" fmla="*/ 6080 h 119"/>
                              <a:gd name="T72" fmla="*/ 750 w 119"/>
                              <a:gd name="T73" fmla="*/ 5934 h 119"/>
                              <a:gd name="T74" fmla="*/ 718 w 119"/>
                              <a:gd name="T75" fmla="*/ 5788 h 119"/>
                              <a:gd name="T76" fmla="*/ 642 w 119"/>
                              <a:gd name="T77" fmla="*/ 5667 h 119"/>
                              <a:gd name="T78" fmla="*/ 604 w 119"/>
                              <a:gd name="T79" fmla="*/ 5648 h 11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19" h="119">
                                <a:moveTo>
                                  <a:pt x="60" y="0"/>
                                </a:moveTo>
                                <a:lnTo>
                                  <a:pt x="36" y="5"/>
                                </a:lnTo>
                                <a:lnTo>
                                  <a:pt x="17" y="17"/>
                                </a:lnTo>
                                <a:lnTo>
                                  <a:pt x="4" y="36"/>
                                </a:lnTo>
                                <a:lnTo>
                                  <a:pt x="0" y="59"/>
                                </a:lnTo>
                                <a:lnTo>
                                  <a:pt x="4" y="82"/>
                                </a:lnTo>
                                <a:lnTo>
                                  <a:pt x="17" y="101"/>
                                </a:lnTo>
                                <a:lnTo>
                                  <a:pt x="36" y="114"/>
                                </a:lnTo>
                                <a:lnTo>
                                  <a:pt x="60" y="119"/>
                                </a:lnTo>
                                <a:lnTo>
                                  <a:pt x="82" y="114"/>
                                </a:lnTo>
                                <a:lnTo>
                                  <a:pt x="95" y="105"/>
                                </a:lnTo>
                                <a:lnTo>
                                  <a:pt x="60" y="105"/>
                                </a:lnTo>
                                <a:lnTo>
                                  <a:pt x="42" y="101"/>
                                </a:lnTo>
                                <a:lnTo>
                                  <a:pt x="28" y="92"/>
                                </a:lnTo>
                                <a:lnTo>
                                  <a:pt x="18" y="77"/>
                                </a:lnTo>
                                <a:lnTo>
                                  <a:pt x="15" y="60"/>
                                </a:lnTo>
                                <a:lnTo>
                                  <a:pt x="18" y="42"/>
                                </a:lnTo>
                                <a:lnTo>
                                  <a:pt x="28" y="27"/>
                                </a:lnTo>
                                <a:lnTo>
                                  <a:pt x="42" y="17"/>
                                </a:lnTo>
                                <a:lnTo>
                                  <a:pt x="60" y="14"/>
                                </a:lnTo>
                                <a:lnTo>
                                  <a:pt x="95" y="14"/>
                                </a:lnTo>
                                <a:lnTo>
                                  <a:pt x="82" y="5"/>
                                </a:lnTo>
                                <a:lnTo>
                                  <a:pt x="60" y="0"/>
                                </a:lnTo>
                                <a:close/>
                                <a:moveTo>
                                  <a:pt x="95" y="14"/>
                                </a:moveTo>
                                <a:lnTo>
                                  <a:pt x="60" y="14"/>
                                </a:lnTo>
                                <a:lnTo>
                                  <a:pt x="77" y="17"/>
                                </a:lnTo>
                                <a:lnTo>
                                  <a:pt x="91" y="27"/>
                                </a:lnTo>
                                <a:lnTo>
                                  <a:pt x="101" y="41"/>
                                </a:lnTo>
                                <a:lnTo>
                                  <a:pt x="105" y="59"/>
                                </a:lnTo>
                                <a:lnTo>
                                  <a:pt x="101" y="77"/>
                                </a:lnTo>
                                <a:lnTo>
                                  <a:pt x="92" y="91"/>
                                </a:lnTo>
                                <a:lnTo>
                                  <a:pt x="77" y="101"/>
                                </a:lnTo>
                                <a:lnTo>
                                  <a:pt x="60" y="105"/>
                                </a:lnTo>
                                <a:lnTo>
                                  <a:pt x="95" y="105"/>
                                </a:lnTo>
                                <a:lnTo>
                                  <a:pt x="101" y="101"/>
                                </a:lnTo>
                                <a:lnTo>
                                  <a:pt x="113" y="82"/>
                                </a:lnTo>
                                <a:lnTo>
                                  <a:pt x="118" y="59"/>
                                </a:lnTo>
                                <a:lnTo>
                                  <a:pt x="113" y="36"/>
                                </a:lnTo>
                                <a:lnTo>
                                  <a:pt x="101" y="17"/>
                                </a:lnTo>
                                <a:lnTo>
                                  <a:pt x="95" y="14"/>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1" name="AutoShape 43"/>
                        <wps:cNvSpPr>
                          <a:spLocks/>
                        </wps:cNvSpPr>
                        <wps:spPr bwMode="auto">
                          <a:xfrm>
                            <a:off x="10795" y="10883"/>
                            <a:ext cx="7" cy="7"/>
                          </a:xfrm>
                          <a:custGeom>
                            <a:avLst/>
                            <a:gdLst>
                              <a:gd name="T0" fmla="*/ 394 w 117"/>
                              <a:gd name="T1" fmla="*/ 5559 h 119"/>
                              <a:gd name="T2" fmla="*/ 235 w 117"/>
                              <a:gd name="T3" fmla="*/ 5591 h 119"/>
                              <a:gd name="T4" fmla="*/ 114 w 117"/>
                              <a:gd name="T5" fmla="*/ 5667 h 119"/>
                              <a:gd name="T6" fmla="*/ 32 w 117"/>
                              <a:gd name="T7" fmla="*/ 5788 h 119"/>
                              <a:gd name="T8" fmla="*/ 0 w 117"/>
                              <a:gd name="T9" fmla="*/ 5934 h 119"/>
                              <a:gd name="T10" fmla="*/ 32 w 117"/>
                              <a:gd name="T11" fmla="*/ 6080 h 119"/>
                              <a:gd name="T12" fmla="*/ 114 w 117"/>
                              <a:gd name="T13" fmla="*/ 6200 h 119"/>
                              <a:gd name="T14" fmla="*/ 235 w 117"/>
                              <a:gd name="T15" fmla="*/ 6283 h 119"/>
                              <a:gd name="T16" fmla="*/ 394 w 117"/>
                              <a:gd name="T17" fmla="*/ 6315 h 119"/>
                              <a:gd name="T18" fmla="*/ 470 w 117"/>
                              <a:gd name="T19" fmla="*/ 6315 h 119"/>
                              <a:gd name="T20" fmla="*/ 533 w 117"/>
                              <a:gd name="T21" fmla="*/ 6296 h 119"/>
                              <a:gd name="T22" fmla="*/ 597 w 117"/>
                              <a:gd name="T23" fmla="*/ 6258 h 119"/>
                              <a:gd name="T24" fmla="*/ 641 w 117"/>
                              <a:gd name="T25" fmla="*/ 6226 h 119"/>
                              <a:gd name="T26" fmla="*/ 381 w 117"/>
                              <a:gd name="T27" fmla="*/ 6226 h 119"/>
                              <a:gd name="T28" fmla="*/ 267 w 117"/>
                              <a:gd name="T29" fmla="*/ 6200 h 119"/>
                              <a:gd name="T30" fmla="*/ 178 w 117"/>
                              <a:gd name="T31" fmla="*/ 6137 h 119"/>
                              <a:gd name="T32" fmla="*/ 114 w 117"/>
                              <a:gd name="T33" fmla="*/ 6048 h 119"/>
                              <a:gd name="T34" fmla="*/ 95 w 117"/>
                              <a:gd name="T35" fmla="*/ 5934 h 119"/>
                              <a:gd name="T36" fmla="*/ 121 w 117"/>
                              <a:gd name="T37" fmla="*/ 5819 h 119"/>
                              <a:gd name="T38" fmla="*/ 178 w 117"/>
                              <a:gd name="T39" fmla="*/ 5730 h 119"/>
                              <a:gd name="T40" fmla="*/ 273 w 117"/>
                              <a:gd name="T41" fmla="*/ 5667 h 119"/>
                              <a:gd name="T42" fmla="*/ 381 w 117"/>
                              <a:gd name="T43" fmla="*/ 5648 h 119"/>
                              <a:gd name="T44" fmla="*/ 629 w 117"/>
                              <a:gd name="T45" fmla="*/ 5648 h 119"/>
                              <a:gd name="T46" fmla="*/ 603 w 117"/>
                              <a:gd name="T47" fmla="*/ 5622 h 119"/>
                              <a:gd name="T48" fmla="*/ 508 w 117"/>
                              <a:gd name="T49" fmla="*/ 5578 h 119"/>
                              <a:gd name="T50" fmla="*/ 394 w 117"/>
                              <a:gd name="T51" fmla="*/ 5559 h 119"/>
                              <a:gd name="T52" fmla="*/ 743 w 117"/>
                              <a:gd name="T53" fmla="*/ 6086 h 119"/>
                              <a:gd name="T54" fmla="*/ 635 w 117"/>
                              <a:gd name="T55" fmla="*/ 6086 h 119"/>
                              <a:gd name="T56" fmla="*/ 610 w 117"/>
                              <a:gd name="T57" fmla="*/ 6124 h 119"/>
                              <a:gd name="T58" fmla="*/ 597 w 117"/>
                              <a:gd name="T59" fmla="*/ 6131 h 119"/>
                              <a:gd name="T60" fmla="*/ 572 w 117"/>
                              <a:gd name="T61" fmla="*/ 6150 h 119"/>
                              <a:gd name="T62" fmla="*/ 527 w 117"/>
                              <a:gd name="T63" fmla="*/ 6200 h 119"/>
                              <a:gd name="T64" fmla="*/ 457 w 117"/>
                              <a:gd name="T65" fmla="*/ 6226 h 119"/>
                              <a:gd name="T66" fmla="*/ 641 w 117"/>
                              <a:gd name="T67" fmla="*/ 6226 h 119"/>
                              <a:gd name="T68" fmla="*/ 667 w 117"/>
                              <a:gd name="T69" fmla="*/ 6207 h 119"/>
                              <a:gd name="T70" fmla="*/ 692 w 117"/>
                              <a:gd name="T71" fmla="*/ 6169 h 119"/>
                              <a:gd name="T72" fmla="*/ 743 w 117"/>
                              <a:gd name="T73" fmla="*/ 6086 h 119"/>
                              <a:gd name="T74" fmla="*/ 629 w 117"/>
                              <a:gd name="T75" fmla="*/ 5648 h 119"/>
                              <a:gd name="T76" fmla="*/ 381 w 117"/>
                              <a:gd name="T77" fmla="*/ 5648 h 119"/>
                              <a:gd name="T78" fmla="*/ 457 w 117"/>
                              <a:gd name="T79" fmla="*/ 5654 h 119"/>
                              <a:gd name="T80" fmla="*/ 527 w 117"/>
                              <a:gd name="T81" fmla="*/ 5686 h 119"/>
                              <a:gd name="T82" fmla="*/ 591 w 117"/>
                              <a:gd name="T83" fmla="*/ 5737 h 119"/>
                              <a:gd name="T84" fmla="*/ 635 w 117"/>
                              <a:gd name="T85" fmla="*/ 5800 h 119"/>
                              <a:gd name="T86" fmla="*/ 743 w 117"/>
                              <a:gd name="T87" fmla="*/ 5800 h 119"/>
                              <a:gd name="T88" fmla="*/ 686 w 117"/>
                              <a:gd name="T89" fmla="*/ 5699 h 119"/>
                              <a:gd name="T90" fmla="*/ 629 w 117"/>
                              <a:gd name="T91" fmla="*/ 5648 h 11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17" h="119">
                                <a:moveTo>
                                  <a:pt x="62" y="0"/>
                                </a:moveTo>
                                <a:lnTo>
                                  <a:pt x="37" y="5"/>
                                </a:lnTo>
                                <a:lnTo>
                                  <a:pt x="18" y="17"/>
                                </a:lnTo>
                                <a:lnTo>
                                  <a:pt x="5" y="36"/>
                                </a:lnTo>
                                <a:lnTo>
                                  <a:pt x="0" y="59"/>
                                </a:lnTo>
                                <a:lnTo>
                                  <a:pt x="5" y="82"/>
                                </a:lnTo>
                                <a:lnTo>
                                  <a:pt x="18" y="101"/>
                                </a:lnTo>
                                <a:lnTo>
                                  <a:pt x="37" y="114"/>
                                </a:lnTo>
                                <a:lnTo>
                                  <a:pt x="62" y="119"/>
                                </a:lnTo>
                                <a:lnTo>
                                  <a:pt x="74" y="119"/>
                                </a:lnTo>
                                <a:lnTo>
                                  <a:pt x="84" y="116"/>
                                </a:lnTo>
                                <a:lnTo>
                                  <a:pt x="94" y="110"/>
                                </a:lnTo>
                                <a:lnTo>
                                  <a:pt x="101" y="105"/>
                                </a:lnTo>
                                <a:lnTo>
                                  <a:pt x="60" y="105"/>
                                </a:lnTo>
                                <a:lnTo>
                                  <a:pt x="42" y="101"/>
                                </a:lnTo>
                                <a:lnTo>
                                  <a:pt x="28" y="91"/>
                                </a:lnTo>
                                <a:lnTo>
                                  <a:pt x="18" y="77"/>
                                </a:lnTo>
                                <a:lnTo>
                                  <a:pt x="15" y="59"/>
                                </a:lnTo>
                                <a:lnTo>
                                  <a:pt x="19" y="41"/>
                                </a:lnTo>
                                <a:lnTo>
                                  <a:pt x="28" y="27"/>
                                </a:lnTo>
                                <a:lnTo>
                                  <a:pt x="43" y="17"/>
                                </a:lnTo>
                                <a:lnTo>
                                  <a:pt x="60" y="14"/>
                                </a:lnTo>
                                <a:lnTo>
                                  <a:pt x="99" y="14"/>
                                </a:lnTo>
                                <a:lnTo>
                                  <a:pt x="95" y="10"/>
                                </a:lnTo>
                                <a:lnTo>
                                  <a:pt x="80" y="3"/>
                                </a:lnTo>
                                <a:lnTo>
                                  <a:pt x="62" y="0"/>
                                </a:lnTo>
                                <a:close/>
                                <a:moveTo>
                                  <a:pt x="117" y="83"/>
                                </a:moveTo>
                                <a:lnTo>
                                  <a:pt x="100" y="83"/>
                                </a:lnTo>
                                <a:lnTo>
                                  <a:pt x="96" y="89"/>
                                </a:lnTo>
                                <a:lnTo>
                                  <a:pt x="94" y="90"/>
                                </a:lnTo>
                                <a:lnTo>
                                  <a:pt x="90" y="93"/>
                                </a:lnTo>
                                <a:lnTo>
                                  <a:pt x="83" y="101"/>
                                </a:lnTo>
                                <a:lnTo>
                                  <a:pt x="72" y="105"/>
                                </a:lnTo>
                                <a:lnTo>
                                  <a:pt x="101" y="105"/>
                                </a:lnTo>
                                <a:lnTo>
                                  <a:pt x="105" y="102"/>
                                </a:lnTo>
                                <a:lnTo>
                                  <a:pt x="109" y="96"/>
                                </a:lnTo>
                                <a:lnTo>
                                  <a:pt x="117" y="83"/>
                                </a:lnTo>
                                <a:close/>
                                <a:moveTo>
                                  <a:pt x="99" y="14"/>
                                </a:moveTo>
                                <a:lnTo>
                                  <a:pt x="60" y="14"/>
                                </a:lnTo>
                                <a:lnTo>
                                  <a:pt x="72" y="15"/>
                                </a:lnTo>
                                <a:lnTo>
                                  <a:pt x="83" y="20"/>
                                </a:lnTo>
                                <a:lnTo>
                                  <a:pt x="93" y="28"/>
                                </a:lnTo>
                                <a:lnTo>
                                  <a:pt x="100" y="38"/>
                                </a:lnTo>
                                <a:lnTo>
                                  <a:pt x="117" y="38"/>
                                </a:lnTo>
                                <a:lnTo>
                                  <a:pt x="108" y="22"/>
                                </a:lnTo>
                                <a:lnTo>
                                  <a:pt x="99" y="14"/>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2" name="Line 44"/>
                        <wps:cNvCnPr>
                          <a:cxnSpLocks noChangeShapeType="1"/>
                        </wps:cNvCnPr>
                        <wps:spPr bwMode="auto">
                          <a:xfrm>
                            <a:off x="10804" y="10883"/>
                            <a:ext cx="0" cy="7"/>
                          </a:xfrm>
                          <a:prstGeom prst="line">
                            <a:avLst/>
                          </a:prstGeom>
                          <a:noFill/>
                          <a:ln w="8622">
                            <a:solidFill>
                              <a:srgbClr val="FDFDF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3" name="Line 45"/>
                        <wps:cNvCnPr>
                          <a:cxnSpLocks noChangeShapeType="1"/>
                        </wps:cNvCnPr>
                        <wps:spPr bwMode="auto">
                          <a:xfrm>
                            <a:off x="10804" y="10881"/>
                            <a:ext cx="1" cy="0"/>
                          </a:xfrm>
                          <a:prstGeom prst="line">
                            <a:avLst/>
                          </a:prstGeom>
                          <a:noFill/>
                          <a:ln w="16249">
                            <a:solidFill>
                              <a:srgbClr val="FDFDF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4" name="AutoShape 46"/>
                        <wps:cNvSpPr>
                          <a:spLocks/>
                        </wps:cNvSpPr>
                        <wps:spPr bwMode="auto">
                          <a:xfrm>
                            <a:off x="10806" y="10883"/>
                            <a:ext cx="7" cy="7"/>
                          </a:xfrm>
                          <a:custGeom>
                            <a:avLst/>
                            <a:gdLst>
                              <a:gd name="T0" fmla="*/ 457 w 119"/>
                              <a:gd name="T1" fmla="*/ 5559 h 119"/>
                              <a:gd name="T2" fmla="*/ 381 w 119"/>
                              <a:gd name="T3" fmla="*/ 5559 h 119"/>
                              <a:gd name="T4" fmla="*/ 228 w 119"/>
                              <a:gd name="T5" fmla="*/ 5591 h 119"/>
                              <a:gd name="T6" fmla="*/ 108 w 119"/>
                              <a:gd name="T7" fmla="*/ 5667 h 119"/>
                              <a:gd name="T8" fmla="*/ 32 w 119"/>
                              <a:gd name="T9" fmla="*/ 5788 h 119"/>
                              <a:gd name="T10" fmla="*/ 0 w 119"/>
                              <a:gd name="T11" fmla="*/ 5934 h 119"/>
                              <a:gd name="T12" fmla="*/ 32 w 119"/>
                              <a:gd name="T13" fmla="*/ 6080 h 119"/>
                              <a:gd name="T14" fmla="*/ 114 w 119"/>
                              <a:gd name="T15" fmla="*/ 6200 h 119"/>
                              <a:gd name="T16" fmla="*/ 235 w 119"/>
                              <a:gd name="T17" fmla="*/ 6283 h 119"/>
                              <a:gd name="T18" fmla="*/ 381 w 119"/>
                              <a:gd name="T19" fmla="*/ 6315 h 119"/>
                              <a:gd name="T20" fmla="*/ 463 w 119"/>
                              <a:gd name="T21" fmla="*/ 6302 h 119"/>
                              <a:gd name="T22" fmla="*/ 539 w 119"/>
                              <a:gd name="T23" fmla="*/ 6277 h 119"/>
                              <a:gd name="T24" fmla="*/ 603 w 119"/>
                              <a:gd name="T25" fmla="*/ 6232 h 119"/>
                              <a:gd name="T26" fmla="*/ 609 w 119"/>
                              <a:gd name="T27" fmla="*/ 6226 h 119"/>
                              <a:gd name="T28" fmla="*/ 381 w 119"/>
                              <a:gd name="T29" fmla="*/ 6226 h 119"/>
                              <a:gd name="T30" fmla="*/ 266 w 119"/>
                              <a:gd name="T31" fmla="*/ 6200 h 119"/>
                              <a:gd name="T32" fmla="*/ 171 w 119"/>
                              <a:gd name="T33" fmla="*/ 6137 h 119"/>
                              <a:gd name="T34" fmla="*/ 108 w 119"/>
                              <a:gd name="T35" fmla="*/ 6048 h 119"/>
                              <a:gd name="T36" fmla="*/ 89 w 119"/>
                              <a:gd name="T37" fmla="*/ 5934 h 119"/>
                              <a:gd name="T38" fmla="*/ 108 w 119"/>
                              <a:gd name="T39" fmla="*/ 5819 h 119"/>
                              <a:gd name="T40" fmla="*/ 171 w 119"/>
                              <a:gd name="T41" fmla="*/ 5730 h 119"/>
                              <a:gd name="T42" fmla="*/ 266 w 119"/>
                              <a:gd name="T43" fmla="*/ 5667 h 119"/>
                              <a:gd name="T44" fmla="*/ 381 w 119"/>
                              <a:gd name="T45" fmla="*/ 5648 h 119"/>
                              <a:gd name="T46" fmla="*/ 609 w 119"/>
                              <a:gd name="T47" fmla="*/ 5648 h 119"/>
                              <a:gd name="T48" fmla="*/ 590 w 119"/>
                              <a:gd name="T49" fmla="*/ 5629 h 119"/>
                              <a:gd name="T50" fmla="*/ 527 w 119"/>
                              <a:gd name="T51" fmla="*/ 5578 h 119"/>
                              <a:gd name="T52" fmla="*/ 457 w 119"/>
                              <a:gd name="T53" fmla="*/ 5559 h 119"/>
                              <a:gd name="T54" fmla="*/ 755 w 119"/>
                              <a:gd name="T55" fmla="*/ 6169 h 119"/>
                              <a:gd name="T56" fmla="*/ 660 w 119"/>
                              <a:gd name="T57" fmla="*/ 6169 h 119"/>
                              <a:gd name="T58" fmla="*/ 660 w 119"/>
                              <a:gd name="T59" fmla="*/ 6296 h 119"/>
                              <a:gd name="T60" fmla="*/ 755 w 119"/>
                              <a:gd name="T61" fmla="*/ 6296 h 119"/>
                              <a:gd name="T62" fmla="*/ 755 w 119"/>
                              <a:gd name="T63" fmla="*/ 6169 h 119"/>
                              <a:gd name="T64" fmla="*/ 609 w 119"/>
                              <a:gd name="T65" fmla="*/ 5648 h 119"/>
                              <a:gd name="T66" fmla="*/ 381 w 119"/>
                              <a:gd name="T67" fmla="*/ 5648 h 119"/>
                              <a:gd name="T68" fmla="*/ 489 w 119"/>
                              <a:gd name="T69" fmla="*/ 5667 h 119"/>
                              <a:gd name="T70" fmla="*/ 577 w 119"/>
                              <a:gd name="T71" fmla="*/ 5730 h 119"/>
                              <a:gd name="T72" fmla="*/ 634 w 119"/>
                              <a:gd name="T73" fmla="*/ 5819 h 119"/>
                              <a:gd name="T74" fmla="*/ 660 w 119"/>
                              <a:gd name="T75" fmla="*/ 5934 h 119"/>
                              <a:gd name="T76" fmla="*/ 634 w 119"/>
                              <a:gd name="T77" fmla="*/ 6048 h 119"/>
                              <a:gd name="T78" fmla="*/ 577 w 119"/>
                              <a:gd name="T79" fmla="*/ 6137 h 119"/>
                              <a:gd name="T80" fmla="*/ 489 w 119"/>
                              <a:gd name="T81" fmla="*/ 6200 h 119"/>
                              <a:gd name="T82" fmla="*/ 381 w 119"/>
                              <a:gd name="T83" fmla="*/ 6226 h 119"/>
                              <a:gd name="T84" fmla="*/ 609 w 119"/>
                              <a:gd name="T85" fmla="*/ 6226 h 119"/>
                              <a:gd name="T86" fmla="*/ 660 w 119"/>
                              <a:gd name="T87" fmla="*/ 6169 h 119"/>
                              <a:gd name="T88" fmla="*/ 755 w 119"/>
                              <a:gd name="T89" fmla="*/ 6169 h 119"/>
                              <a:gd name="T90" fmla="*/ 755 w 119"/>
                              <a:gd name="T91" fmla="*/ 5705 h 119"/>
                              <a:gd name="T92" fmla="*/ 660 w 119"/>
                              <a:gd name="T93" fmla="*/ 5705 h 119"/>
                              <a:gd name="T94" fmla="*/ 641 w 119"/>
                              <a:gd name="T95" fmla="*/ 5667 h 119"/>
                              <a:gd name="T96" fmla="*/ 622 w 119"/>
                              <a:gd name="T97" fmla="*/ 5654 h 119"/>
                              <a:gd name="T98" fmla="*/ 609 w 119"/>
                              <a:gd name="T99" fmla="*/ 5648 h 119"/>
                              <a:gd name="T100" fmla="*/ 755 w 119"/>
                              <a:gd name="T101" fmla="*/ 5578 h 119"/>
                              <a:gd name="T102" fmla="*/ 660 w 119"/>
                              <a:gd name="T103" fmla="*/ 5578 h 119"/>
                              <a:gd name="T104" fmla="*/ 660 w 119"/>
                              <a:gd name="T105" fmla="*/ 5705 h 119"/>
                              <a:gd name="T106" fmla="*/ 755 w 119"/>
                              <a:gd name="T107" fmla="*/ 5705 h 119"/>
                              <a:gd name="T108" fmla="*/ 755 w 119"/>
                              <a:gd name="T109" fmla="*/ 5578 h 11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9" h="119">
                                <a:moveTo>
                                  <a:pt x="72" y="0"/>
                                </a:moveTo>
                                <a:lnTo>
                                  <a:pt x="60" y="0"/>
                                </a:lnTo>
                                <a:lnTo>
                                  <a:pt x="36" y="5"/>
                                </a:lnTo>
                                <a:lnTo>
                                  <a:pt x="17" y="17"/>
                                </a:lnTo>
                                <a:lnTo>
                                  <a:pt x="5" y="36"/>
                                </a:lnTo>
                                <a:lnTo>
                                  <a:pt x="0" y="59"/>
                                </a:lnTo>
                                <a:lnTo>
                                  <a:pt x="5" y="82"/>
                                </a:lnTo>
                                <a:lnTo>
                                  <a:pt x="18" y="101"/>
                                </a:lnTo>
                                <a:lnTo>
                                  <a:pt x="37" y="114"/>
                                </a:lnTo>
                                <a:lnTo>
                                  <a:pt x="60" y="119"/>
                                </a:lnTo>
                                <a:lnTo>
                                  <a:pt x="73" y="117"/>
                                </a:lnTo>
                                <a:lnTo>
                                  <a:pt x="85" y="113"/>
                                </a:lnTo>
                                <a:lnTo>
                                  <a:pt x="95" y="106"/>
                                </a:lnTo>
                                <a:lnTo>
                                  <a:pt x="96" y="105"/>
                                </a:lnTo>
                                <a:lnTo>
                                  <a:pt x="60" y="105"/>
                                </a:lnTo>
                                <a:lnTo>
                                  <a:pt x="42" y="101"/>
                                </a:lnTo>
                                <a:lnTo>
                                  <a:pt x="27" y="91"/>
                                </a:lnTo>
                                <a:lnTo>
                                  <a:pt x="17" y="77"/>
                                </a:lnTo>
                                <a:lnTo>
                                  <a:pt x="14" y="59"/>
                                </a:lnTo>
                                <a:lnTo>
                                  <a:pt x="17" y="41"/>
                                </a:lnTo>
                                <a:lnTo>
                                  <a:pt x="27" y="27"/>
                                </a:lnTo>
                                <a:lnTo>
                                  <a:pt x="42" y="17"/>
                                </a:lnTo>
                                <a:lnTo>
                                  <a:pt x="60" y="14"/>
                                </a:lnTo>
                                <a:lnTo>
                                  <a:pt x="96" y="14"/>
                                </a:lnTo>
                                <a:lnTo>
                                  <a:pt x="93" y="11"/>
                                </a:lnTo>
                                <a:lnTo>
                                  <a:pt x="83" y="3"/>
                                </a:lnTo>
                                <a:lnTo>
                                  <a:pt x="72" y="0"/>
                                </a:lnTo>
                                <a:close/>
                                <a:moveTo>
                                  <a:pt x="119" y="96"/>
                                </a:moveTo>
                                <a:lnTo>
                                  <a:pt x="104" y="96"/>
                                </a:lnTo>
                                <a:lnTo>
                                  <a:pt x="104" y="116"/>
                                </a:lnTo>
                                <a:lnTo>
                                  <a:pt x="119" y="116"/>
                                </a:lnTo>
                                <a:lnTo>
                                  <a:pt x="119" y="96"/>
                                </a:lnTo>
                                <a:close/>
                                <a:moveTo>
                                  <a:pt x="96" y="14"/>
                                </a:moveTo>
                                <a:lnTo>
                                  <a:pt x="60" y="14"/>
                                </a:lnTo>
                                <a:lnTo>
                                  <a:pt x="77" y="17"/>
                                </a:lnTo>
                                <a:lnTo>
                                  <a:pt x="91" y="27"/>
                                </a:lnTo>
                                <a:lnTo>
                                  <a:pt x="100" y="41"/>
                                </a:lnTo>
                                <a:lnTo>
                                  <a:pt x="104" y="59"/>
                                </a:lnTo>
                                <a:lnTo>
                                  <a:pt x="100" y="77"/>
                                </a:lnTo>
                                <a:lnTo>
                                  <a:pt x="91" y="91"/>
                                </a:lnTo>
                                <a:lnTo>
                                  <a:pt x="77" y="101"/>
                                </a:lnTo>
                                <a:lnTo>
                                  <a:pt x="60" y="105"/>
                                </a:lnTo>
                                <a:lnTo>
                                  <a:pt x="96" y="105"/>
                                </a:lnTo>
                                <a:lnTo>
                                  <a:pt x="104" y="96"/>
                                </a:lnTo>
                                <a:lnTo>
                                  <a:pt x="119" y="96"/>
                                </a:lnTo>
                                <a:lnTo>
                                  <a:pt x="119" y="23"/>
                                </a:lnTo>
                                <a:lnTo>
                                  <a:pt x="104" y="23"/>
                                </a:lnTo>
                                <a:lnTo>
                                  <a:pt x="101" y="17"/>
                                </a:lnTo>
                                <a:lnTo>
                                  <a:pt x="98" y="15"/>
                                </a:lnTo>
                                <a:lnTo>
                                  <a:pt x="96" y="14"/>
                                </a:lnTo>
                                <a:close/>
                                <a:moveTo>
                                  <a:pt x="119" y="3"/>
                                </a:moveTo>
                                <a:lnTo>
                                  <a:pt x="104" y="3"/>
                                </a:lnTo>
                                <a:lnTo>
                                  <a:pt x="104" y="23"/>
                                </a:lnTo>
                                <a:lnTo>
                                  <a:pt x="119" y="23"/>
                                </a:lnTo>
                                <a:lnTo>
                                  <a:pt x="119" y="3"/>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5" name="Line 47"/>
                        <wps:cNvCnPr>
                          <a:cxnSpLocks noChangeShapeType="1"/>
                        </wps:cNvCnPr>
                        <wps:spPr bwMode="auto">
                          <a:xfrm>
                            <a:off x="10816" y="10881"/>
                            <a:ext cx="0" cy="9"/>
                          </a:xfrm>
                          <a:prstGeom prst="line">
                            <a:avLst/>
                          </a:prstGeom>
                          <a:noFill/>
                          <a:ln w="9510">
                            <a:solidFill>
                              <a:srgbClr val="FDFDF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6" name="Line 48"/>
                        <wps:cNvCnPr>
                          <a:cxnSpLocks noChangeShapeType="1"/>
                        </wps:cNvCnPr>
                        <wps:spPr bwMode="auto">
                          <a:xfrm>
                            <a:off x="10814" y="10884"/>
                            <a:ext cx="5" cy="0"/>
                          </a:xfrm>
                          <a:prstGeom prst="line">
                            <a:avLst/>
                          </a:prstGeom>
                          <a:noFill/>
                          <a:ln w="8632">
                            <a:solidFill>
                              <a:srgbClr val="FDFDF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7" name="Line 49"/>
                        <wps:cNvCnPr>
                          <a:cxnSpLocks noChangeShapeType="1"/>
                        </wps:cNvCnPr>
                        <wps:spPr bwMode="auto">
                          <a:xfrm>
                            <a:off x="10820" y="10881"/>
                            <a:ext cx="0" cy="9"/>
                          </a:xfrm>
                          <a:prstGeom prst="line">
                            <a:avLst/>
                          </a:prstGeom>
                          <a:noFill/>
                          <a:ln w="9510">
                            <a:solidFill>
                              <a:srgbClr val="FDFDF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8" name="AutoShape 50"/>
                        <wps:cNvSpPr>
                          <a:spLocks/>
                        </wps:cNvSpPr>
                        <wps:spPr bwMode="auto">
                          <a:xfrm>
                            <a:off x="10822" y="10883"/>
                            <a:ext cx="7" cy="7"/>
                          </a:xfrm>
                          <a:custGeom>
                            <a:avLst/>
                            <a:gdLst>
                              <a:gd name="T0" fmla="*/ 381 w 120"/>
                              <a:gd name="T1" fmla="*/ 5559 h 119"/>
                              <a:gd name="T2" fmla="*/ 235 w 120"/>
                              <a:gd name="T3" fmla="*/ 5591 h 119"/>
                              <a:gd name="T4" fmla="*/ 114 w 120"/>
                              <a:gd name="T5" fmla="*/ 5667 h 119"/>
                              <a:gd name="T6" fmla="*/ 32 w 120"/>
                              <a:gd name="T7" fmla="*/ 5788 h 119"/>
                              <a:gd name="T8" fmla="*/ 0 w 120"/>
                              <a:gd name="T9" fmla="*/ 5934 h 119"/>
                              <a:gd name="T10" fmla="*/ 32 w 120"/>
                              <a:gd name="T11" fmla="*/ 6080 h 119"/>
                              <a:gd name="T12" fmla="*/ 114 w 120"/>
                              <a:gd name="T13" fmla="*/ 6200 h 119"/>
                              <a:gd name="T14" fmla="*/ 235 w 120"/>
                              <a:gd name="T15" fmla="*/ 6283 h 119"/>
                              <a:gd name="T16" fmla="*/ 381 w 120"/>
                              <a:gd name="T17" fmla="*/ 6315 h 119"/>
                              <a:gd name="T18" fmla="*/ 527 w 120"/>
                              <a:gd name="T19" fmla="*/ 6283 h 119"/>
                              <a:gd name="T20" fmla="*/ 610 w 120"/>
                              <a:gd name="T21" fmla="*/ 6226 h 119"/>
                              <a:gd name="T22" fmla="*/ 381 w 120"/>
                              <a:gd name="T23" fmla="*/ 6226 h 119"/>
                              <a:gd name="T24" fmla="*/ 267 w 120"/>
                              <a:gd name="T25" fmla="*/ 6200 h 119"/>
                              <a:gd name="T26" fmla="*/ 178 w 120"/>
                              <a:gd name="T27" fmla="*/ 6143 h 119"/>
                              <a:gd name="T28" fmla="*/ 114 w 120"/>
                              <a:gd name="T29" fmla="*/ 6048 h 119"/>
                              <a:gd name="T30" fmla="*/ 95 w 120"/>
                              <a:gd name="T31" fmla="*/ 5940 h 119"/>
                              <a:gd name="T32" fmla="*/ 114 w 120"/>
                              <a:gd name="T33" fmla="*/ 5826 h 119"/>
                              <a:gd name="T34" fmla="*/ 178 w 120"/>
                              <a:gd name="T35" fmla="*/ 5730 h 119"/>
                              <a:gd name="T36" fmla="*/ 267 w 120"/>
                              <a:gd name="T37" fmla="*/ 5667 h 119"/>
                              <a:gd name="T38" fmla="*/ 381 w 120"/>
                              <a:gd name="T39" fmla="*/ 5648 h 119"/>
                              <a:gd name="T40" fmla="*/ 610 w 120"/>
                              <a:gd name="T41" fmla="*/ 5648 h 119"/>
                              <a:gd name="T42" fmla="*/ 527 w 120"/>
                              <a:gd name="T43" fmla="*/ 5591 h 119"/>
                              <a:gd name="T44" fmla="*/ 381 w 120"/>
                              <a:gd name="T45" fmla="*/ 5559 h 119"/>
                              <a:gd name="T46" fmla="*/ 610 w 120"/>
                              <a:gd name="T47" fmla="*/ 5648 h 119"/>
                              <a:gd name="T48" fmla="*/ 381 w 120"/>
                              <a:gd name="T49" fmla="*/ 5648 h 119"/>
                              <a:gd name="T50" fmla="*/ 489 w 120"/>
                              <a:gd name="T51" fmla="*/ 5667 h 119"/>
                              <a:gd name="T52" fmla="*/ 578 w 120"/>
                              <a:gd name="T53" fmla="*/ 5730 h 119"/>
                              <a:gd name="T54" fmla="*/ 641 w 120"/>
                              <a:gd name="T55" fmla="*/ 5819 h 119"/>
                              <a:gd name="T56" fmla="*/ 667 w 120"/>
                              <a:gd name="T57" fmla="*/ 5934 h 119"/>
                              <a:gd name="T58" fmla="*/ 641 w 120"/>
                              <a:gd name="T59" fmla="*/ 6048 h 119"/>
                              <a:gd name="T60" fmla="*/ 584 w 120"/>
                              <a:gd name="T61" fmla="*/ 6137 h 119"/>
                              <a:gd name="T62" fmla="*/ 495 w 120"/>
                              <a:gd name="T63" fmla="*/ 6200 h 119"/>
                              <a:gd name="T64" fmla="*/ 381 w 120"/>
                              <a:gd name="T65" fmla="*/ 6226 h 119"/>
                              <a:gd name="T66" fmla="*/ 610 w 120"/>
                              <a:gd name="T67" fmla="*/ 6226 h 119"/>
                              <a:gd name="T68" fmla="*/ 648 w 120"/>
                              <a:gd name="T69" fmla="*/ 6200 h 119"/>
                              <a:gd name="T70" fmla="*/ 730 w 120"/>
                              <a:gd name="T71" fmla="*/ 6080 h 119"/>
                              <a:gd name="T72" fmla="*/ 762 w 120"/>
                              <a:gd name="T73" fmla="*/ 5934 h 119"/>
                              <a:gd name="T74" fmla="*/ 730 w 120"/>
                              <a:gd name="T75" fmla="*/ 5788 h 119"/>
                              <a:gd name="T76" fmla="*/ 648 w 120"/>
                              <a:gd name="T77" fmla="*/ 5667 h 119"/>
                              <a:gd name="T78" fmla="*/ 610 w 120"/>
                              <a:gd name="T79" fmla="*/ 5648 h 11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0" h="119">
                                <a:moveTo>
                                  <a:pt x="60" y="0"/>
                                </a:moveTo>
                                <a:lnTo>
                                  <a:pt x="37" y="5"/>
                                </a:lnTo>
                                <a:lnTo>
                                  <a:pt x="18" y="17"/>
                                </a:lnTo>
                                <a:lnTo>
                                  <a:pt x="5" y="36"/>
                                </a:lnTo>
                                <a:lnTo>
                                  <a:pt x="0" y="59"/>
                                </a:lnTo>
                                <a:lnTo>
                                  <a:pt x="5" y="82"/>
                                </a:lnTo>
                                <a:lnTo>
                                  <a:pt x="18" y="101"/>
                                </a:lnTo>
                                <a:lnTo>
                                  <a:pt x="37" y="114"/>
                                </a:lnTo>
                                <a:lnTo>
                                  <a:pt x="60" y="119"/>
                                </a:lnTo>
                                <a:lnTo>
                                  <a:pt x="83" y="114"/>
                                </a:lnTo>
                                <a:lnTo>
                                  <a:pt x="96" y="105"/>
                                </a:lnTo>
                                <a:lnTo>
                                  <a:pt x="60" y="105"/>
                                </a:lnTo>
                                <a:lnTo>
                                  <a:pt x="42" y="101"/>
                                </a:lnTo>
                                <a:lnTo>
                                  <a:pt x="28" y="92"/>
                                </a:lnTo>
                                <a:lnTo>
                                  <a:pt x="18" y="77"/>
                                </a:lnTo>
                                <a:lnTo>
                                  <a:pt x="15" y="60"/>
                                </a:lnTo>
                                <a:lnTo>
                                  <a:pt x="18" y="42"/>
                                </a:lnTo>
                                <a:lnTo>
                                  <a:pt x="28" y="27"/>
                                </a:lnTo>
                                <a:lnTo>
                                  <a:pt x="42" y="17"/>
                                </a:lnTo>
                                <a:lnTo>
                                  <a:pt x="60" y="14"/>
                                </a:lnTo>
                                <a:lnTo>
                                  <a:pt x="96" y="14"/>
                                </a:lnTo>
                                <a:lnTo>
                                  <a:pt x="83" y="5"/>
                                </a:lnTo>
                                <a:lnTo>
                                  <a:pt x="60" y="0"/>
                                </a:lnTo>
                                <a:close/>
                                <a:moveTo>
                                  <a:pt x="96" y="14"/>
                                </a:moveTo>
                                <a:lnTo>
                                  <a:pt x="60" y="14"/>
                                </a:lnTo>
                                <a:lnTo>
                                  <a:pt x="77" y="17"/>
                                </a:lnTo>
                                <a:lnTo>
                                  <a:pt x="91" y="27"/>
                                </a:lnTo>
                                <a:lnTo>
                                  <a:pt x="101" y="41"/>
                                </a:lnTo>
                                <a:lnTo>
                                  <a:pt x="105" y="59"/>
                                </a:lnTo>
                                <a:lnTo>
                                  <a:pt x="101" y="77"/>
                                </a:lnTo>
                                <a:lnTo>
                                  <a:pt x="92" y="91"/>
                                </a:lnTo>
                                <a:lnTo>
                                  <a:pt x="78" y="101"/>
                                </a:lnTo>
                                <a:lnTo>
                                  <a:pt x="60" y="105"/>
                                </a:lnTo>
                                <a:lnTo>
                                  <a:pt x="96" y="105"/>
                                </a:lnTo>
                                <a:lnTo>
                                  <a:pt x="102" y="101"/>
                                </a:lnTo>
                                <a:lnTo>
                                  <a:pt x="115" y="82"/>
                                </a:lnTo>
                                <a:lnTo>
                                  <a:pt x="120" y="59"/>
                                </a:lnTo>
                                <a:lnTo>
                                  <a:pt x="115" y="36"/>
                                </a:lnTo>
                                <a:lnTo>
                                  <a:pt x="102" y="17"/>
                                </a:lnTo>
                                <a:lnTo>
                                  <a:pt x="96" y="14"/>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9" name="AutoShape 51"/>
                        <wps:cNvSpPr>
                          <a:spLocks/>
                        </wps:cNvSpPr>
                        <wps:spPr bwMode="auto">
                          <a:xfrm>
                            <a:off x="10830" y="10883"/>
                            <a:ext cx="7" cy="7"/>
                          </a:xfrm>
                          <a:custGeom>
                            <a:avLst/>
                            <a:gdLst>
                              <a:gd name="T0" fmla="*/ 95 w 99"/>
                              <a:gd name="T1" fmla="*/ 5578 h 116"/>
                              <a:gd name="T2" fmla="*/ 0 w 99"/>
                              <a:gd name="T3" fmla="*/ 5578 h 116"/>
                              <a:gd name="T4" fmla="*/ 0 w 99"/>
                              <a:gd name="T5" fmla="*/ 6296 h 116"/>
                              <a:gd name="T6" fmla="*/ 95 w 99"/>
                              <a:gd name="T7" fmla="*/ 6296 h 116"/>
                              <a:gd name="T8" fmla="*/ 95 w 99"/>
                              <a:gd name="T9" fmla="*/ 5801 h 116"/>
                              <a:gd name="T10" fmla="*/ 114 w 99"/>
                              <a:gd name="T11" fmla="*/ 5763 h 116"/>
                              <a:gd name="T12" fmla="*/ 152 w 99"/>
                              <a:gd name="T13" fmla="*/ 5693 h 116"/>
                              <a:gd name="T14" fmla="*/ 184 w 99"/>
                              <a:gd name="T15" fmla="*/ 5674 h 116"/>
                              <a:gd name="T16" fmla="*/ 95 w 99"/>
                              <a:gd name="T17" fmla="*/ 5674 h 116"/>
                              <a:gd name="T18" fmla="*/ 95 w 99"/>
                              <a:gd name="T19" fmla="*/ 5578 h 116"/>
                              <a:gd name="T20" fmla="*/ 534 w 99"/>
                              <a:gd name="T21" fmla="*/ 5648 h 116"/>
                              <a:gd name="T22" fmla="*/ 375 w 99"/>
                              <a:gd name="T23" fmla="*/ 5648 h 116"/>
                              <a:gd name="T24" fmla="*/ 419 w 99"/>
                              <a:gd name="T25" fmla="*/ 5667 h 116"/>
                              <a:gd name="T26" fmla="*/ 457 w 99"/>
                              <a:gd name="T27" fmla="*/ 5705 h 116"/>
                              <a:gd name="T28" fmla="*/ 515 w 99"/>
                              <a:gd name="T29" fmla="*/ 5750 h 116"/>
                              <a:gd name="T30" fmla="*/ 546 w 99"/>
                              <a:gd name="T31" fmla="*/ 5807 h 116"/>
                              <a:gd name="T32" fmla="*/ 546 w 99"/>
                              <a:gd name="T33" fmla="*/ 6296 h 116"/>
                              <a:gd name="T34" fmla="*/ 629 w 99"/>
                              <a:gd name="T35" fmla="*/ 6296 h 116"/>
                              <a:gd name="T36" fmla="*/ 629 w 99"/>
                              <a:gd name="T37" fmla="*/ 5807 h 116"/>
                              <a:gd name="T38" fmla="*/ 610 w 99"/>
                              <a:gd name="T39" fmla="*/ 5731 h 116"/>
                              <a:gd name="T40" fmla="*/ 565 w 99"/>
                              <a:gd name="T41" fmla="*/ 5674 h 116"/>
                              <a:gd name="T42" fmla="*/ 534 w 99"/>
                              <a:gd name="T43" fmla="*/ 5648 h 116"/>
                              <a:gd name="T44" fmla="*/ 318 w 99"/>
                              <a:gd name="T45" fmla="*/ 5559 h 116"/>
                              <a:gd name="T46" fmla="*/ 267 w 99"/>
                              <a:gd name="T47" fmla="*/ 5559 h 116"/>
                              <a:gd name="T48" fmla="*/ 241 w 99"/>
                              <a:gd name="T49" fmla="*/ 5572 h 116"/>
                              <a:gd name="T50" fmla="*/ 165 w 99"/>
                              <a:gd name="T51" fmla="*/ 5610 h 116"/>
                              <a:gd name="T52" fmla="*/ 146 w 99"/>
                              <a:gd name="T53" fmla="*/ 5616 h 116"/>
                              <a:gd name="T54" fmla="*/ 95 w 99"/>
                              <a:gd name="T55" fmla="*/ 5674 h 116"/>
                              <a:gd name="T56" fmla="*/ 184 w 99"/>
                              <a:gd name="T57" fmla="*/ 5674 h 116"/>
                              <a:gd name="T58" fmla="*/ 229 w 99"/>
                              <a:gd name="T59" fmla="*/ 5648 h 116"/>
                              <a:gd name="T60" fmla="*/ 534 w 99"/>
                              <a:gd name="T61" fmla="*/ 5648 h 116"/>
                              <a:gd name="T62" fmla="*/ 515 w 99"/>
                              <a:gd name="T63" fmla="*/ 5629 h 116"/>
                              <a:gd name="T64" fmla="*/ 451 w 99"/>
                              <a:gd name="T65" fmla="*/ 5591 h 116"/>
                              <a:gd name="T66" fmla="*/ 388 w 99"/>
                              <a:gd name="T67" fmla="*/ 5566 h 116"/>
                              <a:gd name="T68" fmla="*/ 318 w 99"/>
                              <a:gd name="T69" fmla="*/ 5559 h 11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9" h="116">
                                <a:moveTo>
                                  <a:pt x="15" y="3"/>
                                </a:moveTo>
                                <a:lnTo>
                                  <a:pt x="0" y="3"/>
                                </a:lnTo>
                                <a:lnTo>
                                  <a:pt x="0" y="116"/>
                                </a:lnTo>
                                <a:lnTo>
                                  <a:pt x="15" y="116"/>
                                </a:lnTo>
                                <a:lnTo>
                                  <a:pt x="15" y="38"/>
                                </a:lnTo>
                                <a:lnTo>
                                  <a:pt x="18" y="32"/>
                                </a:lnTo>
                                <a:lnTo>
                                  <a:pt x="24" y="21"/>
                                </a:lnTo>
                                <a:lnTo>
                                  <a:pt x="29" y="18"/>
                                </a:lnTo>
                                <a:lnTo>
                                  <a:pt x="15" y="18"/>
                                </a:lnTo>
                                <a:lnTo>
                                  <a:pt x="15" y="3"/>
                                </a:lnTo>
                                <a:close/>
                                <a:moveTo>
                                  <a:pt x="84" y="14"/>
                                </a:moveTo>
                                <a:lnTo>
                                  <a:pt x="59" y="14"/>
                                </a:lnTo>
                                <a:lnTo>
                                  <a:pt x="66" y="17"/>
                                </a:lnTo>
                                <a:lnTo>
                                  <a:pt x="72" y="23"/>
                                </a:lnTo>
                                <a:lnTo>
                                  <a:pt x="81" y="30"/>
                                </a:lnTo>
                                <a:lnTo>
                                  <a:pt x="86" y="39"/>
                                </a:lnTo>
                                <a:lnTo>
                                  <a:pt x="86" y="116"/>
                                </a:lnTo>
                                <a:lnTo>
                                  <a:pt x="99" y="116"/>
                                </a:lnTo>
                                <a:lnTo>
                                  <a:pt x="99" y="39"/>
                                </a:lnTo>
                                <a:lnTo>
                                  <a:pt x="96" y="27"/>
                                </a:lnTo>
                                <a:lnTo>
                                  <a:pt x="89" y="18"/>
                                </a:lnTo>
                                <a:lnTo>
                                  <a:pt x="84" y="14"/>
                                </a:lnTo>
                                <a:close/>
                                <a:moveTo>
                                  <a:pt x="50" y="0"/>
                                </a:moveTo>
                                <a:lnTo>
                                  <a:pt x="42" y="0"/>
                                </a:lnTo>
                                <a:lnTo>
                                  <a:pt x="38" y="2"/>
                                </a:lnTo>
                                <a:lnTo>
                                  <a:pt x="26" y="8"/>
                                </a:lnTo>
                                <a:lnTo>
                                  <a:pt x="23" y="9"/>
                                </a:lnTo>
                                <a:lnTo>
                                  <a:pt x="15" y="18"/>
                                </a:lnTo>
                                <a:lnTo>
                                  <a:pt x="29" y="18"/>
                                </a:lnTo>
                                <a:lnTo>
                                  <a:pt x="36" y="14"/>
                                </a:lnTo>
                                <a:lnTo>
                                  <a:pt x="84" y="14"/>
                                </a:lnTo>
                                <a:lnTo>
                                  <a:pt x="81" y="11"/>
                                </a:lnTo>
                                <a:lnTo>
                                  <a:pt x="71" y="5"/>
                                </a:lnTo>
                                <a:lnTo>
                                  <a:pt x="61" y="1"/>
                                </a:lnTo>
                                <a:lnTo>
                                  <a:pt x="50" y="0"/>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41" y="10881"/>
                            <a:ext cx="25" cy="1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31"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70" y="10881"/>
                            <a:ext cx="17" cy="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32"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89" y="10880"/>
                            <a:ext cx="30" cy="1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33" name="Picture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924" y="10880"/>
                            <a:ext cx="29" cy="1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35"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150" y="10853"/>
                            <a:ext cx="44" cy="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36"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197" y="10853"/>
                            <a:ext cx="23" cy="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37"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224" y="10853"/>
                            <a:ext cx="35" cy="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38"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263" y="10853"/>
                            <a:ext cx="44" cy="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39"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310" y="10853"/>
                            <a:ext cx="18" cy="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40" name="AutoShape 62"/>
                        <wps:cNvSpPr>
                          <a:spLocks/>
                        </wps:cNvSpPr>
                        <wps:spPr bwMode="auto">
                          <a:xfrm>
                            <a:off x="11331" y="10853"/>
                            <a:ext cx="4" cy="8"/>
                          </a:xfrm>
                          <a:custGeom>
                            <a:avLst/>
                            <a:gdLst>
                              <a:gd name="T0" fmla="*/ 387 w 74"/>
                              <a:gd name="T1" fmla="*/ 3138 h 111"/>
                              <a:gd name="T2" fmla="*/ 318 w 74"/>
                              <a:gd name="T3" fmla="*/ 3138 h 111"/>
                              <a:gd name="T4" fmla="*/ 318 w 74"/>
                              <a:gd name="T5" fmla="*/ 3322 h 111"/>
                              <a:gd name="T6" fmla="*/ 387 w 74"/>
                              <a:gd name="T7" fmla="*/ 3322 h 111"/>
                              <a:gd name="T8" fmla="*/ 387 w 74"/>
                              <a:gd name="T9" fmla="*/ 3138 h 111"/>
                              <a:gd name="T10" fmla="*/ 387 w 74"/>
                              <a:gd name="T11" fmla="*/ 2617 h 111"/>
                              <a:gd name="T12" fmla="*/ 318 w 74"/>
                              <a:gd name="T13" fmla="*/ 2617 h 111"/>
                              <a:gd name="T14" fmla="*/ 19 w 74"/>
                              <a:gd name="T15" fmla="*/ 3055 h 111"/>
                              <a:gd name="T16" fmla="*/ 6 w 74"/>
                              <a:gd name="T17" fmla="*/ 3074 h 111"/>
                              <a:gd name="T18" fmla="*/ 0 w 74"/>
                              <a:gd name="T19" fmla="*/ 3093 h 111"/>
                              <a:gd name="T20" fmla="*/ 0 w 74"/>
                              <a:gd name="T21" fmla="*/ 3138 h 111"/>
                              <a:gd name="T22" fmla="*/ 464 w 74"/>
                              <a:gd name="T23" fmla="*/ 3138 h 111"/>
                              <a:gd name="T24" fmla="*/ 464 w 74"/>
                              <a:gd name="T25" fmla="*/ 3080 h 111"/>
                              <a:gd name="T26" fmla="*/ 70 w 74"/>
                              <a:gd name="T27" fmla="*/ 3080 h 111"/>
                              <a:gd name="T28" fmla="*/ 299 w 74"/>
                              <a:gd name="T29" fmla="*/ 2737 h 111"/>
                              <a:gd name="T30" fmla="*/ 311 w 74"/>
                              <a:gd name="T31" fmla="*/ 2731 h 111"/>
                              <a:gd name="T32" fmla="*/ 318 w 74"/>
                              <a:gd name="T33" fmla="*/ 2712 h 111"/>
                              <a:gd name="T34" fmla="*/ 387 w 74"/>
                              <a:gd name="T35" fmla="*/ 2712 h 111"/>
                              <a:gd name="T36" fmla="*/ 387 w 74"/>
                              <a:gd name="T37" fmla="*/ 2617 h 111"/>
                              <a:gd name="T38" fmla="*/ 387 w 74"/>
                              <a:gd name="T39" fmla="*/ 2712 h 111"/>
                              <a:gd name="T40" fmla="*/ 318 w 74"/>
                              <a:gd name="T41" fmla="*/ 2712 h 111"/>
                              <a:gd name="T42" fmla="*/ 318 w 74"/>
                              <a:gd name="T43" fmla="*/ 3080 h 111"/>
                              <a:gd name="T44" fmla="*/ 387 w 74"/>
                              <a:gd name="T45" fmla="*/ 3080 h 111"/>
                              <a:gd name="T46" fmla="*/ 387 w 74"/>
                              <a:gd name="T47" fmla="*/ 2712 h 1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4" h="111">
                                <a:moveTo>
                                  <a:pt x="61" y="82"/>
                                </a:moveTo>
                                <a:lnTo>
                                  <a:pt x="50" y="82"/>
                                </a:lnTo>
                                <a:lnTo>
                                  <a:pt x="50" y="111"/>
                                </a:lnTo>
                                <a:lnTo>
                                  <a:pt x="61" y="111"/>
                                </a:lnTo>
                                <a:lnTo>
                                  <a:pt x="61" y="82"/>
                                </a:lnTo>
                                <a:close/>
                                <a:moveTo>
                                  <a:pt x="61" y="0"/>
                                </a:moveTo>
                                <a:lnTo>
                                  <a:pt x="50" y="0"/>
                                </a:lnTo>
                                <a:lnTo>
                                  <a:pt x="3" y="69"/>
                                </a:lnTo>
                                <a:lnTo>
                                  <a:pt x="1" y="72"/>
                                </a:lnTo>
                                <a:lnTo>
                                  <a:pt x="0" y="75"/>
                                </a:lnTo>
                                <a:lnTo>
                                  <a:pt x="0" y="82"/>
                                </a:lnTo>
                                <a:lnTo>
                                  <a:pt x="73" y="82"/>
                                </a:lnTo>
                                <a:lnTo>
                                  <a:pt x="73" y="73"/>
                                </a:lnTo>
                                <a:lnTo>
                                  <a:pt x="11" y="73"/>
                                </a:lnTo>
                                <a:lnTo>
                                  <a:pt x="47" y="19"/>
                                </a:lnTo>
                                <a:lnTo>
                                  <a:pt x="49" y="18"/>
                                </a:lnTo>
                                <a:lnTo>
                                  <a:pt x="50" y="15"/>
                                </a:lnTo>
                                <a:lnTo>
                                  <a:pt x="61" y="15"/>
                                </a:lnTo>
                                <a:lnTo>
                                  <a:pt x="61" y="0"/>
                                </a:lnTo>
                                <a:close/>
                                <a:moveTo>
                                  <a:pt x="61" y="15"/>
                                </a:moveTo>
                                <a:lnTo>
                                  <a:pt x="50" y="15"/>
                                </a:lnTo>
                                <a:lnTo>
                                  <a:pt x="50" y="73"/>
                                </a:lnTo>
                                <a:lnTo>
                                  <a:pt x="61" y="73"/>
                                </a:lnTo>
                                <a:lnTo>
                                  <a:pt x="61" y="15"/>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1"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339" y="10853"/>
                            <a:ext cx="15" cy="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42"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271" y="10867"/>
                            <a:ext cx="14" cy="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43"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288" y="10868"/>
                            <a:ext cx="16" cy="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44" name="Picture 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308" y="10868"/>
                            <a:ext cx="19" cy="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45"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332" y="10868"/>
                            <a:ext cx="22" cy="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46"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195" y="10882"/>
                            <a:ext cx="24" cy="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47"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210" y="10882"/>
                            <a:ext cx="144" cy="2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9DE9E4" id="Group 2" o:spid="_x0000_s1026" style="position:absolute;margin-left:-.75pt;margin-top:.75pt;width:596.25pt;height:221.25pt;z-index:251652096;mso-position-horizontal-relative:page" coordorigin="10654,10827" coordsize="736,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96;top:10847;width:62;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">
                  <v:imagedata r:id="rId43" o:title=""/>
                </v:shape>
                <v:shape id="Freeform 4" o:spid="_x0000_s1028" style="position:absolute;left:10654;top:10827;width:99;height:185;visibility:visible;mso-wrap-style:square;v-text-anchor:top" coordsize="1565,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" path="m1564,l,,,2916,1564,2705,1564,xe" fillcolor="#181212" stroked="f">
                  <v:path arrowok="t" o:connecttype="custom" o:connectlocs="628,0;0,0;0,1175;628,1090;628,0" o:connectangles="0,0,0,0,0"/>
                </v:shape>
                <v:shape id="Picture 5" o:spid="_x0000_s1029" type="#_x0000_t75" style="position:absolute;left:10766;top:10862;width:266;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">
                  <v:imagedata r:id="rId44" o:title=""/>
                </v:shape>
                <v:shape id="Picture 6" o:spid="_x0000_s1030" type="#_x0000_t75" style="position:absolute;left:10753;top:10827;width:637;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">
                  <v:imagedata r:id="rId45" o:title=""/>
                </v:shape>
                <v:shape id="Picture 7" o:spid="_x0000_s1031" type="#_x0000_t75" style="position:absolute;left:11194;top:10827;width:114;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">
                  <v:imagedata r:id="rId46" o:title=""/>
                </v:shape>
                <v:shape id="Picture 8" o:spid="_x0000_s1032" type="#_x0000_t75" style="position:absolute;left:10998;top:10827;width:13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">
                  <v:imagedata r:id="rId47" o:title=""/>
                </v:shape>
                <v:shape id="Picture 9" o:spid="_x0000_s1033" type="#_x0000_t75" style="position:absolute;left:11289;top:10837;width:42;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">
                  <v:imagedata r:id="rId48" o:title=""/>
                </v:shape>
                <v:shape id="Picture 10" o:spid="_x0000_s1034" type="#_x0000_t75" style="position:absolute;left:11280;top:10827;width:14;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">
                  <v:imagedata r:id="rId49" o:title=""/>
                </v:shape>
                <v:shape id="Picture 11" o:spid="_x0000_s1035" type="#_x0000_t75" style="position:absolute;left:11064;top:10827;width:14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">
                  <v:imagedata r:id="rId50" o:title=""/>
                </v:shape>
                <v:shape id="Picture 12" o:spid="_x0000_s1036" type="#_x0000_t75" style="position:absolute;left:11342;top:10827;width:48;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">
                  <v:imagedata r:id="rId51" o:title=""/>
                </v:shape>
                <v:shape id="Picture 13" o:spid="_x0000_s1037" type="#_x0000_t75" style="position:absolute;left:11275;top:10827;width:25;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">
                  <v:imagedata r:id="rId52" o:title=""/>
                </v:shape>
                <v:shape id="Picture 14" o:spid="_x0000_s1038" type="#_x0000_t75" style="position:absolute;left:11336;top:10827;width:54;height: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">
                  <v:imagedata r:id="rId53" o:title=""/>
                </v:shape>
                <v:shape id="AutoShape 15" o:spid="_x0000_s1039" style="position:absolute;left:10754;top:10854;width:17;height:17;visibility:visible;mso-wrap-style:square;v-text-anchor:top" coordsize="2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" path="m162,l108,,,267r74,l89,228r164,l232,174r-125,l135,83r60,l162,xm253,228r-71,l194,267r75,l253,228xm195,83r-60,l164,174r68,l195,83xe" fillcolor="#fdfdfd" stroked="f">
                  <v:path arrowok="t" o:connecttype="custom" o:connectlocs="65,172;43,172;0,280;30,280;36,264;102,264;93,242;43,242;54,205;78,205;65,172;102,264;73,264;78,280;108,280;102,264;78,205;54,205;66,242;93,242;78,205" o:connectangles="0,0,0,0,0,0,0,0,0,0,0,0,0,0,0,0,0,0,0,0,0"/>
                </v:shape>
                <v:shape id="AutoShape 16" o:spid="_x0000_s1040" style="position:absolute;left:10772;top:10858;width:10;height:14;visibility:visible;mso-wrap-style:square;v-text-anchor:top" coordsize="16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" path="m60,147l,147r11,33l32,201r25,11l82,215r31,-5l139,196r17,-22l158,167r-95,l60,147xm80,l51,5,26,18,9,39,3,66,6,84,16,99r16,11l51,119r23,9l91,134r9,7l103,150r,11l92,167r66,l163,146r-6,-27l140,102,118,91,92,83,77,78,63,72r,-16l67,48r85,l147,31,126,12,102,3,80,xm152,48r-55,l98,59r,4l157,63,152,48xe" fillcolor="#fdfdfd" stroked="f">
                  <v:path arrowok="t" o:connecttype="custom" o:connectlocs="23,261;0,261;4,275;12,284;22,288;32,289;44,287;54,282;60,272;61,270;24,270;23,261;31,200;20,203;10,208;3,217;1,228;2,235;6,241;12,246;20,250;29,253;35,256;39,259;40,263;40,267;36,270;61,270;63,261;61,250;54,243;46,238;36,235;30,233;24,230;24,224;26,220;59,220;57,213;49,205;39,202;31,200;59,220;38,220;38,225;38,227;61,227;59,220" o:connectangles="0,0,0,0,0,0,0,0,0,0,0,0,0,0,0,0,0,0,0,0,0,0,0,0,0,0,0,0,0,0,0,0,0,0,0,0,0,0,0,0,0,0,0,0,0,0,0,0"/>
                </v:shape>
                <v:shape id="AutoShape 17" o:spid="_x0000_s1041" style="position:absolute;left:10784;top:10858;width:14;height:18;visibility:visible;mso-wrap-style:square;v-text-anchor:top" coordsize="2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" path="m56,6l,6,,274r60,l60,189r122,l190,183r16,-25l108,158,87,153,71,142,61,125,57,107,61,89,70,73,86,60r22,-4l204,56,195,37,185,29,56,29,56,6xm182,189r-122,l68,196r11,9l97,212r23,3l159,206r23,-17xm204,56r-96,l130,60r15,13l155,89r3,18l154,125r-9,17l129,153r-21,5l206,158r4,-8l218,110,212,73,204,56xm120,l99,3,81,9,68,18,57,29r128,l165,11,120,xe" fillcolor="#fdfdfd" stroked="f">
                  <v:path arrowok="t" o:connecttype="custom" o:connectlocs="23,204;0,204;0,315;24,315;24,280;74,280;78,278;84,267;44,267;36,265;29,261;25,254;23,246;25,239;29,232;35,226;44,225;83,225;80,217;75,214;23,214;23,204;74,280;24,280;28,283;32,287;40,290;49,291;65,287;74,280;83,225;44,225;53,226;59,232;63,239;64,246;63,254;59,261;53,265;44,267;84,267;86,264;89,247;87,232;83,225;49,202;40,203;33,205;28,209;23,214;75,214;67,206;49,202" o:connectangles="0,0,0,0,0,0,0,0,0,0,0,0,0,0,0,0,0,0,0,0,0,0,0,0,0,0,0,0,0,0,0,0,0,0,0,0,0,0,0,0,0,0,0,0,0,0,0,0,0,0,0,0,0"/>
                </v:shape>
                <v:line id="Line 18" o:spid="_x0000_s1042" style="position:absolute;visibility:visible;mso-wrap-style:square" from="10801,10859" to="10801,10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" strokecolor="#fdfdfd" strokeweight="1.0567mm"/>
                <v:line id="Line 19" o:spid="_x0000_s1043" style="position:absolute;visibility:visible;mso-wrap-style:square" from="10799,10856" to="10803,10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" strokecolor="#fdfdfd" strokeweight=".79342mm"/>
                <v:shape id="AutoShape 20" o:spid="_x0000_s1044" style="position:absolute;left:10806;top:10858;width:6;height:13;visibility:visible;mso-wrap-style:square;v-text-anchor:top" coordsize="1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" path="m55,6l,6,,207r60,l60,98,63,79,73,68,88,62r18,-2l106,29r-51,l55,6xm106,l85,3,70,11r-9,9l57,29r49,l106,xe" fillcolor="#fdfdfd" stroked="f">
                  <v:path arrowok="t" o:connecttype="custom" o:connectlocs="20,196;0,196;0,276;21,276;21,232;22,225;26,220;31,218;38,217;38,205;20,205;20,196;38,193;30,195;25,198;22,201;20,205;38,205;38,193" o:connectangles="0,0,0,0,0,0,0,0,0,0,0,0,0,0,0,0,0,0,0"/>
                </v:shape>
                <v:shape id="AutoShape 21" o:spid="_x0000_s1045" style="position:absolute;left:10813;top:10858;width:14;height:14;visibility:visible;mso-wrap-style:square;v-text-anchor:top" coordsize="22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" path="m100,l62,8,30,29,8,62,,107r6,40l26,182r32,24l100,215r18,-2l134,208r14,-9l158,186r62,l220,158r-111,l86,152,71,140,62,123,59,108,62,90,71,73,87,60r22,-4l220,56r,-27l158,29,151,19,139,9,122,3,100,xm220,186r-60,l160,207r60,l220,186xm220,56r-111,l131,60r16,12l157,88r3,19l157,123r-9,16l133,152r-24,6l220,158r,-102xm220,6r-60,l160,29r60,l220,6xe" fillcolor="#fdfdfd" stroked="f">
                  <v:path arrowok="t" o:connecttype="custom" o:connectlocs="40,200;25,204;12,212;3,226;0,245;2,261;10,276;23,286;40,289;48,289;54,287;60,283;64,277;89,277;89,266;44,266;35,263;29,258;25,251;24,245;25,238;29,231;35,225;44,224;89,224;89,212;64,212;61,208;56,204;49,202;40,200;89,277;64,277;64,286;89,286;89,277;89,224;44,224;53,225;59,230;63,237;64,245;63,251;60,258;54,263;44,266;89,266;89,224;89,203;64,203;64,212;89,212;89,203" o:connectangles="0,0,0,0,0,0,0,0,0,0,0,0,0,0,0,0,0,0,0,0,0,0,0,0,0,0,0,0,0,0,0,0,0,0,0,0,0,0,0,0,0,0,0,0,0,0,0,0,0,0,0,0,0"/>
                </v:shape>
                <v:line id="Line 22" o:spid="_x0000_s1046" style="position:absolute;visibility:visible;mso-wrap-style:square" from="10832,10861" to="10832,10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" strokecolor="#fdfdfd" strokeweight="1.0567mm"/>
                <v:line id="Line 23" o:spid="_x0000_s1047" style="position:absolute;visibility:visible;mso-wrap-style:square" from="10828,10860" to="10836,1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" strokecolor="#fdfdfd" strokeweight=".81811mm"/>
                <v:line id="Line 24" o:spid="_x0000_s1048" style="position:absolute;visibility:visible;mso-wrap-style:square" from="10830,10856" to="10834,10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" strokecolor="#fdfdfd" strokeweight="1.1637mm"/>
                <v:line id="Line 25" o:spid="_x0000_s1049" style="position:absolute;visibility:visible;mso-wrap-style:square" from="10839,10859" to="10839,10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" strokecolor="#fdfdfd" strokeweight="1.0567mm"/>
                <v:line id="Line 26" o:spid="_x0000_s1050" style="position:absolute;visibility:visible;mso-wrap-style:square" from="10837,10856" to="10841,10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" strokecolor="#fdfdfd" strokeweight=".79342mm"/>
                <v:shape id="AutoShape 27" o:spid="_x0000_s1051" style="position:absolute;left:10843;top:10858;width:14;height:14;visibility:visible;mso-wrap-style:square;v-text-anchor:top" coordsize="21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" path="m108,l60,10,26,35,7,69,,107r7,37l26,178r34,25l108,213r48,-10l189,178r12,-20l108,158,90,154,74,143,64,127,60,107,64,87,74,70,90,60r18,-4l201,56,189,35,156,10,108,xm201,56r-93,l126,60r15,10l152,87r4,20l152,127r-11,16l126,154r-18,4l201,158r8,-14l216,107,209,69,201,56xe" fillcolor="#fdfdfd" stroked="f">
                  <v:path arrowok="t" o:connecttype="custom" o:connectlocs="44,202;25,207;11,217;3,231;0,247;3,262;11,277;25,287;44,291;64,287;78,277;83,268;44,268;37,267;30,262;26,255;25,247;26,239;30,232;37,227;44,226;83,226;78,217;64,207;44,202;83,226;44,226;52,227;58,232;63,239;64,247;63,255;58,262;52,267;44,268;83,268;86,262;89,247;86,231;83,226" o:connectangles="0,0,0,0,0,0,0,0,0,0,0,0,0,0,0,0,0,0,0,0,0,0,0,0,0,0,0,0,0,0,0,0,0,0,0,0,0,0,0,0"/>
                </v:shape>
                <v:shape id="AutoShape 28" o:spid="_x0000_s1052" style="position:absolute;left:10858;top:10858;width:12;height:13;visibility:visible;mso-wrap-style:square;v-text-anchor:top" coordsize="18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" path="m57,6l,6,,207r60,l60,98,61,86,64,72,75,60,95,56r89,l179,38r-6,-9l57,29,57,6xm184,56r-89,l113,60r9,12l126,85r,13l126,207r60,l186,83,184,57r,-1xm112,l90,3,74,11,63,20r-6,9l173,29r-2,-3l163,17r-9,-7l141,5,127,2,112,xe" fillcolor="#fdfdfd" stroked="f">
                  <v:path arrowok="t" o:connecttype="custom" o:connectlocs="23,196;0,196;0,276;25,276;25,232;25,228;26,222;31,217;39,216;75,216;73,209;71,205;23,205;23,196;75,216;39,216;46,217;50,222;52,227;52,232;52,276;76,276;76,226;75,216;75,216;46,193;37,195;30,198;26,201;23,205;71,205;70,204;67,200;63,197;58,195;52,194;46,193" o:connectangles="0,0,0,0,0,0,0,0,0,0,0,0,0,0,0,0,0,0,0,0,0,0,0,0,0,0,0,0,0,0,0,0,0,0,0,0,0"/>
                </v:shape>
                <v:shape id="AutoShape 29" o:spid="_x0000_s1053" style="position:absolute;left:10872;top:10858;width:10;height:14;visibility:visible;mso-wrap-style:square;v-text-anchor:top" coordsize="16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" path="m59,147l,147r11,33l31,201r26,11l81,215r32,-5l139,196r18,-22l159,167r-97,l59,147xm80,l50,5,25,18,8,39,2,66,6,84,16,99r16,11l50,119r25,9l91,134r10,7l104,150r,11l92,167r67,l164,146r-7,-27l141,102,118,91,93,83,77,78,62,72r,-16l66,48r85,l146,31,126,12,102,3,80,xm151,48r-55,l98,59r,4l156,63,151,48xe" fillcolor="#fdfdfd" stroked="f">
                  <v:path arrowok="t" o:connecttype="custom" o:connectlocs="23,261;0,261;4,275;12,284;22,288;31,289;44,287;54,282;61,272;62,270;24,270;23,261;31,200;19,203;10,208;3,217;1,228;2,235;6,241;12,246;19,250;29,253;35,256;39,259;40,263;40,267;36,270;62,270;63,261;61,250;55,243;46,238;36,235;30,233;24,230;24,224;26,220;58,220;57,213;49,205;39,202;31,200;58,220;37,220;38,225;38,227;60,227;58,220" o:connectangles="0,0,0,0,0,0,0,0,0,0,0,0,0,0,0,0,0,0,0,0,0,0,0,0,0,0,0,0,0,0,0,0,0,0,0,0,0,0,0,0,0,0,0,0,0,0,0,0"/>
                </v:shape>
                <v:shape id="Picture 30" o:spid="_x0000_s1054" type="#_x0000_t75" style="position:absolute;left:10888;top:10854;width:44;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">
                  <v:imagedata r:id="rId54" o:title=""/>
                </v:shape>
                <v:shape id="Picture 31" o:spid="_x0000_s1055" type="#_x0000_t75" style="position:absolute;left:10934;top:10854;width:13;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">
                  <v:imagedata r:id="rId55" o:title=""/>
                </v:shape>
                <v:shape id="Picture 32" o:spid="_x0000_s1056" type="#_x0000_t75" style="position:absolute;left:10949;top:10858;width:13;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">
                  <v:imagedata r:id="rId56" o:title=""/>
                </v:shape>
                <v:shape id="Picture 33" o:spid="_x0000_s1057" type="#_x0000_t75" style="position:absolute;left:10964;top:10858;width:20;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">
                  <v:imagedata r:id="rId57" o:title=""/>
                </v:shape>
                <v:shape id="Picture 34" o:spid="_x0000_s1058" type="#_x0000_t75" style="position:absolute;left:10985;top:10854;width:2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">
                  <v:imagedata r:id="rId58" o:title=""/>
                </v:shape>
                <v:shape id="Picture 35" o:spid="_x0000_s1059" type="#_x0000_t75" style="position:absolute;left:11018;top:10854;width:16;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">
                  <v:imagedata r:id="rId59" o:title=""/>
                </v:shape>
                <v:shape id="Picture 36" o:spid="_x0000_s1060" type="#_x0000_t75" style="position:absolute;left:11036;top:10854;width:30;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">
                  <v:imagedata r:id="rId60" o:title=""/>
                </v:shape>
                <v:shape id="Picture 37" o:spid="_x0000_s1061" type="#_x0000_t75" style="position:absolute;left:10671;top:10835;width:73;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">
                  <v:imagedata r:id="rId61" o:title=""/>
                </v:shape>
                <v:shape id="Picture 38" o:spid="_x0000_s1062" type="#_x0000_t75" style="position:absolute;left:10753;top:10881;width:1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">
                  <v:imagedata r:id="rId62" o:title=""/>
                </v:shape>
                <v:shape id="AutoShape 39" o:spid="_x0000_s1063" style="position:absolute;left:10768;top:10883;width:7;height:7;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" path="m73,l60,,36,5,17,17,4,36,,59,4,82r13,19l36,114r24,5l73,117r12,-4l96,106r1,-1l60,105,42,101,28,91,18,77,15,59,18,41,28,27,42,17,60,14r36,l93,11,84,3,73,xm118,96r-13,l105,116r13,l118,96xm96,14r-36,l77,17,92,27r9,14l105,59r-4,18l91,91,77,101r-17,4l97,105r8,-9l118,96r,-73l105,23r-5,-6l97,15,96,14xm118,3r-13,l105,23r13,l118,3xe" fillcolor="#fdfdfd" stroked="f">
                  <v:path arrowok="t" o:connecttype="custom" o:connectlocs="27,327;22,327;13,329;6,333;1,340;0,349;1,358;6,365;13,370;22,371;27,371;32,369;36,367;36,366;22,366;16,365;10,361;7,356;6,349;7,342;10,337;16,333;22,332;36,332;35,331;31,328;27,327;44,363;39,363;39,370;44,370;44,363;36,332;22,332;29,333;34,337;38,342;39,349;38,356;34,361;29,365;22,366;36,366;39,363;44,363;44,336;39,336;37,333;36,333;36,332;44,328;39,328;39,336;44,336;44,328" o:connectangles="0,0,0,0,0,0,0,0,0,0,0,0,0,0,0,0,0,0,0,0,0,0,0,0,0,0,0,0,0,0,0,0,0,0,0,0,0,0,0,0,0,0,0,0,0,0,0,0,0,0,0,0,0,0,0"/>
                </v:shape>
                <v:shape id="AutoShape 40" o:spid="_x0000_s1064" style="position:absolute;left:10776;top:10883;width:5;height:7;visibility:visible;mso-wrap-style:square;v-text-anchor:top" coordsize="7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" path="m15,83l,83,3,97r7,11l21,116r14,3l49,116r12,-8l63,105r-39,l15,96r,-13xm36,l24,2,14,9,7,19,5,32r,9l8,47r4,6l18,57r5,3l35,63r15,6l56,75r,21l47,105r16,l68,97,71,83r,-9l68,66,62,60,56,56,51,53,39,48,24,44,18,39r,-18l27,14r35,l59,9,49,2,36,xm62,14r-17,l51,20r2,10l68,30,65,18,62,14xe" fillcolor="#fdfdfd" stroked="f">
                  <v:path arrowok="t" o:connecttype="custom" o:connectlocs="7,358;0,358;1,363;4,367;9,370;16,371;22,370;27,367;28,366;11,366;7,363;7,358;16,327;11,328;6,330;3,334;2,339;2,342;4,345;5,347;8,348;10,349;16,351;22,353;25,355;25,363;21,366;28,366;30,363;32,358;32,355;30,352;28,349;25,348;23,347;17,345;11,343;8,342;8,335;12,332;28,332;26,330;22,328;16,327;28,332;20,332;23,334;24,338;30,338;29,334;28,332" o:connectangles="0,0,0,0,0,0,0,0,0,0,0,0,0,0,0,0,0,0,0,0,0,0,0,0,0,0,0,0,0,0,0,0,0,0,0,0,0,0,0,0,0,0,0,0,0,0,0,0,0,0,0"/>
                </v:shape>
                <v:shape id="AutoShape 41" o:spid="_x0000_s1065" style="position:absolute;left:10781;top:10883;width:5;height:7;visibility:visible;mso-wrap-style:square;v-text-anchor:top" coordsize="7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" path="m15,83l,83,3,97r7,11l22,116r14,3l51,116r10,-8l63,105r-39,l17,96,15,83xm36,l24,2,14,9,7,19,5,32r,9l8,47r6,6l18,57r5,3l35,63r16,6l57,75r,21l47,105r16,l68,97,71,83r,-9l68,66,57,56,51,53,39,48,24,44,20,39r,-18l27,14r35,l59,9,49,2,36,xm62,14r-17,l53,20r,10l68,30,65,18,62,14xe" fillcolor="#fdfdfd" stroked="f">
                  <v:path arrowok="t" o:connecttype="custom" o:connectlocs="7,358;0,358;1,363;5,367;10,370;16,371;23,370;27,367;28,366;11,366;8,363;7,358;16,327;11,328;6,330;3,334;2,339;2,342;4,345;6,347;8,348;10,349;16,351;23,353;25,355;25,363;21,366;28,366;30,363;32,358;32,355;30,352;25,348;23,347;17,345;11,343;9,342;9,335;12,332;28,332;26,330;22,328;16,327;28,332;20,332;24,334;24,338;30,338;29,334;28,332" o:connectangles="0,0,0,0,0,0,0,0,0,0,0,0,0,0,0,0,0,0,0,0,0,0,0,0,0,0,0,0,0,0,0,0,0,0,0,0,0,0,0,0,0,0,0,0,0,0,0,0,0,0"/>
                </v:shape>
                <v:shape id="AutoShape 42" o:spid="_x0000_s1066" style="position:absolute;left:10787;top:10883;width:7;height:7;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" path="m60,l36,5,17,17,4,36,,59,4,82r13,19l36,114r24,5l82,114r13,-9l60,105,42,101,28,92,18,77,15,60,18,42,28,27,42,17,60,14r35,l82,5,60,xm95,14r-35,l77,17,91,27r10,14l105,59r-4,18l92,91,77,101r-17,4l95,105r6,-4l113,82r5,-23l113,36,101,17,95,14xe" fillcolor="#fdfdfd" stroked="f">
                  <v:path arrowok="t" o:connecttype="custom" o:connectlocs="22,327;13,329;6,333;1,340;0,349;1,358;6,365;13,370;22,371;31,370;36,366;22,366;16,365;10,361;7,356;6,349;7,343;10,337;16,333;22,332;36,332;31,329;22,327;36,332;22,332;29,333;34,337;38,342;39,349;38,356;34,361;29,365;22,366;36,366;38,365;42,358;44,349;42,340;38,333;36,332" o:connectangles="0,0,0,0,0,0,0,0,0,0,0,0,0,0,0,0,0,0,0,0,0,0,0,0,0,0,0,0,0,0,0,0,0,0,0,0,0,0,0,0"/>
                </v:shape>
                <v:shape id="AutoShape 43" o:spid="_x0000_s1067" style="position:absolute;left:10795;top:10883;width:7;height:7;visibility:visible;mso-wrap-style:square;v-text-anchor:top" coordsize="11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" path="m62,l37,5,18,17,5,36,,59,5,82r13,19l37,114r25,5l74,119r10,-3l94,110r7,-5l60,105,42,101,28,91,18,77,15,59,19,41,28,27,43,17,60,14r39,l95,10,80,3,62,xm117,83r-17,l96,89r-2,1l90,93r-7,8l72,105r29,l105,102r4,-6l117,83xm99,14r-39,l72,15r11,5l93,28r7,10l117,38,108,22,99,14xe" fillcolor="#fdfdfd" stroked="f">
                  <v:path arrowok="t" o:connecttype="custom" o:connectlocs="24,327;14,329;7,333;2,340;0,349;2,358;7,365;14,370;24,371;28,371;32,370;36,368;38,366;23,366;16,365;11,361;7,356;6,349;7,342;11,337;16,333;23,332;38,332;36,331;30,328;24,327;44,358;38,358;36,360;36,361;34,362;32,365;27,366;38,366;40,365;41,363;44,358;38,332;23,332;27,333;32,334;35,337;38,341;44,341;41,335;38,332" o:connectangles="0,0,0,0,0,0,0,0,0,0,0,0,0,0,0,0,0,0,0,0,0,0,0,0,0,0,0,0,0,0,0,0,0,0,0,0,0,0,0,0,0,0,0,0,0,0"/>
                </v:shape>
                <v:line id="Line 44" o:spid="_x0000_s1068" style="position:absolute;visibility:visible;mso-wrap-style:square" from="10804,10883" to="10804,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" strokecolor="#fdfdfd" strokeweight=".2395mm"/>
                <v:line id="Line 45" o:spid="_x0000_s1069" style="position:absolute;visibility:visible;mso-wrap-style:square" from="10804,10881" to="10805,10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" strokecolor="#fdfdfd" strokeweight=".45136mm"/>
                <v:shape id="AutoShape 46" o:spid="_x0000_s1070" style="position:absolute;left:10806;top:10883;width:7;height:7;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" path="m72,l60,,36,5,17,17,5,36,,59,5,82r13,19l37,114r23,5l73,117r12,-4l95,106r1,-1l60,105,42,101,27,91,17,77,14,59,17,41,27,27,42,17,60,14r36,l93,11,83,3,72,xm119,96r-15,l104,116r15,l119,96xm96,14r-36,l77,17,91,27r9,14l104,59r-4,18l91,91,77,101r-17,4l96,105r8,-9l119,96r,-73l104,23r-3,-6l98,15,96,14xm119,3r-15,l104,23r15,l119,3xe" fillcolor="#fdfdfd" stroked="f">
                  <v:path arrowok="t" o:connecttype="custom" o:connectlocs="27,327;22,327;13,329;6,333;2,340;0,349;2,358;7,365;14,370;22,371;27,371;32,369;35,367;36,366;22,366;16,365;10,361;6,356;5,349;6,342;10,337;16,333;22,332;36,332;35,331;31,328;27,327;44,363;39,363;39,370;44,370;44,363;36,332;22,332;29,333;34,337;37,342;39,349;37,356;34,361;29,365;22,366;36,366;39,363;44,363;44,336;39,336;38,333;37,333;36,332;44,328;39,328;39,336;44,336;44,328" o:connectangles="0,0,0,0,0,0,0,0,0,0,0,0,0,0,0,0,0,0,0,0,0,0,0,0,0,0,0,0,0,0,0,0,0,0,0,0,0,0,0,0,0,0,0,0,0,0,0,0,0,0,0,0,0,0,0"/>
                </v:shape>
                <v:line id="Line 47" o:spid="_x0000_s1071" style="position:absolute;visibility:visible;mso-wrap-style:square" from="10816,10881" to="10816,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" strokecolor="#fdfdfd" strokeweight=".26417mm"/>
                <v:line id="Line 48" o:spid="_x0000_s1072" style="position:absolute;visibility:visible;mso-wrap-style:square" from="10814,10884" to="10819,10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" strokecolor="#fdfdfd" strokeweight=".23978mm"/>
                <v:line id="Line 49" o:spid="_x0000_s1073" style="position:absolute;visibility:visible;mso-wrap-style:square" from="10820,10881" to="10820,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" strokecolor="#fdfdfd" strokeweight=".26417mm"/>
                <v:shape id="AutoShape 50" o:spid="_x0000_s1074" style="position:absolute;left:10822;top:10883;width:7;height:7;visibility:visible;mso-wrap-style:square;v-text-anchor:top" coordsize="1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" path="m60,l37,5,18,17,5,36,,59,5,82r13,19l37,114r23,5l83,114r13,-9l60,105,42,101,28,92,18,77,15,60,18,42,28,27,42,17,60,14r36,l83,5,60,xm96,14r-36,l77,17,91,27r10,14l105,59r-4,18l92,91,78,101r-18,4l96,105r6,-4l115,82r5,-23l115,36,102,17,96,14xe" fillcolor="#fdfdfd" stroked="f">
                  <v:path arrowok="t" o:connecttype="custom" o:connectlocs="22,327;14,329;7,333;2,340;0,349;2,358;7,365;14,370;22,371;31,370;36,366;22,366;16,365;10,361;7,356;6,349;7,343;10,337;16,333;22,332;36,332;31,329;22,327;36,332;22,332;29,333;34,337;37,342;39,349;37,356;34,361;29,365;22,366;36,366;38,365;43,358;44,349;43,340;38,333;36,332" o:connectangles="0,0,0,0,0,0,0,0,0,0,0,0,0,0,0,0,0,0,0,0,0,0,0,0,0,0,0,0,0,0,0,0,0,0,0,0,0,0,0,0"/>
                </v:shape>
                <v:shape id="AutoShape 51" o:spid="_x0000_s1075" style="position:absolute;left:10830;top:10883;width:7;height:7;visibility:visible;mso-wrap-style:square;v-text-anchor:top" coordsize="9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" path="m15,3l,3,,116r15,l15,38r3,-6l24,21r5,-3l15,18,15,3xm84,14r-25,l66,17r6,6l81,30r5,9l86,116r13,l99,39,96,27,89,18,84,14xm50,l42,,38,2,26,8,23,9r-8,9l29,18r7,-4l84,14,81,11,71,5,61,1,50,xe" fillcolor="#fdfdfd" stroked="f">
                  <v:path arrowok="t" o:connecttype="custom" o:connectlocs="7,337;0,337;0,380;7,380;7,350;8,348;11,344;13,342;7,342;7,337;38,341;27,341;30,342;32,344;36,347;39,350;39,380;44,380;44,350;43,346;40,342;38,341;22,335;19,335;17,336;12,339;10,339;7,342;13,342;16,341;38,341;36,340;32,337;27,336;22,335" o:connectangles="0,0,0,0,0,0,0,0,0,0,0,0,0,0,0,0,0,0,0,0,0,0,0,0,0,0,0,0,0,0,0,0,0,0,0"/>
                </v:shape>
                <v:shape id="Picture 52" o:spid="_x0000_s1076" type="#_x0000_t75" style="position:absolute;left:10841;top:10881;width:2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">
                  <v:imagedata r:id="rId63" o:title=""/>
                </v:shape>
                <v:shape id="Picture 53" o:spid="_x0000_s1077" type="#_x0000_t75" style="position:absolute;left:10870;top:10881;width:17;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">
                  <v:imagedata r:id="rId64" o:title=""/>
                </v:shape>
                <v:shape id="Picture 54" o:spid="_x0000_s1078" type="#_x0000_t75" style="position:absolute;left:10889;top:10880;width:30;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">
                  <v:imagedata r:id="rId65" o:title=""/>
                </v:shape>
                <v:shape id="Picture 55" o:spid="_x0000_s1079" type="#_x0000_t75" style="position:absolute;left:10924;top:10880;width:29;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">
                  <v:imagedata r:id="rId66" o:title=""/>
                </v:shape>
                <v:shape id="Picture 57" o:spid="_x0000_s1080" type="#_x0000_t75" style="position:absolute;left:11150;top:10853;width:4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">
                  <v:imagedata r:id="rId67" o:title=""/>
                </v:shape>
                <v:shape id="Picture 58" o:spid="_x0000_s1081" type="#_x0000_t75" style="position:absolute;left:11197;top:10853;width:23;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">
                  <v:imagedata r:id="rId68" o:title=""/>
                </v:shape>
                <v:shape id="Picture 59" o:spid="_x0000_s1082" type="#_x0000_t75" style="position:absolute;left:11224;top:10853;width:35;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">
                  <v:imagedata r:id="rId69" o:title=""/>
                </v:shape>
                <v:shape id="Picture 60" o:spid="_x0000_s1083" type="#_x0000_t75" style="position:absolute;left:11263;top:10853;width:44;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">
                  <v:imagedata r:id="rId70" o:title=""/>
                </v:shape>
                <v:shape id="Picture 61" o:spid="_x0000_s1084" type="#_x0000_t75" style="position:absolute;left:11310;top:10853;width:18;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">
                  <v:imagedata r:id="rId71" o:title=""/>
                </v:shape>
                <v:shape id="AutoShape 62" o:spid="_x0000_s1085" style="position:absolute;left:11331;top:10853;width:4;height:8;visibility:visible;mso-wrap-style:square;v-text-anchor:top" coordsize="7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" path="m61,82r-11,l50,111r11,l61,82xm61,l50,,3,69,1,72,,75r,7l73,82r,-9l11,73,47,19r2,-1l50,15r11,l61,xm61,15r-11,l50,73r11,l61,15xe" fillcolor="#fdfdfd" stroked="f">
                  <v:path arrowok="t" o:connecttype="custom" o:connectlocs="21,226;17,226;17,239;21,239;21,226;21,189;17,189;1,220;0,222;0,223;0,226;25,226;25,222;4,222;16,197;17,197;17,195;21,195;21,189;21,195;17,195;17,222;21,222;21,195" o:connectangles="0,0,0,0,0,0,0,0,0,0,0,0,0,0,0,0,0,0,0,0,0,0,0,0"/>
                </v:shape>
                <v:shape id="Picture 63" o:spid="_x0000_s1086" type="#_x0000_t75" style="position:absolute;left:11339;top:10853;width:1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">
                  <v:imagedata r:id="rId72" o:title=""/>
                </v:shape>
                <v:shape id="Picture 64" o:spid="_x0000_s1087" type="#_x0000_t75" style="position:absolute;left:11271;top:10867;width:1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">
                  <v:imagedata r:id="rId73" o:title=""/>
                </v:shape>
                <v:shape id="Picture 65" o:spid="_x0000_s1088" type="#_x0000_t75" style="position:absolute;left:11288;top:10868;width:16;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">
                  <v:imagedata r:id="rId74" o:title=""/>
                </v:shape>
                <v:shape id="Picture 66" o:spid="_x0000_s1089" type="#_x0000_t75" style="position:absolute;left:11308;top:10868;width:19;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">
                  <v:imagedata r:id="rId75" o:title=""/>
                </v:shape>
                <v:shape id="Picture 67" o:spid="_x0000_s1090" type="#_x0000_t75" style="position:absolute;left:11332;top:10868;width:22;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">
                  <v:imagedata r:id="rId76" o:title=""/>
                </v:shape>
                <v:shape id="Picture 68" o:spid="_x0000_s1091" type="#_x0000_t75" style="position:absolute;left:11195;top:10882;width:24;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">
                  <v:imagedata r:id="rId77" o:title=""/>
                </v:shape>
                <v:shape id="Picture 69" o:spid="_x0000_s1092" type="#_x0000_t75" style="position:absolute;left:11210;top:10882;width:144;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">
                  <v:imagedata r:id="rId78" o:title=""/>
                </v:shape>
                <w10:wrap anchorx="page"/>
              </v:group>
            </w:pict>
          </mc:Fallback>
        </mc:AlternateContent>
      </w:r>
      <w:r w:rsidR="002D392A">
        <w:rPr>
          <w:rFonts w:ascii="Times New Roman"/>
          <w:sz w:val="20"/>
        </w:rPr>
        <w:t>a</w:t>
      </w:r>
    </w:p>
    <w:p w14:paraId="0DFDFA81" w14:textId="77777777" w:rsidR="007C4D4B" w:rsidRDefault="007C4D4B">
      <w:pPr>
        <w:spacing w:line="861" w:lineRule="exact"/>
        <w:ind w:left="3522" w:right="3021"/>
        <w:jc w:val="center"/>
        <w:rPr>
          <w:b/>
          <w:color w:val="00AFEF"/>
          <w:sz w:val="72"/>
        </w:rPr>
      </w:pPr>
    </w:p>
    <w:p w14:paraId="637FEBB9" w14:textId="77777777" w:rsidR="007C4D4B" w:rsidRDefault="007C4D4B">
      <w:pPr>
        <w:spacing w:line="861" w:lineRule="exact"/>
        <w:ind w:left="3522" w:right="3021"/>
        <w:jc w:val="center"/>
        <w:rPr>
          <w:b/>
          <w:color w:val="00AFEF"/>
          <w:sz w:val="72"/>
        </w:rPr>
      </w:pPr>
    </w:p>
    <w:p w14:paraId="3D82FDA4" w14:textId="77777777" w:rsidR="007C4D4B" w:rsidRDefault="007C4D4B">
      <w:pPr>
        <w:spacing w:line="861" w:lineRule="exact"/>
        <w:ind w:left="3522" w:right="3021"/>
        <w:jc w:val="center"/>
        <w:rPr>
          <w:b/>
          <w:color w:val="00AFEF"/>
          <w:sz w:val="72"/>
        </w:rPr>
      </w:pPr>
    </w:p>
    <w:p w14:paraId="65495C09" w14:textId="77777777" w:rsidR="007C4D4B" w:rsidRDefault="007C4D4B">
      <w:pPr>
        <w:spacing w:line="861" w:lineRule="exact"/>
        <w:ind w:left="3522" w:right="3021"/>
        <w:jc w:val="center"/>
        <w:rPr>
          <w:b/>
          <w:color w:val="00AFEF"/>
          <w:sz w:val="72"/>
        </w:rPr>
      </w:pPr>
    </w:p>
    <w:p w14:paraId="4A5CAED8" w14:textId="18BD2159" w:rsidR="007C4D4B" w:rsidRDefault="007C4D4B">
      <w:pPr>
        <w:spacing w:line="861" w:lineRule="exact"/>
        <w:ind w:left="3522" w:right="3021"/>
        <w:jc w:val="center"/>
        <w:rPr>
          <w:b/>
          <w:color w:val="00AFEF"/>
          <w:sz w:val="72"/>
        </w:rPr>
      </w:pPr>
    </w:p>
    <w:p w14:paraId="60AC6BAF" w14:textId="2F13AA90" w:rsidR="00763F14" w:rsidRDefault="007C4D4B" w:rsidP="007C4D4B">
      <w:pPr>
        <w:spacing w:line="861" w:lineRule="exact"/>
        <w:ind w:left="2160" w:right="3021" w:firstLine="720"/>
        <w:jc w:val="center"/>
        <w:rPr>
          <w:b/>
          <w:color w:val="00AFEF"/>
          <w:sz w:val="72"/>
        </w:rPr>
      </w:pPr>
      <w:r>
        <w:rPr>
          <w:b/>
          <w:color w:val="00AFEF"/>
          <w:sz w:val="72"/>
        </w:rPr>
        <w:t xml:space="preserve">    </w:t>
      </w:r>
    </w:p>
    <w:p w14:paraId="051F73CF" w14:textId="107E061C" w:rsidR="00D04755" w:rsidRDefault="00455D24" w:rsidP="00D04755">
      <w:pPr>
        <w:spacing w:line="861" w:lineRule="exact"/>
        <w:ind w:left="1440" w:right="2071" w:firstLine="720"/>
        <w:jc w:val="center"/>
        <w:rPr>
          <w:b/>
          <w:color w:val="365F91" w:themeColor="accent1" w:themeShade="BF"/>
          <w:sz w:val="72"/>
        </w:rPr>
      </w:pPr>
      <w:r>
        <w:rPr>
          <w:b/>
          <w:color w:val="365F91" w:themeColor="accent1" w:themeShade="BF"/>
          <w:sz w:val="72"/>
        </w:rPr>
        <w:t xml:space="preserve">Primary </w:t>
      </w:r>
      <w:r w:rsidR="00102915" w:rsidRPr="00763F14">
        <w:rPr>
          <w:b/>
          <w:color w:val="365F91" w:themeColor="accent1" w:themeShade="BF"/>
          <w:sz w:val="72"/>
        </w:rPr>
        <w:t>Class</w:t>
      </w:r>
      <w:r w:rsidR="00D04755">
        <w:rPr>
          <w:b/>
          <w:color w:val="365F91" w:themeColor="accent1" w:themeShade="BF"/>
          <w:sz w:val="72"/>
        </w:rPr>
        <w:t xml:space="preserve"> </w:t>
      </w:r>
      <w:r w:rsidR="007C4D4B" w:rsidRPr="00763F14">
        <w:rPr>
          <w:b/>
          <w:color w:val="365F91" w:themeColor="accent1" w:themeShade="BF"/>
          <w:sz w:val="72"/>
        </w:rPr>
        <w:t>Teacher</w:t>
      </w:r>
    </w:p>
    <w:p w14:paraId="097AF695" w14:textId="6EAFAA6F" w:rsidR="00186C5C" w:rsidRDefault="007C4D4B" w:rsidP="00D04755">
      <w:pPr>
        <w:spacing w:line="861" w:lineRule="exact"/>
        <w:ind w:left="2880" w:right="3021"/>
        <w:jc w:val="center"/>
        <w:rPr>
          <w:b/>
          <w:color w:val="365F91" w:themeColor="accent1" w:themeShade="BF"/>
          <w:sz w:val="72"/>
        </w:rPr>
      </w:pPr>
      <w:r w:rsidRPr="00763F14">
        <w:rPr>
          <w:b/>
          <w:color w:val="365F91" w:themeColor="accent1" w:themeShade="BF"/>
          <w:sz w:val="72"/>
        </w:rPr>
        <w:t>Application Pack</w:t>
      </w:r>
    </w:p>
    <w:p w14:paraId="4FB5A52F" w14:textId="285D957A" w:rsidR="00D04755" w:rsidRDefault="00D04755" w:rsidP="00D04755">
      <w:pPr>
        <w:spacing w:line="861" w:lineRule="exact"/>
        <w:ind w:left="2880" w:right="3021"/>
        <w:jc w:val="center"/>
        <w:rPr>
          <w:b/>
          <w:color w:val="365F91" w:themeColor="accent1" w:themeShade="BF"/>
          <w:sz w:val="72"/>
        </w:rPr>
      </w:pPr>
    </w:p>
    <w:p w14:paraId="0D392379" w14:textId="77777777" w:rsidR="002C20BB" w:rsidRDefault="002C20BB" w:rsidP="00D04755">
      <w:pPr>
        <w:spacing w:line="861" w:lineRule="exact"/>
        <w:ind w:left="2880" w:right="3021"/>
        <w:jc w:val="center"/>
        <w:rPr>
          <w:b/>
          <w:color w:val="365F91" w:themeColor="accent1" w:themeShade="BF"/>
          <w:sz w:val="72"/>
        </w:rPr>
      </w:pPr>
    </w:p>
    <w:p w14:paraId="068ED05F" w14:textId="4A053319" w:rsidR="00D04755" w:rsidRPr="00763F14" w:rsidRDefault="00D04755" w:rsidP="00D04755">
      <w:pPr>
        <w:spacing w:line="861" w:lineRule="exact"/>
        <w:ind w:left="2880" w:right="3021"/>
        <w:jc w:val="center"/>
        <w:rPr>
          <w:b/>
          <w:color w:val="365F91" w:themeColor="accent1" w:themeShade="BF"/>
          <w:sz w:val="72"/>
        </w:rPr>
      </w:pPr>
      <w:r>
        <w:rPr>
          <w:noProof/>
          <w:lang w:val="en-GB" w:eastAsia="en-GB"/>
        </w:rPr>
        <w:drawing>
          <wp:anchor distT="0" distB="0" distL="114300" distR="114300" simplePos="0" relativeHeight="251684352" behindDoc="0" locked="0" layoutInCell="1" allowOverlap="1" wp14:anchorId="68A4BEDA" wp14:editId="18428E45">
            <wp:simplePos x="0" y="0"/>
            <wp:positionH relativeFrom="column">
              <wp:posOffset>906145</wp:posOffset>
            </wp:positionH>
            <wp:positionV relativeFrom="paragraph">
              <wp:posOffset>1279525</wp:posOffset>
            </wp:positionV>
            <wp:extent cx="5085080" cy="1257300"/>
            <wp:effectExtent l="0" t="0" r="1270" b="0"/>
            <wp:wrapSquare wrapText="bothSides"/>
            <wp:docPr id="25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85080" cy="12573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Theme="minorHAnsi" w:hAnsiTheme="minorHAnsi" w:cs="AvantGarde-Demi"/>
          <w:noProof/>
          <w:color w:val="000000"/>
          <w:sz w:val="28"/>
          <w:szCs w:val="28"/>
          <w:lang w:val="en-GB" w:eastAsia="en-GB"/>
        </w:rPr>
        <w:drawing>
          <wp:anchor distT="0" distB="0" distL="114300" distR="114300" simplePos="0" relativeHeight="251665920" behindDoc="0" locked="0" layoutInCell="1" allowOverlap="1" wp14:anchorId="19D8FCD8" wp14:editId="4C58B539">
            <wp:simplePos x="0" y="0"/>
            <wp:positionH relativeFrom="column">
              <wp:posOffset>1945640</wp:posOffset>
            </wp:positionH>
            <wp:positionV relativeFrom="paragraph">
              <wp:posOffset>2813685</wp:posOffset>
            </wp:positionV>
            <wp:extent cx="4192270" cy="859790"/>
            <wp:effectExtent l="0" t="0" r="0"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_OceanLogo_Landscape_CMYK.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192270" cy="85979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7488" behindDoc="0" locked="0" layoutInCell="1" allowOverlap="1" wp14:anchorId="16834C38" wp14:editId="022D227A">
            <wp:simplePos x="0" y="0"/>
            <wp:positionH relativeFrom="page">
              <wp:posOffset>675640</wp:posOffset>
            </wp:positionH>
            <wp:positionV relativeFrom="paragraph">
              <wp:posOffset>76835</wp:posOffset>
            </wp:positionV>
            <wp:extent cx="4610100" cy="948055"/>
            <wp:effectExtent l="0" t="0" r="12700" b="0"/>
            <wp:wrapTight wrapText="bothSides">
              <wp:wrapPolygon edited="0">
                <wp:start x="0" y="0"/>
                <wp:lineTo x="0" y="20833"/>
                <wp:lineTo x="21540" y="20833"/>
                <wp:lineTo x="215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a14="http://schemas.microsoft.com/office/drawing/2010/main" val="0"/>
                        </a:ext>
                      </a:extLst>
                    </a:blip>
                    <a:srcRect l="15118" t="36865" r="49367" b="50140"/>
                    <a:stretch/>
                  </pic:blipFill>
                  <pic:spPr bwMode="auto">
                    <a:xfrm>
                      <a:off x="0" y="0"/>
                      <a:ext cx="4610100" cy="9480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D52612F" w14:textId="77777777" w:rsidR="00186C5C" w:rsidRDefault="00186C5C">
      <w:pPr>
        <w:spacing w:line="879" w:lineRule="exact"/>
        <w:jc w:val="center"/>
        <w:rPr>
          <w:sz w:val="72"/>
        </w:rPr>
      </w:pPr>
    </w:p>
    <w:p w14:paraId="78230C3A" w14:textId="77777777" w:rsidR="002C20BB" w:rsidRDefault="002C20BB">
      <w:pPr>
        <w:spacing w:line="879" w:lineRule="exact"/>
        <w:jc w:val="center"/>
        <w:rPr>
          <w:sz w:val="72"/>
        </w:rPr>
      </w:pPr>
    </w:p>
    <w:p w14:paraId="2A785DC7" w14:textId="77777777" w:rsidR="002C20BB" w:rsidRDefault="002C20BB">
      <w:pPr>
        <w:spacing w:line="879" w:lineRule="exact"/>
        <w:jc w:val="center"/>
        <w:rPr>
          <w:sz w:val="72"/>
        </w:rPr>
      </w:pPr>
    </w:p>
    <w:p w14:paraId="66B25C7B" w14:textId="77777777" w:rsidR="002C20BB" w:rsidRDefault="002C20BB">
      <w:pPr>
        <w:spacing w:line="879" w:lineRule="exact"/>
        <w:jc w:val="center"/>
        <w:rPr>
          <w:sz w:val="72"/>
        </w:rPr>
      </w:pPr>
    </w:p>
    <w:p w14:paraId="6392B592" w14:textId="77777777" w:rsidR="002C20BB" w:rsidRDefault="002C20BB">
      <w:pPr>
        <w:spacing w:line="879" w:lineRule="exact"/>
        <w:jc w:val="center"/>
        <w:rPr>
          <w:sz w:val="72"/>
        </w:rPr>
      </w:pPr>
    </w:p>
    <w:p w14:paraId="0E4C888B" w14:textId="77777777" w:rsidR="002C20BB" w:rsidRDefault="002C20BB">
      <w:pPr>
        <w:spacing w:line="879" w:lineRule="exact"/>
        <w:jc w:val="center"/>
        <w:rPr>
          <w:sz w:val="72"/>
        </w:rPr>
      </w:pPr>
    </w:p>
    <w:p w14:paraId="291F028E" w14:textId="77777777" w:rsidR="002C20BB" w:rsidRDefault="002C20BB">
      <w:pPr>
        <w:spacing w:line="879" w:lineRule="exact"/>
        <w:jc w:val="center"/>
        <w:rPr>
          <w:sz w:val="72"/>
        </w:rPr>
      </w:pPr>
    </w:p>
    <w:p w14:paraId="25B1D50F" w14:textId="77777777" w:rsidR="002C20BB" w:rsidRDefault="002C20BB">
      <w:pPr>
        <w:spacing w:line="879" w:lineRule="exact"/>
        <w:jc w:val="center"/>
        <w:rPr>
          <w:sz w:val="72"/>
        </w:rPr>
      </w:pPr>
    </w:p>
    <w:p w14:paraId="64940B7E" w14:textId="77777777" w:rsidR="002C20BB" w:rsidRDefault="002C20BB" w:rsidP="002C20BB">
      <w:pPr>
        <w:spacing w:line="879" w:lineRule="exact"/>
        <w:rPr>
          <w:sz w:val="72"/>
        </w:rPr>
        <w:sectPr w:rsidR="002C20BB">
          <w:type w:val="continuous"/>
          <w:pgSz w:w="11930" w:h="16850"/>
          <w:pgMar w:top="0" w:right="220" w:bottom="0" w:left="0" w:header="720" w:footer="720" w:gutter="0"/>
          <w:cols w:space="720"/>
        </w:sectPr>
      </w:pPr>
    </w:p>
    <w:p w14:paraId="6C67249C" w14:textId="09618405" w:rsidR="00186C5C" w:rsidRDefault="002C20BB">
      <w:pPr>
        <w:pStyle w:val="BodyText"/>
        <w:rPr>
          <w:sz w:val="20"/>
        </w:rPr>
      </w:pPr>
      <w:r>
        <w:rPr>
          <w:noProof/>
          <w:lang w:val="en-GB" w:eastAsia="en-GB"/>
        </w:rPr>
        <w:lastRenderedPageBreak/>
        <mc:AlternateContent>
          <mc:Choice Requires="wpg">
            <w:drawing>
              <wp:anchor distT="0" distB="0" distL="114300" distR="114300" simplePos="0" relativeHeight="251700736" behindDoc="0" locked="0" layoutInCell="1" allowOverlap="1" wp14:anchorId="608BA9CC" wp14:editId="189062D6">
                <wp:simplePos x="0" y="0"/>
                <wp:positionH relativeFrom="page">
                  <wp:posOffset>111760</wp:posOffset>
                </wp:positionH>
                <wp:positionV relativeFrom="paragraph">
                  <wp:posOffset>71120</wp:posOffset>
                </wp:positionV>
                <wp:extent cx="7572375" cy="2809875"/>
                <wp:effectExtent l="0" t="0" r="9525" b="9525"/>
                <wp:wrapNone/>
                <wp:docPr id="9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2375" cy="2809875"/>
                          <a:chOff x="10654" y="10827"/>
                          <a:chExt cx="736" cy="185"/>
                        </a:xfrm>
                      </wpg:grpSpPr>
                      <pic:pic xmlns:pic="http://schemas.openxmlformats.org/drawingml/2006/picture">
                        <pic:nvPicPr>
                          <pic:cNvPr id="95"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696" y="10847"/>
                            <a:ext cx="62" cy="6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96" name="Freeform 4"/>
                        <wps:cNvSpPr>
                          <a:spLocks/>
                        </wps:cNvSpPr>
                        <wps:spPr bwMode="auto">
                          <a:xfrm>
                            <a:off x="10654" y="10827"/>
                            <a:ext cx="99" cy="185"/>
                          </a:xfrm>
                          <a:custGeom>
                            <a:avLst/>
                            <a:gdLst>
                              <a:gd name="T0" fmla="*/ 9931 w 1565"/>
                              <a:gd name="T1" fmla="*/ 0 h 2916"/>
                              <a:gd name="T2" fmla="*/ 0 w 1565"/>
                              <a:gd name="T3" fmla="*/ 0 h 2916"/>
                              <a:gd name="T4" fmla="*/ 0 w 1565"/>
                              <a:gd name="T5" fmla="*/ 18517 h 2916"/>
                              <a:gd name="T6" fmla="*/ 9931 w 1565"/>
                              <a:gd name="T7" fmla="*/ 17177 h 2916"/>
                              <a:gd name="T8" fmla="*/ 9931 w 1565"/>
                              <a:gd name="T9" fmla="*/ 0 h 29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5" h="2916">
                                <a:moveTo>
                                  <a:pt x="1564" y="0"/>
                                </a:moveTo>
                                <a:lnTo>
                                  <a:pt x="0" y="0"/>
                                </a:lnTo>
                                <a:lnTo>
                                  <a:pt x="0" y="2916"/>
                                </a:lnTo>
                                <a:lnTo>
                                  <a:pt x="1564" y="2705"/>
                                </a:lnTo>
                                <a:lnTo>
                                  <a:pt x="1564" y="0"/>
                                </a:lnTo>
                                <a:close/>
                              </a:path>
                            </a:pathLst>
                          </a:custGeom>
                          <a:solidFill>
                            <a:srgbClr val="18121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766" y="10862"/>
                            <a:ext cx="266" cy="3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98"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53" y="10827"/>
                            <a:ext cx="637" cy="18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99"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194" y="10827"/>
                            <a:ext cx="114" cy="13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0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998" y="10827"/>
                            <a:ext cx="139" cy="13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01"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289" y="10837"/>
                            <a:ext cx="42" cy="4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02"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280" y="10827"/>
                            <a:ext cx="14" cy="1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03"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064" y="10827"/>
                            <a:ext cx="140"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04"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342" y="10827"/>
                            <a:ext cx="48" cy="7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52"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275" y="10827"/>
                            <a:ext cx="25" cy="2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54"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336" y="10827"/>
                            <a:ext cx="54" cy="6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56" name="AutoShape 15"/>
                        <wps:cNvSpPr>
                          <a:spLocks/>
                        </wps:cNvSpPr>
                        <wps:spPr bwMode="auto">
                          <a:xfrm>
                            <a:off x="10754" y="10854"/>
                            <a:ext cx="17" cy="17"/>
                          </a:xfrm>
                          <a:custGeom>
                            <a:avLst/>
                            <a:gdLst>
                              <a:gd name="T0" fmla="*/ 1029 w 269"/>
                              <a:gd name="T1" fmla="*/ 2698 h 267"/>
                              <a:gd name="T2" fmla="*/ 686 w 269"/>
                              <a:gd name="T3" fmla="*/ 2698 h 267"/>
                              <a:gd name="T4" fmla="*/ 0 w 269"/>
                              <a:gd name="T5" fmla="*/ 4393 h 267"/>
                              <a:gd name="T6" fmla="*/ 470 w 269"/>
                              <a:gd name="T7" fmla="*/ 4393 h 267"/>
                              <a:gd name="T8" fmla="*/ 565 w 269"/>
                              <a:gd name="T9" fmla="*/ 4145 h 267"/>
                              <a:gd name="T10" fmla="*/ 1607 w 269"/>
                              <a:gd name="T11" fmla="*/ 4145 h 267"/>
                              <a:gd name="T12" fmla="*/ 1474 w 269"/>
                              <a:gd name="T13" fmla="*/ 3803 h 267"/>
                              <a:gd name="T14" fmla="*/ 680 w 269"/>
                              <a:gd name="T15" fmla="*/ 3803 h 267"/>
                              <a:gd name="T16" fmla="*/ 858 w 269"/>
                              <a:gd name="T17" fmla="*/ 3225 h 267"/>
                              <a:gd name="T18" fmla="*/ 1239 w 269"/>
                              <a:gd name="T19" fmla="*/ 3225 h 267"/>
                              <a:gd name="T20" fmla="*/ 1029 w 269"/>
                              <a:gd name="T21" fmla="*/ 2698 h 267"/>
                              <a:gd name="T22" fmla="*/ 1607 w 269"/>
                              <a:gd name="T23" fmla="*/ 4145 h 267"/>
                              <a:gd name="T24" fmla="*/ 1156 w 269"/>
                              <a:gd name="T25" fmla="*/ 4145 h 267"/>
                              <a:gd name="T26" fmla="*/ 1233 w 269"/>
                              <a:gd name="T27" fmla="*/ 4393 h 267"/>
                              <a:gd name="T28" fmla="*/ 1709 w 269"/>
                              <a:gd name="T29" fmla="*/ 4393 h 267"/>
                              <a:gd name="T30" fmla="*/ 1607 w 269"/>
                              <a:gd name="T31" fmla="*/ 4145 h 267"/>
                              <a:gd name="T32" fmla="*/ 1239 w 269"/>
                              <a:gd name="T33" fmla="*/ 3225 h 267"/>
                              <a:gd name="T34" fmla="*/ 858 w 269"/>
                              <a:gd name="T35" fmla="*/ 3225 h 267"/>
                              <a:gd name="T36" fmla="*/ 1042 w 269"/>
                              <a:gd name="T37" fmla="*/ 3803 h 267"/>
                              <a:gd name="T38" fmla="*/ 1474 w 269"/>
                              <a:gd name="T39" fmla="*/ 3803 h 267"/>
                              <a:gd name="T40" fmla="*/ 1239 w 269"/>
                              <a:gd name="T41" fmla="*/ 3225 h 26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69" h="267">
                                <a:moveTo>
                                  <a:pt x="162" y="0"/>
                                </a:moveTo>
                                <a:lnTo>
                                  <a:pt x="108" y="0"/>
                                </a:lnTo>
                                <a:lnTo>
                                  <a:pt x="0" y="267"/>
                                </a:lnTo>
                                <a:lnTo>
                                  <a:pt x="74" y="267"/>
                                </a:lnTo>
                                <a:lnTo>
                                  <a:pt x="89" y="228"/>
                                </a:lnTo>
                                <a:lnTo>
                                  <a:pt x="253" y="228"/>
                                </a:lnTo>
                                <a:lnTo>
                                  <a:pt x="232" y="174"/>
                                </a:lnTo>
                                <a:lnTo>
                                  <a:pt x="107" y="174"/>
                                </a:lnTo>
                                <a:lnTo>
                                  <a:pt x="135" y="83"/>
                                </a:lnTo>
                                <a:lnTo>
                                  <a:pt x="195" y="83"/>
                                </a:lnTo>
                                <a:lnTo>
                                  <a:pt x="162" y="0"/>
                                </a:lnTo>
                                <a:close/>
                                <a:moveTo>
                                  <a:pt x="253" y="228"/>
                                </a:moveTo>
                                <a:lnTo>
                                  <a:pt x="182" y="228"/>
                                </a:lnTo>
                                <a:lnTo>
                                  <a:pt x="194" y="267"/>
                                </a:lnTo>
                                <a:lnTo>
                                  <a:pt x="269" y="267"/>
                                </a:lnTo>
                                <a:lnTo>
                                  <a:pt x="253" y="228"/>
                                </a:lnTo>
                                <a:close/>
                                <a:moveTo>
                                  <a:pt x="195" y="83"/>
                                </a:moveTo>
                                <a:lnTo>
                                  <a:pt x="135" y="83"/>
                                </a:lnTo>
                                <a:lnTo>
                                  <a:pt x="164" y="174"/>
                                </a:lnTo>
                                <a:lnTo>
                                  <a:pt x="232" y="174"/>
                                </a:lnTo>
                                <a:lnTo>
                                  <a:pt x="195" y="83"/>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7" name="AutoShape 16"/>
                        <wps:cNvSpPr>
                          <a:spLocks/>
                        </wps:cNvSpPr>
                        <wps:spPr bwMode="auto">
                          <a:xfrm>
                            <a:off x="10772" y="10858"/>
                            <a:ext cx="10" cy="14"/>
                          </a:xfrm>
                          <a:custGeom>
                            <a:avLst/>
                            <a:gdLst>
                              <a:gd name="T0" fmla="*/ 381 w 164"/>
                              <a:gd name="T1" fmla="*/ 4012 h 215"/>
                              <a:gd name="T2" fmla="*/ 0 w 164"/>
                              <a:gd name="T3" fmla="*/ 4012 h 215"/>
                              <a:gd name="T4" fmla="*/ 70 w 164"/>
                              <a:gd name="T5" fmla="*/ 4222 h 215"/>
                              <a:gd name="T6" fmla="*/ 203 w 164"/>
                              <a:gd name="T7" fmla="*/ 4355 h 215"/>
                              <a:gd name="T8" fmla="*/ 362 w 164"/>
                              <a:gd name="T9" fmla="*/ 4425 h 215"/>
                              <a:gd name="T10" fmla="*/ 521 w 164"/>
                              <a:gd name="T11" fmla="*/ 4444 h 215"/>
                              <a:gd name="T12" fmla="*/ 717 w 164"/>
                              <a:gd name="T13" fmla="*/ 4412 h 215"/>
                              <a:gd name="T14" fmla="*/ 882 w 164"/>
                              <a:gd name="T15" fmla="*/ 4324 h 215"/>
                              <a:gd name="T16" fmla="*/ 990 w 164"/>
                              <a:gd name="T17" fmla="*/ 4184 h 215"/>
                              <a:gd name="T18" fmla="*/ 1003 w 164"/>
                              <a:gd name="T19" fmla="*/ 4139 h 215"/>
                              <a:gd name="T20" fmla="*/ 400 w 164"/>
                              <a:gd name="T21" fmla="*/ 4139 h 215"/>
                              <a:gd name="T22" fmla="*/ 381 w 164"/>
                              <a:gd name="T23" fmla="*/ 4012 h 215"/>
                              <a:gd name="T24" fmla="*/ 508 w 164"/>
                              <a:gd name="T25" fmla="*/ 3079 h 215"/>
                              <a:gd name="T26" fmla="*/ 324 w 164"/>
                              <a:gd name="T27" fmla="*/ 3111 h 215"/>
                              <a:gd name="T28" fmla="*/ 165 w 164"/>
                              <a:gd name="T29" fmla="*/ 3193 h 215"/>
                              <a:gd name="T30" fmla="*/ 57 w 164"/>
                              <a:gd name="T31" fmla="*/ 3327 h 215"/>
                              <a:gd name="T32" fmla="*/ 19 w 164"/>
                              <a:gd name="T33" fmla="*/ 3498 h 215"/>
                              <a:gd name="T34" fmla="*/ 38 w 164"/>
                              <a:gd name="T35" fmla="*/ 3612 h 215"/>
                              <a:gd name="T36" fmla="*/ 102 w 164"/>
                              <a:gd name="T37" fmla="*/ 3708 h 215"/>
                              <a:gd name="T38" fmla="*/ 203 w 164"/>
                              <a:gd name="T39" fmla="*/ 3778 h 215"/>
                              <a:gd name="T40" fmla="*/ 324 w 164"/>
                              <a:gd name="T41" fmla="*/ 3835 h 215"/>
                              <a:gd name="T42" fmla="*/ 470 w 164"/>
                              <a:gd name="T43" fmla="*/ 3892 h 215"/>
                              <a:gd name="T44" fmla="*/ 578 w 164"/>
                              <a:gd name="T45" fmla="*/ 3930 h 215"/>
                              <a:gd name="T46" fmla="*/ 635 w 164"/>
                              <a:gd name="T47" fmla="*/ 3974 h 215"/>
                              <a:gd name="T48" fmla="*/ 654 w 164"/>
                              <a:gd name="T49" fmla="*/ 4032 h 215"/>
                              <a:gd name="T50" fmla="*/ 654 w 164"/>
                              <a:gd name="T51" fmla="*/ 4101 h 215"/>
                              <a:gd name="T52" fmla="*/ 584 w 164"/>
                              <a:gd name="T53" fmla="*/ 4139 h 215"/>
                              <a:gd name="T54" fmla="*/ 1003 w 164"/>
                              <a:gd name="T55" fmla="*/ 4139 h 215"/>
                              <a:gd name="T56" fmla="*/ 1035 w 164"/>
                              <a:gd name="T57" fmla="*/ 4006 h 215"/>
                              <a:gd name="T58" fmla="*/ 997 w 164"/>
                              <a:gd name="T59" fmla="*/ 3835 h 215"/>
                              <a:gd name="T60" fmla="*/ 889 w 164"/>
                              <a:gd name="T61" fmla="*/ 3727 h 215"/>
                              <a:gd name="T62" fmla="*/ 749 w 164"/>
                              <a:gd name="T63" fmla="*/ 3657 h 215"/>
                              <a:gd name="T64" fmla="*/ 584 w 164"/>
                              <a:gd name="T65" fmla="*/ 3606 h 215"/>
                              <a:gd name="T66" fmla="*/ 489 w 164"/>
                              <a:gd name="T67" fmla="*/ 3574 h 215"/>
                              <a:gd name="T68" fmla="*/ 400 w 164"/>
                              <a:gd name="T69" fmla="*/ 3536 h 215"/>
                              <a:gd name="T70" fmla="*/ 400 w 164"/>
                              <a:gd name="T71" fmla="*/ 3435 h 215"/>
                              <a:gd name="T72" fmla="*/ 425 w 164"/>
                              <a:gd name="T73" fmla="*/ 3384 h 215"/>
                              <a:gd name="T74" fmla="*/ 965 w 164"/>
                              <a:gd name="T75" fmla="*/ 3384 h 215"/>
                              <a:gd name="T76" fmla="*/ 933 w 164"/>
                              <a:gd name="T77" fmla="*/ 3276 h 215"/>
                              <a:gd name="T78" fmla="*/ 800 w 164"/>
                              <a:gd name="T79" fmla="*/ 3155 h 215"/>
                              <a:gd name="T80" fmla="*/ 647 w 164"/>
                              <a:gd name="T81" fmla="*/ 3098 h 215"/>
                              <a:gd name="T82" fmla="*/ 508 w 164"/>
                              <a:gd name="T83" fmla="*/ 3079 h 215"/>
                              <a:gd name="T84" fmla="*/ 965 w 164"/>
                              <a:gd name="T85" fmla="*/ 3384 h 215"/>
                              <a:gd name="T86" fmla="*/ 616 w 164"/>
                              <a:gd name="T87" fmla="*/ 3384 h 215"/>
                              <a:gd name="T88" fmla="*/ 622 w 164"/>
                              <a:gd name="T89" fmla="*/ 3454 h 215"/>
                              <a:gd name="T90" fmla="*/ 622 w 164"/>
                              <a:gd name="T91" fmla="*/ 3479 h 215"/>
                              <a:gd name="T92" fmla="*/ 997 w 164"/>
                              <a:gd name="T93" fmla="*/ 3479 h 215"/>
                              <a:gd name="T94" fmla="*/ 965 w 164"/>
                              <a:gd name="T95" fmla="*/ 3384 h 2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4" h="215">
                                <a:moveTo>
                                  <a:pt x="60" y="147"/>
                                </a:moveTo>
                                <a:lnTo>
                                  <a:pt x="0" y="147"/>
                                </a:lnTo>
                                <a:lnTo>
                                  <a:pt x="11" y="180"/>
                                </a:lnTo>
                                <a:lnTo>
                                  <a:pt x="32" y="201"/>
                                </a:lnTo>
                                <a:lnTo>
                                  <a:pt x="57" y="212"/>
                                </a:lnTo>
                                <a:lnTo>
                                  <a:pt x="82" y="215"/>
                                </a:lnTo>
                                <a:lnTo>
                                  <a:pt x="113" y="210"/>
                                </a:lnTo>
                                <a:lnTo>
                                  <a:pt x="139" y="196"/>
                                </a:lnTo>
                                <a:lnTo>
                                  <a:pt x="156" y="174"/>
                                </a:lnTo>
                                <a:lnTo>
                                  <a:pt x="158" y="167"/>
                                </a:lnTo>
                                <a:lnTo>
                                  <a:pt x="63" y="167"/>
                                </a:lnTo>
                                <a:lnTo>
                                  <a:pt x="60" y="147"/>
                                </a:lnTo>
                                <a:close/>
                                <a:moveTo>
                                  <a:pt x="80" y="0"/>
                                </a:moveTo>
                                <a:lnTo>
                                  <a:pt x="51" y="5"/>
                                </a:lnTo>
                                <a:lnTo>
                                  <a:pt x="26" y="18"/>
                                </a:lnTo>
                                <a:lnTo>
                                  <a:pt x="9" y="39"/>
                                </a:lnTo>
                                <a:lnTo>
                                  <a:pt x="3" y="66"/>
                                </a:lnTo>
                                <a:lnTo>
                                  <a:pt x="6" y="84"/>
                                </a:lnTo>
                                <a:lnTo>
                                  <a:pt x="16" y="99"/>
                                </a:lnTo>
                                <a:lnTo>
                                  <a:pt x="32" y="110"/>
                                </a:lnTo>
                                <a:lnTo>
                                  <a:pt x="51" y="119"/>
                                </a:lnTo>
                                <a:lnTo>
                                  <a:pt x="74" y="128"/>
                                </a:lnTo>
                                <a:lnTo>
                                  <a:pt x="91" y="134"/>
                                </a:lnTo>
                                <a:lnTo>
                                  <a:pt x="100" y="141"/>
                                </a:lnTo>
                                <a:lnTo>
                                  <a:pt x="103" y="150"/>
                                </a:lnTo>
                                <a:lnTo>
                                  <a:pt x="103" y="161"/>
                                </a:lnTo>
                                <a:lnTo>
                                  <a:pt x="92" y="167"/>
                                </a:lnTo>
                                <a:lnTo>
                                  <a:pt x="158" y="167"/>
                                </a:lnTo>
                                <a:lnTo>
                                  <a:pt x="163" y="146"/>
                                </a:lnTo>
                                <a:lnTo>
                                  <a:pt x="157" y="119"/>
                                </a:lnTo>
                                <a:lnTo>
                                  <a:pt x="140" y="102"/>
                                </a:lnTo>
                                <a:lnTo>
                                  <a:pt x="118" y="91"/>
                                </a:lnTo>
                                <a:lnTo>
                                  <a:pt x="92" y="83"/>
                                </a:lnTo>
                                <a:lnTo>
                                  <a:pt x="77" y="78"/>
                                </a:lnTo>
                                <a:lnTo>
                                  <a:pt x="63" y="72"/>
                                </a:lnTo>
                                <a:lnTo>
                                  <a:pt x="63" y="56"/>
                                </a:lnTo>
                                <a:lnTo>
                                  <a:pt x="67" y="48"/>
                                </a:lnTo>
                                <a:lnTo>
                                  <a:pt x="152" y="48"/>
                                </a:lnTo>
                                <a:lnTo>
                                  <a:pt x="147" y="31"/>
                                </a:lnTo>
                                <a:lnTo>
                                  <a:pt x="126" y="12"/>
                                </a:lnTo>
                                <a:lnTo>
                                  <a:pt x="102" y="3"/>
                                </a:lnTo>
                                <a:lnTo>
                                  <a:pt x="80" y="0"/>
                                </a:lnTo>
                                <a:close/>
                                <a:moveTo>
                                  <a:pt x="152" y="48"/>
                                </a:moveTo>
                                <a:lnTo>
                                  <a:pt x="97" y="48"/>
                                </a:lnTo>
                                <a:lnTo>
                                  <a:pt x="98" y="59"/>
                                </a:lnTo>
                                <a:lnTo>
                                  <a:pt x="98" y="63"/>
                                </a:lnTo>
                                <a:lnTo>
                                  <a:pt x="157" y="63"/>
                                </a:lnTo>
                                <a:lnTo>
                                  <a:pt x="152" y="48"/>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8" name="AutoShape 17"/>
                        <wps:cNvSpPr>
                          <a:spLocks/>
                        </wps:cNvSpPr>
                        <wps:spPr bwMode="auto">
                          <a:xfrm>
                            <a:off x="10784" y="10858"/>
                            <a:ext cx="14" cy="18"/>
                          </a:xfrm>
                          <a:custGeom>
                            <a:avLst/>
                            <a:gdLst>
                              <a:gd name="T0" fmla="*/ 356 w 218"/>
                              <a:gd name="T1" fmla="*/ 3117 h 275"/>
                              <a:gd name="T2" fmla="*/ 0 w 218"/>
                              <a:gd name="T3" fmla="*/ 3117 h 275"/>
                              <a:gd name="T4" fmla="*/ 0 w 218"/>
                              <a:gd name="T5" fmla="*/ 4819 h 275"/>
                              <a:gd name="T6" fmla="*/ 381 w 218"/>
                              <a:gd name="T7" fmla="*/ 4819 h 275"/>
                              <a:gd name="T8" fmla="*/ 381 w 218"/>
                              <a:gd name="T9" fmla="*/ 4279 h 275"/>
                              <a:gd name="T10" fmla="*/ 1156 w 218"/>
                              <a:gd name="T11" fmla="*/ 4279 h 275"/>
                              <a:gd name="T12" fmla="*/ 1207 w 218"/>
                              <a:gd name="T13" fmla="*/ 4241 h 275"/>
                              <a:gd name="T14" fmla="*/ 1309 w 218"/>
                              <a:gd name="T15" fmla="*/ 4082 h 275"/>
                              <a:gd name="T16" fmla="*/ 686 w 218"/>
                              <a:gd name="T17" fmla="*/ 4082 h 275"/>
                              <a:gd name="T18" fmla="*/ 553 w 218"/>
                              <a:gd name="T19" fmla="*/ 4051 h 275"/>
                              <a:gd name="T20" fmla="*/ 451 w 218"/>
                              <a:gd name="T21" fmla="*/ 3981 h 275"/>
                              <a:gd name="T22" fmla="*/ 388 w 218"/>
                              <a:gd name="T23" fmla="*/ 3873 h 275"/>
                              <a:gd name="T24" fmla="*/ 362 w 218"/>
                              <a:gd name="T25" fmla="*/ 3759 h 275"/>
                              <a:gd name="T26" fmla="*/ 388 w 218"/>
                              <a:gd name="T27" fmla="*/ 3644 h 275"/>
                              <a:gd name="T28" fmla="*/ 445 w 218"/>
                              <a:gd name="T29" fmla="*/ 3543 h 275"/>
                              <a:gd name="T30" fmla="*/ 546 w 218"/>
                              <a:gd name="T31" fmla="*/ 3460 h 275"/>
                              <a:gd name="T32" fmla="*/ 686 w 218"/>
                              <a:gd name="T33" fmla="*/ 3435 h 275"/>
                              <a:gd name="T34" fmla="*/ 1296 w 218"/>
                              <a:gd name="T35" fmla="*/ 3435 h 275"/>
                              <a:gd name="T36" fmla="*/ 1239 w 218"/>
                              <a:gd name="T37" fmla="*/ 3314 h 275"/>
                              <a:gd name="T38" fmla="*/ 1175 w 218"/>
                              <a:gd name="T39" fmla="*/ 3263 h 275"/>
                              <a:gd name="T40" fmla="*/ 356 w 218"/>
                              <a:gd name="T41" fmla="*/ 3263 h 275"/>
                              <a:gd name="T42" fmla="*/ 356 w 218"/>
                              <a:gd name="T43" fmla="*/ 3117 h 275"/>
                              <a:gd name="T44" fmla="*/ 1156 w 218"/>
                              <a:gd name="T45" fmla="*/ 4279 h 275"/>
                              <a:gd name="T46" fmla="*/ 381 w 218"/>
                              <a:gd name="T47" fmla="*/ 4279 h 275"/>
                              <a:gd name="T48" fmla="*/ 432 w 218"/>
                              <a:gd name="T49" fmla="*/ 4324 h 275"/>
                              <a:gd name="T50" fmla="*/ 502 w 218"/>
                              <a:gd name="T51" fmla="*/ 4381 h 275"/>
                              <a:gd name="T52" fmla="*/ 616 w 218"/>
                              <a:gd name="T53" fmla="*/ 4425 h 275"/>
                              <a:gd name="T54" fmla="*/ 762 w 218"/>
                              <a:gd name="T55" fmla="*/ 4444 h 275"/>
                              <a:gd name="T56" fmla="*/ 1010 w 218"/>
                              <a:gd name="T57" fmla="*/ 4387 h 275"/>
                              <a:gd name="T58" fmla="*/ 1156 w 218"/>
                              <a:gd name="T59" fmla="*/ 4279 h 275"/>
                              <a:gd name="T60" fmla="*/ 1296 w 218"/>
                              <a:gd name="T61" fmla="*/ 3435 h 275"/>
                              <a:gd name="T62" fmla="*/ 686 w 218"/>
                              <a:gd name="T63" fmla="*/ 3435 h 275"/>
                              <a:gd name="T64" fmla="*/ 826 w 218"/>
                              <a:gd name="T65" fmla="*/ 3460 h 275"/>
                              <a:gd name="T66" fmla="*/ 921 w 218"/>
                              <a:gd name="T67" fmla="*/ 3543 h 275"/>
                              <a:gd name="T68" fmla="*/ 985 w 218"/>
                              <a:gd name="T69" fmla="*/ 3644 h 275"/>
                              <a:gd name="T70" fmla="*/ 1004 w 218"/>
                              <a:gd name="T71" fmla="*/ 3759 h 275"/>
                              <a:gd name="T72" fmla="*/ 978 w 218"/>
                              <a:gd name="T73" fmla="*/ 3873 h 275"/>
                              <a:gd name="T74" fmla="*/ 921 w 218"/>
                              <a:gd name="T75" fmla="*/ 3981 h 275"/>
                              <a:gd name="T76" fmla="*/ 820 w 218"/>
                              <a:gd name="T77" fmla="*/ 4051 h 275"/>
                              <a:gd name="T78" fmla="*/ 686 w 218"/>
                              <a:gd name="T79" fmla="*/ 4082 h 275"/>
                              <a:gd name="T80" fmla="*/ 1309 w 218"/>
                              <a:gd name="T81" fmla="*/ 4082 h 275"/>
                              <a:gd name="T82" fmla="*/ 1334 w 218"/>
                              <a:gd name="T83" fmla="*/ 4032 h 275"/>
                              <a:gd name="T84" fmla="*/ 1385 w 218"/>
                              <a:gd name="T85" fmla="*/ 3778 h 275"/>
                              <a:gd name="T86" fmla="*/ 1347 w 218"/>
                              <a:gd name="T87" fmla="*/ 3543 h 275"/>
                              <a:gd name="T88" fmla="*/ 1296 w 218"/>
                              <a:gd name="T89" fmla="*/ 3435 h 275"/>
                              <a:gd name="T90" fmla="*/ 762 w 218"/>
                              <a:gd name="T91" fmla="*/ 3079 h 275"/>
                              <a:gd name="T92" fmla="*/ 629 w 218"/>
                              <a:gd name="T93" fmla="*/ 3098 h 275"/>
                              <a:gd name="T94" fmla="*/ 515 w 218"/>
                              <a:gd name="T95" fmla="*/ 3136 h 275"/>
                              <a:gd name="T96" fmla="*/ 432 w 218"/>
                              <a:gd name="T97" fmla="*/ 3194 h 275"/>
                              <a:gd name="T98" fmla="*/ 362 w 218"/>
                              <a:gd name="T99" fmla="*/ 3263 h 275"/>
                              <a:gd name="T100" fmla="*/ 1175 w 218"/>
                              <a:gd name="T101" fmla="*/ 3263 h 275"/>
                              <a:gd name="T102" fmla="*/ 1048 w 218"/>
                              <a:gd name="T103" fmla="*/ 3149 h 275"/>
                              <a:gd name="T104" fmla="*/ 762 w 218"/>
                              <a:gd name="T105" fmla="*/ 3079 h 27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18" h="275">
                                <a:moveTo>
                                  <a:pt x="56" y="6"/>
                                </a:moveTo>
                                <a:lnTo>
                                  <a:pt x="0" y="6"/>
                                </a:lnTo>
                                <a:lnTo>
                                  <a:pt x="0" y="274"/>
                                </a:lnTo>
                                <a:lnTo>
                                  <a:pt x="60" y="274"/>
                                </a:lnTo>
                                <a:lnTo>
                                  <a:pt x="60" y="189"/>
                                </a:lnTo>
                                <a:lnTo>
                                  <a:pt x="182" y="189"/>
                                </a:lnTo>
                                <a:lnTo>
                                  <a:pt x="190" y="183"/>
                                </a:lnTo>
                                <a:lnTo>
                                  <a:pt x="206" y="158"/>
                                </a:lnTo>
                                <a:lnTo>
                                  <a:pt x="108" y="158"/>
                                </a:lnTo>
                                <a:lnTo>
                                  <a:pt x="87" y="153"/>
                                </a:lnTo>
                                <a:lnTo>
                                  <a:pt x="71" y="142"/>
                                </a:lnTo>
                                <a:lnTo>
                                  <a:pt x="61" y="125"/>
                                </a:lnTo>
                                <a:lnTo>
                                  <a:pt x="57" y="107"/>
                                </a:lnTo>
                                <a:lnTo>
                                  <a:pt x="61" y="89"/>
                                </a:lnTo>
                                <a:lnTo>
                                  <a:pt x="70" y="73"/>
                                </a:lnTo>
                                <a:lnTo>
                                  <a:pt x="86" y="60"/>
                                </a:lnTo>
                                <a:lnTo>
                                  <a:pt x="108" y="56"/>
                                </a:lnTo>
                                <a:lnTo>
                                  <a:pt x="204" y="56"/>
                                </a:lnTo>
                                <a:lnTo>
                                  <a:pt x="195" y="37"/>
                                </a:lnTo>
                                <a:lnTo>
                                  <a:pt x="185" y="29"/>
                                </a:lnTo>
                                <a:lnTo>
                                  <a:pt x="56" y="29"/>
                                </a:lnTo>
                                <a:lnTo>
                                  <a:pt x="56" y="6"/>
                                </a:lnTo>
                                <a:close/>
                                <a:moveTo>
                                  <a:pt x="182" y="189"/>
                                </a:moveTo>
                                <a:lnTo>
                                  <a:pt x="60" y="189"/>
                                </a:lnTo>
                                <a:lnTo>
                                  <a:pt x="68" y="196"/>
                                </a:lnTo>
                                <a:lnTo>
                                  <a:pt x="79" y="205"/>
                                </a:lnTo>
                                <a:lnTo>
                                  <a:pt x="97" y="212"/>
                                </a:lnTo>
                                <a:lnTo>
                                  <a:pt x="120" y="215"/>
                                </a:lnTo>
                                <a:lnTo>
                                  <a:pt x="159" y="206"/>
                                </a:lnTo>
                                <a:lnTo>
                                  <a:pt x="182" y="189"/>
                                </a:lnTo>
                                <a:close/>
                                <a:moveTo>
                                  <a:pt x="204" y="56"/>
                                </a:moveTo>
                                <a:lnTo>
                                  <a:pt x="108" y="56"/>
                                </a:lnTo>
                                <a:lnTo>
                                  <a:pt x="130" y="60"/>
                                </a:lnTo>
                                <a:lnTo>
                                  <a:pt x="145" y="73"/>
                                </a:lnTo>
                                <a:lnTo>
                                  <a:pt x="155" y="89"/>
                                </a:lnTo>
                                <a:lnTo>
                                  <a:pt x="158" y="107"/>
                                </a:lnTo>
                                <a:lnTo>
                                  <a:pt x="154" y="125"/>
                                </a:lnTo>
                                <a:lnTo>
                                  <a:pt x="145" y="142"/>
                                </a:lnTo>
                                <a:lnTo>
                                  <a:pt x="129" y="153"/>
                                </a:lnTo>
                                <a:lnTo>
                                  <a:pt x="108" y="158"/>
                                </a:lnTo>
                                <a:lnTo>
                                  <a:pt x="206" y="158"/>
                                </a:lnTo>
                                <a:lnTo>
                                  <a:pt x="210" y="150"/>
                                </a:lnTo>
                                <a:lnTo>
                                  <a:pt x="218" y="110"/>
                                </a:lnTo>
                                <a:lnTo>
                                  <a:pt x="212" y="73"/>
                                </a:lnTo>
                                <a:lnTo>
                                  <a:pt x="204" y="56"/>
                                </a:lnTo>
                                <a:close/>
                                <a:moveTo>
                                  <a:pt x="120" y="0"/>
                                </a:moveTo>
                                <a:lnTo>
                                  <a:pt x="99" y="3"/>
                                </a:lnTo>
                                <a:lnTo>
                                  <a:pt x="81" y="9"/>
                                </a:lnTo>
                                <a:lnTo>
                                  <a:pt x="68" y="18"/>
                                </a:lnTo>
                                <a:lnTo>
                                  <a:pt x="57" y="29"/>
                                </a:lnTo>
                                <a:lnTo>
                                  <a:pt x="185" y="29"/>
                                </a:lnTo>
                                <a:lnTo>
                                  <a:pt x="165" y="11"/>
                                </a:lnTo>
                                <a:lnTo>
                                  <a:pt x="120" y="0"/>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9" name="Line 18"/>
                        <wps:cNvCnPr>
                          <a:cxnSpLocks noChangeShapeType="1"/>
                        </wps:cNvCnPr>
                        <wps:spPr bwMode="auto">
                          <a:xfrm>
                            <a:off x="10801" y="10859"/>
                            <a:ext cx="0" cy="12"/>
                          </a:xfrm>
                          <a:prstGeom prst="line">
                            <a:avLst/>
                          </a:prstGeom>
                          <a:noFill/>
                          <a:ln w="38041">
                            <a:solidFill>
                              <a:srgbClr val="FDFDF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0" name="Line 19"/>
                        <wps:cNvCnPr>
                          <a:cxnSpLocks noChangeShapeType="1"/>
                        </wps:cNvCnPr>
                        <wps:spPr bwMode="auto">
                          <a:xfrm>
                            <a:off x="10799" y="10856"/>
                            <a:ext cx="4" cy="0"/>
                          </a:xfrm>
                          <a:prstGeom prst="line">
                            <a:avLst/>
                          </a:prstGeom>
                          <a:noFill/>
                          <a:ln w="28563">
                            <a:solidFill>
                              <a:srgbClr val="FDFDF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1" name="AutoShape 20"/>
                        <wps:cNvSpPr>
                          <a:spLocks/>
                        </wps:cNvSpPr>
                        <wps:spPr bwMode="auto">
                          <a:xfrm>
                            <a:off x="10806" y="10858"/>
                            <a:ext cx="6" cy="13"/>
                          </a:xfrm>
                          <a:custGeom>
                            <a:avLst/>
                            <a:gdLst>
                              <a:gd name="T0" fmla="*/ 350 w 107"/>
                              <a:gd name="T1" fmla="*/ 3117 h 207"/>
                              <a:gd name="T2" fmla="*/ 0 w 107"/>
                              <a:gd name="T3" fmla="*/ 3117 h 207"/>
                              <a:gd name="T4" fmla="*/ 0 w 107"/>
                              <a:gd name="T5" fmla="*/ 4393 h 207"/>
                              <a:gd name="T6" fmla="*/ 381 w 107"/>
                              <a:gd name="T7" fmla="*/ 4393 h 207"/>
                              <a:gd name="T8" fmla="*/ 381 w 107"/>
                              <a:gd name="T9" fmla="*/ 3701 h 207"/>
                              <a:gd name="T10" fmla="*/ 400 w 107"/>
                              <a:gd name="T11" fmla="*/ 3580 h 207"/>
                              <a:gd name="T12" fmla="*/ 464 w 107"/>
                              <a:gd name="T13" fmla="*/ 3510 h 207"/>
                              <a:gd name="T14" fmla="*/ 559 w 107"/>
                              <a:gd name="T15" fmla="*/ 3472 h 207"/>
                              <a:gd name="T16" fmla="*/ 674 w 107"/>
                              <a:gd name="T17" fmla="*/ 3460 h 207"/>
                              <a:gd name="T18" fmla="*/ 674 w 107"/>
                              <a:gd name="T19" fmla="*/ 3263 h 207"/>
                              <a:gd name="T20" fmla="*/ 350 w 107"/>
                              <a:gd name="T21" fmla="*/ 3263 h 207"/>
                              <a:gd name="T22" fmla="*/ 350 w 107"/>
                              <a:gd name="T23" fmla="*/ 3117 h 207"/>
                              <a:gd name="T24" fmla="*/ 674 w 107"/>
                              <a:gd name="T25" fmla="*/ 3079 h 207"/>
                              <a:gd name="T26" fmla="*/ 540 w 107"/>
                              <a:gd name="T27" fmla="*/ 3098 h 207"/>
                              <a:gd name="T28" fmla="*/ 445 w 107"/>
                              <a:gd name="T29" fmla="*/ 3149 h 207"/>
                              <a:gd name="T30" fmla="*/ 388 w 107"/>
                              <a:gd name="T31" fmla="*/ 3206 h 207"/>
                              <a:gd name="T32" fmla="*/ 362 w 107"/>
                              <a:gd name="T33" fmla="*/ 3263 h 207"/>
                              <a:gd name="T34" fmla="*/ 674 w 107"/>
                              <a:gd name="T35" fmla="*/ 3263 h 207"/>
                              <a:gd name="T36" fmla="*/ 674 w 107"/>
                              <a:gd name="T37" fmla="*/ 3079 h 20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07" h="207">
                                <a:moveTo>
                                  <a:pt x="55" y="6"/>
                                </a:moveTo>
                                <a:lnTo>
                                  <a:pt x="0" y="6"/>
                                </a:lnTo>
                                <a:lnTo>
                                  <a:pt x="0" y="207"/>
                                </a:lnTo>
                                <a:lnTo>
                                  <a:pt x="60" y="207"/>
                                </a:lnTo>
                                <a:lnTo>
                                  <a:pt x="60" y="98"/>
                                </a:lnTo>
                                <a:lnTo>
                                  <a:pt x="63" y="79"/>
                                </a:lnTo>
                                <a:lnTo>
                                  <a:pt x="73" y="68"/>
                                </a:lnTo>
                                <a:lnTo>
                                  <a:pt x="88" y="62"/>
                                </a:lnTo>
                                <a:lnTo>
                                  <a:pt x="106" y="60"/>
                                </a:lnTo>
                                <a:lnTo>
                                  <a:pt x="106" y="29"/>
                                </a:lnTo>
                                <a:lnTo>
                                  <a:pt x="55" y="29"/>
                                </a:lnTo>
                                <a:lnTo>
                                  <a:pt x="55" y="6"/>
                                </a:lnTo>
                                <a:close/>
                                <a:moveTo>
                                  <a:pt x="106" y="0"/>
                                </a:moveTo>
                                <a:lnTo>
                                  <a:pt x="85" y="3"/>
                                </a:lnTo>
                                <a:lnTo>
                                  <a:pt x="70" y="11"/>
                                </a:lnTo>
                                <a:lnTo>
                                  <a:pt x="61" y="20"/>
                                </a:lnTo>
                                <a:lnTo>
                                  <a:pt x="57" y="29"/>
                                </a:lnTo>
                                <a:lnTo>
                                  <a:pt x="106" y="29"/>
                                </a:lnTo>
                                <a:lnTo>
                                  <a:pt x="106" y="0"/>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2" name="AutoShape 21"/>
                        <wps:cNvSpPr>
                          <a:spLocks/>
                        </wps:cNvSpPr>
                        <wps:spPr bwMode="auto">
                          <a:xfrm>
                            <a:off x="10813" y="10858"/>
                            <a:ext cx="14" cy="14"/>
                          </a:xfrm>
                          <a:custGeom>
                            <a:avLst/>
                            <a:gdLst>
                              <a:gd name="T0" fmla="*/ 635 w 221"/>
                              <a:gd name="T1" fmla="*/ 3079 h 215"/>
                              <a:gd name="T2" fmla="*/ 394 w 221"/>
                              <a:gd name="T3" fmla="*/ 3130 h 215"/>
                              <a:gd name="T4" fmla="*/ 191 w 221"/>
                              <a:gd name="T5" fmla="*/ 3263 h 215"/>
                              <a:gd name="T6" fmla="*/ 51 w 221"/>
                              <a:gd name="T7" fmla="*/ 3473 h 215"/>
                              <a:gd name="T8" fmla="*/ 0 w 221"/>
                              <a:gd name="T9" fmla="*/ 3759 h 215"/>
                              <a:gd name="T10" fmla="*/ 38 w 221"/>
                              <a:gd name="T11" fmla="*/ 4012 h 215"/>
                              <a:gd name="T12" fmla="*/ 165 w 221"/>
                              <a:gd name="T13" fmla="*/ 4235 h 215"/>
                              <a:gd name="T14" fmla="*/ 368 w 221"/>
                              <a:gd name="T15" fmla="*/ 4387 h 215"/>
                              <a:gd name="T16" fmla="*/ 635 w 221"/>
                              <a:gd name="T17" fmla="*/ 4444 h 215"/>
                              <a:gd name="T18" fmla="*/ 750 w 221"/>
                              <a:gd name="T19" fmla="*/ 4431 h 215"/>
                              <a:gd name="T20" fmla="*/ 851 w 221"/>
                              <a:gd name="T21" fmla="*/ 4400 h 215"/>
                              <a:gd name="T22" fmla="*/ 940 w 221"/>
                              <a:gd name="T23" fmla="*/ 4343 h 215"/>
                              <a:gd name="T24" fmla="*/ 1004 w 221"/>
                              <a:gd name="T25" fmla="*/ 4260 h 215"/>
                              <a:gd name="T26" fmla="*/ 1398 w 221"/>
                              <a:gd name="T27" fmla="*/ 4260 h 215"/>
                              <a:gd name="T28" fmla="*/ 1398 w 221"/>
                              <a:gd name="T29" fmla="*/ 4082 h 215"/>
                              <a:gd name="T30" fmla="*/ 692 w 221"/>
                              <a:gd name="T31" fmla="*/ 4082 h 215"/>
                              <a:gd name="T32" fmla="*/ 546 w 221"/>
                              <a:gd name="T33" fmla="*/ 4044 h 215"/>
                              <a:gd name="T34" fmla="*/ 451 w 221"/>
                              <a:gd name="T35" fmla="*/ 3968 h 215"/>
                              <a:gd name="T36" fmla="*/ 394 w 221"/>
                              <a:gd name="T37" fmla="*/ 3860 h 215"/>
                              <a:gd name="T38" fmla="*/ 375 w 221"/>
                              <a:gd name="T39" fmla="*/ 3765 h 215"/>
                              <a:gd name="T40" fmla="*/ 394 w 221"/>
                              <a:gd name="T41" fmla="*/ 3651 h 215"/>
                              <a:gd name="T42" fmla="*/ 451 w 221"/>
                              <a:gd name="T43" fmla="*/ 3543 h 215"/>
                              <a:gd name="T44" fmla="*/ 553 w 221"/>
                              <a:gd name="T45" fmla="*/ 3460 h 215"/>
                              <a:gd name="T46" fmla="*/ 692 w 221"/>
                              <a:gd name="T47" fmla="*/ 3435 h 215"/>
                              <a:gd name="T48" fmla="*/ 1398 w 221"/>
                              <a:gd name="T49" fmla="*/ 3435 h 215"/>
                              <a:gd name="T50" fmla="*/ 1398 w 221"/>
                              <a:gd name="T51" fmla="*/ 3263 h 215"/>
                              <a:gd name="T52" fmla="*/ 1004 w 221"/>
                              <a:gd name="T53" fmla="*/ 3263 h 215"/>
                              <a:gd name="T54" fmla="*/ 959 w 221"/>
                              <a:gd name="T55" fmla="*/ 3200 h 215"/>
                              <a:gd name="T56" fmla="*/ 883 w 221"/>
                              <a:gd name="T57" fmla="*/ 3136 h 215"/>
                              <a:gd name="T58" fmla="*/ 775 w 221"/>
                              <a:gd name="T59" fmla="*/ 3098 h 215"/>
                              <a:gd name="T60" fmla="*/ 635 w 221"/>
                              <a:gd name="T61" fmla="*/ 3079 h 215"/>
                              <a:gd name="T62" fmla="*/ 1398 w 221"/>
                              <a:gd name="T63" fmla="*/ 4260 h 215"/>
                              <a:gd name="T64" fmla="*/ 1016 w 221"/>
                              <a:gd name="T65" fmla="*/ 4260 h 215"/>
                              <a:gd name="T66" fmla="*/ 1016 w 221"/>
                              <a:gd name="T67" fmla="*/ 4393 h 215"/>
                              <a:gd name="T68" fmla="*/ 1398 w 221"/>
                              <a:gd name="T69" fmla="*/ 4393 h 215"/>
                              <a:gd name="T70" fmla="*/ 1398 w 221"/>
                              <a:gd name="T71" fmla="*/ 4260 h 215"/>
                              <a:gd name="T72" fmla="*/ 1398 w 221"/>
                              <a:gd name="T73" fmla="*/ 3435 h 215"/>
                              <a:gd name="T74" fmla="*/ 692 w 221"/>
                              <a:gd name="T75" fmla="*/ 3435 h 215"/>
                              <a:gd name="T76" fmla="*/ 832 w 221"/>
                              <a:gd name="T77" fmla="*/ 3460 h 215"/>
                              <a:gd name="T78" fmla="*/ 934 w 221"/>
                              <a:gd name="T79" fmla="*/ 3536 h 215"/>
                              <a:gd name="T80" fmla="*/ 997 w 221"/>
                              <a:gd name="T81" fmla="*/ 3638 h 215"/>
                              <a:gd name="T82" fmla="*/ 1016 w 221"/>
                              <a:gd name="T83" fmla="*/ 3759 h 215"/>
                              <a:gd name="T84" fmla="*/ 997 w 221"/>
                              <a:gd name="T85" fmla="*/ 3860 h 215"/>
                              <a:gd name="T86" fmla="*/ 940 w 221"/>
                              <a:gd name="T87" fmla="*/ 3962 h 215"/>
                              <a:gd name="T88" fmla="*/ 845 w 221"/>
                              <a:gd name="T89" fmla="*/ 4044 h 215"/>
                              <a:gd name="T90" fmla="*/ 692 w 221"/>
                              <a:gd name="T91" fmla="*/ 4082 h 215"/>
                              <a:gd name="T92" fmla="*/ 1398 w 221"/>
                              <a:gd name="T93" fmla="*/ 4082 h 215"/>
                              <a:gd name="T94" fmla="*/ 1398 w 221"/>
                              <a:gd name="T95" fmla="*/ 3435 h 215"/>
                              <a:gd name="T96" fmla="*/ 1398 w 221"/>
                              <a:gd name="T97" fmla="*/ 3117 h 215"/>
                              <a:gd name="T98" fmla="*/ 1016 w 221"/>
                              <a:gd name="T99" fmla="*/ 3117 h 215"/>
                              <a:gd name="T100" fmla="*/ 1016 w 221"/>
                              <a:gd name="T101" fmla="*/ 3263 h 215"/>
                              <a:gd name="T102" fmla="*/ 1398 w 221"/>
                              <a:gd name="T103" fmla="*/ 3263 h 215"/>
                              <a:gd name="T104" fmla="*/ 1398 w 221"/>
                              <a:gd name="T105" fmla="*/ 3117 h 21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21" h="215">
                                <a:moveTo>
                                  <a:pt x="100" y="0"/>
                                </a:moveTo>
                                <a:lnTo>
                                  <a:pt x="62" y="8"/>
                                </a:lnTo>
                                <a:lnTo>
                                  <a:pt x="30" y="29"/>
                                </a:lnTo>
                                <a:lnTo>
                                  <a:pt x="8" y="62"/>
                                </a:lnTo>
                                <a:lnTo>
                                  <a:pt x="0" y="107"/>
                                </a:lnTo>
                                <a:lnTo>
                                  <a:pt x="6" y="147"/>
                                </a:lnTo>
                                <a:lnTo>
                                  <a:pt x="26" y="182"/>
                                </a:lnTo>
                                <a:lnTo>
                                  <a:pt x="58" y="206"/>
                                </a:lnTo>
                                <a:lnTo>
                                  <a:pt x="100" y="215"/>
                                </a:lnTo>
                                <a:lnTo>
                                  <a:pt x="118" y="213"/>
                                </a:lnTo>
                                <a:lnTo>
                                  <a:pt x="134" y="208"/>
                                </a:lnTo>
                                <a:lnTo>
                                  <a:pt x="148" y="199"/>
                                </a:lnTo>
                                <a:lnTo>
                                  <a:pt x="158" y="186"/>
                                </a:lnTo>
                                <a:lnTo>
                                  <a:pt x="220" y="186"/>
                                </a:lnTo>
                                <a:lnTo>
                                  <a:pt x="220" y="158"/>
                                </a:lnTo>
                                <a:lnTo>
                                  <a:pt x="109" y="158"/>
                                </a:lnTo>
                                <a:lnTo>
                                  <a:pt x="86" y="152"/>
                                </a:lnTo>
                                <a:lnTo>
                                  <a:pt x="71" y="140"/>
                                </a:lnTo>
                                <a:lnTo>
                                  <a:pt x="62" y="123"/>
                                </a:lnTo>
                                <a:lnTo>
                                  <a:pt x="59" y="108"/>
                                </a:lnTo>
                                <a:lnTo>
                                  <a:pt x="62" y="90"/>
                                </a:lnTo>
                                <a:lnTo>
                                  <a:pt x="71" y="73"/>
                                </a:lnTo>
                                <a:lnTo>
                                  <a:pt x="87" y="60"/>
                                </a:lnTo>
                                <a:lnTo>
                                  <a:pt x="109" y="56"/>
                                </a:lnTo>
                                <a:lnTo>
                                  <a:pt x="220" y="56"/>
                                </a:lnTo>
                                <a:lnTo>
                                  <a:pt x="220" y="29"/>
                                </a:lnTo>
                                <a:lnTo>
                                  <a:pt x="158" y="29"/>
                                </a:lnTo>
                                <a:lnTo>
                                  <a:pt x="151" y="19"/>
                                </a:lnTo>
                                <a:lnTo>
                                  <a:pt x="139" y="9"/>
                                </a:lnTo>
                                <a:lnTo>
                                  <a:pt x="122" y="3"/>
                                </a:lnTo>
                                <a:lnTo>
                                  <a:pt x="100" y="0"/>
                                </a:lnTo>
                                <a:close/>
                                <a:moveTo>
                                  <a:pt x="220" y="186"/>
                                </a:moveTo>
                                <a:lnTo>
                                  <a:pt x="160" y="186"/>
                                </a:lnTo>
                                <a:lnTo>
                                  <a:pt x="160" y="207"/>
                                </a:lnTo>
                                <a:lnTo>
                                  <a:pt x="220" y="207"/>
                                </a:lnTo>
                                <a:lnTo>
                                  <a:pt x="220" y="186"/>
                                </a:lnTo>
                                <a:close/>
                                <a:moveTo>
                                  <a:pt x="220" y="56"/>
                                </a:moveTo>
                                <a:lnTo>
                                  <a:pt x="109" y="56"/>
                                </a:lnTo>
                                <a:lnTo>
                                  <a:pt x="131" y="60"/>
                                </a:lnTo>
                                <a:lnTo>
                                  <a:pt x="147" y="72"/>
                                </a:lnTo>
                                <a:lnTo>
                                  <a:pt x="157" y="88"/>
                                </a:lnTo>
                                <a:lnTo>
                                  <a:pt x="160" y="107"/>
                                </a:lnTo>
                                <a:lnTo>
                                  <a:pt x="157" y="123"/>
                                </a:lnTo>
                                <a:lnTo>
                                  <a:pt x="148" y="139"/>
                                </a:lnTo>
                                <a:lnTo>
                                  <a:pt x="133" y="152"/>
                                </a:lnTo>
                                <a:lnTo>
                                  <a:pt x="109" y="158"/>
                                </a:lnTo>
                                <a:lnTo>
                                  <a:pt x="220" y="158"/>
                                </a:lnTo>
                                <a:lnTo>
                                  <a:pt x="220" y="56"/>
                                </a:lnTo>
                                <a:close/>
                                <a:moveTo>
                                  <a:pt x="220" y="6"/>
                                </a:moveTo>
                                <a:lnTo>
                                  <a:pt x="160" y="6"/>
                                </a:lnTo>
                                <a:lnTo>
                                  <a:pt x="160" y="29"/>
                                </a:lnTo>
                                <a:lnTo>
                                  <a:pt x="220" y="29"/>
                                </a:lnTo>
                                <a:lnTo>
                                  <a:pt x="220" y="6"/>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3" name="Line 22"/>
                        <wps:cNvCnPr>
                          <a:cxnSpLocks noChangeShapeType="1"/>
                        </wps:cNvCnPr>
                        <wps:spPr bwMode="auto">
                          <a:xfrm>
                            <a:off x="10832" y="10861"/>
                            <a:ext cx="0" cy="10"/>
                          </a:xfrm>
                          <a:prstGeom prst="line">
                            <a:avLst/>
                          </a:prstGeom>
                          <a:noFill/>
                          <a:ln w="38041">
                            <a:solidFill>
                              <a:srgbClr val="FDFDF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4" name="Line 23"/>
                        <wps:cNvCnPr>
                          <a:cxnSpLocks noChangeShapeType="1"/>
                        </wps:cNvCnPr>
                        <wps:spPr bwMode="auto">
                          <a:xfrm>
                            <a:off x="10828" y="10860"/>
                            <a:ext cx="8" cy="0"/>
                          </a:xfrm>
                          <a:prstGeom prst="line">
                            <a:avLst/>
                          </a:prstGeom>
                          <a:noFill/>
                          <a:ln w="29452">
                            <a:solidFill>
                              <a:srgbClr val="FDFDF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5" name="Line 24"/>
                        <wps:cNvCnPr>
                          <a:cxnSpLocks noChangeShapeType="1"/>
                        </wps:cNvCnPr>
                        <wps:spPr bwMode="auto">
                          <a:xfrm>
                            <a:off x="10830" y="10856"/>
                            <a:ext cx="4" cy="0"/>
                          </a:xfrm>
                          <a:prstGeom prst="line">
                            <a:avLst/>
                          </a:prstGeom>
                          <a:noFill/>
                          <a:ln w="41893">
                            <a:solidFill>
                              <a:srgbClr val="FDFDF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6" name="Line 25"/>
                        <wps:cNvCnPr>
                          <a:cxnSpLocks noChangeShapeType="1"/>
                        </wps:cNvCnPr>
                        <wps:spPr bwMode="auto">
                          <a:xfrm>
                            <a:off x="10839" y="10859"/>
                            <a:ext cx="0" cy="12"/>
                          </a:xfrm>
                          <a:prstGeom prst="line">
                            <a:avLst/>
                          </a:prstGeom>
                          <a:noFill/>
                          <a:ln w="38041">
                            <a:solidFill>
                              <a:srgbClr val="FDFDF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7" name="Line 26"/>
                        <wps:cNvCnPr>
                          <a:cxnSpLocks noChangeShapeType="1"/>
                        </wps:cNvCnPr>
                        <wps:spPr bwMode="auto">
                          <a:xfrm>
                            <a:off x="10837" y="10856"/>
                            <a:ext cx="4" cy="0"/>
                          </a:xfrm>
                          <a:prstGeom prst="line">
                            <a:avLst/>
                          </a:prstGeom>
                          <a:noFill/>
                          <a:ln w="28563">
                            <a:solidFill>
                              <a:srgbClr val="FDFDF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8" name="AutoShape 27"/>
                        <wps:cNvSpPr>
                          <a:spLocks/>
                        </wps:cNvSpPr>
                        <wps:spPr bwMode="auto">
                          <a:xfrm>
                            <a:off x="10843" y="10858"/>
                            <a:ext cx="14" cy="14"/>
                          </a:xfrm>
                          <a:custGeom>
                            <a:avLst/>
                            <a:gdLst>
                              <a:gd name="T0" fmla="*/ 686 w 216"/>
                              <a:gd name="T1" fmla="*/ 3078 h 213"/>
                              <a:gd name="T2" fmla="*/ 381 w 216"/>
                              <a:gd name="T3" fmla="*/ 3142 h 213"/>
                              <a:gd name="T4" fmla="*/ 165 w 216"/>
                              <a:gd name="T5" fmla="*/ 3301 h 213"/>
                              <a:gd name="T6" fmla="*/ 44 w 216"/>
                              <a:gd name="T7" fmla="*/ 3516 h 213"/>
                              <a:gd name="T8" fmla="*/ 0 w 216"/>
                              <a:gd name="T9" fmla="*/ 3758 h 213"/>
                              <a:gd name="T10" fmla="*/ 44 w 216"/>
                              <a:gd name="T11" fmla="*/ 3993 h 213"/>
                              <a:gd name="T12" fmla="*/ 165 w 216"/>
                              <a:gd name="T13" fmla="*/ 4208 h 213"/>
                              <a:gd name="T14" fmla="*/ 381 w 216"/>
                              <a:gd name="T15" fmla="*/ 4367 h 213"/>
                              <a:gd name="T16" fmla="*/ 686 w 216"/>
                              <a:gd name="T17" fmla="*/ 4430 h 213"/>
                              <a:gd name="T18" fmla="*/ 990 w 216"/>
                              <a:gd name="T19" fmla="*/ 4367 h 213"/>
                              <a:gd name="T20" fmla="*/ 1200 w 216"/>
                              <a:gd name="T21" fmla="*/ 4208 h 213"/>
                              <a:gd name="T22" fmla="*/ 1276 w 216"/>
                              <a:gd name="T23" fmla="*/ 4081 h 213"/>
                              <a:gd name="T24" fmla="*/ 686 w 216"/>
                              <a:gd name="T25" fmla="*/ 4081 h 213"/>
                              <a:gd name="T26" fmla="*/ 571 w 216"/>
                              <a:gd name="T27" fmla="*/ 4056 h 213"/>
                              <a:gd name="T28" fmla="*/ 470 w 216"/>
                              <a:gd name="T29" fmla="*/ 3986 h 213"/>
                              <a:gd name="T30" fmla="*/ 406 w 216"/>
                              <a:gd name="T31" fmla="*/ 3885 h 213"/>
                              <a:gd name="T32" fmla="*/ 381 w 216"/>
                              <a:gd name="T33" fmla="*/ 3758 h 213"/>
                              <a:gd name="T34" fmla="*/ 406 w 216"/>
                              <a:gd name="T35" fmla="*/ 3631 h 213"/>
                              <a:gd name="T36" fmla="*/ 470 w 216"/>
                              <a:gd name="T37" fmla="*/ 3523 h 213"/>
                              <a:gd name="T38" fmla="*/ 571 w 216"/>
                              <a:gd name="T39" fmla="*/ 3459 h 213"/>
                              <a:gd name="T40" fmla="*/ 686 w 216"/>
                              <a:gd name="T41" fmla="*/ 3434 h 213"/>
                              <a:gd name="T42" fmla="*/ 1276 w 216"/>
                              <a:gd name="T43" fmla="*/ 3434 h 213"/>
                              <a:gd name="T44" fmla="*/ 1200 w 216"/>
                              <a:gd name="T45" fmla="*/ 3301 h 213"/>
                              <a:gd name="T46" fmla="*/ 990 w 216"/>
                              <a:gd name="T47" fmla="*/ 3142 h 213"/>
                              <a:gd name="T48" fmla="*/ 686 w 216"/>
                              <a:gd name="T49" fmla="*/ 3078 h 213"/>
                              <a:gd name="T50" fmla="*/ 1276 w 216"/>
                              <a:gd name="T51" fmla="*/ 3434 h 213"/>
                              <a:gd name="T52" fmla="*/ 686 w 216"/>
                              <a:gd name="T53" fmla="*/ 3434 h 213"/>
                              <a:gd name="T54" fmla="*/ 800 w 216"/>
                              <a:gd name="T55" fmla="*/ 3459 h 213"/>
                              <a:gd name="T56" fmla="*/ 895 w 216"/>
                              <a:gd name="T57" fmla="*/ 3523 h 213"/>
                              <a:gd name="T58" fmla="*/ 965 w 216"/>
                              <a:gd name="T59" fmla="*/ 3631 h 213"/>
                              <a:gd name="T60" fmla="*/ 990 w 216"/>
                              <a:gd name="T61" fmla="*/ 3758 h 213"/>
                              <a:gd name="T62" fmla="*/ 965 w 216"/>
                              <a:gd name="T63" fmla="*/ 3885 h 213"/>
                              <a:gd name="T64" fmla="*/ 895 w 216"/>
                              <a:gd name="T65" fmla="*/ 3986 h 213"/>
                              <a:gd name="T66" fmla="*/ 800 w 216"/>
                              <a:gd name="T67" fmla="*/ 4056 h 213"/>
                              <a:gd name="T68" fmla="*/ 686 w 216"/>
                              <a:gd name="T69" fmla="*/ 4081 h 213"/>
                              <a:gd name="T70" fmla="*/ 1276 w 216"/>
                              <a:gd name="T71" fmla="*/ 4081 h 213"/>
                              <a:gd name="T72" fmla="*/ 1327 w 216"/>
                              <a:gd name="T73" fmla="*/ 3993 h 213"/>
                              <a:gd name="T74" fmla="*/ 1371 w 216"/>
                              <a:gd name="T75" fmla="*/ 3758 h 213"/>
                              <a:gd name="T76" fmla="*/ 1327 w 216"/>
                              <a:gd name="T77" fmla="*/ 3516 h 213"/>
                              <a:gd name="T78" fmla="*/ 1276 w 216"/>
                              <a:gd name="T79" fmla="*/ 3434 h 21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16" h="213">
                                <a:moveTo>
                                  <a:pt x="108" y="0"/>
                                </a:moveTo>
                                <a:lnTo>
                                  <a:pt x="60" y="10"/>
                                </a:lnTo>
                                <a:lnTo>
                                  <a:pt x="26" y="35"/>
                                </a:lnTo>
                                <a:lnTo>
                                  <a:pt x="7" y="69"/>
                                </a:lnTo>
                                <a:lnTo>
                                  <a:pt x="0" y="107"/>
                                </a:lnTo>
                                <a:lnTo>
                                  <a:pt x="7" y="144"/>
                                </a:lnTo>
                                <a:lnTo>
                                  <a:pt x="26" y="178"/>
                                </a:lnTo>
                                <a:lnTo>
                                  <a:pt x="60" y="203"/>
                                </a:lnTo>
                                <a:lnTo>
                                  <a:pt x="108" y="213"/>
                                </a:lnTo>
                                <a:lnTo>
                                  <a:pt x="156" y="203"/>
                                </a:lnTo>
                                <a:lnTo>
                                  <a:pt x="189" y="178"/>
                                </a:lnTo>
                                <a:lnTo>
                                  <a:pt x="201" y="158"/>
                                </a:lnTo>
                                <a:lnTo>
                                  <a:pt x="108" y="158"/>
                                </a:lnTo>
                                <a:lnTo>
                                  <a:pt x="90" y="154"/>
                                </a:lnTo>
                                <a:lnTo>
                                  <a:pt x="74" y="143"/>
                                </a:lnTo>
                                <a:lnTo>
                                  <a:pt x="64" y="127"/>
                                </a:lnTo>
                                <a:lnTo>
                                  <a:pt x="60" y="107"/>
                                </a:lnTo>
                                <a:lnTo>
                                  <a:pt x="64" y="87"/>
                                </a:lnTo>
                                <a:lnTo>
                                  <a:pt x="74" y="70"/>
                                </a:lnTo>
                                <a:lnTo>
                                  <a:pt x="90" y="60"/>
                                </a:lnTo>
                                <a:lnTo>
                                  <a:pt x="108" y="56"/>
                                </a:lnTo>
                                <a:lnTo>
                                  <a:pt x="201" y="56"/>
                                </a:lnTo>
                                <a:lnTo>
                                  <a:pt x="189" y="35"/>
                                </a:lnTo>
                                <a:lnTo>
                                  <a:pt x="156" y="10"/>
                                </a:lnTo>
                                <a:lnTo>
                                  <a:pt x="108" y="0"/>
                                </a:lnTo>
                                <a:close/>
                                <a:moveTo>
                                  <a:pt x="201" y="56"/>
                                </a:moveTo>
                                <a:lnTo>
                                  <a:pt x="108" y="56"/>
                                </a:lnTo>
                                <a:lnTo>
                                  <a:pt x="126" y="60"/>
                                </a:lnTo>
                                <a:lnTo>
                                  <a:pt x="141" y="70"/>
                                </a:lnTo>
                                <a:lnTo>
                                  <a:pt x="152" y="87"/>
                                </a:lnTo>
                                <a:lnTo>
                                  <a:pt x="156" y="107"/>
                                </a:lnTo>
                                <a:lnTo>
                                  <a:pt x="152" y="127"/>
                                </a:lnTo>
                                <a:lnTo>
                                  <a:pt x="141" y="143"/>
                                </a:lnTo>
                                <a:lnTo>
                                  <a:pt x="126" y="154"/>
                                </a:lnTo>
                                <a:lnTo>
                                  <a:pt x="108" y="158"/>
                                </a:lnTo>
                                <a:lnTo>
                                  <a:pt x="201" y="158"/>
                                </a:lnTo>
                                <a:lnTo>
                                  <a:pt x="209" y="144"/>
                                </a:lnTo>
                                <a:lnTo>
                                  <a:pt x="216" y="107"/>
                                </a:lnTo>
                                <a:lnTo>
                                  <a:pt x="209" y="69"/>
                                </a:lnTo>
                                <a:lnTo>
                                  <a:pt x="201" y="56"/>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9" name="AutoShape 28"/>
                        <wps:cNvSpPr>
                          <a:spLocks/>
                        </wps:cNvSpPr>
                        <wps:spPr bwMode="auto">
                          <a:xfrm>
                            <a:off x="10858" y="10858"/>
                            <a:ext cx="12" cy="13"/>
                          </a:xfrm>
                          <a:custGeom>
                            <a:avLst/>
                            <a:gdLst>
                              <a:gd name="T0" fmla="*/ 362 w 186"/>
                              <a:gd name="T1" fmla="*/ 3117 h 207"/>
                              <a:gd name="T2" fmla="*/ 0 w 186"/>
                              <a:gd name="T3" fmla="*/ 3117 h 207"/>
                              <a:gd name="T4" fmla="*/ 0 w 186"/>
                              <a:gd name="T5" fmla="*/ 4393 h 207"/>
                              <a:gd name="T6" fmla="*/ 381 w 186"/>
                              <a:gd name="T7" fmla="*/ 4393 h 207"/>
                              <a:gd name="T8" fmla="*/ 381 w 186"/>
                              <a:gd name="T9" fmla="*/ 3701 h 207"/>
                              <a:gd name="T10" fmla="*/ 387 w 186"/>
                              <a:gd name="T11" fmla="*/ 3625 h 207"/>
                              <a:gd name="T12" fmla="*/ 406 w 186"/>
                              <a:gd name="T13" fmla="*/ 3536 h 207"/>
                              <a:gd name="T14" fmla="*/ 476 w 186"/>
                              <a:gd name="T15" fmla="*/ 3460 h 207"/>
                              <a:gd name="T16" fmla="*/ 603 w 186"/>
                              <a:gd name="T17" fmla="*/ 3434 h 207"/>
                              <a:gd name="T18" fmla="*/ 1168 w 186"/>
                              <a:gd name="T19" fmla="*/ 3434 h 207"/>
                              <a:gd name="T20" fmla="*/ 1137 w 186"/>
                              <a:gd name="T21" fmla="*/ 3320 h 207"/>
                              <a:gd name="T22" fmla="*/ 1098 w 186"/>
                              <a:gd name="T23" fmla="*/ 3263 h 207"/>
                              <a:gd name="T24" fmla="*/ 362 w 186"/>
                              <a:gd name="T25" fmla="*/ 3263 h 207"/>
                              <a:gd name="T26" fmla="*/ 362 w 186"/>
                              <a:gd name="T27" fmla="*/ 3117 h 207"/>
                              <a:gd name="T28" fmla="*/ 1168 w 186"/>
                              <a:gd name="T29" fmla="*/ 3434 h 207"/>
                              <a:gd name="T30" fmla="*/ 603 w 186"/>
                              <a:gd name="T31" fmla="*/ 3434 h 207"/>
                              <a:gd name="T32" fmla="*/ 717 w 186"/>
                              <a:gd name="T33" fmla="*/ 3460 h 207"/>
                              <a:gd name="T34" fmla="*/ 775 w 186"/>
                              <a:gd name="T35" fmla="*/ 3536 h 207"/>
                              <a:gd name="T36" fmla="*/ 800 w 186"/>
                              <a:gd name="T37" fmla="*/ 3618 h 207"/>
                              <a:gd name="T38" fmla="*/ 800 w 186"/>
                              <a:gd name="T39" fmla="*/ 3701 h 207"/>
                              <a:gd name="T40" fmla="*/ 800 w 186"/>
                              <a:gd name="T41" fmla="*/ 4393 h 207"/>
                              <a:gd name="T42" fmla="*/ 1181 w 186"/>
                              <a:gd name="T43" fmla="*/ 4393 h 207"/>
                              <a:gd name="T44" fmla="*/ 1181 w 186"/>
                              <a:gd name="T45" fmla="*/ 3606 h 207"/>
                              <a:gd name="T46" fmla="*/ 1168 w 186"/>
                              <a:gd name="T47" fmla="*/ 3441 h 207"/>
                              <a:gd name="T48" fmla="*/ 1168 w 186"/>
                              <a:gd name="T49" fmla="*/ 3434 h 207"/>
                              <a:gd name="T50" fmla="*/ 711 w 186"/>
                              <a:gd name="T51" fmla="*/ 3079 h 207"/>
                              <a:gd name="T52" fmla="*/ 571 w 186"/>
                              <a:gd name="T53" fmla="*/ 3098 h 207"/>
                              <a:gd name="T54" fmla="*/ 470 w 186"/>
                              <a:gd name="T55" fmla="*/ 3149 h 207"/>
                              <a:gd name="T56" fmla="*/ 400 w 186"/>
                              <a:gd name="T57" fmla="*/ 3206 h 207"/>
                              <a:gd name="T58" fmla="*/ 362 w 186"/>
                              <a:gd name="T59" fmla="*/ 3263 h 207"/>
                              <a:gd name="T60" fmla="*/ 1098 w 186"/>
                              <a:gd name="T61" fmla="*/ 3263 h 207"/>
                              <a:gd name="T62" fmla="*/ 1086 w 186"/>
                              <a:gd name="T63" fmla="*/ 3244 h 207"/>
                              <a:gd name="T64" fmla="*/ 1035 w 186"/>
                              <a:gd name="T65" fmla="*/ 3187 h 207"/>
                              <a:gd name="T66" fmla="*/ 978 w 186"/>
                              <a:gd name="T67" fmla="*/ 3142 h 207"/>
                              <a:gd name="T68" fmla="*/ 895 w 186"/>
                              <a:gd name="T69" fmla="*/ 3110 h 207"/>
                              <a:gd name="T70" fmla="*/ 806 w 186"/>
                              <a:gd name="T71" fmla="*/ 3091 h 207"/>
                              <a:gd name="T72" fmla="*/ 711 w 186"/>
                              <a:gd name="T73" fmla="*/ 3079 h 20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86" h="207">
                                <a:moveTo>
                                  <a:pt x="57" y="6"/>
                                </a:moveTo>
                                <a:lnTo>
                                  <a:pt x="0" y="6"/>
                                </a:lnTo>
                                <a:lnTo>
                                  <a:pt x="0" y="207"/>
                                </a:lnTo>
                                <a:lnTo>
                                  <a:pt x="60" y="207"/>
                                </a:lnTo>
                                <a:lnTo>
                                  <a:pt x="60" y="98"/>
                                </a:lnTo>
                                <a:lnTo>
                                  <a:pt x="61" y="86"/>
                                </a:lnTo>
                                <a:lnTo>
                                  <a:pt x="64" y="72"/>
                                </a:lnTo>
                                <a:lnTo>
                                  <a:pt x="75" y="60"/>
                                </a:lnTo>
                                <a:lnTo>
                                  <a:pt x="95" y="56"/>
                                </a:lnTo>
                                <a:lnTo>
                                  <a:pt x="184" y="56"/>
                                </a:lnTo>
                                <a:lnTo>
                                  <a:pt x="179" y="38"/>
                                </a:lnTo>
                                <a:lnTo>
                                  <a:pt x="173" y="29"/>
                                </a:lnTo>
                                <a:lnTo>
                                  <a:pt x="57" y="29"/>
                                </a:lnTo>
                                <a:lnTo>
                                  <a:pt x="57" y="6"/>
                                </a:lnTo>
                                <a:close/>
                                <a:moveTo>
                                  <a:pt x="184" y="56"/>
                                </a:moveTo>
                                <a:lnTo>
                                  <a:pt x="95" y="56"/>
                                </a:lnTo>
                                <a:lnTo>
                                  <a:pt x="113" y="60"/>
                                </a:lnTo>
                                <a:lnTo>
                                  <a:pt x="122" y="72"/>
                                </a:lnTo>
                                <a:lnTo>
                                  <a:pt x="126" y="85"/>
                                </a:lnTo>
                                <a:lnTo>
                                  <a:pt x="126" y="98"/>
                                </a:lnTo>
                                <a:lnTo>
                                  <a:pt x="126" y="207"/>
                                </a:lnTo>
                                <a:lnTo>
                                  <a:pt x="186" y="207"/>
                                </a:lnTo>
                                <a:lnTo>
                                  <a:pt x="186" y="83"/>
                                </a:lnTo>
                                <a:lnTo>
                                  <a:pt x="184" y="57"/>
                                </a:lnTo>
                                <a:lnTo>
                                  <a:pt x="184" y="56"/>
                                </a:lnTo>
                                <a:close/>
                                <a:moveTo>
                                  <a:pt x="112" y="0"/>
                                </a:moveTo>
                                <a:lnTo>
                                  <a:pt x="90" y="3"/>
                                </a:lnTo>
                                <a:lnTo>
                                  <a:pt x="74" y="11"/>
                                </a:lnTo>
                                <a:lnTo>
                                  <a:pt x="63" y="20"/>
                                </a:lnTo>
                                <a:lnTo>
                                  <a:pt x="57" y="29"/>
                                </a:lnTo>
                                <a:lnTo>
                                  <a:pt x="173" y="29"/>
                                </a:lnTo>
                                <a:lnTo>
                                  <a:pt x="171" y="26"/>
                                </a:lnTo>
                                <a:lnTo>
                                  <a:pt x="163" y="17"/>
                                </a:lnTo>
                                <a:lnTo>
                                  <a:pt x="154" y="10"/>
                                </a:lnTo>
                                <a:lnTo>
                                  <a:pt x="141" y="5"/>
                                </a:lnTo>
                                <a:lnTo>
                                  <a:pt x="127" y="2"/>
                                </a:lnTo>
                                <a:lnTo>
                                  <a:pt x="112" y="0"/>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0" name="AutoShape 29"/>
                        <wps:cNvSpPr>
                          <a:spLocks/>
                        </wps:cNvSpPr>
                        <wps:spPr bwMode="auto">
                          <a:xfrm>
                            <a:off x="10872" y="10858"/>
                            <a:ext cx="10" cy="14"/>
                          </a:xfrm>
                          <a:custGeom>
                            <a:avLst/>
                            <a:gdLst>
                              <a:gd name="T0" fmla="*/ 375 w 164"/>
                              <a:gd name="T1" fmla="*/ 4012 h 215"/>
                              <a:gd name="T2" fmla="*/ 0 w 164"/>
                              <a:gd name="T3" fmla="*/ 4012 h 215"/>
                              <a:gd name="T4" fmla="*/ 70 w 164"/>
                              <a:gd name="T5" fmla="*/ 4222 h 215"/>
                              <a:gd name="T6" fmla="*/ 197 w 164"/>
                              <a:gd name="T7" fmla="*/ 4355 h 215"/>
                              <a:gd name="T8" fmla="*/ 362 w 164"/>
                              <a:gd name="T9" fmla="*/ 4425 h 215"/>
                              <a:gd name="T10" fmla="*/ 514 w 164"/>
                              <a:gd name="T11" fmla="*/ 4444 h 215"/>
                              <a:gd name="T12" fmla="*/ 717 w 164"/>
                              <a:gd name="T13" fmla="*/ 4412 h 215"/>
                              <a:gd name="T14" fmla="*/ 882 w 164"/>
                              <a:gd name="T15" fmla="*/ 4324 h 215"/>
                              <a:gd name="T16" fmla="*/ 997 w 164"/>
                              <a:gd name="T17" fmla="*/ 4184 h 215"/>
                              <a:gd name="T18" fmla="*/ 1009 w 164"/>
                              <a:gd name="T19" fmla="*/ 4139 h 215"/>
                              <a:gd name="T20" fmla="*/ 394 w 164"/>
                              <a:gd name="T21" fmla="*/ 4139 h 215"/>
                              <a:gd name="T22" fmla="*/ 375 w 164"/>
                              <a:gd name="T23" fmla="*/ 4012 h 215"/>
                              <a:gd name="T24" fmla="*/ 508 w 164"/>
                              <a:gd name="T25" fmla="*/ 3079 h 215"/>
                              <a:gd name="T26" fmla="*/ 317 w 164"/>
                              <a:gd name="T27" fmla="*/ 3111 h 215"/>
                              <a:gd name="T28" fmla="*/ 159 w 164"/>
                              <a:gd name="T29" fmla="*/ 3193 h 215"/>
                              <a:gd name="T30" fmla="*/ 51 w 164"/>
                              <a:gd name="T31" fmla="*/ 3327 h 215"/>
                              <a:gd name="T32" fmla="*/ 13 w 164"/>
                              <a:gd name="T33" fmla="*/ 3498 h 215"/>
                              <a:gd name="T34" fmla="*/ 38 w 164"/>
                              <a:gd name="T35" fmla="*/ 3612 h 215"/>
                              <a:gd name="T36" fmla="*/ 102 w 164"/>
                              <a:gd name="T37" fmla="*/ 3708 h 215"/>
                              <a:gd name="T38" fmla="*/ 203 w 164"/>
                              <a:gd name="T39" fmla="*/ 3778 h 215"/>
                              <a:gd name="T40" fmla="*/ 317 w 164"/>
                              <a:gd name="T41" fmla="*/ 3835 h 215"/>
                              <a:gd name="T42" fmla="*/ 476 w 164"/>
                              <a:gd name="T43" fmla="*/ 3892 h 215"/>
                              <a:gd name="T44" fmla="*/ 578 w 164"/>
                              <a:gd name="T45" fmla="*/ 3930 h 215"/>
                              <a:gd name="T46" fmla="*/ 641 w 164"/>
                              <a:gd name="T47" fmla="*/ 3974 h 215"/>
                              <a:gd name="T48" fmla="*/ 660 w 164"/>
                              <a:gd name="T49" fmla="*/ 4032 h 215"/>
                              <a:gd name="T50" fmla="*/ 660 w 164"/>
                              <a:gd name="T51" fmla="*/ 4101 h 215"/>
                              <a:gd name="T52" fmla="*/ 584 w 164"/>
                              <a:gd name="T53" fmla="*/ 4139 h 215"/>
                              <a:gd name="T54" fmla="*/ 1009 w 164"/>
                              <a:gd name="T55" fmla="*/ 4139 h 215"/>
                              <a:gd name="T56" fmla="*/ 1041 w 164"/>
                              <a:gd name="T57" fmla="*/ 4006 h 215"/>
                              <a:gd name="T58" fmla="*/ 997 w 164"/>
                              <a:gd name="T59" fmla="*/ 3835 h 215"/>
                              <a:gd name="T60" fmla="*/ 895 w 164"/>
                              <a:gd name="T61" fmla="*/ 3727 h 215"/>
                              <a:gd name="T62" fmla="*/ 749 w 164"/>
                              <a:gd name="T63" fmla="*/ 3657 h 215"/>
                              <a:gd name="T64" fmla="*/ 590 w 164"/>
                              <a:gd name="T65" fmla="*/ 3606 h 215"/>
                              <a:gd name="T66" fmla="*/ 489 w 164"/>
                              <a:gd name="T67" fmla="*/ 3574 h 215"/>
                              <a:gd name="T68" fmla="*/ 394 w 164"/>
                              <a:gd name="T69" fmla="*/ 3536 h 215"/>
                              <a:gd name="T70" fmla="*/ 394 w 164"/>
                              <a:gd name="T71" fmla="*/ 3435 h 215"/>
                              <a:gd name="T72" fmla="*/ 419 w 164"/>
                              <a:gd name="T73" fmla="*/ 3384 h 215"/>
                              <a:gd name="T74" fmla="*/ 958 w 164"/>
                              <a:gd name="T75" fmla="*/ 3384 h 215"/>
                              <a:gd name="T76" fmla="*/ 927 w 164"/>
                              <a:gd name="T77" fmla="*/ 3276 h 215"/>
                              <a:gd name="T78" fmla="*/ 800 w 164"/>
                              <a:gd name="T79" fmla="*/ 3155 h 215"/>
                              <a:gd name="T80" fmla="*/ 647 w 164"/>
                              <a:gd name="T81" fmla="*/ 3098 h 215"/>
                              <a:gd name="T82" fmla="*/ 508 w 164"/>
                              <a:gd name="T83" fmla="*/ 3079 h 215"/>
                              <a:gd name="T84" fmla="*/ 958 w 164"/>
                              <a:gd name="T85" fmla="*/ 3384 h 215"/>
                              <a:gd name="T86" fmla="*/ 609 w 164"/>
                              <a:gd name="T87" fmla="*/ 3384 h 215"/>
                              <a:gd name="T88" fmla="*/ 622 w 164"/>
                              <a:gd name="T89" fmla="*/ 3454 h 215"/>
                              <a:gd name="T90" fmla="*/ 622 w 164"/>
                              <a:gd name="T91" fmla="*/ 3479 h 215"/>
                              <a:gd name="T92" fmla="*/ 990 w 164"/>
                              <a:gd name="T93" fmla="*/ 3479 h 215"/>
                              <a:gd name="T94" fmla="*/ 958 w 164"/>
                              <a:gd name="T95" fmla="*/ 3384 h 2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4" h="215">
                                <a:moveTo>
                                  <a:pt x="59" y="147"/>
                                </a:moveTo>
                                <a:lnTo>
                                  <a:pt x="0" y="147"/>
                                </a:lnTo>
                                <a:lnTo>
                                  <a:pt x="11" y="180"/>
                                </a:lnTo>
                                <a:lnTo>
                                  <a:pt x="31" y="201"/>
                                </a:lnTo>
                                <a:lnTo>
                                  <a:pt x="57" y="212"/>
                                </a:lnTo>
                                <a:lnTo>
                                  <a:pt x="81" y="215"/>
                                </a:lnTo>
                                <a:lnTo>
                                  <a:pt x="113" y="210"/>
                                </a:lnTo>
                                <a:lnTo>
                                  <a:pt x="139" y="196"/>
                                </a:lnTo>
                                <a:lnTo>
                                  <a:pt x="157" y="174"/>
                                </a:lnTo>
                                <a:lnTo>
                                  <a:pt x="159" y="167"/>
                                </a:lnTo>
                                <a:lnTo>
                                  <a:pt x="62" y="167"/>
                                </a:lnTo>
                                <a:lnTo>
                                  <a:pt x="59" y="147"/>
                                </a:lnTo>
                                <a:close/>
                                <a:moveTo>
                                  <a:pt x="80" y="0"/>
                                </a:moveTo>
                                <a:lnTo>
                                  <a:pt x="50" y="5"/>
                                </a:lnTo>
                                <a:lnTo>
                                  <a:pt x="25" y="18"/>
                                </a:lnTo>
                                <a:lnTo>
                                  <a:pt x="8" y="39"/>
                                </a:lnTo>
                                <a:lnTo>
                                  <a:pt x="2" y="66"/>
                                </a:lnTo>
                                <a:lnTo>
                                  <a:pt x="6" y="84"/>
                                </a:lnTo>
                                <a:lnTo>
                                  <a:pt x="16" y="99"/>
                                </a:lnTo>
                                <a:lnTo>
                                  <a:pt x="32" y="110"/>
                                </a:lnTo>
                                <a:lnTo>
                                  <a:pt x="50" y="119"/>
                                </a:lnTo>
                                <a:lnTo>
                                  <a:pt x="75" y="128"/>
                                </a:lnTo>
                                <a:lnTo>
                                  <a:pt x="91" y="134"/>
                                </a:lnTo>
                                <a:lnTo>
                                  <a:pt x="101" y="141"/>
                                </a:lnTo>
                                <a:lnTo>
                                  <a:pt x="104" y="150"/>
                                </a:lnTo>
                                <a:lnTo>
                                  <a:pt x="104" y="161"/>
                                </a:lnTo>
                                <a:lnTo>
                                  <a:pt x="92" y="167"/>
                                </a:lnTo>
                                <a:lnTo>
                                  <a:pt x="159" y="167"/>
                                </a:lnTo>
                                <a:lnTo>
                                  <a:pt x="164" y="146"/>
                                </a:lnTo>
                                <a:lnTo>
                                  <a:pt x="157" y="119"/>
                                </a:lnTo>
                                <a:lnTo>
                                  <a:pt x="141" y="102"/>
                                </a:lnTo>
                                <a:lnTo>
                                  <a:pt x="118" y="91"/>
                                </a:lnTo>
                                <a:lnTo>
                                  <a:pt x="93" y="83"/>
                                </a:lnTo>
                                <a:lnTo>
                                  <a:pt x="77" y="78"/>
                                </a:lnTo>
                                <a:lnTo>
                                  <a:pt x="62" y="72"/>
                                </a:lnTo>
                                <a:lnTo>
                                  <a:pt x="62" y="56"/>
                                </a:lnTo>
                                <a:lnTo>
                                  <a:pt x="66" y="48"/>
                                </a:lnTo>
                                <a:lnTo>
                                  <a:pt x="151" y="48"/>
                                </a:lnTo>
                                <a:lnTo>
                                  <a:pt x="146" y="31"/>
                                </a:lnTo>
                                <a:lnTo>
                                  <a:pt x="126" y="12"/>
                                </a:lnTo>
                                <a:lnTo>
                                  <a:pt x="102" y="3"/>
                                </a:lnTo>
                                <a:lnTo>
                                  <a:pt x="80" y="0"/>
                                </a:lnTo>
                                <a:close/>
                                <a:moveTo>
                                  <a:pt x="151" y="48"/>
                                </a:moveTo>
                                <a:lnTo>
                                  <a:pt x="96" y="48"/>
                                </a:lnTo>
                                <a:lnTo>
                                  <a:pt x="98" y="59"/>
                                </a:lnTo>
                                <a:lnTo>
                                  <a:pt x="98" y="63"/>
                                </a:lnTo>
                                <a:lnTo>
                                  <a:pt x="156" y="63"/>
                                </a:lnTo>
                                <a:lnTo>
                                  <a:pt x="151" y="48"/>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1"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88" y="10854"/>
                            <a:ext cx="44" cy="1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72"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934" y="10854"/>
                            <a:ext cx="13" cy="1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73"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949" y="10858"/>
                            <a:ext cx="13" cy="1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74"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964" y="10858"/>
                            <a:ext cx="20" cy="1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75"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985" y="10854"/>
                            <a:ext cx="28" cy="1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76"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018" y="10854"/>
                            <a:ext cx="16" cy="1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77"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36" y="10854"/>
                            <a:ext cx="30" cy="1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78"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671" y="10835"/>
                            <a:ext cx="73" cy="7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79"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753" y="10881"/>
                            <a:ext cx="10" cy="1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80" name="AutoShape 39"/>
                        <wps:cNvSpPr>
                          <a:spLocks/>
                        </wps:cNvSpPr>
                        <wps:spPr bwMode="auto">
                          <a:xfrm>
                            <a:off x="10768" y="10883"/>
                            <a:ext cx="7" cy="7"/>
                          </a:xfrm>
                          <a:custGeom>
                            <a:avLst/>
                            <a:gdLst>
                              <a:gd name="T0" fmla="*/ 463 w 119"/>
                              <a:gd name="T1" fmla="*/ 5559 h 119"/>
                              <a:gd name="T2" fmla="*/ 381 w 119"/>
                              <a:gd name="T3" fmla="*/ 5559 h 119"/>
                              <a:gd name="T4" fmla="*/ 228 w 119"/>
                              <a:gd name="T5" fmla="*/ 5591 h 119"/>
                              <a:gd name="T6" fmla="*/ 108 w 119"/>
                              <a:gd name="T7" fmla="*/ 5667 h 119"/>
                              <a:gd name="T8" fmla="*/ 25 w 119"/>
                              <a:gd name="T9" fmla="*/ 5788 h 119"/>
                              <a:gd name="T10" fmla="*/ 0 w 119"/>
                              <a:gd name="T11" fmla="*/ 5934 h 119"/>
                              <a:gd name="T12" fmla="*/ 25 w 119"/>
                              <a:gd name="T13" fmla="*/ 6080 h 119"/>
                              <a:gd name="T14" fmla="*/ 108 w 119"/>
                              <a:gd name="T15" fmla="*/ 6200 h 119"/>
                              <a:gd name="T16" fmla="*/ 228 w 119"/>
                              <a:gd name="T17" fmla="*/ 6283 h 119"/>
                              <a:gd name="T18" fmla="*/ 381 w 119"/>
                              <a:gd name="T19" fmla="*/ 6315 h 119"/>
                              <a:gd name="T20" fmla="*/ 463 w 119"/>
                              <a:gd name="T21" fmla="*/ 6302 h 119"/>
                              <a:gd name="T22" fmla="*/ 539 w 119"/>
                              <a:gd name="T23" fmla="*/ 6277 h 119"/>
                              <a:gd name="T24" fmla="*/ 609 w 119"/>
                              <a:gd name="T25" fmla="*/ 6232 h 119"/>
                              <a:gd name="T26" fmla="*/ 615 w 119"/>
                              <a:gd name="T27" fmla="*/ 6226 h 119"/>
                              <a:gd name="T28" fmla="*/ 381 w 119"/>
                              <a:gd name="T29" fmla="*/ 6226 h 119"/>
                              <a:gd name="T30" fmla="*/ 266 w 119"/>
                              <a:gd name="T31" fmla="*/ 6200 h 119"/>
                              <a:gd name="T32" fmla="*/ 178 w 119"/>
                              <a:gd name="T33" fmla="*/ 6137 h 119"/>
                              <a:gd name="T34" fmla="*/ 114 w 119"/>
                              <a:gd name="T35" fmla="*/ 6048 h 119"/>
                              <a:gd name="T36" fmla="*/ 95 w 119"/>
                              <a:gd name="T37" fmla="*/ 5934 h 119"/>
                              <a:gd name="T38" fmla="*/ 114 w 119"/>
                              <a:gd name="T39" fmla="*/ 5819 h 119"/>
                              <a:gd name="T40" fmla="*/ 178 w 119"/>
                              <a:gd name="T41" fmla="*/ 5730 h 119"/>
                              <a:gd name="T42" fmla="*/ 266 w 119"/>
                              <a:gd name="T43" fmla="*/ 5667 h 119"/>
                              <a:gd name="T44" fmla="*/ 381 w 119"/>
                              <a:gd name="T45" fmla="*/ 5648 h 119"/>
                              <a:gd name="T46" fmla="*/ 609 w 119"/>
                              <a:gd name="T47" fmla="*/ 5648 h 119"/>
                              <a:gd name="T48" fmla="*/ 590 w 119"/>
                              <a:gd name="T49" fmla="*/ 5629 h 119"/>
                              <a:gd name="T50" fmla="*/ 533 w 119"/>
                              <a:gd name="T51" fmla="*/ 5578 h 119"/>
                              <a:gd name="T52" fmla="*/ 463 w 119"/>
                              <a:gd name="T53" fmla="*/ 5559 h 119"/>
                              <a:gd name="T54" fmla="*/ 749 w 119"/>
                              <a:gd name="T55" fmla="*/ 6169 h 119"/>
                              <a:gd name="T56" fmla="*/ 666 w 119"/>
                              <a:gd name="T57" fmla="*/ 6169 h 119"/>
                              <a:gd name="T58" fmla="*/ 666 w 119"/>
                              <a:gd name="T59" fmla="*/ 6296 h 119"/>
                              <a:gd name="T60" fmla="*/ 749 w 119"/>
                              <a:gd name="T61" fmla="*/ 6296 h 119"/>
                              <a:gd name="T62" fmla="*/ 749 w 119"/>
                              <a:gd name="T63" fmla="*/ 6169 h 119"/>
                              <a:gd name="T64" fmla="*/ 609 w 119"/>
                              <a:gd name="T65" fmla="*/ 5648 h 119"/>
                              <a:gd name="T66" fmla="*/ 381 w 119"/>
                              <a:gd name="T67" fmla="*/ 5648 h 119"/>
                              <a:gd name="T68" fmla="*/ 489 w 119"/>
                              <a:gd name="T69" fmla="*/ 5667 h 119"/>
                              <a:gd name="T70" fmla="*/ 584 w 119"/>
                              <a:gd name="T71" fmla="*/ 5730 h 119"/>
                              <a:gd name="T72" fmla="*/ 641 w 119"/>
                              <a:gd name="T73" fmla="*/ 5819 h 119"/>
                              <a:gd name="T74" fmla="*/ 666 w 119"/>
                              <a:gd name="T75" fmla="*/ 5934 h 119"/>
                              <a:gd name="T76" fmla="*/ 641 w 119"/>
                              <a:gd name="T77" fmla="*/ 6048 h 119"/>
                              <a:gd name="T78" fmla="*/ 577 w 119"/>
                              <a:gd name="T79" fmla="*/ 6137 h 119"/>
                              <a:gd name="T80" fmla="*/ 489 w 119"/>
                              <a:gd name="T81" fmla="*/ 6200 h 119"/>
                              <a:gd name="T82" fmla="*/ 381 w 119"/>
                              <a:gd name="T83" fmla="*/ 6226 h 119"/>
                              <a:gd name="T84" fmla="*/ 615 w 119"/>
                              <a:gd name="T85" fmla="*/ 6226 h 119"/>
                              <a:gd name="T86" fmla="*/ 666 w 119"/>
                              <a:gd name="T87" fmla="*/ 6169 h 119"/>
                              <a:gd name="T88" fmla="*/ 749 w 119"/>
                              <a:gd name="T89" fmla="*/ 6169 h 119"/>
                              <a:gd name="T90" fmla="*/ 749 w 119"/>
                              <a:gd name="T91" fmla="*/ 5705 h 119"/>
                              <a:gd name="T92" fmla="*/ 666 w 119"/>
                              <a:gd name="T93" fmla="*/ 5705 h 119"/>
                              <a:gd name="T94" fmla="*/ 634 w 119"/>
                              <a:gd name="T95" fmla="*/ 5667 h 119"/>
                              <a:gd name="T96" fmla="*/ 615 w 119"/>
                              <a:gd name="T97" fmla="*/ 5654 h 119"/>
                              <a:gd name="T98" fmla="*/ 609 w 119"/>
                              <a:gd name="T99" fmla="*/ 5648 h 119"/>
                              <a:gd name="T100" fmla="*/ 749 w 119"/>
                              <a:gd name="T101" fmla="*/ 5578 h 119"/>
                              <a:gd name="T102" fmla="*/ 666 w 119"/>
                              <a:gd name="T103" fmla="*/ 5578 h 119"/>
                              <a:gd name="T104" fmla="*/ 666 w 119"/>
                              <a:gd name="T105" fmla="*/ 5705 h 119"/>
                              <a:gd name="T106" fmla="*/ 749 w 119"/>
                              <a:gd name="T107" fmla="*/ 5705 h 119"/>
                              <a:gd name="T108" fmla="*/ 749 w 119"/>
                              <a:gd name="T109" fmla="*/ 5578 h 11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9" h="119">
                                <a:moveTo>
                                  <a:pt x="73" y="0"/>
                                </a:moveTo>
                                <a:lnTo>
                                  <a:pt x="60" y="0"/>
                                </a:lnTo>
                                <a:lnTo>
                                  <a:pt x="36" y="5"/>
                                </a:lnTo>
                                <a:lnTo>
                                  <a:pt x="17" y="17"/>
                                </a:lnTo>
                                <a:lnTo>
                                  <a:pt x="4" y="36"/>
                                </a:lnTo>
                                <a:lnTo>
                                  <a:pt x="0" y="59"/>
                                </a:lnTo>
                                <a:lnTo>
                                  <a:pt x="4" y="82"/>
                                </a:lnTo>
                                <a:lnTo>
                                  <a:pt x="17" y="101"/>
                                </a:lnTo>
                                <a:lnTo>
                                  <a:pt x="36" y="114"/>
                                </a:lnTo>
                                <a:lnTo>
                                  <a:pt x="60" y="119"/>
                                </a:lnTo>
                                <a:lnTo>
                                  <a:pt x="73" y="117"/>
                                </a:lnTo>
                                <a:lnTo>
                                  <a:pt x="85" y="113"/>
                                </a:lnTo>
                                <a:lnTo>
                                  <a:pt x="96" y="106"/>
                                </a:lnTo>
                                <a:lnTo>
                                  <a:pt x="97" y="105"/>
                                </a:lnTo>
                                <a:lnTo>
                                  <a:pt x="60" y="105"/>
                                </a:lnTo>
                                <a:lnTo>
                                  <a:pt x="42" y="101"/>
                                </a:lnTo>
                                <a:lnTo>
                                  <a:pt x="28" y="91"/>
                                </a:lnTo>
                                <a:lnTo>
                                  <a:pt x="18" y="77"/>
                                </a:lnTo>
                                <a:lnTo>
                                  <a:pt x="15" y="59"/>
                                </a:lnTo>
                                <a:lnTo>
                                  <a:pt x="18" y="41"/>
                                </a:lnTo>
                                <a:lnTo>
                                  <a:pt x="28" y="27"/>
                                </a:lnTo>
                                <a:lnTo>
                                  <a:pt x="42" y="17"/>
                                </a:lnTo>
                                <a:lnTo>
                                  <a:pt x="60" y="14"/>
                                </a:lnTo>
                                <a:lnTo>
                                  <a:pt x="96" y="14"/>
                                </a:lnTo>
                                <a:lnTo>
                                  <a:pt x="93" y="11"/>
                                </a:lnTo>
                                <a:lnTo>
                                  <a:pt x="84" y="3"/>
                                </a:lnTo>
                                <a:lnTo>
                                  <a:pt x="73" y="0"/>
                                </a:lnTo>
                                <a:close/>
                                <a:moveTo>
                                  <a:pt x="118" y="96"/>
                                </a:moveTo>
                                <a:lnTo>
                                  <a:pt x="105" y="96"/>
                                </a:lnTo>
                                <a:lnTo>
                                  <a:pt x="105" y="116"/>
                                </a:lnTo>
                                <a:lnTo>
                                  <a:pt x="118" y="116"/>
                                </a:lnTo>
                                <a:lnTo>
                                  <a:pt x="118" y="96"/>
                                </a:lnTo>
                                <a:close/>
                                <a:moveTo>
                                  <a:pt x="96" y="14"/>
                                </a:moveTo>
                                <a:lnTo>
                                  <a:pt x="60" y="14"/>
                                </a:lnTo>
                                <a:lnTo>
                                  <a:pt x="77" y="17"/>
                                </a:lnTo>
                                <a:lnTo>
                                  <a:pt x="92" y="27"/>
                                </a:lnTo>
                                <a:lnTo>
                                  <a:pt x="101" y="41"/>
                                </a:lnTo>
                                <a:lnTo>
                                  <a:pt x="105" y="59"/>
                                </a:lnTo>
                                <a:lnTo>
                                  <a:pt x="101" y="77"/>
                                </a:lnTo>
                                <a:lnTo>
                                  <a:pt x="91" y="91"/>
                                </a:lnTo>
                                <a:lnTo>
                                  <a:pt x="77" y="101"/>
                                </a:lnTo>
                                <a:lnTo>
                                  <a:pt x="60" y="105"/>
                                </a:lnTo>
                                <a:lnTo>
                                  <a:pt x="97" y="105"/>
                                </a:lnTo>
                                <a:lnTo>
                                  <a:pt x="105" y="96"/>
                                </a:lnTo>
                                <a:lnTo>
                                  <a:pt x="118" y="96"/>
                                </a:lnTo>
                                <a:lnTo>
                                  <a:pt x="118" y="23"/>
                                </a:lnTo>
                                <a:lnTo>
                                  <a:pt x="105" y="23"/>
                                </a:lnTo>
                                <a:lnTo>
                                  <a:pt x="100" y="17"/>
                                </a:lnTo>
                                <a:lnTo>
                                  <a:pt x="97" y="15"/>
                                </a:lnTo>
                                <a:lnTo>
                                  <a:pt x="96" y="14"/>
                                </a:lnTo>
                                <a:close/>
                                <a:moveTo>
                                  <a:pt x="118" y="3"/>
                                </a:moveTo>
                                <a:lnTo>
                                  <a:pt x="105" y="3"/>
                                </a:lnTo>
                                <a:lnTo>
                                  <a:pt x="105" y="23"/>
                                </a:lnTo>
                                <a:lnTo>
                                  <a:pt x="118" y="23"/>
                                </a:lnTo>
                                <a:lnTo>
                                  <a:pt x="118" y="3"/>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1" name="AutoShape 40"/>
                        <wps:cNvSpPr>
                          <a:spLocks/>
                        </wps:cNvSpPr>
                        <wps:spPr bwMode="auto">
                          <a:xfrm>
                            <a:off x="10776" y="10883"/>
                            <a:ext cx="5" cy="7"/>
                          </a:xfrm>
                          <a:custGeom>
                            <a:avLst/>
                            <a:gdLst>
                              <a:gd name="T0" fmla="*/ 95 w 71"/>
                              <a:gd name="T1" fmla="*/ 6086 h 119"/>
                              <a:gd name="T2" fmla="*/ 0 w 71"/>
                              <a:gd name="T3" fmla="*/ 6086 h 119"/>
                              <a:gd name="T4" fmla="*/ 19 w 71"/>
                              <a:gd name="T5" fmla="*/ 6175 h 119"/>
                              <a:gd name="T6" fmla="*/ 63 w 71"/>
                              <a:gd name="T7" fmla="*/ 6245 h 119"/>
                              <a:gd name="T8" fmla="*/ 133 w 71"/>
                              <a:gd name="T9" fmla="*/ 6296 h 119"/>
                              <a:gd name="T10" fmla="*/ 222 w 71"/>
                              <a:gd name="T11" fmla="*/ 6315 h 119"/>
                              <a:gd name="T12" fmla="*/ 311 w 71"/>
                              <a:gd name="T13" fmla="*/ 6296 h 119"/>
                              <a:gd name="T14" fmla="*/ 387 w 71"/>
                              <a:gd name="T15" fmla="*/ 6245 h 119"/>
                              <a:gd name="T16" fmla="*/ 399 w 71"/>
                              <a:gd name="T17" fmla="*/ 6226 h 119"/>
                              <a:gd name="T18" fmla="*/ 152 w 71"/>
                              <a:gd name="T19" fmla="*/ 6226 h 119"/>
                              <a:gd name="T20" fmla="*/ 95 w 71"/>
                              <a:gd name="T21" fmla="*/ 6169 h 119"/>
                              <a:gd name="T22" fmla="*/ 95 w 71"/>
                              <a:gd name="T23" fmla="*/ 6086 h 119"/>
                              <a:gd name="T24" fmla="*/ 228 w 71"/>
                              <a:gd name="T25" fmla="*/ 5559 h 119"/>
                              <a:gd name="T26" fmla="*/ 152 w 71"/>
                              <a:gd name="T27" fmla="*/ 5572 h 119"/>
                              <a:gd name="T28" fmla="*/ 89 w 71"/>
                              <a:gd name="T29" fmla="*/ 5616 h 119"/>
                              <a:gd name="T30" fmla="*/ 44 w 71"/>
                              <a:gd name="T31" fmla="*/ 5680 h 119"/>
                              <a:gd name="T32" fmla="*/ 32 w 71"/>
                              <a:gd name="T33" fmla="*/ 5762 h 119"/>
                              <a:gd name="T34" fmla="*/ 32 w 71"/>
                              <a:gd name="T35" fmla="*/ 5819 h 119"/>
                              <a:gd name="T36" fmla="*/ 51 w 71"/>
                              <a:gd name="T37" fmla="*/ 5857 h 119"/>
                              <a:gd name="T38" fmla="*/ 76 w 71"/>
                              <a:gd name="T39" fmla="*/ 5896 h 119"/>
                              <a:gd name="T40" fmla="*/ 114 w 71"/>
                              <a:gd name="T41" fmla="*/ 5921 h 119"/>
                              <a:gd name="T42" fmla="*/ 146 w 71"/>
                              <a:gd name="T43" fmla="*/ 5940 h 119"/>
                              <a:gd name="T44" fmla="*/ 222 w 71"/>
                              <a:gd name="T45" fmla="*/ 5959 h 119"/>
                              <a:gd name="T46" fmla="*/ 317 w 71"/>
                              <a:gd name="T47" fmla="*/ 5997 h 119"/>
                              <a:gd name="T48" fmla="*/ 355 w 71"/>
                              <a:gd name="T49" fmla="*/ 6035 h 119"/>
                              <a:gd name="T50" fmla="*/ 355 w 71"/>
                              <a:gd name="T51" fmla="*/ 6169 h 119"/>
                              <a:gd name="T52" fmla="*/ 298 w 71"/>
                              <a:gd name="T53" fmla="*/ 6226 h 119"/>
                              <a:gd name="T54" fmla="*/ 399 w 71"/>
                              <a:gd name="T55" fmla="*/ 6226 h 119"/>
                              <a:gd name="T56" fmla="*/ 431 w 71"/>
                              <a:gd name="T57" fmla="*/ 6175 h 119"/>
                              <a:gd name="T58" fmla="*/ 450 w 71"/>
                              <a:gd name="T59" fmla="*/ 6086 h 119"/>
                              <a:gd name="T60" fmla="*/ 450 w 71"/>
                              <a:gd name="T61" fmla="*/ 6029 h 119"/>
                              <a:gd name="T62" fmla="*/ 431 w 71"/>
                              <a:gd name="T63" fmla="*/ 5978 h 119"/>
                              <a:gd name="T64" fmla="*/ 393 w 71"/>
                              <a:gd name="T65" fmla="*/ 5940 h 119"/>
                              <a:gd name="T66" fmla="*/ 355 w 71"/>
                              <a:gd name="T67" fmla="*/ 5915 h 119"/>
                              <a:gd name="T68" fmla="*/ 323 w 71"/>
                              <a:gd name="T69" fmla="*/ 5896 h 119"/>
                              <a:gd name="T70" fmla="*/ 247 w 71"/>
                              <a:gd name="T71" fmla="*/ 5864 h 119"/>
                              <a:gd name="T72" fmla="*/ 152 w 71"/>
                              <a:gd name="T73" fmla="*/ 5838 h 119"/>
                              <a:gd name="T74" fmla="*/ 114 w 71"/>
                              <a:gd name="T75" fmla="*/ 5807 h 119"/>
                              <a:gd name="T76" fmla="*/ 114 w 71"/>
                              <a:gd name="T77" fmla="*/ 5692 h 119"/>
                              <a:gd name="T78" fmla="*/ 171 w 71"/>
                              <a:gd name="T79" fmla="*/ 5648 h 119"/>
                              <a:gd name="T80" fmla="*/ 393 w 71"/>
                              <a:gd name="T81" fmla="*/ 5648 h 119"/>
                              <a:gd name="T82" fmla="*/ 374 w 71"/>
                              <a:gd name="T83" fmla="*/ 5616 h 119"/>
                              <a:gd name="T84" fmla="*/ 311 w 71"/>
                              <a:gd name="T85" fmla="*/ 5572 h 119"/>
                              <a:gd name="T86" fmla="*/ 228 w 71"/>
                              <a:gd name="T87" fmla="*/ 5559 h 119"/>
                              <a:gd name="T88" fmla="*/ 393 w 71"/>
                              <a:gd name="T89" fmla="*/ 5648 h 119"/>
                              <a:gd name="T90" fmla="*/ 285 w 71"/>
                              <a:gd name="T91" fmla="*/ 5648 h 119"/>
                              <a:gd name="T92" fmla="*/ 323 w 71"/>
                              <a:gd name="T93" fmla="*/ 5686 h 119"/>
                              <a:gd name="T94" fmla="*/ 336 w 71"/>
                              <a:gd name="T95" fmla="*/ 5749 h 119"/>
                              <a:gd name="T96" fmla="*/ 431 w 71"/>
                              <a:gd name="T97" fmla="*/ 5749 h 119"/>
                              <a:gd name="T98" fmla="*/ 412 w 71"/>
                              <a:gd name="T99" fmla="*/ 5673 h 119"/>
                              <a:gd name="T100" fmla="*/ 393 w 71"/>
                              <a:gd name="T101" fmla="*/ 5648 h 11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1" h="119">
                                <a:moveTo>
                                  <a:pt x="15" y="83"/>
                                </a:moveTo>
                                <a:lnTo>
                                  <a:pt x="0" y="83"/>
                                </a:lnTo>
                                <a:lnTo>
                                  <a:pt x="3" y="97"/>
                                </a:lnTo>
                                <a:lnTo>
                                  <a:pt x="10" y="108"/>
                                </a:lnTo>
                                <a:lnTo>
                                  <a:pt x="21" y="116"/>
                                </a:lnTo>
                                <a:lnTo>
                                  <a:pt x="35" y="119"/>
                                </a:lnTo>
                                <a:lnTo>
                                  <a:pt x="49" y="116"/>
                                </a:lnTo>
                                <a:lnTo>
                                  <a:pt x="61" y="108"/>
                                </a:lnTo>
                                <a:lnTo>
                                  <a:pt x="63" y="105"/>
                                </a:lnTo>
                                <a:lnTo>
                                  <a:pt x="24" y="105"/>
                                </a:lnTo>
                                <a:lnTo>
                                  <a:pt x="15" y="96"/>
                                </a:lnTo>
                                <a:lnTo>
                                  <a:pt x="15" y="83"/>
                                </a:lnTo>
                                <a:close/>
                                <a:moveTo>
                                  <a:pt x="36" y="0"/>
                                </a:moveTo>
                                <a:lnTo>
                                  <a:pt x="24" y="2"/>
                                </a:lnTo>
                                <a:lnTo>
                                  <a:pt x="14" y="9"/>
                                </a:lnTo>
                                <a:lnTo>
                                  <a:pt x="7" y="19"/>
                                </a:lnTo>
                                <a:lnTo>
                                  <a:pt x="5" y="32"/>
                                </a:lnTo>
                                <a:lnTo>
                                  <a:pt x="5" y="41"/>
                                </a:lnTo>
                                <a:lnTo>
                                  <a:pt x="8" y="47"/>
                                </a:lnTo>
                                <a:lnTo>
                                  <a:pt x="12" y="53"/>
                                </a:lnTo>
                                <a:lnTo>
                                  <a:pt x="18" y="57"/>
                                </a:lnTo>
                                <a:lnTo>
                                  <a:pt x="23" y="60"/>
                                </a:lnTo>
                                <a:lnTo>
                                  <a:pt x="35" y="63"/>
                                </a:lnTo>
                                <a:lnTo>
                                  <a:pt x="50" y="69"/>
                                </a:lnTo>
                                <a:lnTo>
                                  <a:pt x="56" y="75"/>
                                </a:lnTo>
                                <a:lnTo>
                                  <a:pt x="56" y="96"/>
                                </a:lnTo>
                                <a:lnTo>
                                  <a:pt x="47" y="105"/>
                                </a:lnTo>
                                <a:lnTo>
                                  <a:pt x="63" y="105"/>
                                </a:lnTo>
                                <a:lnTo>
                                  <a:pt x="68" y="97"/>
                                </a:lnTo>
                                <a:lnTo>
                                  <a:pt x="71" y="83"/>
                                </a:lnTo>
                                <a:lnTo>
                                  <a:pt x="71" y="74"/>
                                </a:lnTo>
                                <a:lnTo>
                                  <a:pt x="68" y="66"/>
                                </a:lnTo>
                                <a:lnTo>
                                  <a:pt x="62" y="60"/>
                                </a:lnTo>
                                <a:lnTo>
                                  <a:pt x="56" y="56"/>
                                </a:lnTo>
                                <a:lnTo>
                                  <a:pt x="51" y="53"/>
                                </a:lnTo>
                                <a:lnTo>
                                  <a:pt x="39" y="48"/>
                                </a:lnTo>
                                <a:lnTo>
                                  <a:pt x="24" y="44"/>
                                </a:lnTo>
                                <a:lnTo>
                                  <a:pt x="18" y="39"/>
                                </a:lnTo>
                                <a:lnTo>
                                  <a:pt x="18" y="21"/>
                                </a:lnTo>
                                <a:lnTo>
                                  <a:pt x="27" y="14"/>
                                </a:lnTo>
                                <a:lnTo>
                                  <a:pt x="62" y="14"/>
                                </a:lnTo>
                                <a:lnTo>
                                  <a:pt x="59" y="9"/>
                                </a:lnTo>
                                <a:lnTo>
                                  <a:pt x="49" y="2"/>
                                </a:lnTo>
                                <a:lnTo>
                                  <a:pt x="36" y="0"/>
                                </a:lnTo>
                                <a:close/>
                                <a:moveTo>
                                  <a:pt x="62" y="14"/>
                                </a:moveTo>
                                <a:lnTo>
                                  <a:pt x="45" y="14"/>
                                </a:lnTo>
                                <a:lnTo>
                                  <a:pt x="51" y="20"/>
                                </a:lnTo>
                                <a:lnTo>
                                  <a:pt x="53" y="30"/>
                                </a:lnTo>
                                <a:lnTo>
                                  <a:pt x="68" y="30"/>
                                </a:lnTo>
                                <a:lnTo>
                                  <a:pt x="65" y="18"/>
                                </a:lnTo>
                                <a:lnTo>
                                  <a:pt x="62" y="14"/>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2" name="AutoShape 41"/>
                        <wps:cNvSpPr>
                          <a:spLocks/>
                        </wps:cNvSpPr>
                        <wps:spPr bwMode="auto">
                          <a:xfrm>
                            <a:off x="10781" y="10883"/>
                            <a:ext cx="5" cy="7"/>
                          </a:xfrm>
                          <a:custGeom>
                            <a:avLst/>
                            <a:gdLst>
                              <a:gd name="T0" fmla="*/ 95 w 71"/>
                              <a:gd name="T1" fmla="*/ 6086 h 119"/>
                              <a:gd name="T2" fmla="*/ 0 w 71"/>
                              <a:gd name="T3" fmla="*/ 6086 h 119"/>
                              <a:gd name="T4" fmla="*/ 19 w 71"/>
                              <a:gd name="T5" fmla="*/ 6175 h 119"/>
                              <a:gd name="T6" fmla="*/ 64 w 71"/>
                              <a:gd name="T7" fmla="*/ 6245 h 119"/>
                              <a:gd name="T8" fmla="*/ 140 w 71"/>
                              <a:gd name="T9" fmla="*/ 6296 h 119"/>
                              <a:gd name="T10" fmla="*/ 229 w 71"/>
                              <a:gd name="T11" fmla="*/ 6315 h 119"/>
                              <a:gd name="T12" fmla="*/ 324 w 71"/>
                              <a:gd name="T13" fmla="*/ 6296 h 119"/>
                              <a:gd name="T14" fmla="*/ 387 w 71"/>
                              <a:gd name="T15" fmla="*/ 6245 h 119"/>
                              <a:gd name="T16" fmla="*/ 400 w 71"/>
                              <a:gd name="T17" fmla="*/ 6226 h 119"/>
                              <a:gd name="T18" fmla="*/ 152 w 71"/>
                              <a:gd name="T19" fmla="*/ 6226 h 119"/>
                              <a:gd name="T20" fmla="*/ 108 w 71"/>
                              <a:gd name="T21" fmla="*/ 6169 h 119"/>
                              <a:gd name="T22" fmla="*/ 95 w 71"/>
                              <a:gd name="T23" fmla="*/ 6086 h 119"/>
                              <a:gd name="T24" fmla="*/ 229 w 71"/>
                              <a:gd name="T25" fmla="*/ 5559 h 119"/>
                              <a:gd name="T26" fmla="*/ 152 w 71"/>
                              <a:gd name="T27" fmla="*/ 5572 h 119"/>
                              <a:gd name="T28" fmla="*/ 89 w 71"/>
                              <a:gd name="T29" fmla="*/ 5616 h 119"/>
                              <a:gd name="T30" fmla="*/ 44 w 71"/>
                              <a:gd name="T31" fmla="*/ 5680 h 119"/>
                              <a:gd name="T32" fmla="*/ 32 w 71"/>
                              <a:gd name="T33" fmla="*/ 5762 h 119"/>
                              <a:gd name="T34" fmla="*/ 32 w 71"/>
                              <a:gd name="T35" fmla="*/ 5819 h 119"/>
                              <a:gd name="T36" fmla="*/ 51 w 71"/>
                              <a:gd name="T37" fmla="*/ 5857 h 119"/>
                              <a:gd name="T38" fmla="*/ 89 w 71"/>
                              <a:gd name="T39" fmla="*/ 5896 h 119"/>
                              <a:gd name="T40" fmla="*/ 114 w 71"/>
                              <a:gd name="T41" fmla="*/ 5921 h 119"/>
                              <a:gd name="T42" fmla="*/ 146 w 71"/>
                              <a:gd name="T43" fmla="*/ 5940 h 119"/>
                              <a:gd name="T44" fmla="*/ 222 w 71"/>
                              <a:gd name="T45" fmla="*/ 5959 h 119"/>
                              <a:gd name="T46" fmla="*/ 324 w 71"/>
                              <a:gd name="T47" fmla="*/ 5997 h 119"/>
                              <a:gd name="T48" fmla="*/ 362 w 71"/>
                              <a:gd name="T49" fmla="*/ 6035 h 119"/>
                              <a:gd name="T50" fmla="*/ 362 w 71"/>
                              <a:gd name="T51" fmla="*/ 6169 h 119"/>
                              <a:gd name="T52" fmla="*/ 299 w 71"/>
                              <a:gd name="T53" fmla="*/ 6226 h 119"/>
                              <a:gd name="T54" fmla="*/ 400 w 71"/>
                              <a:gd name="T55" fmla="*/ 6226 h 119"/>
                              <a:gd name="T56" fmla="*/ 432 w 71"/>
                              <a:gd name="T57" fmla="*/ 6175 h 119"/>
                              <a:gd name="T58" fmla="*/ 451 w 71"/>
                              <a:gd name="T59" fmla="*/ 6086 h 119"/>
                              <a:gd name="T60" fmla="*/ 451 w 71"/>
                              <a:gd name="T61" fmla="*/ 6029 h 119"/>
                              <a:gd name="T62" fmla="*/ 432 w 71"/>
                              <a:gd name="T63" fmla="*/ 5978 h 119"/>
                              <a:gd name="T64" fmla="*/ 362 w 71"/>
                              <a:gd name="T65" fmla="*/ 5915 h 119"/>
                              <a:gd name="T66" fmla="*/ 324 w 71"/>
                              <a:gd name="T67" fmla="*/ 5896 h 119"/>
                              <a:gd name="T68" fmla="*/ 248 w 71"/>
                              <a:gd name="T69" fmla="*/ 5864 h 119"/>
                              <a:gd name="T70" fmla="*/ 152 w 71"/>
                              <a:gd name="T71" fmla="*/ 5838 h 119"/>
                              <a:gd name="T72" fmla="*/ 127 w 71"/>
                              <a:gd name="T73" fmla="*/ 5807 h 119"/>
                              <a:gd name="T74" fmla="*/ 127 w 71"/>
                              <a:gd name="T75" fmla="*/ 5692 h 119"/>
                              <a:gd name="T76" fmla="*/ 172 w 71"/>
                              <a:gd name="T77" fmla="*/ 5648 h 119"/>
                              <a:gd name="T78" fmla="*/ 394 w 71"/>
                              <a:gd name="T79" fmla="*/ 5648 h 119"/>
                              <a:gd name="T80" fmla="*/ 375 w 71"/>
                              <a:gd name="T81" fmla="*/ 5616 h 119"/>
                              <a:gd name="T82" fmla="*/ 311 w 71"/>
                              <a:gd name="T83" fmla="*/ 5572 h 119"/>
                              <a:gd name="T84" fmla="*/ 229 w 71"/>
                              <a:gd name="T85" fmla="*/ 5559 h 119"/>
                              <a:gd name="T86" fmla="*/ 394 w 71"/>
                              <a:gd name="T87" fmla="*/ 5648 h 119"/>
                              <a:gd name="T88" fmla="*/ 286 w 71"/>
                              <a:gd name="T89" fmla="*/ 5648 h 119"/>
                              <a:gd name="T90" fmla="*/ 337 w 71"/>
                              <a:gd name="T91" fmla="*/ 5686 h 119"/>
                              <a:gd name="T92" fmla="*/ 337 w 71"/>
                              <a:gd name="T93" fmla="*/ 5749 h 119"/>
                              <a:gd name="T94" fmla="*/ 432 w 71"/>
                              <a:gd name="T95" fmla="*/ 5749 h 119"/>
                              <a:gd name="T96" fmla="*/ 413 w 71"/>
                              <a:gd name="T97" fmla="*/ 5673 h 119"/>
                              <a:gd name="T98" fmla="*/ 394 w 71"/>
                              <a:gd name="T99" fmla="*/ 5648 h 11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1" h="119">
                                <a:moveTo>
                                  <a:pt x="15" y="83"/>
                                </a:moveTo>
                                <a:lnTo>
                                  <a:pt x="0" y="83"/>
                                </a:lnTo>
                                <a:lnTo>
                                  <a:pt x="3" y="97"/>
                                </a:lnTo>
                                <a:lnTo>
                                  <a:pt x="10" y="108"/>
                                </a:lnTo>
                                <a:lnTo>
                                  <a:pt x="22" y="116"/>
                                </a:lnTo>
                                <a:lnTo>
                                  <a:pt x="36" y="119"/>
                                </a:lnTo>
                                <a:lnTo>
                                  <a:pt x="51" y="116"/>
                                </a:lnTo>
                                <a:lnTo>
                                  <a:pt x="61" y="108"/>
                                </a:lnTo>
                                <a:lnTo>
                                  <a:pt x="63" y="105"/>
                                </a:lnTo>
                                <a:lnTo>
                                  <a:pt x="24" y="105"/>
                                </a:lnTo>
                                <a:lnTo>
                                  <a:pt x="17" y="96"/>
                                </a:lnTo>
                                <a:lnTo>
                                  <a:pt x="15" y="83"/>
                                </a:lnTo>
                                <a:close/>
                                <a:moveTo>
                                  <a:pt x="36" y="0"/>
                                </a:moveTo>
                                <a:lnTo>
                                  <a:pt x="24" y="2"/>
                                </a:lnTo>
                                <a:lnTo>
                                  <a:pt x="14" y="9"/>
                                </a:lnTo>
                                <a:lnTo>
                                  <a:pt x="7" y="19"/>
                                </a:lnTo>
                                <a:lnTo>
                                  <a:pt x="5" y="32"/>
                                </a:lnTo>
                                <a:lnTo>
                                  <a:pt x="5" y="41"/>
                                </a:lnTo>
                                <a:lnTo>
                                  <a:pt x="8" y="47"/>
                                </a:lnTo>
                                <a:lnTo>
                                  <a:pt x="14" y="53"/>
                                </a:lnTo>
                                <a:lnTo>
                                  <a:pt x="18" y="57"/>
                                </a:lnTo>
                                <a:lnTo>
                                  <a:pt x="23" y="60"/>
                                </a:lnTo>
                                <a:lnTo>
                                  <a:pt x="35" y="63"/>
                                </a:lnTo>
                                <a:lnTo>
                                  <a:pt x="51" y="69"/>
                                </a:lnTo>
                                <a:lnTo>
                                  <a:pt x="57" y="75"/>
                                </a:lnTo>
                                <a:lnTo>
                                  <a:pt x="57" y="96"/>
                                </a:lnTo>
                                <a:lnTo>
                                  <a:pt x="47" y="105"/>
                                </a:lnTo>
                                <a:lnTo>
                                  <a:pt x="63" y="105"/>
                                </a:lnTo>
                                <a:lnTo>
                                  <a:pt x="68" y="97"/>
                                </a:lnTo>
                                <a:lnTo>
                                  <a:pt x="71" y="83"/>
                                </a:lnTo>
                                <a:lnTo>
                                  <a:pt x="71" y="74"/>
                                </a:lnTo>
                                <a:lnTo>
                                  <a:pt x="68" y="66"/>
                                </a:lnTo>
                                <a:lnTo>
                                  <a:pt x="57" y="56"/>
                                </a:lnTo>
                                <a:lnTo>
                                  <a:pt x="51" y="53"/>
                                </a:lnTo>
                                <a:lnTo>
                                  <a:pt x="39" y="48"/>
                                </a:lnTo>
                                <a:lnTo>
                                  <a:pt x="24" y="44"/>
                                </a:lnTo>
                                <a:lnTo>
                                  <a:pt x="20" y="39"/>
                                </a:lnTo>
                                <a:lnTo>
                                  <a:pt x="20" y="21"/>
                                </a:lnTo>
                                <a:lnTo>
                                  <a:pt x="27" y="14"/>
                                </a:lnTo>
                                <a:lnTo>
                                  <a:pt x="62" y="14"/>
                                </a:lnTo>
                                <a:lnTo>
                                  <a:pt x="59" y="9"/>
                                </a:lnTo>
                                <a:lnTo>
                                  <a:pt x="49" y="2"/>
                                </a:lnTo>
                                <a:lnTo>
                                  <a:pt x="36" y="0"/>
                                </a:lnTo>
                                <a:close/>
                                <a:moveTo>
                                  <a:pt x="62" y="14"/>
                                </a:moveTo>
                                <a:lnTo>
                                  <a:pt x="45" y="14"/>
                                </a:lnTo>
                                <a:lnTo>
                                  <a:pt x="53" y="20"/>
                                </a:lnTo>
                                <a:lnTo>
                                  <a:pt x="53" y="30"/>
                                </a:lnTo>
                                <a:lnTo>
                                  <a:pt x="68" y="30"/>
                                </a:lnTo>
                                <a:lnTo>
                                  <a:pt x="65" y="18"/>
                                </a:lnTo>
                                <a:lnTo>
                                  <a:pt x="62" y="14"/>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3" name="AutoShape 42"/>
                        <wps:cNvSpPr>
                          <a:spLocks/>
                        </wps:cNvSpPr>
                        <wps:spPr bwMode="auto">
                          <a:xfrm>
                            <a:off x="10787" y="10883"/>
                            <a:ext cx="7" cy="7"/>
                          </a:xfrm>
                          <a:custGeom>
                            <a:avLst/>
                            <a:gdLst>
                              <a:gd name="T0" fmla="*/ 381 w 119"/>
                              <a:gd name="T1" fmla="*/ 5559 h 119"/>
                              <a:gd name="T2" fmla="*/ 229 w 119"/>
                              <a:gd name="T3" fmla="*/ 5591 h 119"/>
                              <a:gd name="T4" fmla="*/ 108 w 119"/>
                              <a:gd name="T5" fmla="*/ 5667 h 119"/>
                              <a:gd name="T6" fmla="*/ 25 w 119"/>
                              <a:gd name="T7" fmla="*/ 5788 h 119"/>
                              <a:gd name="T8" fmla="*/ 0 w 119"/>
                              <a:gd name="T9" fmla="*/ 5934 h 119"/>
                              <a:gd name="T10" fmla="*/ 25 w 119"/>
                              <a:gd name="T11" fmla="*/ 6080 h 119"/>
                              <a:gd name="T12" fmla="*/ 108 w 119"/>
                              <a:gd name="T13" fmla="*/ 6200 h 119"/>
                              <a:gd name="T14" fmla="*/ 229 w 119"/>
                              <a:gd name="T15" fmla="*/ 6283 h 119"/>
                              <a:gd name="T16" fmla="*/ 381 w 119"/>
                              <a:gd name="T17" fmla="*/ 6315 h 119"/>
                              <a:gd name="T18" fmla="*/ 521 w 119"/>
                              <a:gd name="T19" fmla="*/ 6283 h 119"/>
                              <a:gd name="T20" fmla="*/ 604 w 119"/>
                              <a:gd name="T21" fmla="*/ 6226 h 119"/>
                              <a:gd name="T22" fmla="*/ 381 w 119"/>
                              <a:gd name="T23" fmla="*/ 6226 h 119"/>
                              <a:gd name="T24" fmla="*/ 267 w 119"/>
                              <a:gd name="T25" fmla="*/ 6200 h 119"/>
                              <a:gd name="T26" fmla="*/ 178 w 119"/>
                              <a:gd name="T27" fmla="*/ 6143 h 119"/>
                              <a:gd name="T28" fmla="*/ 114 w 119"/>
                              <a:gd name="T29" fmla="*/ 6048 h 119"/>
                              <a:gd name="T30" fmla="*/ 95 w 119"/>
                              <a:gd name="T31" fmla="*/ 5940 h 119"/>
                              <a:gd name="T32" fmla="*/ 114 w 119"/>
                              <a:gd name="T33" fmla="*/ 5826 h 119"/>
                              <a:gd name="T34" fmla="*/ 178 w 119"/>
                              <a:gd name="T35" fmla="*/ 5730 h 119"/>
                              <a:gd name="T36" fmla="*/ 267 w 119"/>
                              <a:gd name="T37" fmla="*/ 5667 h 119"/>
                              <a:gd name="T38" fmla="*/ 381 w 119"/>
                              <a:gd name="T39" fmla="*/ 5648 h 119"/>
                              <a:gd name="T40" fmla="*/ 604 w 119"/>
                              <a:gd name="T41" fmla="*/ 5648 h 119"/>
                              <a:gd name="T42" fmla="*/ 521 w 119"/>
                              <a:gd name="T43" fmla="*/ 5591 h 119"/>
                              <a:gd name="T44" fmla="*/ 381 w 119"/>
                              <a:gd name="T45" fmla="*/ 5559 h 119"/>
                              <a:gd name="T46" fmla="*/ 604 w 119"/>
                              <a:gd name="T47" fmla="*/ 5648 h 119"/>
                              <a:gd name="T48" fmla="*/ 381 w 119"/>
                              <a:gd name="T49" fmla="*/ 5648 h 119"/>
                              <a:gd name="T50" fmla="*/ 489 w 119"/>
                              <a:gd name="T51" fmla="*/ 5667 h 119"/>
                              <a:gd name="T52" fmla="*/ 578 w 119"/>
                              <a:gd name="T53" fmla="*/ 5730 h 119"/>
                              <a:gd name="T54" fmla="*/ 642 w 119"/>
                              <a:gd name="T55" fmla="*/ 5819 h 119"/>
                              <a:gd name="T56" fmla="*/ 667 w 119"/>
                              <a:gd name="T57" fmla="*/ 5934 h 119"/>
                              <a:gd name="T58" fmla="*/ 642 w 119"/>
                              <a:gd name="T59" fmla="*/ 6048 h 119"/>
                              <a:gd name="T60" fmla="*/ 584 w 119"/>
                              <a:gd name="T61" fmla="*/ 6137 h 119"/>
                              <a:gd name="T62" fmla="*/ 489 w 119"/>
                              <a:gd name="T63" fmla="*/ 6200 h 119"/>
                              <a:gd name="T64" fmla="*/ 381 w 119"/>
                              <a:gd name="T65" fmla="*/ 6226 h 119"/>
                              <a:gd name="T66" fmla="*/ 604 w 119"/>
                              <a:gd name="T67" fmla="*/ 6226 h 119"/>
                              <a:gd name="T68" fmla="*/ 642 w 119"/>
                              <a:gd name="T69" fmla="*/ 6200 h 119"/>
                              <a:gd name="T70" fmla="*/ 718 w 119"/>
                              <a:gd name="T71" fmla="*/ 6080 h 119"/>
                              <a:gd name="T72" fmla="*/ 750 w 119"/>
                              <a:gd name="T73" fmla="*/ 5934 h 119"/>
                              <a:gd name="T74" fmla="*/ 718 w 119"/>
                              <a:gd name="T75" fmla="*/ 5788 h 119"/>
                              <a:gd name="T76" fmla="*/ 642 w 119"/>
                              <a:gd name="T77" fmla="*/ 5667 h 119"/>
                              <a:gd name="T78" fmla="*/ 604 w 119"/>
                              <a:gd name="T79" fmla="*/ 5648 h 11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19" h="119">
                                <a:moveTo>
                                  <a:pt x="60" y="0"/>
                                </a:moveTo>
                                <a:lnTo>
                                  <a:pt x="36" y="5"/>
                                </a:lnTo>
                                <a:lnTo>
                                  <a:pt x="17" y="17"/>
                                </a:lnTo>
                                <a:lnTo>
                                  <a:pt x="4" y="36"/>
                                </a:lnTo>
                                <a:lnTo>
                                  <a:pt x="0" y="59"/>
                                </a:lnTo>
                                <a:lnTo>
                                  <a:pt x="4" y="82"/>
                                </a:lnTo>
                                <a:lnTo>
                                  <a:pt x="17" y="101"/>
                                </a:lnTo>
                                <a:lnTo>
                                  <a:pt x="36" y="114"/>
                                </a:lnTo>
                                <a:lnTo>
                                  <a:pt x="60" y="119"/>
                                </a:lnTo>
                                <a:lnTo>
                                  <a:pt x="82" y="114"/>
                                </a:lnTo>
                                <a:lnTo>
                                  <a:pt x="95" y="105"/>
                                </a:lnTo>
                                <a:lnTo>
                                  <a:pt x="60" y="105"/>
                                </a:lnTo>
                                <a:lnTo>
                                  <a:pt x="42" y="101"/>
                                </a:lnTo>
                                <a:lnTo>
                                  <a:pt x="28" y="92"/>
                                </a:lnTo>
                                <a:lnTo>
                                  <a:pt x="18" y="77"/>
                                </a:lnTo>
                                <a:lnTo>
                                  <a:pt x="15" y="60"/>
                                </a:lnTo>
                                <a:lnTo>
                                  <a:pt x="18" y="42"/>
                                </a:lnTo>
                                <a:lnTo>
                                  <a:pt x="28" y="27"/>
                                </a:lnTo>
                                <a:lnTo>
                                  <a:pt x="42" y="17"/>
                                </a:lnTo>
                                <a:lnTo>
                                  <a:pt x="60" y="14"/>
                                </a:lnTo>
                                <a:lnTo>
                                  <a:pt x="95" y="14"/>
                                </a:lnTo>
                                <a:lnTo>
                                  <a:pt x="82" y="5"/>
                                </a:lnTo>
                                <a:lnTo>
                                  <a:pt x="60" y="0"/>
                                </a:lnTo>
                                <a:close/>
                                <a:moveTo>
                                  <a:pt x="95" y="14"/>
                                </a:moveTo>
                                <a:lnTo>
                                  <a:pt x="60" y="14"/>
                                </a:lnTo>
                                <a:lnTo>
                                  <a:pt x="77" y="17"/>
                                </a:lnTo>
                                <a:lnTo>
                                  <a:pt x="91" y="27"/>
                                </a:lnTo>
                                <a:lnTo>
                                  <a:pt x="101" y="41"/>
                                </a:lnTo>
                                <a:lnTo>
                                  <a:pt x="105" y="59"/>
                                </a:lnTo>
                                <a:lnTo>
                                  <a:pt x="101" y="77"/>
                                </a:lnTo>
                                <a:lnTo>
                                  <a:pt x="92" y="91"/>
                                </a:lnTo>
                                <a:lnTo>
                                  <a:pt x="77" y="101"/>
                                </a:lnTo>
                                <a:lnTo>
                                  <a:pt x="60" y="105"/>
                                </a:lnTo>
                                <a:lnTo>
                                  <a:pt x="95" y="105"/>
                                </a:lnTo>
                                <a:lnTo>
                                  <a:pt x="101" y="101"/>
                                </a:lnTo>
                                <a:lnTo>
                                  <a:pt x="113" y="82"/>
                                </a:lnTo>
                                <a:lnTo>
                                  <a:pt x="118" y="59"/>
                                </a:lnTo>
                                <a:lnTo>
                                  <a:pt x="113" y="36"/>
                                </a:lnTo>
                                <a:lnTo>
                                  <a:pt x="101" y="17"/>
                                </a:lnTo>
                                <a:lnTo>
                                  <a:pt x="95" y="14"/>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4" name="AutoShape 43"/>
                        <wps:cNvSpPr>
                          <a:spLocks/>
                        </wps:cNvSpPr>
                        <wps:spPr bwMode="auto">
                          <a:xfrm>
                            <a:off x="10795" y="10883"/>
                            <a:ext cx="7" cy="7"/>
                          </a:xfrm>
                          <a:custGeom>
                            <a:avLst/>
                            <a:gdLst>
                              <a:gd name="T0" fmla="*/ 394 w 117"/>
                              <a:gd name="T1" fmla="*/ 5559 h 119"/>
                              <a:gd name="T2" fmla="*/ 235 w 117"/>
                              <a:gd name="T3" fmla="*/ 5591 h 119"/>
                              <a:gd name="T4" fmla="*/ 114 w 117"/>
                              <a:gd name="T5" fmla="*/ 5667 h 119"/>
                              <a:gd name="T6" fmla="*/ 32 w 117"/>
                              <a:gd name="T7" fmla="*/ 5788 h 119"/>
                              <a:gd name="T8" fmla="*/ 0 w 117"/>
                              <a:gd name="T9" fmla="*/ 5934 h 119"/>
                              <a:gd name="T10" fmla="*/ 32 w 117"/>
                              <a:gd name="T11" fmla="*/ 6080 h 119"/>
                              <a:gd name="T12" fmla="*/ 114 w 117"/>
                              <a:gd name="T13" fmla="*/ 6200 h 119"/>
                              <a:gd name="T14" fmla="*/ 235 w 117"/>
                              <a:gd name="T15" fmla="*/ 6283 h 119"/>
                              <a:gd name="T16" fmla="*/ 394 w 117"/>
                              <a:gd name="T17" fmla="*/ 6315 h 119"/>
                              <a:gd name="T18" fmla="*/ 470 w 117"/>
                              <a:gd name="T19" fmla="*/ 6315 h 119"/>
                              <a:gd name="T20" fmla="*/ 533 w 117"/>
                              <a:gd name="T21" fmla="*/ 6296 h 119"/>
                              <a:gd name="T22" fmla="*/ 597 w 117"/>
                              <a:gd name="T23" fmla="*/ 6258 h 119"/>
                              <a:gd name="T24" fmla="*/ 641 w 117"/>
                              <a:gd name="T25" fmla="*/ 6226 h 119"/>
                              <a:gd name="T26" fmla="*/ 381 w 117"/>
                              <a:gd name="T27" fmla="*/ 6226 h 119"/>
                              <a:gd name="T28" fmla="*/ 267 w 117"/>
                              <a:gd name="T29" fmla="*/ 6200 h 119"/>
                              <a:gd name="T30" fmla="*/ 178 w 117"/>
                              <a:gd name="T31" fmla="*/ 6137 h 119"/>
                              <a:gd name="T32" fmla="*/ 114 w 117"/>
                              <a:gd name="T33" fmla="*/ 6048 h 119"/>
                              <a:gd name="T34" fmla="*/ 95 w 117"/>
                              <a:gd name="T35" fmla="*/ 5934 h 119"/>
                              <a:gd name="T36" fmla="*/ 121 w 117"/>
                              <a:gd name="T37" fmla="*/ 5819 h 119"/>
                              <a:gd name="T38" fmla="*/ 178 w 117"/>
                              <a:gd name="T39" fmla="*/ 5730 h 119"/>
                              <a:gd name="T40" fmla="*/ 273 w 117"/>
                              <a:gd name="T41" fmla="*/ 5667 h 119"/>
                              <a:gd name="T42" fmla="*/ 381 w 117"/>
                              <a:gd name="T43" fmla="*/ 5648 h 119"/>
                              <a:gd name="T44" fmla="*/ 629 w 117"/>
                              <a:gd name="T45" fmla="*/ 5648 h 119"/>
                              <a:gd name="T46" fmla="*/ 603 w 117"/>
                              <a:gd name="T47" fmla="*/ 5622 h 119"/>
                              <a:gd name="T48" fmla="*/ 508 w 117"/>
                              <a:gd name="T49" fmla="*/ 5578 h 119"/>
                              <a:gd name="T50" fmla="*/ 394 w 117"/>
                              <a:gd name="T51" fmla="*/ 5559 h 119"/>
                              <a:gd name="T52" fmla="*/ 743 w 117"/>
                              <a:gd name="T53" fmla="*/ 6086 h 119"/>
                              <a:gd name="T54" fmla="*/ 635 w 117"/>
                              <a:gd name="T55" fmla="*/ 6086 h 119"/>
                              <a:gd name="T56" fmla="*/ 610 w 117"/>
                              <a:gd name="T57" fmla="*/ 6124 h 119"/>
                              <a:gd name="T58" fmla="*/ 597 w 117"/>
                              <a:gd name="T59" fmla="*/ 6131 h 119"/>
                              <a:gd name="T60" fmla="*/ 572 w 117"/>
                              <a:gd name="T61" fmla="*/ 6150 h 119"/>
                              <a:gd name="T62" fmla="*/ 527 w 117"/>
                              <a:gd name="T63" fmla="*/ 6200 h 119"/>
                              <a:gd name="T64" fmla="*/ 457 w 117"/>
                              <a:gd name="T65" fmla="*/ 6226 h 119"/>
                              <a:gd name="T66" fmla="*/ 641 w 117"/>
                              <a:gd name="T67" fmla="*/ 6226 h 119"/>
                              <a:gd name="T68" fmla="*/ 667 w 117"/>
                              <a:gd name="T69" fmla="*/ 6207 h 119"/>
                              <a:gd name="T70" fmla="*/ 692 w 117"/>
                              <a:gd name="T71" fmla="*/ 6169 h 119"/>
                              <a:gd name="T72" fmla="*/ 743 w 117"/>
                              <a:gd name="T73" fmla="*/ 6086 h 119"/>
                              <a:gd name="T74" fmla="*/ 629 w 117"/>
                              <a:gd name="T75" fmla="*/ 5648 h 119"/>
                              <a:gd name="T76" fmla="*/ 381 w 117"/>
                              <a:gd name="T77" fmla="*/ 5648 h 119"/>
                              <a:gd name="T78" fmla="*/ 457 w 117"/>
                              <a:gd name="T79" fmla="*/ 5654 h 119"/>
                              <a:gd name="T80" fmla="*/ 527 w 117"/>
                              <a:gd name="T81" fmla="*/ 5686 h 119"/>
                              <a:gd name="T82" fmla="*/ 591 w 117"/>
                              <a:gd name="T83" fmla="*/ 5737 h 119"/>
                              <a:gd name="T84" fmla="*/ 635 w 117"/>
                              <a:gd name="T85" fmla="*/ 5800 h 119"/>
                              <a:gd name="T86" fmla="*/ 743 w 117"/>
                              <a:gd name="T87" fmla="*/ 5800 h 119"/>
                              <a:gd name="T88" fmla="*/ 686 w 117"/>
                              <a:gd name="T89" fmla="*/ 5699 h 119"/>
                              <a:gd name="T90" fmla="*/ 629 w 117"/>
                              <a:gd name="T91" fmla="*/ 5648 h 11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17" h="119">
                                <a:moveTo>
                                  <a:pt x="62" y="0"/>
                                </a:moveTo>
                                <a:lnTo>
                                  <a:pt x="37" y="5"/>
                                </a:lnTo>
                                <a:lnTo>
                                  <a:pt x="18" y="17"/>
                                </a:lnTo>
                                <a:lnTo>
                                  <a:pt x="5" y="36"/>
                                </a:lnTo>
                                <a:lnTo>
                                  <a:pt x="0" y="59"/>
                                </a:lnTo>
                                <a:lnTo>
                                  <a:pt x="5" y="82"/>
                                </a:lnTo>
                                <a:lnTo>
                                  <a:pt x="18" y="101"/>
                                </a:lnTo>
                                <a:lnTo>
                                  <a:pt x="37" y="114"/>
                                </a:lnTo>
                                <a:lnTo>
                                  <a:pt x="62" y="119"/>
                                </a:lnTo>
                                <a:lnTo>
                                  <a:pt x="74" y="119"/>
                                </a:lnTo>
                                <a:lnTo>
                                  <a:pt x="84" y="116"/>
                                </a:lnTo>
                                <a:lnTo>
                                  <a:pt x="94" y="110"/>
                                </a:lnTo>
                                <a:lnTo>
                                  <a:pt x="101" y="105"/>
                                </a:lnTo>
                                <a:lnTo>
                                  <a:pt x="60" y="105"/>
                                </a:lnTo>
                                <a:lnTo>
                                  <a:pt x="42" y="101"/>
                                </a:lnTo>
                                <a:lnTo>
                                  <a:pt x="28" y="91"/>
                                </a:lnTo>
                                <a:lnTo>
                                  <a:pt x="18" y="77"/>
                                </a:lnTo>
                                <a:lnTo>
                                  <a:pt x="15" y="59"/>
                                </a:lnTo>
                                <a:lnTo>
                                  <a:pt x="19" y="41"/>
                                </a:lnTo>
                                <a:lnTo>
                                  <a:pt x="28" y="27"/>
                                </a:lnTo>
                                <a:lnTo>
                                  <a:pt x="43" y="17"/>
                                </a:lnTo>
                                <a:lnTo>
                                  <a:pt x="60" y="14"/>
                                </a:lnTo>
                                <a:lnTo>
                                  <a:pt x="99" y="14"/>
                                </a:lnTo>
                                <a:lnTo>
                                  <a:pt x="95" y="10"/>
                                </a:lnTo>
                                <a:lnTo>
                                  <a:pt x="80" y="3"/>
                                </a:lnTo>
                                <a:lnTo>
                                  <a:pt x="62" y="0"/>
                                </a:lnTo>
                                <a:close/>
                                <a:moveTo>
                                  <a:pt x="117" y="83"/>
                                </a:moveTo>
                                <a:lnTo>
                                  <a:pt x="100" y="83"/>
                                </a:lnTo>
                                <a:lnTo>
                                  <a:pt x="96" y="89"/>
                                </a:lnTo>
                                <a:lnTo>
                                  <a:pt x="94" y="90"/>
                                </a:lnTo>
                                <a:lnTo>
                                  <a:pt x="90" y="93"/>
                                </a:lnTo>
                                <a:lnTo>
                                  <a:pt x="83" y="101"/>
                                </a:lnTo>
                                <a:lnTo>
                                  <a:pt x="72" y="105"/>
                                </a:lnTo>
                                <a:lnTo>
                                  <a:pt x="101" y="105"/>
                                </a:lnTo>
                                <a:lnTo>
                                  <a:pt x="105" y="102"/>
                                </a:lnTo>
                                <a:lnTo>
                                  <a:pt x="109" y="96"/>
                                </a:lnTo>
                                <a:lnTo>
                                  <a:pt x="117" y="83"/>
                                </a:lnTo>
                                <a:close/>
                                <a:moveTo>
                                  <a:pt x="99" y="14"/>
                                </a:moveTo>
                                <a:lnTo>
                                  <a:pt x="60" y="14"/>
                                </a:lnTo>
                                <a:lnTo>
                                  <a:pt x="72" y="15"/>
                                </a:lnTo>
                                <a:lnTo>
                                  <a:pt x="83" y="20"/>
                                </a:lnTo>
                                <a:lnTo>
                                  <a:pt x="93" y="28"/>
                                </a:lnTo>
                                <a:lnTo>
                                  <a:pt x="100" y="38"/>
                                </a:lnTo>
                                <a:lnTo>
                                  <a:pt x="117" y="38"/>
                                </a:lnTo>
                                <a:lnTo>
                                  <a:pt x="108" y="22"/>
                                </a:lnTo>
                                <a:lnTo>
                                  <a:pt x="99" y="14"/>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5" name="Line 44"/>
                        <wps:cNvCnPr>
                          <a:cxnSpLocks noChangeShapeType="1"/>
                        </wps:cNvCnPr>
                        <wps:spPr bwMode="auto">
                          <a:xfrm>
                            <a:off x="10804" y="10883"/>
                            <a:ext cx="0" cy="7"/>
                          </a:xfrm>
                          <a:prstGeom prst="line">
                            <a:avLst/>
                          </a:prstGeom>
                          <a:noFill/>
                          <a:ln w="8622">
                            <a:solidFill>
                              <a:srgbClr val="FDFDF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6" name="Line 45"/>
                        <wps:cNvCnPr>
                          <a:cxnSpLocks noChangeShapeType="1"/>
                        </wps:cNvCnPr>
                        <wps:spPr bwMode="auto">
                          <a:xfrm>
                            <a:off x="10804" y="10881"/>
                            <a:ext cx="1" cy="0"/>
                          </a:xfrm>
                          <a:prstGeom prst="line">
                            <a:avLst/>
                          </a:prstGeom>
                          <a:noFill/>
                          <a:ln w="16249">
                            <a:solidFill>
                              <a:srgbClr val="FDFDF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7" name="AutoShape 46"/>
                        <wps:cNvSpPr>
                          <a:spLocks/>
                        </wps:cNvSpPr>
                        <wps:spPr bwMode="auto">
                          <a:xfrm>
                            <a:off x="10806" y="10883"/>
                            <a:ext cx="7" cy="7"/>
                          </a:xfrm>
                          <a:custGeom>
                            <a:avLst/>
                            <a:gdLst>
                              <a:gd name="T0" fmla="*/ 457 w 119"/>
                              <a:gd name="T1" fmla="*/ 5559 h 119"/>
                              <a:gd name="T2" fmla="*/ 381 w 119"/>
                              <a:gd name="T3" fmla="*/ 5559 h 119"/>
                              <a:gd name="T4" fmla="*/ 228 w 119"/>
                              <a:gd name="T5" fmla="*/ 5591 h 119"/>
                              <a:gd name="T6" fmla="*/ 108 w 119"/>
                              <a:gd name="T7" fmla="*/ 5667 h 119"/>
                              <a:gd name="T8" fmla="*/ 32 w 119"/>
                              <a:gd name="T9" fmla="*/ 5788 h 119"/>
                              <a:gd name="T10" fmla="*/ 0 w 119"/>
                              <a:gd name="T11" fmla="*/ 5934 h 119"/>
                              <a:gd name="T12" fmla="*/ 32 w 119"/>
                              <a:gd name="T13" fmla="*/ 6080 h 119"/>
                              <a:gd name="T14" fmla="*/ 114 w 119"/>
                              <a:gd name="T15" fmla="*/ 6200 h 119"/>
                              <a:gd name="T16" fmla="*/ 235 w 119"/>
                              <a:gd name="T17" fmla="*/ 6283 h 119"/>
                              <a:gd name="T18" fmla="*/ 381 w 119"/>
                              <a:gd name="T19" fmla="*/ 6315 h 119"/>
                              <a:gd name="T20" fmla="*/ 463 w 119"/>
                              <a:gd name="T21" fmla="*/ 6302 h 119"/>
                              <a:gd name="T22" fmla="*/ 539 w 119"/>
                              <a:gd name="T23" fmla="*/ 6277 h 119"/>
                              <a:gd name="T24" fmla="*/ 603 w 119"/>
                              <a:gd name="T25" fmla="*/ 6232 h 119"/>
                              <a:gd name="T26" fmla="*/ 609 w 119"/>
                              <a:gd name="T27" fmla="*/ 6226 h 119"/>
                              <a:gd name="T28" fmla="*/ 381 w 119"/>
                              <a:gd name="T29" fmla="*/ 6226 h 119"/>
                              <a:gd name="T30" fmla="*/ 266 w 119"/>
                              <a:gd name="T31" fmla="*/ 6200 h 119"/>
                              <a:gd name="T32" fmla="*/ 171 w 119"/>
                              <a:gd name="T33" fmla="*/ 6137 h 119"/>
                              <a:gd name="T34" fmla="*/ 108 w 119"/>
                              <a:gd name="T35" fmla="*/ 6048 h 119"/>
                              <a:gd name="T36" fmla="*/ 89 w 119"/>
                              <a:gd name="T37" fmla="*/ 5934 h 119"/>
                              <a:gd name="T38" fmla="*/ 108 w 119"/>
                              <a:gd name="T39" fmla="*/ 5819 h 119"/>
                              <a:gd name="T40" fmla="*/ 171 w 119"/>
                              <a:gd name="T41" fmla="*/ 5730 h 119"/>
                              <a:gd name="T42" fmla="*/ 266 w 119"/>
                              <a:gd name="T43" fmla="*/ 5667 h 119"/>
                              <a:gd name="T44" fmla="*/ 381 w 119"/>
                              <a:gd name="T45" fmla="*/ 5648 h 119"/>
                              <a:gd name="T46" fmla="*/ 609 w 119"/>
                              <a:gd name="T47" fmla="*/ 5648 h 119"/>
                              <a:gd name="T48" fmla="*/ 590 w 119"/>
                              <a:gd name="T49" fmla="*/ 5629 h 119"/>
                              <a:gd name="T50" fmla="*/ 527 w 119"/>
                              <a:gd name="T51" fmla="*/ 5578 h 119"/>
                              <a:gd name="T52" fmla="*/ 457 w 119"/>
                              <a:gd name="T53" fmla="*/ 5559 h 119"/>
                              <a:gd name="T54" fmla="*/ 755 w 119"/>
                              <a:gd name="T55" fmla="*/ 6169 h 119"/>
                              <a:gd name="T56" fmla="*/ 660 w 119"/>
                              <a:gd name="T57" fmla="*/ 6169 h 119"/>
                              <a:gd name="T58" fmla="*/ 660 w 119"/>
                              <a:gd name="T59" fmla="*/ 6296 h 119"/>
                              <a:gd name="T60" fmla="*/ 755 w 119"/>
                              <a:gd name="T61" fmla="*/ 6296 h 119"/>
                              <a:gd name="T62" fmla="*/ 755 w 119"/>
                              <a:gd name="T63" fmla="*/ 6169 h 119"/>
                              <a:gd name="T64" fmla="*/ 609 w 119"/>
                              <a:gd name="T65" fmla="*/ 5648 h 119"/>
                              <a:gd name="T66" fmla="*/ 381 w 119"/>
                              <a:gd name="T67" fmla="*/ 5648 h 119"/>
                              <a:gd name="T68" fmla="*/ 489 w 119"/>
                              <a:gd name="T69" fmla="*/ 5667 h 119"/>
                              <a:gd name="T70" fmla="*/ 577 w 119"/>
                              <a:gd name="T71" fmla="*/ 5730 h 119"/>
                              <a:gd name="T72" fmla="*/ 634 w 119"/>
                              <a:gd name="T73" fmla="*/ 5819 h 119"/>
                              <a:gd name="T74" fmla="*/ 660 w 119"/>
                              <a:gd name="T75" fmla="*/ 5934 h 119"/>
                              <a:gd name="T76" fmla="*/ 634 w 119"/>
                              <a:gd name="T77" fmla="*/ 6048 h 119"/>
                              <a:gd name="T78" fmla="*/ 577 w 119"/>
                              <a:gd name="T79" fmla="*/ 6137 h 119"/>
                              <a:gd name="T80" fmla="*/ 489 w 119"/>
                              <a:gd name="T81" fmla="*/ 6200 h 119"/>
                              <a:gd name="T82" fmla="*/ 381 w 119"/>
                              <a:gd name="T83" fmla="*/ 6226 h 119"/>
                              <a:gd name="T84" fmla="*/ 609 w 119"/>
                              <a:gd name="T85" fmla="*/ 6226 h 119"/>
                              <a:gd name="T86" fmla="*/ 660 w 119"/>
                              <a:gd name="T87" fmla="*/ 6169 h 119"/>
                              <a:gd name="T88" fmla="*/ 755 w 119"/>
                              <a:gd name="T89" fmla="*/ 6169 h 119"/>
                              <a:gd name="T90" fmla="*/ 755 w 119"/>
                              <a:gd name="T91" fmla="*/ 5705 h 119"/>
                              <a:gd name="T92" fmla="*/ 660 w 119"/>
                              <a:gd name="T93" fmla="*/ 5705 h 119"/>
                              <a:gd name="T94" fmla="*/ 641 w 119"/>
                              <a:gd name="T95" fmla="*/ 5667 h 119"/>
                              <a:gd name="T96" fmla="*/ 622 w 119"/>
                              <a:gd name="T97" fmla="*/ 5654 h 119"/>
                              <a:gd name="T98" fmla="*/ 609 w 119"/>
                              <a:gd name="T99" fmla="*/ 5648 h 119"/>
                              <a:gd name="T100" fmla="*/ 755 w 119"/>
                              <a:gd name="T101" fmla="*/ 5578 h 119"/>
                              <a:gd name="T102" fmla="*/ 660 w 119"/>
                              <a:gd name="T103" fmla="*/ 5578 h 119"/>
                              <a:gd name="T104" fmla="*/ 660 w 119"/>
                              <a:gd name="T105" fmla="*/ 5705 h 119"/>
                              <a:gd name="T106" fmla="*/ 755 w 119"/>
                              <a:gd name="T107" fmla="*/ 5705 h 119"/>
                              <a:gd name="T108" fmla="*/ 755 w 119"/>
                              <a:gd name="T109" fmla="*/ 5578 h 11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9" h="119">
                                <a:moveTo>
                                  <a:pt x="72" y="0"/>
                                </a:moveTo>
                                <a:lnTo>
                                  <a:pt x="60" y="0"/>
                                </a:lnTo>
                                <a:lnTo>
                                  <a:pt x="36" y="5"/>
                                </a:lnTo>
                                <a:lnTo>
                                  <a:pt x="17" y="17"/>
                                </a:lnTo>
                                <a:lnTo>
                                  <a:pt x="5" y="36"/>
                                </a:lnTo>
                                <a:lnTo>
                                  <a:pt x="0" y="59"/>
                                </a:lnTo>
                                <a:lnTo>
                                  <a:pt x="5" y="82"/>
                                </a:lnTo>
                                <a:lnTo>
                                  <a:pt x="18" y="101"/>
                                </a:lnTo>
                                <a:lnTo>
                                  <a:pt x="37" y="114"/>
                                </a:lnTo>
                                <a:lnTo>
                                  <a:pt x="60" y="119"/>
                                </a:lnTo>
                                <a:lnTo>
                                  <a:pt x="73" y="117"/>
                                </a:lnTo>
                                <a:lnTo>
                                  <a:pt x="85" y="113"/>
                                </a:lnTo>
                                <a:lnTo>
                                  <a:pt x="95" y="106"/>
                                </a:lnTo>
                                <a:lnTo>
                                  <a:pt x="96" y="105"/>
                                </a:lnTo>
                                <a:lnTo>
                                  <a:pt x="60" y="105"/>
                                </a:lnTo>
                                <a:lnTo>
                                  <a:pt x="42" y="101"/>
                                </a:lnTo>
                                <a:lnTo>
                                  <a:pt x="27" y="91"/>
                                </a:lnTo>
                                <a:lnTo>
                                  <a:pt x="17" y="77"/>
                                </a:lnTo>
                                <a:lnTo>
                                  <a:pt x="14" y="59"/>
                                </a:lnTo>
                                <a:lnTo>
                                  <a:pt x="17" y="41"/>
                                </a:lnTo>
                                <a:lnTo>
                                  <a:pt x="27" y="27"/>
                                </a:lnTo>
                                <a:lnTo>
                                  <a:pt x="42" y="17"/>
                                </a:lnTo>
                                <a:lnTo>
                                  <a:pt x="60" y="14"/>
                                </a:lnTo>
                                <a:lnTo>
                                  <a:pt x="96" y="14"/>
                                </a:lnTo>
                                <a:lnTo>
                                  <a:pt x="93" y="11"/>
                                </a:lnTo>
                                <a:lnTo>
                                  <a:pt x="83" y="3"/>
                                </a:lnTo>
                                <a:lnTo>
                                  <a:pt x="72" y="0"/>
                                </a:lnTo>
                                <a:close/>
                                <a:moveTo>
                                  <a:pt x="119" y="96"/>
                                </a:moveTo>
                                <a:lnTo>
                                  <a:pt x="104" y="96"/>
                                </a:lnTo>
                                <a:lnTo>
                                  <a:pt x="104" y="116"/>
                                </a:lnTo>
                                <a:lnTo>
                                  <a:pt x="119" y="116"/>
                                </a:lnTo>
                                <a:lnTo>
                                  <a:pt x="119" y="96"/>
                                </a:lnTo>
                                <a:close/>
                                <a:moveTo>
                                  <a:pt x="96" y="14"/>
                                </a:moveTo>
                                <a:lnTo>
                                  <a:pt x="60" y="14"/>
                                </a:lnTo>
                                <a:lnTo>
                                  <a:pt x="77" y="17"/>
                                </a:lnTo>
                                <a:lnTo>
                                  <a:pt x="91" y="27"/>
                                </a:lnTo>
                                <a:lnTo>
                                  <a:pt x="100" y="41"/>
                                </a:lnTo>
                                <a:lnTo>
                                  <a:pt x="104" y="59"/>
                                </a:lnTo>
                                <a:lnTo>
                                  <a:pt x="100" y="77"/>
                                </a:lnTo>
                                <a:lnTo>
                                  <a:pt x="91" y="91"/>
                                </a:lnTo>
                                <a:lnTo>
                                  <a:pt x="77" y="101"/>
                                </a:lnTo>
                                <a:lnTo>
                                  <a:pt x="60" y="105"/>
                                </a:lnTo>
                                <a:lnTo>
                                  <a:pt x="96" y="105"/>
                                </a:lnTo>
                                <a:lnTo>
                                  <a:pt x="104" y="96"/>
                                </a:lnTo>
                                <a:lnTo>
                                  <a:pt x="119" y="96"/>
                                </a:lnTo>
                                <a:lnTo>
                                  <a:pt x="119" y="23"/>
                                </a:lnTo>
                                <a:lnTo>
                                  <a:pt x="104" y="23"/>
                                </a:lnTo>
                                <a:lnTo>
                                  <a:pt x="101" y="17"/>
                                </a:lnTo>
                                <a:lnTo>
                                  <a:pt x="98" y="15"/>
                                </a:lnTo>
                                <a:lnTo>
                                  <a:pt x="96" y="14"/>
                                </a:lnTo>
                                <a:close/>
                                <a:moveTo>
                                  <a:pt x="119" y="3"/>
                                </a:moveTo>
                                <a:lnTo>
                                  <a:pt x="104" y="3"/>
                                </a:lnTo>
                                <a:lnTo>
                                  <a:pt x="104" y="23"/>
                                </a:lnTo>
                                <a:lnTo>
                                  <a:pt x="119" y="23"/>
                                </a:lnTo>
                                <a:lnTo>
                                  <a:pt x="119" y="3"/>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8" name="Line 47"/>
                        <wps:cNvCnPr>
                          <a:cxnSpLocks noChangeShapeType="1"/>
                        </wps:cNvCnPr>
                        <wps:spPr bwMode="auto">
                          <a:xfrm>
                            <a:off x="10816" y="10881"/>
                            <a:ext cx="0" cy="9"/>
                          </a:xfrm>
                          <a:prstGeom prst="line">
                            <a:avLst/>
                          </a:prstGeom>
                          <a:noFill/>
                          <a:ln w="9510">
                            <a:solidFill>
                              <a:srgbClr val="FDFDF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9" name="Line 48"/>
                        <wps:cNvCnPr>
                          <a:cxnSpLocks noChangeShapeType="1"/>
                        </wps:cNvCnPr>
                        <wps:spPr bwMode="auto">
                          <a:xfrm>
                            <a:off x="10814" y="10884"/>
                            <a:ext cx="5" cy="0"/>
                          </a:xfrm>
                          <a:prstGeom prst="line">
                            <a:avLst/>
                          </a:prstGeom>
                          <a:noFill/>
                          <a:ln w="8632">
                            <a:solidFill>
                              <a:srgbClr val="FDFDF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0" name="Line 49"/>
                        <wps:cNvCnPr>
                          <a:cxnSpLocks noChangeShapeType="1"/>
                        </wps:cNvCnPr>
                        <wps:spPr bwMode="auto">
                          <a:xfrm>
                            <a:off x="10820" y="10881"/>
                            <a:ext cx="0" cy="9"/>
                          </a:xfrm>
                          <a:prstGeom prst="line">
                            <a:avLst/>
                          </a:prstGeom>
                          <a:noFill/>
                          <a:ln w="9510">
                            <a:solidFill>
                              <a:srgbClr val="FDFDF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1" name="AutoShape 50"/>
                        <wps:cNvSpPr>
                          <a:spLocks/>
                        </wps:cNvSpPr>
                        <wps:spPr bwMode="auto">
                          <a:xfrm>
                            <a:off x="10822" y="10883"/>
                            <a:ext cx="7" cy="7"/>
                          </a:xfrm>
                          <a:custGeom>
                            <a:avLst/>
                            <a:gdLst>
                              <a:gd name="T0" fmla="*/ 381 w 120"/>
                              <a:gd name="T1" fmla="*/ 5559 h 119"/>
                              <a:gd name="T2" fmla="*/ 235 w 120"/>
                              <a:gd name="T3" fmla="*/ 5591 h 119"/>
                              <a:gd name="T4" fmla="*/ 114 w 120"/>
                              <a:gd name="T5" fmla="*/ 5667 h 119"/>
                              <a:gd name="T6" fmla="*/ 32 w 120"/>
                              <a:gd name="T7" fmla="*/ 5788 h 119"/>
                              <a:gd name="T8" fmla="*/ 0 w 120"/>
                              <a:gd name="T9" fmla="*/ 5934 h 119"/>
                              <a:gd name="T10" fmla="*/ 32 w 120"/>
                              <a:gd name="T11" fmla="*/ 6080 h 119"/>
                              <a:gd name="T12" fmla="*/ 114 w 120"/>
                              <a:gd name="T13" fmla="*/ 6200 h 119"/>
                              <a:gd name="T14" fmla="*/ 235 w 120"/>
                              <a:gd name="T15" fmla="*/ 6283 h 119"/>
                              <a:gd name="T16" fmla="*/ 381 w 120"/>
                              <a:gd name="T17" fmla="*/ 6315 h 119"/>
                              <a:gd name="T18" fmla="*/ 527 w 120"/>
                              <a:gd name="T19" fmla="*/ 6283 h 119"/>
                              <a:gd name="T20" fmla="*/ 610 w 120"/>
                              <a:gd name="T21" fmla="*/ 6226 h 119"/>
                              <a:gd name="T22" fmla="*/ 381 w 120"/>
                              <a:gd name="T23" fmla="*/ 6226 h 119"/>
                              <a:gd name="T24" fmla="*/ 267 w 120"/>
                              <a:gd name="T25" fmla="*/ 6200 h 119"/>
                              <a:gd name="T26" fmla="*/ 178 w 120"/>
                              <a:gd name="T27" fmla="*/ 6143 h 119"/>
                              <a:gd name="T28" fmla="*/ 114 w 120"/>
                              <a:gd name="T29" fmla="*/ 6048 h 119"/>
                              <a:gd name="T30" fmla="*/ 95 w 120"/>
                              <a:gd name="T31" fmla="*/ 5940 h 119"/>
                              <a:gd name="T32" fmla="*/ 114 w 120"/>
                              <a:gd name="T33" fmla="*/ 5826 h 119"/>
                              <a:gd name="T34" fmla="*/ 178 w 120"/>
                              <a:gd name="T35" fmla="*/ 5730 h 119"/>
                              <a:gd name="T36" fmla="*/ 267 w 120"/>
                              <a:gd name="T37" fmla="*/ 5667 h 119"/>
                              <a:gd name="T38" fmla="*/ 381 w 120"/>
                              <a:gd name="T39" fmla="*/ 5648 h 119"/>
                              <a:gd name="T40" fmla="*/ 610 w 120"/>
                              <a:gd name="T41" fmla="*/ 5648 h 119"/>
                              <a:gd name="T42" fmla="*/ 527 w 120"/>
                              <a:gd name="T43" fmla="*/ 5591 h 119"/>
                              <a:gd name="T44" fmla="*/ 381 w 120"/>
                              <a:gd name="T45" fmla="*/ 5559 h 119"/>
                              <a:gd name="T46" fmla="*/ 610 w 120"/>
                              <a:gd name="T47" fmla="*/ 5648 h 119"/>
                              <a:gd name="T48" fmla="*/ 381 w 120"/>
                              <a:gd name="T49" fmla="*/ 5648 h 119"/>
                              <a:gd name="T50" fmla="*/ 489 w 120"/>
                              <a:gd name="T51" fmla="*/ 5667 h 119"/>
                              <a:gd name="T52" fmla="*/ 578 w 120"/>
                              <a:gd name="T53" fmla="*/ 5730 h 119"/>
                              <a:gd name="T54" fmla="*/ 641 w 120"/>
                              <a:gd name="T55" fmla="*/ 5819 h 119"/>
                              <a:gd name="T56" fmla="*/ 667 w 120"/>
                              <a:gd name="T57" fmla="*/ 5934 h 119"/>
                              <a:gd name="T58" fmla="*/ 641 w 120"/>
                              <a:gd name="T59" fmla="*/ 6048 h 119"/>
                              <a:gd name="T60" fmla="*/ 584 w 120"/>
                              <a:gd name="T61" fmla="*/ 6137 h 119"/>
                              <a:gd name="T62" fmla="*/ 495 w 120"/>
                              <a:gd name="T63" fmla="*/ 6200 h 119"/>
                              <a:gd name="T64" fmla="*/ 381 w 120"/>
                              <a:gd name="T65" fmla="*/ 6226 h 119"/>
                              <a:gd name="T66" fmla="*/ 610 w 120"/>
                              <a:gd name="T67" fmla="*/ 6226 h 119"/>
                              <a:gd name="T68" fmla="*/ 648 w 120"/>
                              <a:gd name="T69" fmla="*/ 6200 h 119"/>
                              <a:gd name="T70" fmla="*/ 730 w 120"/>
                              <a:gd name="T71" fmla="*/ 6080 h 119"/>
                              <a:gd name="T72" fmla="*/ 762 w 120"/>
                              <a:gd name="T73" fmla="*/ 5934 h 119"/>
                              <a:gd name="T74" fmla="*/ 730 w 120"/>
                              <a:gd name="T75" fmla="*/ 5788 h 119"/>
                              <a:gd name="T76" fmla="*/ 648 w 120"/>
                              <a:gd name="T77" fmla="*/ 5667 h 119"/>
                              <a:gd name="T78" fmla="*/ 610 w 120"/>
                              <a:gd name="T79" fmla="*/ 5648 h 11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0" h="119">
                                <a:moveTo>
                                  <a:pt x="60" y="0"/>
                                </a:moveTo>
                                <a:lnTo>
                                  <a:pt x="37" y="5"/>
                                </a:lnTo>
                                <a:lnTo>
                                  <a:pt x="18" y="17"/>
                                </a:lnTo>
                                <a:lnTo>
                                  <a:pt x="5" y="36"/>
                                </a:lnTo>
                                <a:lnTo>
                                  <a:pt x="0" y="59"/>
                                </a:lnTo>
                                <a:lnTo>
                                  <a:pt x="5" y="82"/>
                                </a:lnTo>
                                <a:lnTo>
                                  <a:pt x="18" y="101"/>
                                </a:lnTo>
                                <a:lnTo>
                                  <a:pt x="37" y="114"/>
                                </a:lnTo>
                                <a:lnTo>
                                  <a:pt x="60" y="119"/>
                                </a:lnTo>
                                <a:lnTo>
                                  <a:pt x="83" y="114"/>
                                </a:lnTo>
                                <a:lnTo>
                                  <a:pt x="96" y="105"/>
                                </a:lnTo>
                                <a:lnTo>
                                  <a:pt x="60" y="105"/>
                                </a:lnTo>
                                <a:lnTo>
                                  <a:pt x="42" y="101"/>
                                </a:lnTo>
                                <a:lnTo>
                                  <a:pt x="28" y="92"/>
                                </a:lnTo>
                                <a:lnTo>
                                  <a:pt x="18" y="77"/>
                                </a:lnTo>
                                <a:lnTo>
                                  <a:pt x="15" y="60"/>
                                </a:lnTo>
                                <a:lnTo>
                                  <a:pt x="18" y="42"/>
                                </a:lnTo>
                                <a:lnTo>
                                  <a:pt x="28" y="27"/>
                                </a:lnTo>
                                <a:lnTo>
                                  <a:pt x="42" y="17"/>
                                </a:lnTo>
                                <a:lnTo>
                                  <a:pt x="60" y="14"/>
                                </a:lnTo>
                                <a:lnTo>
                                  <a:pt x="96" y="14"/>
                                </a:lnTo>
                                <a:lnTo>
                                  <a:pt x="83" y="5"/>
                                </a:lnTo>
                                <a:lnTo>
                                  <a:pt x="60" y="0"/>
                                </a:lnTo>
                                <a:close/>
                                <a:moveTo>
                                  <a:pt x="96" y="14"/>
                                </a:moveTo>
                                <a:lnTo>
                                  <a:pt x="60" y="14"/>
                                </a:lnTo>
                                <a:lnTo>
                                  <a:pt x="77" y="17"/>
                                </a:lnTo>
                                <a:lnTo>
                                  <a:pt x="91" y="27"/>
                                </a:lnTo>
                                <a:lnTo>
                                  <a:pt x="101" y="41"/>
                                </a:lnTo>
                                <a:lnTo>
                                  <a:pt x="105" y="59"/>
                                </a:lnTo>
                                <a:lnTo>
                                  <a:pt x="101" y="77"/>
                                </a:lnTo>
                                <a:lnTo>
                                  <a:pt x="92" y="91"/>
                                </a:lnTo>
                                <a:lnTo>
                                  <a:pt x="78" y="101"/>
                                </a:lnTo>
                                <a:lnTo>
                                  <a:pt x="60" y="105"/>
                                </a:lnTo>
                                <a:lnTo>
                                  <a:pt x="96" y="105"/>
                                </a:lnTo>
                                <a:lnTo>
                                  <a:pt x="102" y="101"/>
                                </a:lnTo>
                                <a:lnTo>
                                  <a:pt x="115" y="82"/>
                                </a:lnTo>
                                <a:lnTo>
                                  <a:pt x="120" y="59"/>
                                </a:lnTo>
                                <a:lnTo>
                                  <a:pt x="115" y="36"/>
                                </a:lnTo>
                                <a:lnTo>
                                  <a:pt x="102" y="17"/>
                                </a:lnTo>
                                <a:lnTo>
                                  <a:pt x="96" y="14"/>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2" name="AutoShape 51"/>
                        <wps:cNvSpPr>
                          <a:spLocks/>
                        </wps:cNvSpPr>
                        <wps:spPr bwMode="auto">
                          <a:xfrm>
                            <a:off x="10830" y="10883"/>
                            <a:ext cx="7" cy="7"/>
                          </a:xfrm>
                          <a:custGeom>
                            <a:avLst/>
                            <a:gdLst>
                              <a:gd name="T0" fmla="*/ 95 w 99"/>
                              <a:gd name="T1" fmla="*/ 5578 h 116"/>
                              <a:gd name="T2" fmla="*/ 0 w 99"/>
                              <a:gd name="T3" fmla="*/ 5578 h 116"/>
                              <a:gd name="T4" fmla="*/ 0 w 99"/>
                              <a:gd name="T5" fmla="*/ 6296 h 116"/>
                              <a:gd name="T6" fmla="*/ 95 w 99"/>
                              <a:gd name="T7" fmla="*/ 6296 h 116"/>
                              <a:gd name="T8" fmla="*/ 95 w 99"/>
                              <a:gd name="T9" fmla="*/ 5801 h 116"/>
                              <a:gd name="T10" fmla="*/ 114 w 99"/>
                              <a:gd name="T11" fmla="*/ 5763 h 116"/>
                              <a:gd name="T12" fmla="*/ 152 w 99"/>
                              <a:gd name="T13" fmla="*/ 5693 h 116"/>
                              <a:gd name="T14" fmla="*/ 184 w 99"/>
                              <a:gd name="T15" fmla="*/ 5674 h 116"/>
                              <a:gd name="T16" fmla="*/ 95 w 99"/>
                              <a:gd name="T17" fmla="*/ 5674 h 116"/>
                              <a:gd name="T18" fmla="*/ 95 w 99"/>
                              <a:gd name="T19" fmla="*/ 5578 h 116"/>
                              <a:gd name="T20" fmla="*/ 534 w 99"/>
                              <a:gd name="T21" fmla="*/ 5648 h 116"/>
                              <a:gd name="T22" fmla="*/ 375 w 99"/>
                              <a:gd name="T23" fmla="*/ 5648 h 116"/>
                              <a:gd name="T24" fmla="*/ 419 w 99"/>
                              <a:gd name="T25" fmla="*/ 5667 h 116"/>
                              <a:gd name="T26" fmla="*/ 457 w 99"/>
                              <a:gd name="T27" fmla="*/ 5705 h 116"/>
                              <a:gd name="T28" fmla="*/ 515 w 99"/>
                              <a:gd name="T29" fmla="*/ 5750 h 116"/>
                              <a:gd name="T30" fmla="*/ 546 w 99"/>
                              <a:gd name="T31" fmla="*/ 5807 h 116"/>
                              <a:gd name="T32" fmla="*/ 546 w 99"/>
                              <a:gd name="T33" fmla="*/ 6296 h 116"/>
                              <a:gd name="T34" fmla="*/ 629 w 99"/>
                              <a:gd name="T35" fmla="*/ 6296 h 116"/>
                              <a:gd name="T36" fmla="*/ 629 w 99"/>
                              <a:gd name="T37" fmla="*/ 5807 h 116"/>
                              <a:gd name="T38" fmla="*/ 610 w 99"/>
                              <a:gd name="T39" fmla="*/ 5731 h 116"/>
                              <a:gd name="T40" fmla="*/ 565 w 99"/>
                              <a:gd name="T41" fmla="*/ 5674 h 116"/>
                              <a:gd name="T42" fmla="*/ 534 w 99"/>
                              <a:gd name="T43" fmla="*/ 5648 h 116"/>
                              <a:gd name="T44" fmla="*/ 318 w 99"/>
                              <a:gd name="T45" fmla="*/ 5559 h 116"/>
                              <a:gd name="T46" fmla="*/ 267 w 99"/>
                              <a:gd name="T47" fmla="*/ 5559 h 116"/>
                              <a:gd name="T48" fmla="*/ 241 w 99"/>
                              <a:gd name="T49" fmla="*/ 5572 h 116"/>
                              <a:gd name="T50" fmla="*/ 165 w 99"/>
                              <a:gd name="T51" fmla="*/ 5610 h 116"/>
                              <a:gd name="T52" fmla="*/ 146 w 99"/>
                              <a:gd name="T53" fmla="*/ 5616 h 116"/>
                              <a:gd name="T54" fmla="*/ 95 w 99"/>
                              <a:gd name="T55" fmla="*/ 5674 h 116"/>
                              <a:gd name="T56" fmla="*/ 184 w 99"/>
                              <a:gd name="T57" fmla="*/ 5674 h 116"/>
                              <a:gd name="T58" fmla="*/ 229 w 99"/>
                              <a:gd name="T59" fmla="*/ 5648 h 116"/>
                              <a:gd name="T60" fmla="*/ 534 w 99"/>
                              <a:gd name="T61" fmla="*/ 5648 h 116"/>
                              <a:gd name="T62" fmla="*/ 515 w 99"/>
                              <a:gd name="T63" fmla="*/ 5629 h 116"/>
                              <a:gd name="T64" fmla="*/ 451 w 99"/>
                              <a:gd name="T65" fmla="*/ 5591 h 116"/>
                              <a:gd name="T66" fmla="*/ 388 w 99"/>
                              <a:gd name="T67" fmla="*/ 5566 h 116"/>
                              <a:gd name="T68" fmla="*/ 318 w 99"/>
                              <a:gd name="T69" fmla="*/ 5559 h 11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9" h="116">
                                <a:moveTo>
                                  <a:pt x="15" y="3"/>
                                </a:moveTo>
                                <a:lnTo>
                                  <a:pt x="0" y="3"/>
                                </a:lnTo>
                                <a:lnTo>
                                  <a:pt x="0" y="116"/>
                                </a:lnTo>
                                <a:lnTo>
                                  <a:pt x="15" y="116"/>
                                </a:lnTo>
                                <a:lnTo>
                                  <a:pt x="15" y="38"/>
                                </a:lnTo>
                                <a:lnTo>
                                  <a:pt x="18" y="32"/>
                                </a:lnTo>
                                <a:lnTo>
                                  <a:pt x="24" y="21"/>
                                </a:lnTo>
                                <a:lnTo>
                                  <a:pt x="29" y="18"/>
                                </a:lnTo>
                                <a:lnTo>
                                  <a:pt x="15" y="18"/>
                                </a:lnTo>
                                <a:lnTo>
                                  <a:pt x="15" y="3"/>
                                </a:lnTo>
                                <a:close/>
                                <a:moveTo>
                                  <a:pt x="84" y="14"/>
                                </a:moveTo>
                                <a:lnTo>
                                  <a:pt x="59" y="14"/>
                                </a:lnTo>
                                <a:lnTo>
                                  <a:pt x="66" y="17"/>
                                </a:lnTo>
                                <a:lnTo>
                                  <a:pt x="72" y="23"/>
                                </a:lnTo>
                                <a:lnTo>
                                  <a:pt x="81" y="30"/>
                                </a:lnTo>
                                <a:lnTo>
                                  <a:pt x="86" y="39"/>
                                </a:lnTo>
                                <a:lnTo>
                                  <a:pt x="86" y="116"/>
                                </a:lnTo>
                                <a:lnTo>
                                  <a:pt x="99" y="116"/>
                                </a:lnTo>
                                <a:lnTo>
                                  <a:pt x="99" y="39"/>
                                </a:lnTo>
                                <a:lnTo>
                                  <a:pt x="96" y="27"/>
                                </a:lnTo>
                                <a:lnTo>
                                  <a:pt x="89" y="18"/>
                                </a:lnTo>
                                <a:lnTo>
                                  <a:pt x="84" y="14"/>
                                </a:lnTo>
                                <a:close/>
                                <a:moveTo>
                                  <a:pt x="50" y="0"/>
                                </a:moveTo>
                                <a:lnTo>
                                  <a:pt x="42" y="0"/>
                                </a:lnTo>
                                <a:lnTo>
                                  <a:pt x="38" y="2"/>
                                </a:lnTo>
                                <a:lnTo>
                                  <a:pt x="26" y="8"/>
                                </a:lnTo>
                                <a:lnTo>
                                  <a:pt x="23" y="9"/>
                                </a:lnTo>
                                <a:lnTo>
                                  <a:pt x="15" y="18"/>
                                </a:lnTo>
                                <a:lnTo>
                                  <a:pt x="29" y="18"/>
                                </a:lnTo>
                                <a:lnTo>
                                  <a:pt x="36" y="14"/>
                                </a:lnTo>
                                <a:lnTo>
                                  <a:pt x="84" y="14"/>
                                </a:lnTo>
                                <a:lnTo>
                                  <a:pt x="81" y="11"/>
                                </a:lnTo>
                                <a:lnTo>
                                  <a:pt x="71" y="5"/>
                                </a:lnTo>
                                <a:lnTo>
                                  <a:pt x="61" y="1"/>
                                </a:lnTo>
                                <a:lnTo>
                                  <a:pt x="50" y="0"/>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41" y="10881"/>
                            <a:ext cx="25" cy="1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94"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70" y="10881"/>
                            <a:ext cx="17" cy="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95"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89" y="10880"/>
                            <a:ext cx="30" cy="1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96" name="Picture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924" y="10880"/>
                            <a:ext cx="29" cy="1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97"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150" y="10853"/>
                            <a:ext cx="44" cy="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98"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197" y="10853"/>
                            <a:ext cx="23" cy="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99"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224" y="10853"/>
                            <a:ext cx="35" cy="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0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263" y="10853"/>
                            <a:ext cx="44" cy="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01"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310" y="10853"/>
                            <a:ext cx="18" cy="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302" name="AutoShape 62"/>
                        <wps:cNvSpPr>
                          <a:spLocks/>
                        </wps:cNvSpPr>
                        <wps:spPr bwMode="auto">
                          <a:xfrm>
                            <a:off x="11331" y="10853"/>
                            <a:ext cx="4" cy="8"/>
                          </a:xfrm>
                          <a:custGeom>
                            <a:avLst/>
                            <a:gdLst>
                              <a:gd name="T0" fmla="*/ 387 w 74"/>
                              <a:gd name="T1" fmla="*/ 3138 h 111"/>
                              <a:gd name="T2" fmla="*/ 318 w 74"/>
                              <a:gd name="T3" fmla="*/ 3138 h 111"/>
                              <a:gd name="T4" fmla="*/ 318 w 74"/>
                              <a:gd name="T5" fmla="*/ 3322 h 111"/>
                              <a:gd name="T6" fmla="*/ 387 w 74"/>
                              <a:gd name="T7" fmla="*/ 3322 h 111"/>
                              <a:gd name="T8" fmla="*/ 387 w 74"/>
                              <a:gd name="T9" fmla="*/ 3138 h 111"/>
                              <a:gd name="T10" fmla="*/ 387 w 74"/>
                              <a:gd name="T11" fmla="*/ 2617 h 111"/>
                              <a:gd name="T12" fmla="*/ 318 w 74"/>
                              <a:gd name="T13" fmla="*/ 2617 h 111"/>
                              <a:gd name="T14" fmla="*/ 19 w 74"/>
                              <a:gd name="T15" fmla="*/ 3055 h 111"/>
                              <a:gd name="T16" fmla="*/ 6 w 74"/>
                              <a:gd name="T17" fmla="*/ 3074 h 111"/>
                              <a:gd name="T18" fmla="*/ 0 w 74"/>
                              <a:gd name="T19" fmla="*/ 3093 h 111"/>
                              <a:gd name="T20" fmla="*/ 0 w 74"/>
                              <a:gd name="T21" fmla="*/ 3138 h 111"/>
                              <a:gd name="T22" fmla="*/ 464 w 74"/>
                              <a:gd name="T23" fmla="*/ 3138 h 111"/>
                              <a:gd name="T24" fmla="*/ 464 w 74"/>
                              <a:gd name="T25" fmla="*/ 3080 h 111"/>
                              <a:gd name="T26" fmla="*/ 70 w 74"/>
                              <a:gd name="T27" fmla="*/ 3080 h 111"/>
                              <a:gd name="T28" fmla="*/ 299 w 74"/>
                              <a:gd name="T29" fmla="*/ 2737 h 111"/>
                              <a:gd name="T30" fmla="*/ 311 w 74"/>
                              <a:gd name="T31" fmla="*/ 2731 h 111"/>
                              <a:gd name="T32" fmla="*/ 318 w 74"/>
                              <a:gd name="T33" fmla="*/ 2712 h 111"/>
                              <a:gd name="T34" fmla="*/ 387 w 74"/>
                              <a:gd name="T35" fmla="*/ 2712 h 111"/>
                              <a:gd name="T36" fmla="*/ 387 w 74"/>
                              <a:gd name="T37" fmla="*/ 2617 h 111"/>
                              <a:gd name="T38" fmla="*/ 387 w 74"/>
                              <a:gd name="T39" fmla="*/ 2712 h 111"/>
                              <a:gd name="T40" fmla="*/ 318 w 74"/>
                              <a:gd name="T41" fmla="*/ 2712 h 111"/>
                              <a:gd name="T42" fmla="*/ 318 w 74"/>
                              <a:gd name="T43" fmla="*/ 3080 h 111"/>
                              <a:gd name="T44" fmla="*/ 387 w 74"/>
                              <a:gd name="T45" fmla="*/ 3080 h 111"/>
                              <a:gd name="T46" fmla="*/ 387 w 74"/>
                              <a:gd name="T47" fmla="*/ 2712 h 1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4" h="111">
                                <a:moveTo>
                                  <a:pt x="61" y="82"/>
                                </a:moveTo>
                                <a:lnTo>
                                  <a:pt x="50" y="82"/>
                                </a:lnTo>
                                <a:lnTo>
                                  <a:pt x="50" y="111"/>
                                </a:lnTo>
                                <a:lnTo>
                                  <a:pt x="61" y="111"/>
                                </a:lnTo>
                                <a:lnTo>
                                  <a:pt x="61" y="82"/>
                                </a:lnTo>
                                <a:close/>
                                <a:moveTo>
                                  <a:pt x="61" y="0"/>
                                </a:moveTo>
                                <a:lnTo>
                                  <a:pt x="50" y="0"/>
                                </a:lnTo>
                                <a:lnTo>
                                  <a:pt x="3" y="69"/>
                                </a:lnTo>
                                <a:lnTo>
                                  <a:pt x="1" y="72"/>
                                </a:lnTo>
                                <a:lnTo>
                                  <a:pt x="0" y="75"/>
                                </a:lnTo>
                                <a:lnTo>
                                  <a:pt x="0" y="82"/>
                                </a:lnTo>
                                <a:lnTo>
                                  <a:pt x="73" y="82"/>
                                </a:lnTo>
                                <a:lnTo>
                                  <a:pt x="73" y="73"/>
                                </a:lnTo>
                                <a:lnTo>
                                  <a:pt x="11" y="73"/>
                                </a:lnTo>
                                <a:lnTo>
                                  <a:pt x="47" y="19"/>
                                </a:lnTo>
                                <a:lnTo>
                                  <a:pt x="49" y="18"/>
                                </a:lnTo>
                                <a:lnTo>
                                  <a:pt x="50" y="15"/>
                                </a:lnTo>
                                <a:lnTo>
                                  <a:pt x="61" y="15"/>
                                </a:lnTo>
                                <a:lnTo>
                                  <a:pt x="61" y="0"/>
                                </a:lnTo>
                                <a:close/>
                                <a:moveTo>
                                  <a:pt x="61" y="15"/>
                                </a:moveTo>
                                <a:lnTo>
                                  <a:pt x="50" y="15"/>
                                </a:lnTo>
                                <a:lnTo>
                                  <a:pt x="50" y="73"/>
                                </a:lnTo>
                                <a:lnTo>
                                  <a:pt x="61" y="73"/>
                                </a:lnTo>
                                <a:lnTo>
                                  <a:pt x="61" y="15"/>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3"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339" y="10853"/>
                            <a:ext cx="15" cy="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04"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271" y="10867"/>
                            <a:ext cx="14" cy="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05"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288" y="10868"/>
                            <a:ext cx="16" cy="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06" name="Picture 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308" y="10868"/>
                            <a:ext cx="19" cy="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07"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332" y="10868"/>
                            <a:ext cx="22" cy="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08"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195" y="10882"/>
                            <a:ext cx="24" cy="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09"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210" y="10882"/>
                            <a:ext cx="144" cy="2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BF9019" id="Group 2" o:spid="_x0000_s1026" style="position:absolute;margin-left:8.8pt;margin-top:5.6pt;width:596.25pt;height:221.25pt;z-index:251700736;mso-position-horizontal-relative:page" coordorigin="10654,10827" coordsize="736,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">
                <v:shape id="Picture 3" o:spid="_x0000_s1027" type="#_x0000_t75" style="position:absolute;left:10696;top:10847;width:62;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">
                  <v:imagedata r:id="rId43" o:title=""/>
                </v:shape>
                <v:shape id="Freeform 4" o:spid="_x0000_s1028" style="position:absolute;left:10654;top:10827;width:99;height:185;visibility:visible;mso-wrap-style:square;v-text-anchor:top" coordsize="1565,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" path="m1564,l,,,2916,1564,2705,1564,xe" fillcolor="#181212" stroked="f">
                  <v:path arrowok="t" o:connecttype="custom" o:connectlocs="628,0;0,0;0,1175;628,1090;628,0" o:connectangles="0,0,0,0,0"/>
                </v:shape>
                <v:shape id="Picture 5" o:spid="_x0000_s1029" type="#_x0000_t75" style="position:absolute;left:10766;top:10862;width:266;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">
                  <v:imagedata r:id="rId44" o:title=""/>
                </v:shape>
                <v:shape id="Picture 6" o:spid="_x0000_s1030" type="#_x0000_t75" style="position:absolute;left:10753;top:10827;width:637;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">
                  <v:imagedata r:id="rId45" o:title=""/>
                </v:shape>
                <v:shape id="Picture 7" o:spid="_x0000_s1031" type="#_x0000_t75" style="position:absolute;left:11194;top:10827;width:114;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">
                  <v:imagedata r:id="rId46" o:title=""/>
                </v:shape>
                <v:shape id="Picture 8" o:spid="_x0000_s1032" type="#_x0000_t75" style="position:absolute;left:10998;top:10827;width:13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">
                  <v:imagedata r:id="rId47" o:title=""/>
                </v:shape>
                <v:shape id="Picture 9" o:spid="_x0000_s1033" type="#_x0000_t75" style="position:absolute;left:11289;top:10837;width:42;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">
                  <v:imagedata r:id="rId48" o:title=""/>
                </v:shape>
                <v:shape id="Picture 10" o:spid="_x0000_s1034" type="#_x0000_t75" style="position:absolute;left:11280;top:10827;width:14;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">
                  <v:imagedata r:id="rId49" o:title=""/>
                </v:shape>
                <v:shape id="Picture 11" o:spid="_x0000_s1035" type="#_x0000_t75" style="position:absolute;left:11064;top:10827;width:14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">
                  <v:imagedata r:id="rId50" o:title=""/>
                </v:shape>
                <v:shape id="Picture 12" o:spid="_x0000_s1036" type="#_x0000_t75" style="position:absolute;left:11342;top:10827;width:48;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">
                  <v:imagedata r:id="rId51" o:title=""/>
                </v:shape>
                <v:shape id="Picture 13" o:spid="_x0000_s1037" type="#_x0000_t75" style="position:absolute;left:11275;top:10827;width:25;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">
                  <v:imagedata r:id="rId52" o:title=""/>
                </v:shape>
                <v:shape id="Picture 14" o:spid="_x0000_s1038" type="#_x0000_t75" style="position:absolute;left:11336;top:10827;width:54;height: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">
                  <v:imagedata r:id="rId53" o:title=""/>
                </v:shape>
                <v:shape id="AutoShape 15" o:spid="_x0000_s1039" style="position:absolute;left:10754;top:10854;width:17;height:17;visibility:visible;mso-wrap-style:square;v-text-anchor:top" coordsize="2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" path="m162,l108,,,267r74,l89,228r164,l232,174r-125,l135,83r60,l162,xm253,228r-71,l194,267r75,l253,228xm195,83r-60,l164,174r68,l195,83xe" fillcolor="#fdfdfd" stroked="f">
                  <v:path arrowok="t" o:connecttype="custom" o:connectlocs="65,172;43,172;0,280;30,280;36,264;102,264;93,242;43,242;54,205;78,205;65,172;102,264;73,264;78,280;108,280;102,264;78,205;54,205;66,242;93,242;78,205" o:connectangles="0,0,0,0,0,0,0,0,0,0,0,0,0,0,0,0,0,0,0,0,0"/>
                </v:shape>
                <v:shape id="AutoShape 16" o:spid="_x0000_s1040" style="position:absolute;left:10772;top:10858;width:10;height:14;visibility:visible;mso-wrap-style:square;v-text-anchor:top" coordsize="16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" path="m60,147l,147r11,33l32,201r25,11l82,215r31,-5l139,196r17,-22l158,167r-95,l60,147xm80,l51,5,26,18,9,39,3,66,6,84,16,99r16,11l51,119r23,9l91,134r9,7l103,150r,11l92,167r66,l163,146r-6,-27l140,102,118,91,92,83,77,78,63,72r,-16l67,48r85,l147,31,126,12,102,3,80,xm152,48r-55,l98,59r,4l157,63,152,48xe" fillcolor="#fdfdfd" stroked="f">
                  <v:path arrowok="t" o:connecttype="custom" o:connectlocs="23,261;0,261;4,275;12,284;22,288;32,289;44,287;54,282;60,272;61,270;24,270;23,261;31,200;20,203;10,208;3,217;1,228;2,235;6,241;12,246;20,250;29,253;35,256;39,259;40,263;40,267;36,270;61,270;63,261;61,250;54,243;46,238;36,235;30,233;24,230;24,224;26,220;59,220;57,213;49,205;39,202;31,200;59,220;38,220;38,225;38,227;61,227;59,220" o:connectangles="0,0,0,0,0,0,0,0,0,0,0,0,0,0,0,0,0,0,0,0,0,0,0,0,0,0,0,0,0,0,0,0,0,0,0,0,0,0,0,0,0,0,0,0,0,0,0,0"/>
                </v:shape>
                <v:shape id="AutoShape 17" o:spid="_x0000_s1041" style="position:absolute;left:10784;top:10858;width:14;height:18;visibility:visible;mso-wrap-style:square;v-text-anchor:top" coordsize="2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" path="m56,6l,6,,274r60,l60,189r122,l190,183r16,-25l108,158,87,153,71,142,61,125,57,107,61,89,70,73,86,60r22,-4l204,56,195,37,185,29,56,29,56,6xm182,189r-122,l68,196r11,9l97,212r23,3l159,206r23,-17xm204,56r-96,l130,60r15,13l155,89r3,18l154,125r-9,17l129,153r-21,5l206,158r4,-8l218,110,212,73,204,56xm120,l99,3,81,9,68,18,57,29r128,l165,11,120,xe" fillcolor="#fdfdfd" stroked="f">
                  <v:path arrowok="t" o:connecttype="custom" o:connectlocs="23,204;0,204;0,315;24,315;24,280;74,280;78,278;84,267;44,267;36,265;29,261;25,254;23,246;25,239;29,232;35,226;44,225;83,225;80,217;75,214;23,214;23,204;74,280;24,280;28,283;32,287;40,290;49,291;65,287;74,280;83,225;44,225;53,226;59,232;63,239;64,246;63,254;59,261;53,265;44,267;84,267;86,264;89,247;87,232;83,225;49,202;40,203;33,205;28,209;23,214;75,214;67,206;49,202" o:connectangles="0,0,0,0,0,0,0,0,0,0,0,0,0,0,0,0,0,0,0,0,0,0,0,0,0,0,0,0,0,0,0,0,0,0,0,0,0,0,0,0,0,0,0,0,0,0,0,0,0,0,0,0,0"/>
                </v:shape>
                <v:line id="Line 18" o:spid="_x0000_s1042" style="position:absolute;visibility:visible;mso-wrap-style:square" from="10801,10859" to="10801,10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" strokecolor="#fdfdfd" strokeweight="1.0567mm"/>
                <v:line id="Line 19" o:spid="_x0000_s1043" style="position:absolute;visibility:visible;mso-wrap-style:square" from="10799,10856" to="10803,10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" strokecolor="#fdfdfd" strokeweight=".79342mm"/>
                <v:shape id="AutoShape 20" o:spid="_x0000_s1044" style="position:absolute;left:10806;top:10858;width:6;height:13;visibility:visible;mso-wrap-style:square;v-text-anchor:top" coordsize="1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" path="m55,6l,6,,207r60,l60,98,63,79,73,68,88,62r18,-2l106,29r-51,l55,6xm106,l85,3,70,11r-9,9l57,29r49,l106,xe" fillcolor="#fdfdfd" stroked="f">
                  <v:path arrowok="t" o:connecttype="custom" o:connectlocs="20,196;0,196;0,276;21,276;21,232;22,225;26,220;31,218;38,217;38,205;20,205;20,196;38,193;30,195;25,198;22,201;20,205;38,205;38,193" o:connectangles="0,0,0,0,0,0,0,0,0,0,0,0,0,0,0,0,0,0,0"/>
                </v:shape>
                <v:shape id="AutoShape 21" o:spid="_x0000_s1045" style="position:absolute;left:10813;top:10858;width:14;height:14;visibility:visible;mso-wrap-style:square;v-text-anchor:top" coordsize="22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" path="m100,l62,8,30,29,8,62,,107r6,40l26,182r32,24l100,215r18,-2l134,208r14,-9l158,186r62,l220,158r-111,l86,152,71,140,62,123,59,108,62,90,71,73,87,60r22,-4l220,56r,-27l158,29,151,19,139,9,122,3,100,xm220,186r-60,l160,207r60,l220,186xm220,56r-111,l131,60r16,12l157,88r3,19l157,123r-9,16l133,152r-24,6l220,158r,-102xm220,6r-60,l160,29r60,l220,6xe" fillcolor="#fdfdfd" stroked="f">
                  <v:path arrowok="t" o:connecttype="custom" o:connectlocs="40,200;25,204;12,212;3,226;0,245;2,261;10,276;23,286;40,289;48,289;54,287;60,283;64,277;89,277;89,266;44,266;35,263;29,258;25,251;24,245;25,238;29,231;35,225;44,224;89,224;89,212;64,212;61,208;56,204;49,202;40,200;89,277;64,277;64,286;89,286;89,277;89,224;44,224;53,225;59,230;63,237;64,245;63,251;60,258;54,263;44,266;89,266;89,224;89,203;64,203;64,212;89,212;89,203" o:connectangles="0,0,0,0,0,0,0,0,0,0,0,0,0,0,0,0,0,0,0,0,0,0,0,0,0,0,0,0,0,0,0,0,0,0,0,0,0,0,0,0,0,0,0,0,0,0,0,0,0,0,0,0,0"/>
                </v:shape>
                <v:line id="Line 22" o:spid="_x0000_s1046" style="position:absolute;visibility:visible;mso-wrap-style:square" from="10832,10861" to="10832,10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" strokecolor="#fdfdfd" strokeweight="1.0567mm"/>
                <v:line id="Line 23" o:spid="_x0000_s1047" style="position:absolute;visibility:visible;mso-wrap-style:square" from="10828,10860" to="10836,1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" strokecolor="#fdfdfd" strokeweight=".81811mm"/>
                <v:line id="Line 24" o:spid="_x0000_s1048" style="position:absolute;visibility:visible;mso-wrap-style:square" from="10830,10856" to="10834,10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" strokecolor="#fdfdfd" strokeweight="1.1637mm"/>
                <v:line id="Line 25" o:spid="_x0000_s1049" style="position:absolute;visibility:visible;mso-wrap-style:square" from="10839,10859" to="10839,10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" strokecolor="#fdfdfd" strokeweight="1.0567mm"/>
                <v:line id="Line 26" o:spid="_x0000_s1050" style="position:absolute;visibility:visible;mso-wrap-style:square" from="10837,10856" to="10841,10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" strokecolor="#fdfdfd" strokeweight=".79342mm"/>
                <v:shape id="AutoShape 27" o:spid="_x0000_s1051" style="position:absolute;left:10843;top:10858;width:14;height:14;visibility:visible;mso-wrap-style:square;v-text-anchor:top" coordsize="21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" path="m108,l60,10,26,35,7,69,,107r7,37l26,178r34,25l108,213r48,-10l189,178r12,-20l108,158,90,154,74,143,64,127,60,107,64,87,74,70,90,60r18,-4l201,56,189,35,156,10,108,xm201,56r-93,l126,60r15,10l152,87r4,20l152,127r-11,16l126,154r-18,4l201,158r8,-14l216,107,209,69,201,56xe" fillcolor="#fdfdfd" stroked="f">
                  <v:path arrowok="t" o:connecttype="custom" o:connectlocs="44,202;25,207;11,217;3,231;0,247;3,262;11,277;25,287;44,291;64,287;78,277;83,268;44,268;37,267;30,262;26,255;25,247;26,239;30,232;37,227;44,226;83,226;78,217;64,207;44,202;83,226;44,226;52,227;58,232;63,239;64,247;63,255;58,262;52,267;44,268;83,268;86,262;89,247;86,231;83,226" o:connectangles="0,0,0,0,0,0,0,0,0,0,0,0,0,0,0,0,0,0,0,0,0,0,0,0,0,0,0,0,0,0,0,0,0,0,0,0,0,0,0,0"/>
                </v:shape>
                <v:shape id="AutoShape 28" o:spid="_x0000_s1052" style="position:absolute;left:10858;top:10858;width:12;height:13;visibility:visible;mso-wrap-style:square;v-text-anchor:top" coordsize="18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" path="m57,6l,6,,207r60,l60,98,61,86,64,72,75,60,95,56r89,l179,38r-6,-9l57,29,57,6xm184,56r-89,l113,60r9,12l126,85r,13l126,207r60,l186,83,184,57r,-1xm112,l90,3,74,11,63,20r-6,9l173,29r-2,-3l163,17r-9,-7l141,5,127,2,112,xe" fillcolor="#fdfdfd" stroked="f">
                  <v:path arrowok="t" o:connecttype="custom" o:connectlocs="23,196;0,196;0,276;25,276;25,232;25,228;26,222;31,217;39,216;75,216;73,209;71,205;23,205;23,196;75,216;39,216;46,217;50,222;52,227;52,232;52,276;76,276;76,226;75,216;75,216;46,193;37,195;30,198;26,201;23,205;71,205;70,204;67,200;63,197;58,195;52,194;46,193" o:connectangles="0,0,0,0,0,0,0,0,0,0,0,0,0,0,0,0,0,0,0,0,0,0,0,0,0,0,0,0,0,0,0,0,0,0,0,0,0"/>
                </v:shape>
                <v:shape id="AutoShape 29" o:spid="_x0000_s1053" style="position:absolute;left:10872;top:10858;width:10;height:14;visibility:visible;mso-wrap-style:square;v-text-anchor:top" coordsize="16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" path="m59,147l,147r11,33l31,201r26,11l81,215r32,-5l139,196r18,-22l159,167r-97,l59,147xm80,l50,5,25,18,8,39,2,66,6,84,16,99r16,11l50,119r25,9l91,134r10,7l104,150r,11l92,167r67,l164,146r-7,-27l141,102,118,91,93,83,77,78,62,72r,-16l66,48r85,l146,31,126,12,102,3,80,xm151,48r-55,l98,59r,4l156,63,151,48xe" fillcolor="#fdfdfd" stroked="f">
                  <v:path arrowok="t" o:connecttype="custom" o:connectlocs="23,261;0,261;4,275;12,284;22,288;31,289;44,287;54,282;61,272;62,270;24,270;23,261;31,200;19,203;10,208;3,217;1,228;2,235;6,241;12,246;19,250;29,253;35,256;39,259;40,263;40,267;36,270;62,270;63,261;61,250;55,243;46,238;36,235;30,233;24,230;24,224;26,220;58,220;57,213;49,205;39,202;31,200;58,220;37,220;38,225;38,227;60,227;58,220" o:connectangles="0,0,0,0,0,0,0,0,0,0,0,0,0,0,0,0,0,0,0,0,0,0,0,0,0,0,0,0,0,0,0,0,0,0,0,0,0,0,0,0,0,0,0,0,0,0,0,0"/>
                </v:shape>
                <v:shape id="Picture 30" o:spid="_x0000_s1054" type="#_x0000_t75" style="position:absolute;left:10888;top:10854;width:44;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">
                  <v:imagedata r:id="rId54" o:title=""/>
                </v:shape>
                <v:shape id="Picture 31" o:spid="_x0000_s1055" type="#_x0000_t75" style="position:absolute;left:10934;top:10854;width:13;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">
                  <v:imagedata r:id="rId55" o:title=""/>
                </v:shape>
                <v:shape id="Picture 32" o:spid="_x0000_s1056" type="#_x0000_t75" style="position:absolute;left:10949;top:10858;width:13;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">
                  <v:imagedata r:id="rId56" o:title=""/>
                </v:shape>
                <v:shape id="Picture 33" o:spid="_x0000_s1057" type="#_x0000_t75" style="position:absolute;left:10964;top:10858;width:20;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">
                  <v:imagedata r:id="rId57" o:title=""/>
                </v:shape>
                <v:shape id="Picture 34" o:spid="_x0000_s1058" type="#_x0000_t75" style="position:absolute;left:10985;top:10854;width:2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">
                  <v:imagedata r:id="rId58" o:title=""/>
                </v:shape>
                <v:shape id="Picture 35" o:spid="_x0000_s1059" type="#_x0000_t75" style="position:absolute;left:11018;top:10854;width:16;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">
                  <v:imagedata r:id="rId59" o:title=""/>
                </v:shape>
                <v:shape id="Picture 36" o:spid="_x0000_s1060" type="#_x0000_t75" style="position:absolute;left:11036;top:10854;width:30;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">
                  <v:imagedata r:id="rId60" o:title=""/>
                </v:shape>
                <v:shape id="Picture 37" o:spid="_x0000_s1061" type="#_x0000_t75" style="position:absolute;left:10671;top:10835;width:73;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">
                  <v:imagedata r:id="rId61" o:title=""/>
                </v:shape>
                <v:shape id="Picture 38" o:spid="_x0000_s1062" type="#_x0000_t75" style="position:absolute;left:10753;top:10881;width:1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">
                  <v:imagedata r:id="rId62" o:title=""/>
                </v:shape>
                <v:shape id="AutoShape 39" o:spid="_x0000_s1063" style="position:absolute;left:10768;top:10883;width:7;height:7;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" path="m73,l60,,36,5,17,17,4,36,,59,4,82r13,19l36,114r24,5l73,117r12,-4l96,106r1,-1l60,105,42,101,28,91,18,77,15,59,18,41,28,27,42,17,60,14r36,l93,11,84,3,73,xm118,96r-13,l105,116r13,l118,96xm96,14r-36,l77,17,92,27r9,14l105,59r-4,18l91,91,77,101r-17,4l97,105r8,-9l118,96r,-73l105,23r-5,-6l97,15,96,14xm118,3r-13,l105,23r13,l118,3xe" fillcolor="#fdfdfd" stroked="f">
                  <v:path arrowok="t" o:connecttype="custom" o:connectlocs="27,327;22,327;13,329;6,333;1,340;0,349;1,358;6,365;13,370;22,371;27,371;32,369;36,367;36,366;22,366;16,365;10,361;7,356;6,349;7,342;10,337;16,333;22,332;36,332;35,331;31,328;27,327;44,363;39,363;39,370;44,370;44,363;36,332;22,332;29,333;34,337;38,342;39,349;38,356;34,361;29,365;22,366;36,366;39,363;44,363;44,336;39,336;37,333;36,333;36,332;44,328;39,328;39,336;44,336;44,328" o:connectangles="0,0,0,0,0,0,0,0,0,0,0,0,0,0,0,0,0,0,0,0,0,0,0,0,0,0,0,0,0,0,0,0,0,0,0,0,0,0,0,0,0,0,0,0,0,0,0,0,0,0,0,0,0,0,0"/>
                </v:shape>
                <v:shape id="AutoShape 40" o:spid="_x0000_s1064" style="position:absolute;left:10776;top:10883;width:5;height:7;visibility:visible;mso-wrap-style:square;v-text-anchor:top" coordsize="7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" path="m15,83l,83,3,97r7,11l21,116r14,3l49,116r12,-8l63,105r-39,l15,96r,-13xm36,l24,2,14,9,7,19,5,32r,9l8,47r4,6l18,57r5,3l35,63r15,6l56,75r,21l47,105r16,l68,97,71,83r,-9l68,66,62,60,56,56,51,53,39,48,24,44,18,39r,-18l27,14r35,l59,9,49,2,36,xm62,14r-17,l51,20r2,10l68,30,65,18,62,14xe" fillcolor="#fdfdfd" stroked="f">
                  <v:path arrowok="t" o:connecttype="custom" o:connectlocs="7,358;0,358;1,363;4,367;9,370;16,371;22,370;27,367;28,366;11,366;7,363;7,358;16,327;11,328;6,330;3,334;2,339;2,342;4,345;5,347;8,348;10,349;16,351;22,353;25,355;25,363;21,366;28,366;30,363;32,358;32,355;30,352;28,349;25,348;23,347;17,345;11,343;8,342;8,335;12,332;28,332;26,330;22,328;16,327;28,332;20,332;23,334;24,338;30,338;29,334;28,332" o:connectangles="0,0,0,0,0,0,0,0,0,0,0,0,0,0,0,0,0,0,0,0,0,0,0,0,0,0,0,0,0,0,0,0,0,0,0,0,0,0,0,0,0,0,0,0,0,0,0,0,0,0,0"/>
                </v:shape>
                <v:shape id="AutoShape 41" o:spid="_x0000_s1065" style="position:absolute;left:10781;top:10883;width:5;height:7;visibility:visible;mso-wrap-style:square;v-text-anchor:top" coordsize="7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" path="m15,83l,83,3,97r7,11l22,116r14,3l51,116r10,-8l63,105r-39,l17,96,15,83xm36,l24,2,14,9,7,19,5,32r,9l8,47r6,6l18,57r5,3l35,63r16,6l57,75r,21l47,105r16,l68,97,71,83r,-9l68,66,57,56,51,53,39,48,24,44,20,39r,-18l27,14r35,l59,9,49,2,36,xm62,14r-17,l53,20r,10l68,30,65,18,62,14xe" fillcolor="#fdfdfd" stroked="f">
                  <v:path arrowok="t" o:connecttype="custom" o:connectlocs="7,358;0,358;1,363;5,367;10,370;16,371;23,370;27,367;28,366;11,366;8,363;7,358;16,327;11,328;6,330;3,334;2,339;2,342;4,345;6,347;8,348;10,349;16,351;23,353;25,355;25,363;21,366;28,366;30,363;32,358;32,355;30,352;25,348;23,347;17,345;11,343;9,342;9,335;12,332;28,332;26,330;22,328;16,327;28,332;20,332;24,334;24,338;30,338;29,334;28,332" o:connectangles="0,0,0,0,0,0,0,0,0,0,0,0,0,0,0,0,0,0,0,0,0,0,0,0,0,0,0,0,0,0,0,0,0,0,0,0,0,0,0,0,0,0,0,0,0,0,0,0,0,0"/>
                </v:shape>
                <v:shape id="AutoShape 42" o:spid="_x0000_s1066" style="position:absolute;left:10787;top:10883;width:7;height:7;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" path="m60,l36,5,17,17,4,36,,59,4,82r13,19l36,114r24,5l82,114r13,-9l60,105,42,101,28,92,18,77,15,60,18,42,28,27,42,17,60,14r35,l82,5,60,xm95,14r-35,l77,17,91,27r10,14l105,59r-4,18l92,91,77,101r-17,4l95,105r6,-4l113,82r5,-23l113,36,101,17,95,14xe" fillcolor="#fdfdfd" stroked="f">
                  <v:path arrowok="t" o:connecttype="custom" o:connectlocs="22,327;13,329;6,333;1,340;0,349;1,358;6,365;13,370;22,371;31,370;36,366;22,366;16,365;10,361;7,356;6,349;7,343;10,337;16,333;22,332;36,332;31,329;22,327;36,332;22,332;29,333;34,337;38,342;39,349;38,356;34,361;29,365;22,366;36,366;38,365;42,358;44,349;42,340;38,333;36,332" o:connectangles="0,0,0,0,0,0,0,0,0,0,0,0,0,0,0,0,0,0,0,0,0,0,0,0,0,0,0,0,0,0,0,0,0,0,0,0,0,0,0,0"/>
                </v:shape>
                <v:shape id="AutoShape 43" o:spid="_x0000_s1067" style="position:absolute;left:10795;top:10883;width:7;height:7;visibility:visible;mso-wrap-style:square;v-text-anchor:top" coordsize="11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" path="m62,l37,5,18,17,5,36,,59,5,82r13,19l37,114r25,5l74,119r10,-3l94,110r7,-5l60,105,42,101,28,91,18,77,15,59,19,41,28,27,43,17,60,14r39,l95,10,80,3,62,xm117,83r-17,l96,89r-2,1l90,93r-7,8l72,105r29,l105,102r4,-6l117,83xm99,14r-39,l72,15r11,5l93,28r7,10l117,38,108,22,99,14xe" fillcolor="#fdfdfd" stroked="f">
                  <v:path arrowok="t" o:connecttype="custom" o:connectlocs="24,327;14,329;7,333;2,340;0,349;2,358;7,365;14,370;24,371;28,371;32,370;36,368;38,366;23,366;16,365;11,361;7,356;6,349;7,342;11,337;16,333;23,332;38,332;36,331;30,328;24,327;44,358;38,358;36,360;36,361;34,362;32,365;27,366;38,366;40,365;41,363;44,358;38,332;23,332;27,333;32,334;35,337;38,341;44,341;41,335;38,332" o:connectangles="0,0,0,0,0,0,0,0,0,0,0,0,0,0,0,0,0,0,0,0,0,0,0,0,0,0,0,0,0,0,0,0,0,0,0,0,0,0,0,0,0,0,0,0,0,0"/>
                </v:shape>
                <v:line id="Line 44" o:spid="_x0000_s1068" style="position:absolute;visibility:visible;mso-wrap-style:square" from="10804,10883" to="10804,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" strokecolor="#fdfdfd" strokeweight=".2395mm"/>
                <v:line id="Line 45" o:spid="_x0000_s1069" style="position:absolute;visibility:visible;mso-wrap-style:square" from="10804,10881" to="10805,10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" strokecolor="#fdfdfd" strokeweight=".45136mm"/>
                <v:shape id="AutoShape 46" o:spid="_x0000_s1070" style="position:absolute;left:10806;top:10883;width:7;height:7;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" path="m72,l60,,36,5,17,17,5,36,,59,5,82r13,19l37,114r23,5l73,117r12,-4l95,106r1,-1l60,105,42,101,27,91,17,77,14,59,17,41,27,27,42,17,60,14r36,l93,11,83,3,72,xm119,96r-15,l104,116r15,l119,96xm96,14r-36,l77,17,91,27r9,14l104,59r-4,18l91,91,77,101r-17,4l96,105r8,-9l119,96r,-73l104,23r-3,-6l98,15,96,14xm119,3r-15,l104,23r15,l119,3xe" fillcolor="#fdfdfd" stroked="f">
                  <v:path arrowok="t" o:connecttype="custom" o:connectlocs="27,327;22,327;13,329;6,333;2,340;0,349;2,358;7,365;14,370;22,371;27,371;32,369;35,367;36,366;22,366;16,365;10,361;6,356;5,349;6,342;10,337;16,333;22,332;36,332;35,331;31,328;27,327;44,363;39,363;39,370;44,370;44,363;36,332;22,332;29,333;34,337;37,342;39,349;37,356;34,361;29,365;22,366;36,366;39,363;44,363;44,336;39,336;38,333;37,333;36,332;44,328;39,328;39,336;44,336;44,328" o:connectangles="0,0,0,0,0,0,0,0,0,0,0,0,0,0,0,0,0,0,0,0,0,0,0,0,0,0,0,0,0,0,0,0,0,0,0,0,0,0,0,0,0,0,0,0,0,0,0,0,0,0,0,0,0,0,0"/>
                </v:shape>
                <v:line id="Line 47" o:spid="_x0000_s1071" style="position:absolute;visibility:visible;mso-wrap-style:square" from="10816,10881" to="10816,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" strokecolor="#fdfdfd" strokeweight=".26417mm"/>
                <v:line id="Line 48" o:spid="_x0000_s1072" style="position:absolute;visibility:visible;mso-wrap-style:square" from="10814,10884" to="10819,10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" strokecolor="#fdfdfd" strokeweight=".23978mm"/>
                <v:line id="Line 49" o:spid="_x0000_s1073" style="position:absolute;visibility:visible;mso-wrap-style:square" from="10820,10881" to="10820,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" strokecolor="#fdfdfd" strokeweight=".26417mm"/>
                <v:shape id="AutoShape 50" o:spid="_x0000_s1074" style="position:absolute;left:10822;top:10883;width:7;height:7;visibility:visible;mso-wrap-style:square;v-text-anchor:top" coordsize="1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" path="m60,l37,5,18,17,5,36,,59,5,82r13,19l37,114r23,5l83,114r13,-9l60,105,42,101,28,92,18,77,15,60,18,42,28,27,42,17,60,14r36,l83,5,60,xm96,14r-36,l77,17,91,27r10,14l105,59r-4,18l92,91,78,101r-18,4l96,105r6,-4l115,82r5,-23l115,36,102,17,96,14xe" fillcolor="#fdfdfd" stroked="f">
                  <v:path arrowok="t" o:connecttype="custom" o:connectlocs="22,327;14,329;7,333;2,340;0,349;2,358;7,365;14,370;22,371;31,370;36,366;22,366;16,365;10,361;7,356;6,349;7,343;10,337;16,333;22,332;36,332;31,329;22,327;36,332;22,332;29,333;34,337;37,342;39,349;37,356;34,361;29,365;22,366;36,366;38,365;43,358;44,349;43,340;38,333;36,332" o:connectangles="0,0,0,0,0,0,0,0,0,0,0,0,0,0,0,0,0,0,0,0,0,0,0,0,0,0,0,0,0,0,0,0,0,0,0,0,0,0,0,0"/>
                </v:shape>
                <v:shape id="AutoShape 51" o:spid="_x0000_s1075" style="position:absolute;left:10830;top:10883;width:7;height:7;visibility:visible;mso-wrap-style:square;v-text-anchor:top" coordsize="9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" path="m15,3l,3,,116r15,l15,38r3,-6l24,21r5,-3l15,18,15,3xm84,14r-25,l66,17r6,6l81,30r5,9l86,116r13,l99,39,96,27,89,18,84,14xm50,l42,,38,2,26,8,23,9r-8,9l29,18r7,-4l84,14,81,11,71,5,61,1,50,xe" fillcolor="#fdfdfd" stroked="f">
                  <v:path arrowok="t" o:connecttype="custom" o:connectlocs="7,337;0,337;0,380;7,380;7,350;8,348;11,344;13,342;7,342;7,337;38,341;27,341;30,342;32,344;36,347;39,350;39,380;44,380;44,350;43,346;40,342;38,341;22,335;19,335;17,336;12,339;10,339;7,342;13,342;16,341;38,341;36,340;32,337;27,336;22,335" o:connectangles="0,0,0,0,0,0,0,0,0,0,0,0,0,0,0,0,0,0,0,0,0,0,0,0,0,0,0,0,0,0,0,0,0,0,0"/>
                </v:shape>
                <v:shape id="Picture 52" o:spid="_x0000_s1076" type="#_x0000_t75" style="position:absolute;left:10841;top:10881;width:2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">
                  <v:imagedata r:id="rId63" o:title=""/>
                </v:shape>
                <v:shape id="Picture 53" o:spid="_x0000_s1077" type="#_x0000_t75" style="position:absolute;left:10870;top:10881;width:17;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">
                  <v:imagedata r:id="rId64" o:title=""/>
                </v:shape>
                <v:shape id="Picture 54" o:spid="_x0000_s1078" type="#_x0000_t75" style="position:absolute;left:10889;top:10880;width:30;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">
                  <v:imagedata r:id="rId65" o:title=""/>
                </v:shape>
                <v:shape id="Picture 55" o:spid="_x0000_s1079" type="#_x0000_t75" style="position:absolute;left:10924;top:10880;width:29;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">
                  <v:imagedata r:id="rId66" o:title=""/>
                </v:shape>
                <v:shape id="Picture 57" o:spid="_x0000_s1080" type="#_x0000_t75" style="position:absolute;left:11150;top:10853;width:4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">
                  <v:imagedata r:id="rId67" o:title=""/>
                </v:shape>
                <v:shape id="Picture 58" o:spid="_x0000_s1081" type="#_x0000_t75" style="position:absolute;left:11197;top:10853;width:23;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">
                  <v:imagedata r:id="rId68" o:title=""/>
                </v:shape>
                <v:shape id="Picture 59" o:spid="_x0000_s1082" type="#_x0000_t75" style="position:absolute;left:11224;top:10853;width:35;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">
                  <v:imagedata r:id="rId69" o:title=""/>
                </v:shape>
                <v:shape id="Picture 60" o:spid="_x0000_s1083" type="#_x0000_t75" style="position:absolute;left:11263;top:10853;width:44;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">
                  <v:imagedata r:id="rId70" o:title=""/>
                </v:shape>
                <v:shape id="Picture 61" o:spid="_x0000_s1084" type="#_x0000_t75" style="position:absolute;left:11310;top:10853;width:18;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">
                  <v:imagedata r:id="rId71" o:title=""/>
                </v:shape>
                <v:shape id="AutoShape 62" o:spid="_x0000_s1085" style="position:absolute;left:11331;top:10853;width:4;height:8;visibility:visible;mso-wrap-style:square;v-text-anchor:top" coordsize="7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" path="m61,82r-11,l50,111r11,l61,82xm61,l50,,3,69,1,72,,75r,7l73,82r,-9l11,73,47,19r2,-1l50,15r11,l61,xm61,15r-11,l50,73r11,l61,15xe" fillcolor="#fdfdfd" stroked="f">
                  <v:path arrowok="t" o:connecttype="custom" o:connectlocs="21,226;17,226;17,239;21,239;21,226;21,189;17,189;1,220;0,222;0,223;0,226;25,226;25,222;4,222;16,197;17,197;17,195;21,195;21,189;21,195;17,195;17,222;21,222;21,195" o:connectangles="0,0,0,0,0,0,0,0,0,0,0,0,0,0,0,0,0,0,0,0,0,0,0,0"/>
                </v:shape>
                <v:shape id="Picture 63" o:spid="_x0000_s1086" type="#_x0000_t75" style="position:absolute;left:11339;top:10853;width:1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">
                  <v:imagedata r:id="rId72" o:title=""/>
                </v:shape>
                <v:shape id="Picture 64" o:spid="_x0000_s1087" type="#_x0000_t75" style="position:absolute;left:11271;top:10867;width:1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">
                  <v:imagedata r:id="rId73" o:title=""/>
                </v:shape>
                <v:shape id="Picture 65" o:spid="_x0000_s1088" type="#_x0000_t75" style="position:absolute;left:11288;top:10868;width:16;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">
                  <v:imagedata r:id="rId74" o:title=""/>
                </v:shape>
                <v:shape id="Picture 66" o:spid="_x0000_s1089" type="#_x0000_t75" style="position:absolute;left:11308;top:10868;width:19;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">
                  <v:imagedata r:id="rId75" o:title=""/>
                </v:shape>
                <v:shape id="Picture 67" o:spid="_x0000_s1090" type="#_x0000_t75" style="position:absolute;left:11332;top:10868;width:22;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">
                  <v:imagedata r:id="rId76" o:title=""/>
                </v:shape>
                <v:shape id="Picture 68" o:spid="_x0000_s1091" type="#_x0000_t75" style="position:absolute;left:11195;top:10882;width:24;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">
                  <v:imagedata r:id="rId77" o:title=""/>
                </v:shape>
                <v:shape id="Picture 69" o:spid="_x0000_s1092" type="#_x0000_t75" style="position:absolute;left:11210;top:10882;width:144;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">
                  <v:imagedata r:id="rId78" o:title=""/>
                </v:shape>
                <w10:wrap anchorx="page"/>
              </v:group>
            </w:pict>
          </mc:Fallback>
        </mc:AlternateContent>
      </w:r>
    </w:p>
    <w:p w14:paraId="7854D3D0" w14:textId="46AA2BDC" w:rsidR="00186C5C" w:rsidRDefault="00186C5C">
      <w:pPr>
        <w:pStyle w:val="BodyText"/>
        <w:spacing w:before="9"/>
        <w:rPr>
          <w:b/>
          <w:sz w:val="18"/>
        </w:rPr>
      </w:pPr>
    </w:p>
    <w:p w14:paraId="6794B23D" w14:textId="0EDDE20A" w:rsidR="002C20BB" w:rsidRDefault="002C20BB" w:rsidP="002C20BB">
      <w:pPr>
        <w:pStyle w:val="BodyText"/>
        <w:spacing w:before="52"/>
        <w:ind w:left="142" w:right="539"/>
        <w:jc w:val="both"/>
        <w:rPr>
          <w:rFonts w:ascii="Arial" w:hAnsi="Arial" w:cs="Arial"/>
          <w:sz w:val="22"/>
          <w:szCs w:val="22"/>
        </w:rPr>
      </w:pPr>
    </w:p>
    <w:p w14:paraId="4E86C692" w14:textId="77777777" w:rsidR="002C20BB" w:rsidRDefault="002C20BB" w:rsidP="002C20BB">
      <w:pPr>
        <w:pStyle w:val="BodyText"/>
        <w:spacing w:before="52"/>
        <w:ind w:left="142" w:right="539"/>
        <w:jc w:val="both"/>
        <w:rPr>
          <w:rFonts w:ascii="Arial" w:hAnsi="Arial" w:cs="Arial"/>
          <w:sz w:val="22"/>
          <w:szCs w:val="22"/>
        </w:rPr>
      </w:pPr>
    </w:p>
    <w:p w14:paraId="237CA4E9" w14:textId="77777777" w:rsidR="002C20BB" w:rsidRDefault="002C20BB" w:rsidP="002C20BB">
      <w:pPr>
        <w:pStyle w:val="BodyText"/>
        <w:spacing w:before="52"/>
        <w:ind w:left="142" w:right="539"/>
        <w:jc w:val="both"/>
        <w:rPr>
          <w:rFonts w:ascii="Arial" w:hAnsi="Arial" w:cs="Arial"/>
          <w:sz w:val="22"/>
          <w:szCs w:val="22"/>
        </w:rPr>
      </w:pPr>
    </w:p>
    <w:p w14:paraId="7FCF3843" w14:textId="77777777" w:rsidR="002C20BB" w:rsidRDefault="002C20BB" w:rsidP="002C20BB">
      <w:pPr>
        <w:pStyle w:val="BodyText"/>
        <w:spacing w:before="52"/>
        <w:ind w:left="142" w:right="539"/>
        <w:jc w:val="both"/>
        <w:rPr>
          <w:rFonts w:ascii="Arial" w:hAnsi="Arial" w:cs="Arial"/>
          <w:sz w:val="22"/>
          <w:szCs w:val="22"/>
        </w:rPr>
      </w:pPr>
    </w:p>
    <w:p w14:paraId="4BAE5654" w14:textId="77777777" w:rsidR="002C20BB" w:rsidRDefault="002C20BB" w:rsidP="002C20BB">
      <w:pPr>
        <w:pStyle w:val="BodyText"/>
        <w:spacing w:before="52"/>
        <w:ind w:left="142" w:right="539"/>
        <w:jc w:val="both"/>
        <w:rPr>
          <w:rFonts w:ascii="Arial" w:hAnsi="Arial" w:cs="Arial"/>
          <w:sz w:val="22"/>
          <w:szCs w:val="22"/>
        </w:rPr>
      </w:pPr>
    </w:p>
    <w:p w14:paraId="7A32B53F" w14:textId="77777777" w:rsidR="002C20BB" w:rsidRDefault="002C20BB" w:rsidP="002C20BB">
      <w:pPr>
        <w:pStyle w:val="BodyText"/>
        <w:spacing w:before="52"/>
        <w:ind w:left="142" w:right="539"/>
        <w:jc w:val="both"/>
        <w:rPr>
          <w:rFonts w:ascii="Arial" w:hAnsi="Arial" w:cs="Arial"/>
          <w:sz w:val="22"/>
          <w:szCs w:val="22"/>
        </w:rPr>
      </w:pPr>
    </w:p>
    <w:p w14:paraId="06601ED6" w14:textId="77777777" w:rsidR="002C20BB" w:rsidRDefault="002C20BB" w:rsidP="002C20BB">
      <w:pPr>
        <w:pStyle w:val="BodyText"/>
        <w:spacing w:before="52"/>
        <w:ind w:left="142" w:right="539"/>
        <w:jc w:val="both"/>
        <w:rPr>
          <w:rFonts w:ascii="Arial" w:hAnsi="Arial" w:cs="Arial"/>
          <w:sz w:val="22"/>
          <w:szCs w:val="22"/>
        </w:rPr>
      </w:pPr>
    </w:p>
    <w:p w14:paraId="308BAF6A" w14:textId="77777777" w:rsidR="002C20BB" w:rsidRDefault="002C20BB" w:rsidP="002C20BB">
      <w:pPr>
        <w:pStyle w:val="BodyText"/>
        <w:spacing w:before="52"/>
        <w:ind w:left="142" w:right="539"/>
        <w:jc w:val="both"/>
        <w:rPr>
          <w:rFonts w:ascii="Arial" w:hAnsi="Arial" w:cs="Arial"/>
          <w:sz w:val="22"/>
          <w:szCs w:val="22"/>
        </w:rPr>
      </w:pPr>
    </w:p>
    <w:p w14:paraId="79D54DC5" w14:textId="77777777" w:rsidR="002C20BB" w:rsidRDefault="002C20BB" w:rsidP="002C20BB">
      <w:pPr>
        <w:pStyle w:val="BodyText"/>
        <w:spacing w:before="52"/>
        <w:ind w:left="142" w:right="539"/>
        <w:jc w:val="both"/>
        <w:rPr>
          <w:rFonts w:ascii="Arial" w:hAnsi="Arial" w:cs="Arial"/>
          <w:sz w:val="22"/>
          <w:szCs w:val="22"/>
        </w:rPr>
      </w:pPr>
    </w:p>
    <w:p w14:paraId="07157DB9" w14:textId="77777777" w:rsidR="002C20BB" w:rsidRDefault="002C20BB" w:rsidP="002C20BB">
      <w:pPr>
        <w:pStyle w:val="BodyText"/>
        <w:spacing w:before="52"/>
        <w:ind w:left="142" w:right="539"/>
        <w:jc w:val="both"/>
        <w:rPr>
          <w:rFonts w:ascii="Arial" w:hAnsi="Arial" w:cs="Arial"/>
          <w:sz w:val="22"/>
          <w:szCs w:val="22"/>
        </w:rPr>
      </w:pPr>
    </w:p>
    <w:p w14:paraId="487DA2A7" w14:textId="77777777" w:rsidR="0089274C" w:rsidRDefault="0089274C" w:rsidP="002C20BB">
      <w:pPr>
        <w:spacing w:line="481" w:lineRule="exact"/>
        <w:rPr>
          <w:rFonts w:ascii="Arial" w:hAnsi="Arial" w:cs="Arial"/>
          <w:color w:val="00AFEF"/>
          <w:sz w:val="40"/>
        </w:rPr>
      </w:pPr>
    </w:p>
    <w:p w14:paraId="16D5B617" w14:textId="77777777" w:rsidR="0089274C" w:rsidRDefault="0089274C" w:rsidP="002C20BB">
      <w:pPr>
        <w:spacing w:line="481" w:lineRule="exact"/>
        <w:rPr>
          <w:rFonts w:ascii="Arial" w:hAnsi="Arial" w:cs="Arial"/>
          <w:color w:val="00AFEF"/>
          <w:sz w:val="40"/>
        </w:rPr>
      </w:pPr>
    </w:p>
    <w:p w14:paraId="78A1944B" w14:textId="77777777" w:rsidR="00381B17" w:rsidRDefault="00381B17" w:rsidP="002C20BB">
      <w:pPr>
        <w:spacing w:line="481" w:lineRule="exact"/>
        <w:rPr>
          <w:rFonts w:ascii="Arial" w:hAnsi="Arial" w:cs="Arial"/>
          <w:color w:val="00AFEF"/>
          <w:sz w:val="40"/>
        </w:rPr>
      </w:pPr>
    </w:p>
    <w:p w14:paraId="2A709BF4" w14:textId="77777777" w:rsidR="002C20BB" w:rsidRPr="00D800ED" w:rsidRDefault="002C20BB" w:rsidP="002C20BB">
      <w:pPr>
        <w:spacing w:line="481" w:lineRule="exact"/>
        <w:rPr>
          <w:rFonts w:ascii="Arial" w:hAnsi="Arial" w:cs="Arial"/>
          <w:sz w:val="40"/>
        </w:rPr>
      </w:pPr>
      <w:r w:rsidRPr="00D800ED">
        <w:rPr>
          <w:rFonts w:ascii="Arial" w:hAnsi="Arial" w:cs="Arial"/>
          <w:color w:val="00AFEF"/>
          <w:sz w:val="40"/>
        </w:rPr>
        <w:t>Welcome</w:t>
      </w:r>
      <w:r w:rsidRPr="00D800ED">
        <w:rPr>
          <w:rFonts w:ascii="Arial" w:hAnsi="Arial" w:cs="Arial"/>
          <w:b/>
          <w:color w:val="00AFEF"/>
          <w:sz w:val="40"/>
        </w:rPr>
        <w:t xml:space="preserve"> </w:t>
      </w:r>
      <w:r w:rsidRPr="00D800ED">
        <w:rPr>
          <w:rFonts w:ascii="Arial" w:hAnsi="Arial" w:cs="Arial"/>
          <w:color w:val="00AFEF"/>
          <w:sz w:val="40"/>
        </w:rPr>
        <w:t xml:space="preserve">to Atlantic Academy Portland, Jewell Academy Bournemouth and Ocean Academy Poole. </w:t>
      </w:r>
    </w:p>
    <w:p w14:paraId="5E84DF1F" w14:textId="77777777" w:rsidR="002C20BB" w:rsidRDefault="002C20BB" w:rsidP="002C20BB">
      <w:pPr>
        <w:pStyle w:val="BodyText"/>
        <w:spacing w:before="52"/>
        <w:ind w:left="142" w:right="539"/>
        <w:jc w:val="both"/>
        <w:rPr>
          <w:rFonts w:ascii="Arial" w:hAnsi="Arial" w:cs="Arial"/>
          <w:sz w:val="22"/>
          <w:szCs w:val="22"/>
        </w:rPr>
      </w:pPr>
    </w:p>
    <w:p w14:paraId="694EBC36" w14:textId="2952B4A2" w:rsidR="00186C5C" w:rsidRPr="00381B17" w:rsidRDefault="007C4D4B" w:rsidP="002C20BB">
      <w:pPr>
        <w:pStyle w:val="BodyText"/>
        <w:spacing w:before="52"/>
        <w:ind w:left="142" w:right="539"/>
        <w:jc w:val="both"/>
        <w:rPr>
          <w:rFonts w:asciiTheme="minorHAnsi" w:hAnsiTheme="minorHAnsi" w:cs="Arial"/>
          <w:sz w:val="22"/>
          <w:szCs w:val="22"/>
        </w:rPr>
      </w:pPr>
      <w:r w:rsidRPr="00381B17">
        <w:rPr>
          <w:rFonts w:asciiTheme="minorHAnsi" w:hAnsiTheme="minorHAnsi" w:cs="Arial"/>
          <w:sz w:val="22"/>
          <w:szCs w:val="22"/>
        </w:rPr>
        <w:t>Thank y</w:t>
      </w:r>
      <w:r w:rsidR="0067642B" w:rsidRPr="00381B17">
        <w:rPr>
          <w:rFonts w:asciiTheme="minorHAnsi" w:hAnsiTheme="minorHAnsi" w:cs="Arial"/>
          <w:sz w:val="22"/>
          <w:szCs w:val="22"/>
        </w:rPr>
        <w:t>ou for considering our a</w:t>
      </w:r>
      <w:r w:rsidR="00283674" w:rsidRPr="00381B17">
        <w:rPr>
          <w:rFonts w:asciiTheme="minorHAnsi" w:hAnsiTheme="minorHAnsi" w:cs="Arial"/>
          <w:sz w:val="22"/>
          <w:szCs w:val="22"/>
        </w:rPr>
        <w:t>cademies</w:t>
      </w:r>
      <w:r w:rsidRPr="00381B17">
        <w:rPr>
          <w:rFonts w:asciiTheme="minorHAnsi" w:hAnsiTheme="minorHAnsi" w:cs="Arial"/>
          <w:sz w:val="22"/>
          <w:szCs w:val="22"/>
        </w:rPr>
        <w:t xml:space="preserve"> for your</w:t>
      </w:r>
      <w:r w:rsidR="00102915" w:rsidRPr="00381B17">
        <w:rPr>
          <w:rFonts w:asciiTheme="minorHAnsi" w:hAnsiTheme="minorHAnsi" w:cs="Arial"/>
          <w:sz w:val="22"/>
          <w:szCs w:val="22"/>
        </w:rPr>
        <w:t xml:space="preserve"> next appointment. </w:t>
      </w:r>
    </w:p>
    <w:p w14:paraId="0C9741F5" w14:textId="77777777" w:rsidR="00186C5C" w:rsidRPr="00381B17" w:rsidRDefault="00186C5C" w:rsidP="002C20BB">
      <w:pPr>
        <w:pStyle w:val="BodyText"/>
        <w:spacing w:before="9"/>
        <w:ind w:left="142"/>
        <w:jc w:val="both"/>
        <w:rPr>
          <w:rFonts w:asciiTheme="minorHAnsi" w:hAnsiTheme="minorHAnsi" w:cs="Arial"/>
          <w:sz w:val="22"/>
          <w:szCs w:val="22"/>
        </w:rPr>
      </w:pPr>
    </w:p>
    <w:p w14:paraId="21C9FB6B" w14:textId="77777777" w:rsidR="00164502" w:rsidRPr="00381B17" w:rsidRDefault="00164502" w:rsidP="002C20BB">
      <w:pPr>
        <w:pStyle w:val="BodyText"/>
        <w:ind w:left="142" w:right="467"/>
        <w:jc w:val="both"/>
        <w:rPr>
          <w:rFonts w:asciiTheme="minorHAnsi" w:hAnsiTheme="minorHAnsi" w:cs="Arial"/>
          <w:sz w:val="22"/>
          <w:szCs w:val="22"/>
        </w:rPr>
      </w:pPr>
      <w:r w:rsidRPr="00381B17">
        <w:rPr>
          <w:rFonts w:asciiTheme="minorHAnsi" w:hAnsiTheme="minorHAnsi" w:cs="Arial"/>
          <w:sz w:val="22"/>
          <w:szCs w:val="22"/>
        </w:rPr>
        <w:t>We are passionate about excellence in education, giving pupils the very best start in life with a firm belief that excellent teaching transforms lives. Our core belief is that for all students to have high aspirations they must believe in themselves, be actively engaged in their learning and see the connection between what they learn today and who they want to become tomorrow.</w:t>
      </w:r>
    </w:p>
    <w:p w14:paraId="5CBF002D" w14:textId="77777777" w:rsidR="00164502" w:rsidRPr="00381B17" w:rsidRDefault="00164502" w:rsidP="002C20BB">
      <w:pPr>
        <w:shd w:val="clear" w:color="auto" w:fill="FFFFFF"/>
        <w:ind w:left="142" w:right="410"/>
        <w:jc w:val="both"/>
        <w:rPr>
          <w:rFonts w:asciiTheme="minorHAnsi" w:eastAsia="Times New Roman" w:hAnsiTheme="minorHAnsi" w:cs="Arial"/>
          <w:color w:val="222222"/>
          <w:lang w:eastAsia="en-GB"/>
        </w:rPr>
      </w:pPr>
    </w:p>
    <w:p w14:paraId="305A085C" w14:textId="679F6D97" w:rsidR="00164502" w:rsidRPr="00381B17" w:rsidRDefault="00164502" w:rsidP="002C20BB">
      <w:pPr>
        <w:shd w:val="clear" w:color="auto" w:fill="FFFFFF"/>
        <w:ind w:left="142" w:right="410"/>
        <w:jc w:val="both"/>
        <w:rPr>
          <w:rFonts w:asciiTheme="minorHAnsi" w:eastAsia="Times New Roman" w:hAnsiTheme="minorHAnsi" w:cs="Arial"/>
          <w:color w:val="222222"/>
          <w:lang w:eastAsia="en-GB"/>
        </w:rPr>
      </w:pPr>
      <w:r w:rsidRPr="00381B17">
        <w:rPr>
          <w:rFonts w:asciiTheme="minorHAnsi" w:eastAsia="Times New Roman" w:hAnsiTheme="minorHAnsi" w:cs="Arial"/>
          <w:color w:val="222222"/>
          <w:lang w:eastAsia="en-GB"/>
        </w:rPr>
        <w:t xml:space="preserve">We are looking for </w:t>
      </w:r>
      <w:r w:rsidR="00080884">
        <w:rPr>
          <w:rFonts w:asciiTheme="minorHAnsi" w:eastAsia="Times New Roman" w:hAnsiTheme="minorHAnsi" w:cs="Arial"/>
          <w:color w:val="222222"/>
          <w:lang w:eastAsia="en-GB"/>
        </w:rPr>
        <w:t>qualified</w:t>
      </w:r>
      <w:r w:rsidRPr="00381B17">
        <w:rPr>
          <w:rFonts w:asciiTheme="minorHAnsi" w:eastAsia="Times New Roman" w:hAnsiTheme="minorHAnsi" w:cs="Arial"/>
          <w:color w:val="222222"/>
          <w:lang w:eastAsia="en-GB"/>
        </w:rPr>
        <w:t xml:space="preserve"> teachers to join our 3</w:t>
      </w:r>
      <w:r w:rsidR="00D800ED" w:rsidRPr="00381B17">
        <w:rPr>
          <w:rFonts w:asciiTheme="minorHAnsi" w:eastAsia="Times New Roman" w:hAnsiTheme="minorHAnsi" w:cs="Arial"/>
          <w:color w:val="222222"/>
          <w:lang w:eastAsia="en-GB"/>
        </w:rPr>
        <w:t xml:space="preserve"> academies in the South Coast.  </w:t>
      </w:r>
      <w:r w:rsidRPr="00381B17">
        <w:rPr>
          <w:rFonts w:asciiTheme="minorHAnsi" w:eastAsia="Times New Roman" w:hAnsiTheme="minorHAnsi" w:cs="Arial"/>
          <w:color w:val="222222"/>
          <w:lang w:eastAsia="en-GB"/>
        </w:rPr>
        <w:t>Ocean Academy Pool</w:t>
      </w:r>
      <w:r w:rsidR="00080884">
        <w:rPr>
          <w:rFonts w:asciiTheme="minorHAnsi" w:eastAsia="Times New Roman" w:hAnsiTheme="minorHAnsi" w:cs="Arial"/>
          <w:color w:val="222222"/>
          <w:lang w:eastAsia="en-GB"/>
        </w:rPr>
        <w:t>e and Jewell Academy Bournemouth</w:t>
      </w:r>
      <w:r w:rsidRPr="00381B17">
        <w:rPr>
          <w:rFonts w:asciiTheme="minorHAnsi" w:eastAsia="Times New Roman" w:hAnsiTheme="minorHAnsi" w:cs="Arial"/>
          <w:color w:val="222222"/>
          <w:lang w:eastAsia="en-GB"/>
        </w:rPr>
        <w:t>. </w:t>
      </w:r>
    </w:p>
    <w:p w14:paraId="08FF74B6" w14:textId="77777777" w:rsidR="00164502" w:rsidRPr="00381B17" w:rsidRDefault="00164502" w:rsidP="002C20BB">
      <w:pPr>
        <w:shd w:val="clear" w:color="auto" w:fill="FFFFFF"/>
        <w:ind w:left="142" w:right="410"/>
        <w:jc w:val="both"/>
        <w:rPr>
          <w:rFonts w:asciiTheme="minorHAnsi" w:eastAsia="Times New Roman" w:hAnsiTheme="minorHAnsi" w:cs="Arial"/>
          <w:color w:val="000000"/>
          <w:lang w:eastAsia="en-GB"/>
        </w:rPr>
      </w:pPr>
    </w:p>
    <w:p w14:paraId="4B2D21F0" w14:textId="77777777" w:rsidR="00164502" w:rsidRPr="00381B17" w:rsidRDefault="00164502" w:rsidP="002C20BB">
      <w:pPr>
        <w:shd w:val="clear" w:color="auto" w:fill="FFFFFF"/>
        <w:ind w:left="142" w:right="410"/>
        <w:jc w:val="both"/>
        <w:rPr>
          <w:rFonts w:asciiTheme="minorHAnsi" w:eastAsia="Times New Roman" w:hAnsiTheme="minorHAnsi" w:cs="Arial"/>
          <w:bCs/>
          <w:color w:val="000000"/>
          <w:lang w:eastAsia="en-GB"/>
        </w:rPr>
      </w:pPr>
      <w:r w:rsidRPr="00381B17">
        <w:rPr>
          <w:rFonts w:asciiTheme="minorHAnsi" w:eastAsia="Times New Roman" w:hAnsiTheme="minorHAnsi" w:cs="Arial"/>
          <w:color w:val="000000"/>
          <w:lang w:eastAsia="en-GB"/>
        </w:rPr>
        <w:t>It is an excellent opportunity for </w:t>
      </w:r>
      <w:r w:rsidRPr="00381B17">
        <w:rPr>
          <w:rFonts w:asciiTheme="minorHAnsi" w:eastAsia="Times New Roman" w:hAnsiTheme="minorHAnsi" w:cs="Arial"/>
          <w:bCs/>
          <w:color w:val="000000"/>
          <w:lang w:eastAsia="en-GB"/>
        </w:rPr>
        <w:t>someone wishing to further their career, with development opportunities to either take on TLR responsibilities and/or become a Specialist Leader of Education (SLE) or Aspirant Lead Practitioner/Lead Practitioner (paid on the Leadership pay scale).</w:t>
      </w:r>
    </w:p>
    <w:p w14:paraId="1D7BDA64" w14:textId="77777777" w:rsidR="00164502" w:rsidRPr="00381B17" w:rsidRDefault="00164502" w:rsidP="002C20BB">
      <w:pPr>
        <w:shd w:val="clear" w:color="auto" w:fill="FFFFFF"/>
        <w:ind w:left="142" w:right="410"/>
        <w:jc w:val="both"/>
        <w:rPr>
          <w:rFonts w:asciiTheme="minorHAnsi" w:eastAsia="Times New Roman" w:hAnsiTheme="minorHAnsi" w:cs="Arial"/>
          <w:b/>
          <w:bCs/>
          <w:color w:val="000000"/>
          <w:u w:val="single"/>
          <w:lang w:eastAsia="en-GB"/>
        </w:rPr>
      </w:pPr>
    </w:p>
    <w:p w14:paraId="3375FEE1" w14:textId="7BD0827C" w:rsidR="00164502" w:rsidRPr="00381B17" w:rsidRDefault="00164502" w:rsidP="002C20BB">
      <w:pPr>
        <w:shd w:val="clear" w:color="auto" w:fill="FFFFFF"/>
        <w:ind w:left="142" w:right="410"/>
        <w:jc w:val="both"/>
        <w:rPr>
          <w:rFonts w:asciiTheme="minorHAnsi" w:eastAsia="Times New Roman" w:hAnsiTheme="minorHAnsi" w:cs="Arial"/>
          <w:color w:val="222222"/>
          <w:lang w:eastAsia="en-GB"/>
        </w:rPr>
      </w:pPr>
      <w:r w:rsidRPr="00381B17">
        <w:rPr>
          <w:rFonts w:asciiTheme="minorHAnsi" w:eastAsia="Times New Roman" w:hAnsiTheme="minorHAnsi" w:cs="Arial"/>
          <w:color w:val="222222"/>
          <w:lang w:eastAsia="en-GB"/>
        </w:rPr>
        <w:t>Positions are available across the 3 academies with full time teaching positions available from September 2018 but there is the exciting opportunity of an earlier start</w:t>
      </w:r>
      <w:r w:rsidR="00080884">
        <w:rPr>
          <w:rFonts w:asciiTheme="minorHAnsi" w:eastAsia="Times New Roman" w:hAnsiTheme="minorHAnsi" w:cs="Arial"/>
          <w:color w:val="222222"/>
          <w:lang w:eastAsia="en-GB"/>
        </w:rPr>
        <w:t xml:space="preserve"> for the right candidate. </w:t>
      </w:r>
    </w:p>
    <w:p w14:paraId="50BFBB54" w14:textId="77777777" w:rsidR="00164502" w:rsidRPr="00381B17" w:rsidRDefault="00164502" w:rsidP="002C20BB">
      <w:pPr>
        <w:shd w:val="clear" w:color="auto" w:fill="FFFFFF"/>
        <w:ind w:left="142" w:right="410"/>
        <w:jc w:val="both"/>
        <w:rPr>
          <w:rFonts w:asciiTheme="minorHAnsi" w:hAnsiTheme="minorHAnsi" w:cs="Arial"/>
        </w:rPr>
      </w:pPr>
    </w:p>
    <w:p w14:paraId="66826B31" w14:textId="7EBDA79D" w:rsidR="00164502" w:rsidRPr="00381B17" w:rsidRDefault="00164502" w:rsidP="002C20BB">
      <w:pPr>
        <w:shd w:val="clear" w:color="auto" w:fill="FFFFFF"/>
        <w:ind w:left="142" w:right="410"/>
        <w:jc w:val="both"/>
        <w:rPr>
          <w:rFonts w:asciiTheme="minorHAnsi" w:eastAsia="Times New Roman" w:hAnsiTheme="minorHAnsi" w:cs="Arial"/>
          <w:color w:val="222222"/>
          <w:lang w:eastAsia="en-GB"/>
        </w:rPr>
      </w:pPr>
      <w:r w:rsidRPr="00381B17">
        <w:rPr>
          <w:rFonts w:asciiTheme="minorHAnsi" w:eastAsia="Times New Roman" w:hAnsiTheme="minorHAnsi" w:cs="Arial"/>
          <w:color w:val="000000"/>
          <w:lang w:eastAsia="en-GB"/>
        </w:rPr>
        <w:t>With great students who behave impeccably, an outstanding team of staff, state of the art facilities, and very pleasant loca</w:t>
      </w:r>
      <w:r w:rsidR="0067642B" w:rsidRPr="00381B17">
        <w:rPr>
          <w:rFonts w:asciiTheme="minorHAnsi" w:eastAsia="Times New Roman" w:hAnsiTheme="minorHAnsi" w:cs="Arial"/>
          <w:color w:val="000000"/>
          <w:lang w:eastAsia="en-GB"/>
        </w:rPr>
        <w:t>tions in beautiful Dorset, our a</w:t>
      </w:r>
      <w:r w:rsidRPr="00381B17">
        <w:rPr>
          <w:rFonts w:asciiTheme="minorHAnsi" w:eastAsia="Times New Roman" w:hAnsiTheme="minorHAnsi" w:cs="Arial"/>
          <w:color w:val="000000"/>
          <w:lang w:eastAsia="en-GB"/>
        </w:rPr>
        <w:t xml:space="preserve">cademies offer excellent opportunity for ambitious, talented individuals looking to develop their career. </w:t>
      </w:r>
      <w:r w:rsidR="00D04755" w:rsidRPr="00381B17">
        <w:rPr>
          <w:rFonts w:asciiTheme="minorHAnsi" w:eastAsia="Times New Roman" w:hAnsiTheme="minorHAnsi" w:cs="Arial"/>
          <w:color w:val="000000"/>
          <w:lang w:eastAsia="en-GB"/>
        </w:rPr>
        <w:t xml:space="preserve"> </w:t>
      </w:r>
      <w:r w:rsidRPr="00381B17">
        <w:rPr>
          <w:rFonts w:asciiTheme="minorHAnsi" w:eastAsia="Times New Roman" w:hAnsiTheme="minorHAnsi" w:cs="Arial"/>
          <w:color w:val="000000"/>
          <w:lang w:eastAsia="en-GB"/>
        </w:rPr>
        <w:t>Ofsted have highlighted our very effective staff training and support and outstanding CPD.</w:t>
      </w:r>
    </w:p>
    <w:p w14:paraId="3457234C" w14:textId="77777777" w:rsidR="00164502" w:rsidRPr="00381B17" w:rsidRDefault="00164502" w:rsidP="002C20BB">
      <w:pPr>
        <w:shd w:val="clear" w:color="auto" w:fill="FFFFFF"/>
        <w:ind w:left="142" w:right="410"/>
        <w:jc w:val="both"/>
        <w:rPr>
          <w:rFonts w:asciiTheme="minorHAnsi" w:eastAsia="Times New Roman" w:hAnsiTheme="minorHAnsi" w:cs="Arial"/>
          <w:color w:val="222222"/>
          <w:lang w:eastAsia="en-GB"/>
        </w:rPr>
      </w:pPr>
      <w:r w:rsidRPr="00381B17">
        <w:rPr>
          <w:rFonts w:asciiTheme="minorHAnsi" w:eastAsia="Times New Roman" w:hAnsiTheme="minorHAnsi" w:cs="Arial"/>
          <w:color w:val="222222"/>
          <w:lang w:eastAsia="en-GB"/>
        </w:rPr>
        <w:t> </w:t>
      </w:r>
    </w:p>
    <w:p w14:paraId="40324283" w14:textId="77777777" w:rsidR="0067642B" w:rsidRPr="00381B17" w:rsidRDefault="00164502" w:rsidP="002C20BB">
      <w:pPr>
        <w:shd w:val="clear" w:color="auto" w:fill="FFFFFF"/>
        <w:ind w:left="142" w:right="410"/>
        <w:jc w:val="both"/>
        <w:rPr>
          <w:rFonts w:asciiTheme="minorHAnsi" w:eastAsia="Times New Roman" w:hAnsiTheme="minorHAnsi" w:cs="Arial"/>
          <w:color w:val="222222"/>
          <w:lang w:eastAsia="en-GB"/>
        </w:rPr>
      </w:pPr>
      <w:r w:rsidRPr="00381B17">
        <w:rPr>
          <w:rFonts w:asciiTheme="minorHAnsi" w:eastAsia="Times New Roman" w:hAnsiTheme="minorHAnsi" w:cs="Arial"/>
          <w:bCs/>
          <w:color w:val="222222"/>
          <w:lang w:eastAsia="en-GB"/>
        </w:rPr>
        <w:t>As part of a newly designated NCTL Teaching School and National Support School Alliance, with Magna Academy,</w:t>
      </w:r>
      <w:r w:rsidRPr="00381B17">
        <w:rPr>
          <w:rFonts w:asciiTheme="minorHAnsi" w:eastAsia="Times New Roman" w:hAnsiTheme="minorHAnsi" w:cs="Arial"/>
          <w:color w:val="222222"/>
          <w:lang w:eastAsia="en-GB"/>
        </w:rPr>
        <w:t> you would be joining us at a very exciting time and become part of a vibrant learning community that will offer you fantastic opportunities for CPD, career development, future promotions and for you to be able to make your mark</w:t>
      </w:r>
      <w:r w:rsidRPr="00381B17">
        <w:rPr>
          <w:rFonts w:asciiTheme="minorHAnsi" w:eastAsia="Times New Roman" w:hAnsiTheme="minorHAnsi" w:cs="Arial"/>
          <w:color w:val="000000"/>
          <w:lang w:eastAsia="en-GB"/>
        </w:rPr>
        <w:t>.</w:t>
      </w:r>
    </w:p>
    <w:p w14:paraId="07369BD4" w14:textId="77777777" w:rsidR="0067642B" w:rsidRPr="00381B17" w:rsidRDefault="0067642B" w:rsidP="002C20BB">
      <w:pPr>
        <w:shd w:val="clear" w:color="auto" w:fill="FFFFFF"/>
        <w:ind w:left="142" w:right="410"/>
        <w:jc w:val="both"/>
        <w:rPr>
          <w:rFonts w:asciiTheme="minorHAnsi" w:eastAsia="Times New Roman" w:hAnsiTheme="minorHAnsi" w:cs="Arial"/>
          <w:color w:val="222222"/>
          <w:lang w:eastAsia="en-GB"/>
        </w:rPr>
      </w:pPr>
    </w:p>
    <w:p w14:paraId="4583DA0F" w14:textId="3FBDDB46" w:rsidR="0067642B" w:rsidRPr="00381B17" w:rsidRDefault="0067642B" w:rsidP="002C20BB">
      <w:pPr>
        <w:shd w:val="clear" w:color="auto" w:fill="FFFFFF"/>
        <w:ind w:left="142" w:right="410"/>
        <w:jc w:val="both"/>
        <w:rPr>
          <w:rFonts w:asciiTheme="minorHAnsi" w:eastAsia="Times New Roman" w:hAnsiTheme="minorHAnsi" w:cs="Arial"/>
          <w:color w:val="222222"/>
          <w:lang w:eastAsia="en-GB"/>
        </w:rPr>
      </w:pPr>
      <w:r w:rsidRPr="00381B17">
        <w:rPr>
          <w:rFonts w:asciiTheme="minorHAnsi" w:hAnsiTheme="minorHAnsi" w:cs="Arial"/>
        </w:rPr>
        <w:t>Whatever your level of experience, there will be opportunities for career development and promotion either within individual academies or across the Trust. Excellent further professional development is supported by the innovative and unique Aspirations training program, The Aspirations Leadership Incubator (ALI) for aspiring senior leaders.</w:t>
      </w:r>
    </w:p>
    <w:p w14:paraId="0C8AD7C2" w14:textId="77777777" w:rsidR="0067642B" w:rsidRPr="00D800ED" w:rsidRDefault="0067642B" w:rsidP="00D800ED">
      <w:pPr>
        <w:pStyle w:val="BodyText"/>
        <w:spacing w:before="9"/>
        <w:ind w:left="567" w:right="410"/>
        <w:jc w:val="both"/>
        <w:rPr>
          <w:rFonts w:ascii="Arial" w:hAnsi="Arial" w:cs="Arial"/>
          <w:sz w:val="22"/>
          <w:szCs w:val="22"/>
        </w:rPr>
      </w:pPr>
    </w:p>
    <w:p w14:paraId="63B303B4" w14:textId="77777777" w:rsidR="00283674" w:rsidRDefault="00283674" w:rsidP="00164502">
      <w:pPr>
        <w:pStyle w:val="BodyText"/>
        <w:spacing w:before="9"/>
        <w:ind w:left="567" w:right="410"/>
        <w:rPr>
          <w:sz w:val="22"/>
        </w:rPr>
      </w:pPr>
    </w:p>
    <w:p w14:paraId="65A1FE3C" w14:textId="77777777" w:rsidR="00283674" w:rsidRDefault="00283674" w:rsidP="00164502">
      <w:pPr>
        <w:pStyle w:val="BodyText"/>
        <w:spacing w:before="9"/>
        <w:ind w:left="567" w:right="410"/>
        <w:rPr>
          <w:sz w:val="22"/>
        </w:rPr>
      </w:pPr>
    </w:p>
    <w:p w14:paraId="12A32894" w14:textId="77777777" w:rsidR="00283674" w:rsidRDefault="00283674" w:rsidP="00164502">
      <w:pPr>
        <w:pStyle w:val="BodyText"/>
        <w:spacing w:before="9"/>
        <w:ind w:left="567" w:right="410"/>
        <w:rPr>
          <w:sz w:val="22"/>
        </w:rPr>
      </w:pPr>
    </w:p>
    <w:p w14:paraId="18587502" w14:textId="77777777" w:rsidR="00283674" w:rsidRDefault="00283674" w:rsidP="00164502">
      <w:pPr>
        <w:pStyle w:val="BodyText"/>
        <w:spacing w:before="9"/>
        <w:ind w:left="567" w:right="410"/>
        <w:rPr>
          <w:sz w:val="22"/>
        </w:rPr>
      </w:pPr>
    </w:p>
    <w:p w14:paraId="148D8CE5" w14:textId="77777777" w:rsidR="00283674" w:rsidRDefault="00283674" w:rsidP="00164502">
      <w:pPr>
        <w:pStyle w:val="BodyText"/>
        <w:spacing w:before="9"/>
        <w:ind w:left="567" w:right="410"/>
        <w:rPr>
          <w:sz w:val="22"/>
        </w:rPr>
      </w:pPr>
    </w:p>
    <w:p w14:paraId="1562E564" w14:textId="77777777" w:rsidR="00283674" w:rsidRDefault="00283674" w:rsidP="00164502">
      <w:pPr>
        <w:pStyle w:val="BodyText"/>
        <w:spacing w:before="9"/>
        <w:ind w:left="567" w:right="410"/>
        <w:rPr>
          <w:sz w:val="22"/>
        </w:rPr>
      </w:pPr>
    </w:p>
    <w:p w14:paraId="0E06E9A6" w14:textId="77777777" w:rsidR="00283674" w:rsidRDefault="00283674" w:rsidP="00164502">
      <w:pPr>
        <w:pStyle w:val="BodyText"/>
        <w:spacing w:before="9"/>
        <w:ind w:left="567" w:right="410"/>
        <w:rPr>
          <w:sz w:val="22"/>
        </w:rPr>
      </w:pPr>
    </w:p>
    <w:p w14:paraId="52A1B37B" w14:textId="77777777" w:rsidR="00D800ED" w:rsidRDefault="00D800ED" w:rsidP="00164502">
      <w:pPr>
        <w:pStyle w:val="BodyText"/>
        <w:spacing w:before="9"/>
        <w:ind w:left="567" w:right="410"/>
        <w:rPr>
          <w:sz w:val="22"/>
        </w:rPr>
      </w:pPr>
    </w:p>
    <w:p w14:paraId="206F5419" w14:textId="77777777" w:rsidR="00D800ED" w:rsidRDefault="00D800ED" w:rsidP="00164502">
      <w:pPr>
        <w:pStyle w:val="BodyText"/>
        <w:spacing w:before="9"/>
        <w:ind w:left="567" w:right="410"/>
        <w:rPr>
          <w:sz w:val="22"/>
        </w:rPr>
      </w:pPr>
    </w:p>
    <w:p w14:paraId="3A3E413F" w14:textId="77777777" w:rsidR="00283674" w:rsidRDefault="00283674" w:rsidP="00164502">
      <w:pPr>
        <w:pStyle w:val="BodyText"/>
        <w:spacing w:before="9"/>
        <w:ind w:left="567" w:right="410"/>
        <w:rPr>
          <w:sz w:val="22"/>
        </w:rPr>
      </w:pPr>
    </w:p>
    <w:p w14:paraId="1C0C5B79" w14:textId="521D3135" w:rsidR="00186C5C" w:rsidRPr="00381B17" w:rsidRDefault="00763F14" w:rsidP="00D800ED">
      <w:pPr>
        <w:pStyle w:val="BodyText"/>
        <w:spacing w:line="290" w:lineRule="exact"/>
        <w:ind w:right="535"/>
        <w:jc w:val="both"/>
        <w:rPr>
          <w:rFonts w:asciiTheme="minorHAnsi" w:hAnsiTheme="minorHAnsi" w:cs="Arial"/>
          <w:b/>
          <w:color w:val="1F497D" w:themeColor="text2"/>
          <w:sz w:val="22"/>
          <w:szCs w:val="22"/>
        </w:rPr>
      </w:pPr>
      <w:r w:rsidRPr="00381B17">
        <w:rPr>
          <w:rFonts w:asciiTheme="minorHAnsi" w:hAnsiTheme="minorHAnsi" w:cs="Arial"/>
          <w:b/>
          <w:color w:val="1F497D" w:themeColor="text2"/>
          <w:sz w:val="22"/>
          <w:szCs w:val="22"/>
        </w:rPr>
        <w:t>Atlantic Academy Portland</w:t>
      </w:r>
      <w:r w:rsidR="00102915" w:rsidRPr="00381B17">
        <w:rPr>
          <w:rFonts w:asciiTheme="minorHAnsi" w:hAnsiTheme="minorHAnsi" w:cs="Arial"/>
          <w:b/>
          <w:color w:val="1F497D" w:themeColor="text2"/>
          <w:sz w:val="22"/>
          <w:szCs w:val="22"/>
        </w:rPr>
        <w:t xml:space="preserve"> is </w:t>
      </w:r>
      <w:r w:rsidR="004D4748" w:rsidRPr="00381B17">
        <w:rPr>
          <w:rFonts w:asciiTheme="minorHAnsi" w:hAnsiTheme="minorHAnsi" w:cs="Arial"/>
          <w:b/>
          <w:color w:val="1F497D" w:themeColor="text2"/>
          <w:sz w:val="22"/>
          <w:szCs w:val="22"/>
        </w:rPr>
        <w:t>an all through academy with Reception to Y</w:t>
      </w:r>
      <w:r w:rsidRPr="00381B17">
        <w:rPr>
          <w:rFonts w:asciiTheme="minorHAnsi" w:hAnsiTheme="minorHAnsi" w:cs="Arial"/>
          <w:b/>
          <w:color w:val="1F497D" w:themeColor="text2"/>
          <w:sz w:val="22"/>
          <w:szCs w:val="22"/>
        </w:rPr>
        <w:t xml:space="preserve">ear 11 </w:t>
      </w:r>
      <w:r w:rsidR="00381B17">
        <w:rPr>
          <w:rFonts w:asciiTheme="minorHAnsi" w:hAnsiTheme="minorHAnsi" w:cs="Arial"/>
          <w:b/>
          <w:color w:val="1F497D" w:themeColor="text2"/>
          <w:sz w:val="22"/>
          <w:szCs w:val="22"/>
        </w:rPr>
        <w:t>(post 16 from 2018)</w:t>
      </w:r>
      <w:r w:rsidRPr="00381B17">
        <w:rPr>
          <w:rFonts w:asciiTheme="minorHAnsi" w:hAnsiTheme="minorHAnsi" w:cs="Arial"/>
          <w:b/>
          <w:color w:val="1F497D" w:themeColor="text2"/>
          <w:sz w:val="22"/>
          <w:szCs w:val="22"/>
        </w:rPr>
        <w:t xml:space="preserve"> </w:t>
      </w:r>
    </w:p>
    <w:p w14:paraId="211DE08A" w14:textId="77777777" w:rsidR="00186C5C" w:rsidRPr="00381B17" w:rsidRDefault="00186C5C" w:rsidP="00D800ED">
      <w:pPr>
        <w:pStyle w:val="BodyText"/>
        <w:spacing w:before="8"/>
        <w:jc w:val="both"/>
        <w:rPr>
          <w:rFonts w:asciiTheme="minorHAnsi" w:hAnsiTheme="minorHAnsi" w:cs="Arial"/>
          <w:sz w:val="22"/>
          <w:szCs w:val="22"/>
        </w:rPr>
      </w:pPr>
    </w:p>
    <w:p w14:paraId="26361F3A" w14:textId="3D1F792D" w:rsidR="00763F14" w:rsidRPr="00381B17" w:rsidRDefault="004D4748" w:rsidP="00D800ED">
      <w:pPr>
        <w:jc w:val="both"/>
        <w:rPr>
          <w:rFonts w:asciiTheme="minorHAnsi" w:hAnsiTheme="minorHAnsi" w:cs="Arial"/>
        </w:rPr>
      </w:pPr>
      <w:r w:rsidRPr="00381B17">
        <w:rPr>
          <w:rFonts w:asciiTheme="minorHAnsi" w:hAnsiTheme="minorHAnsi" w:cs="Arial"/>
          <w:color w:val="000000" w:themeColor="text1"/>
        </w:rPr>
        <w:t xml:space="preserve">Atlantic </w:t>
      </w:r>
      <w:r w:rsidR="00763F14" w:rsidRPr="00381B17">
        <w:rPr>
          <w:rFonts w:asciiTheme="minorHAnsi" w:hAnsiTheme="minorHAnsi" w:cs="Arial"/>
          <w:color w:val="000000" w:themeColor="text1"/>
        </w:rPr>
        <w:t xml:space="preserve">Academy is located in stunning buildings, having benefitted from a £20 million plus full renovation program. </w:t>
      </w:r>
      <w:r w:rsidR="00A4708D" w:rsidRPr="00381B17">
        <w:rPr>
          <w:rFonts w:asciiTheme="minorHAnsi" w:hAnsiTheme="minorHAnsi" w:cs="Arial"/>
          <w:color w:val="000000" w:themeColor="text1"/>
        </w:rPr>
        <w:t xml:space="preserve"> </w:t>
      </w:r>
      <w:r w:rsidR="00763F14" w:rsidRPr="00381B17">
        <w:rPr>
          <w:rFonts w:asciiTheme="minorHAnsi" w:hAnsiTheme="minorHAnsi" w:cs="Arial"/>
          <w:color w:val="000000" w:themeColor="text1"/>
        </w:rPr>
        <w:t>It is situated on the beautiful Isle of Portland, at the heart of</w:t>
      </w:r>
      <w:r w:rsidR="00A4708D" w:rsidRPr="00381B17">
        <w:rPr>
          <w:rFonts w:asciiTheme="minorHAnsi" w:hAnsiTheme="minorHAnsi" w:cs="Arial"/>
          <w:color w:val="000000" w:themeColor="text1"/>
        </w:rPr>
        <w:t xml:space="preserve"> the Jurassic Coast, in Dorset w</w:t>
      </w:r>
      <w:r w:rsidR="00763F14" w:rsidRPr="00381B17">
        <w:rPr>
          <w:rFonts w:asciiTheme="minorHAnsi" w:hAnsiTheme="minorHAnsi" w:cs="Arial"/>
          <w:color w:val="000000" w:themeColor="text1"/>
        </w:rPr>
        <w:t>ithin easy reach of Weymouth, Dorchester, Yeovil, Poole and Bournemouth. This</w:t>
      </w:r>
      <w:r w:rsidRPr="00381B17">
        <w:rPr>
          <w:rFonts w:asciiTheme="minorHAnsi" w:hAnsiTheme="minorHAnsi" w:cs="Arial"/>
          <w:color w:val="000000" w:themeColor="text1"/>
        </w:rPr>
        <w:t xml:space="preserve"> really is an a</w:t>
      </w:r>
      <w:r w:rsidR="00763F14" w:rsidRPr="00381B17">
        <w:rPr>
          <w:rFonts w:asciiTheme="minorHAnsi" w:hAnsiTheme="minorHAnsi" w:cs="Arial"/>
          <w:color w:val="000000" w:themeColor="text1"/>
        </w:rPr>
        <w:t>cademy at the very heart of the community.</w:t>
      </w:r>
      <w:r w:rsidR="00763F14" w:rsidRPr="00381B17">
        <w:rPr>
          <w:rFonts w:asciiTheme="minorHAnsi" w:hAnsiTheme="minorHAnsi" w:cs="Arial"/>
        </w:rPr>
        <w:t xml:space="preserve"> There is also the potential for onsite accommodation be made available at a subsidised rate.</w:t>
      </w:r>
    </w:p>
    <w:p w14:paraId="3E612780" w14:textId="77777777" w:rsidR="00283674" w:rsidRPr="00381B17" w:rsidRDefault="00283674" w:rsidP="00D800ED">
      <w:pPr>
        <w:ind w:left="559"/>
        <w:jc w:val="both"/>
        <w:rPr>
          <w:rFonts w:asciiTheme="minorHAnsi" w:hAnsiTheme="minorHAnsi" w:cs="Arial"/>
          <w:color w:val="000000" w:themeColor="text1"/>
        </w:rPr>
      </w:pPr>
    </w:p>
    <w:p w14:paraId="303538F6" w14:textId="27032C4B" w:rsidR="00283674" w:rsidRPr="00381B17" w:rsidRDefault="00283674" w:rsidP="00D800ED">
      <w:pPr>
        <w:jc w:val="both"/>
        <w:rPr>
          <w:rFonts w:asciiTheme="minorHAnsi" w:hAnsiTheme="minorHAnsi" w:cs="Arial"/>
          <w:b/>
          <w:color w:val="1F497D" w:themeColor="text2"/>
        </w:rPr>
      </w:pPr>
      <w:r w:rsidRPr="00381B17">
        <w:rPr>
          <w:rFonts w:asciiTheme="minorHAnsi" w:hAnsiTheme="minorHAnsi" w:cs="Arial"/>
          <w:b/>
          <w:color w:val="1F497D" w:themeColor="text2"/>
        </w:rPr>
        <w:t>Jewell Ac</w:t>
      </w:r>
      <w:r w:rsidR="004D4748" w:rsidRPr="00381B17">
        <w:rPr>
          <w:rFonts w:asciiTheme="minorHAnsi" w:hAnsiTheme="minorHAnsi" w:cs="Arial"/>
          <w:b/>
          <w:color w:val="1F497D" w:themeColor="text2"/>
        </w:rPr>
        <w:t>ademy Bournemouth is a primary academy with Reception to Y</w:t>
      </w:r>
      <w:r w:rsidR="0067642B" w:rsidRPr="00381B17">
        <w:rPr>
          <w:rFonts w:asciiTheme="minorHAnsi" w:hAnsiTheme="minorHAnsi" w:cs="Arial"/>
          <w:b/>
          <w:color w:val="1F497D" w:themeColor="text2"/>
        </w:rPr>
        <w:t>ear 5 (Y</w:t>
      </w:r>
      <w:r w:rsidR="00381B17">
        <w:rPr>
          <w:rFonts w:asciiTheme="minorHAnsi" w:hAnsiTheme="minorHAnsi" w:cs="Arial"/>
          <w:b/>
          <w:color w:val="1F497D" w:themeColor="text2"/>
        </w:rPr>
        <w:t>ear 6 from 2018)</w:t>
      </w:r>
      <w:r w:rsidRPr="00381B17">
        <w:rPr>
          <w:rFonts w:asciiTheme="minorHAnsi" w:hAnsiTheme="minorHAnsi" w:cs="Arial"/>
          <w:b/>
          <w:color w:val="1F497D" w:themeColor="text2"/>
        </w:rPr>
        <w:t xml:space="preserve"> </w:t>
      </w:r>
    </w:p>
    <w:p w14:paraId="4AE401FB" w14:textId="5C850852" w:rsidR="00283674" w:rsidRPr="00381B17" w:rsidRDefault="00283674" w:rsidP="00D800ED">
      <w:pPr>
        <w:widowControl/>
        <w:spacing w:before="100" w:beforeAutospacing="1" w:after="100" w:afterAutospacing="1"/>
        <w:jc w:val="both"/>
        <w:rPr>
          <w:rFonts w:asciiTheme="minorHAnsi" w:hAnsiTheme="minorHAnsi" w:cs="Arial"/>
          <w:lang w:val="en"/>
        </w:rPr>
      </w:pPr>
      <w:r w:rsidRPr="00381B17">
        <w:rPr>
          <w:rFonts w:asciiTheme="minorHAnsi" w:hAnsiTheme="minorHAnsi" w:cs="Arial"/>
          <w:lang w:val="en"/>
        </w:rPr>
        <w:t>Jewell Ac</w:t>
      </w:r>
      <w:r w:rsidR="004D4748" w:rsidRPr="00381B17">
        <w:rPr>
          <w:rFonts w:asciiTheme="minorHAnsi" w:hAnsiTheme="minorHAnsi" w:cs="Arial"/>
          <w:lang w:val="en"/>
        </w:rPr>
        <w:t>ademy Bournemouth is a primary a</w:t>
      </w:r>
      <w:r w:rsidRPr="00381B17">
        <w:rPr>
          <w:rFonts w:asciiTheme="minorHAnsi" w:hAnsiTheme="minorHAnsi" w:cs="Arial"/>
          <w:lang w:val="en"/>
        </w:rPr>
        <w:t>cademy in north Bournemouth which opened in Septembe</w:t>
      </w:r>
      <w:r w:rsidR="004D4748" w:rsidRPr="00381B17">
        <w:rPr>
          <w:rFonts w:asciiTheme="minorHAnsi" w:hAnsiTheme="minorHAnsi" w:cs="Arial"/>
          <w:lang w:val="en"/>
        </w:rPr>
        <w:t>r 2013 with just Reception and Y</w:t>
      </w:r>
      <w:r w:rsidRPr="00381B17">
        <w:rPr>
          <w:rFonts w:asciiTheme="minorHAnsi" w:hAnsiTheme="minorHAnsi" w:cs="Arial"/>
          <w:lang w:val="en"/>
        </w:rPr>
        <w:t xml:space="preserve">ear 1 </w:t>
      </w:r>
      <w:r w:rsidR="00DA1B53" w:rsidRPr="00381B17">
        <w:rPr>
          <w:rFonts w:asciiTheme="minorHAnsi" w:hAnsiTheme="minorHAnsi" w:cs="Arial"/>
          <w:lang w:val="en"/>
        </w:rPr>
        <w:t>pupils, and has grown year on</w:t>
      </w:r>
      <w:r w:rsidRPr="00381B17">
        <w:rPr>
          <w:rFonts w:asciiTheme="minorHAnsi" w:hAnsiTheme="minorHAnsi" w:cs="Arial"/>
          <w:lang w:val="en"/>
        </w:rPr>
        <w:t xml:space="preserve"> year.</w:t>
      </w:r>
      <w:r w:rsidR="00A4708D" w:rsidRPr="00381B17">
        <w:rPr>
          <w:rFonts w:asciiTheme="minorHAnsi" w:hAnsiTheme="minorHAnsi" w:cs="Arial"/>
          <w:lang w:val="en"/>
        </w:rPr>
        <w:t xml:space="preserve"> </w:t>
      </w:r>
      <w:r w:rsidRPr="00381B17">
        <w:rPr>
          <w:rFonts w:asciiTheme="minorHAnsi" w:hAnsiTheme="minorHAnsi" w:cs="Arial"/>
          <w:lang w:val="en"/>
        </w:rPr>
        <w:t xml:space="preserve"> </w:t>
      </w:r>
      <w:r w:rsidR="004D4748" w:rsidRPr="00381B17">
        <w:rPr>
          <w:rFonts w:asciiTheme="minorHAnsi" w:hAnsiTheme="minorHAnsi" w:cs="Arial"/>
          <w:lang w:val="en"/>
        </w:rPr>
        <w:t xml:space="preserve">It currently has pupils up to Year 5 and will be </w:t>
      </w:r>
      <w:r w:rsidR="0067642B" w:rsidRPr="00381B17">
        <w:rPr>
          <w:rFonts w:asciiTheme="minorHAnsi" w:hAnsiTheme="minorHAnsi" w:cs="Arial"/>
          <w:lang w:val="en"/>
        </w:rPr>
        <w:t xml:space="preserve">at </w:t>
      </w:r>
      <w:r w:rsidR="004D4748" w:rsidRPr="00381B17">
        <w:rPr>
          <w:rFonts w:asciiTheme="minorHAnsi" w:hAnsiTheme="minorHAnsi" w:cs="Arial"/>
          <w:lang w:val="en"/>
        </w:rPr>
        <w:t xml:space="preserve">full </w:t>
      </w:r>
      <w:r w:rsidR="0067642B" w:rsidRPr="00381B17">
        <w:rPr>
          <w:rFonts w:asciiTheme="minorHAnsi" w:hAnsiTheme="minorHAnsi" w:cs="Arial"/>
          <w:lang w:val="en"/>
        </w:rPr>
        <w:t xml:space="preserve">capacity </w:t>
      </w:r>
      <w:r w:rsidR="004D4748" w:rsidRPr="00381B17">
        <w:rPr>
          <w:rFonts w:asciiTheme="minorHAnsi" w:hAnsiTheme="minorHAnsi" w:cs="Arial"/>
          <w:lang w:val="en"/>
        </w:rPr>
        <w:t xml:space="preserve">in 2018 when those pupils reach Year 6. </w:t>
      </w:r>
      <w:r w:rsidR="00A4708D" w:rsidRPr="00381B17">
        <w:rPr>
          <w:rFonts w:asciiTheme="minorHAnsi" w:hAnsiTheme="minorHAnsi" w:cs="Arial"/>
          <w:lang w:val="en"/>
        </w:rPr>
        <w:t xml:space="preserve"> </w:t>
      </w:r>
      <w:r w:rsidRPr="00381B17">
        <w:rPr>
          <w:rFonts w:asciiTheme="minorHAnsi" w:hAnsiTheme="minorHAnsi" w:cs="Arial"/>
          <w:lang w:val="en"/>
        </w:rPr>
        <w:t>It was judged outstanding in all areas by Ofsted in June 2015.</w:t>
      </w:r>
    </w:p>
    <w:p w14:paraId="3ED450B4" w14:textId="1CADD248" w:rsidR="00283674" w:rsidRPr="00381B17" w:rsidRDefault="00283674" w:rsidP="00D800ED">
      <w:pPr>
        <w:widowControl/>
        <w:jc w:val="both"/>
        <w:rPr>
          <w:rFonts w:asciiTheme="minorHAnsi" w:hAnsiTheme="minorHAnsi" w:cs="Arial"/>
          <w:b/>
          <w:color w:val="1F497D" w:themeColor="text2"/>
          <w:lang w:val="en"/>
        </w:rPr>
      </w:pPr>
      <w:r w:rsidRPr="00381B17">
        <w:rPr>
          <w:rFonts w:asciiTheme="minorHAnsi" w:hAnsiTheme="minorHAnsi" w:cs="Arial"/>
          <w:b/>
          <w:color w:val="1F497D" w:themeColor="text2"/>
          <w:lang w:val="en"/>
        </w:rPr>
        <w:t>Oc</w:t>
      </w:r>
      <w:r w:rsidR="004D4748" w:rsidRPr="00381B17">
        <w:rPr>
          <w:rFonts w:asciiTheme="minorHAnsi" w:hAnsiTheme="minorHAnsi" w:cs="Arial"/>
          <w:b/>
          <w:color w:val="1F497D" w:themeColor="text2"/>
          <w:lang w:val="en"/>
        </w:rPr>
        <w:t xml:space="preserve">ean Academy Poole is a junior academy with Year 3 to Year 5 </w:t>
      </w:r>
      <w:r w:rsidR="00381B17">
        <w:rPr>
          <w:rFonts w:asciiTheme="minorHAnsi" w:hAnsiTheme="minorHAnsi" w:cs="Arial"/>
          <w:b/>
          <w:color w:val="1F497D" w:themeColor="text2"/>
          <w:lang w:val="en"/>
        </w:rPr>
        <w:t xml:space="preserve"> </w:t>
      </w:r>
      <w:r w:rsidR="004D4748" w:rsidRPr="00381B17">
        <w:rPr>
          <w:rFonts w:asciiTheme="minorHAnsi" w:hAnsiTheme="minorHAnsi" w:cs="Arial"/>
          <w:b/>
          <w:color w:val="1F497D" w:themeColor="text2"/>
          <w:lang w:val="en"/>
        </w:rPr>
        <w:t>(Y</w:t>
      </w:r>
      <w:r w:rsidRPr="00381B17">
        <w:rPr>
          <w:rFonts w:asciiTheme="minorHAnsi" w:hAnsiTheme="minorHAnsi" w:cs="Arial"/>
          <w:b/>
          <w:color w:val="1F497D" w:themeColor="text2"/>
          <w:lang w:val="en"/>
        </w:rPr>
        <w:t>ear 6 from 2018)</w:t>
      </w:r>
    </w:p>
    <w:p w14:paraId="2847C8FA" w14:textId="00E63EF3" w:rsidR="00283674" w:rsidRPr="00381B17" w:rsidRDefault="004D4748" w:rsidP="00D800ED">
      <w:pPr>
        <w:widowControl/>
        <w:spacing w:before="100" w:beforeAutospacing="1" w:after="100" w:afterAutospacing="1"/>
        <w:jc w:val="both"/>
        <w:rPr>
          <w:rFonts w:asciiTheme="minorHAnsi" w:hAnsiTheme="minorHAnsi" w:cs="Arial"/>
          <w:lang w:val="en"/>
        </w:rPr>
      </w:pPr>
      <w:r w:rsidRPr="00381B17">
        <w:rPr>
          <w:rFonts w:asciiTheme="minorHAnsi" w:hAnsiTheme="minorHAnsi" w:cs="Arial"/>
          <w:lang w:val="en"/>
        </w:rPr>
        <w:t xml:space="preserve">Ocean Academy Poole is a new junior academy which </w:t>
      </w:r>
      <w:r w:rsidR="00283674" w:rsidRPr="00381B17">
        <w:rPr>
          <w:rFonts w:asciiTheme="minorHAnsi" w:hAnsiTheme="minorHAnsi" w:cs="Arial"/>
          <w:lang w:val="en"/>
        </w:rPr>
        <w:t xml:space="preserve">opened in September 2015 close to the </w:t>
      </w:r>
      <w:r w:rsidR="00D04755" w:rsidRPr="00381B17">
        <w:rPr>
          <w:rFonts w:asciiTheme="minorHAnsi" w:hAnsiTheme="minorHAnsi" w:cs="Arial"/>
          <w:lang w:val="en"/>
        </w:rPr>
        <w:t>center</w:t>
      </w:r>
      <w:r w:rsidR="00283674" w:rsidRPr="00381B17">
        <w:rPr>
          <w:rFonts w:asciiTheme="minorHAnsi" w:hAnsiTheme="minorHAnsi" w:cs="Arial"/>
          <w:lang w:val="en"/>
        </w:rPr>
        <w:t xml:space="preserve"> of P</w:t>
      </w:r>
      <w:r w:rsidRPr="00381B17">
        <w:rPr>
          <w:rFonts w:asciiTheme="minorHAnsi" w:hAnsiTheme="minorHAnsi" w:cs="Arial"/>
          <w:lang w:val="en"/>
        </w:rPr>
        <w:t>oole.</w:t>
      </w:r>
      <w:r w:rsidR="00A4708D" w:rsidRPr="00381B17">
        <w:rPr>
          <w:rFonts w:asciiTheme="minorHAnsi" w:hAnsiTheme="minorHAnsi" w:cs="Arial"/>
          <w:lang w:val="en"/>
        </w:rPr>
        <w:t xml:space="preserve"> </w:t>
      </w:r>
      <w:r w:rsidRPr="00381B17">
        <w:rPr>
          <w:rFonts w:asciiTheme="minorHAnsi" w:hAnsiTheme="minorHAnsi" w:cs="Arial"/>
          <w:lang w:val="en"/>
        </w:rPr>
        <w:t xml:space="preserve"> It has gained an excellent reputation locally and is already oversubscribed.</w:t>
      </w:r>
      <w:r w:rsidR="00A4708D" w:rsidRPr="00381B17">
        <w:rPr>
          <w:rFonts w:asciiTheme="minorHAnsi" w:hAnsiTheme="minorHAnsi" w:cs="Arial"/>
          <w:lang w:val="en"/>
        </w:rPr>
        <w:t xml:space="preserve"> </w:t>
      </w:r>
      <w:r w:rsidRPr="00381B17">
        <w:rPr>
          <w:rFonts w:asciiTheme="minorHAnsi" w:hAnsiTheme="minorHAnsi" w:cs="Arial"/>
          <w:lang w:val="en"/>
        </w:rPr>
        <w:t xml:space="preserve"> It currently has Year</w:t>
      </w:r>
      <w:r w:rsidR="00A4708D" w:rsidRPr="00381B17">
        <w:rPr>
          <w:rFonts w:asciiTheme="minorHAnsi" w:hAnsiTheme="minorHAnsi" w:cs="Arial"/>
          <w:lang w:val="en"/>
        </w:rPr>
        <w:t>s</w:t>
      </w:r>
      <w:r w:rsidRPr="00381B17">
        <w:rPr>
          <w:rFonts w:asciiTheme="minorHAnsi" w:hAnsiTheme="minorHAnsi" w:cs="Arial"/>
          <w:lang w:val="en"/>
        </w:rPr>
        <w:t xml:space="preserve"> 3, 4 </w:t>
      </w:r>
      <w:r w:rsidR="00283674" w:rsidRPr="00381B17">
        <w:rPr>
          <w:rFonts w:asciiTheme="minorHAnsi" w:hAnsiTheme="minorHAnsi" w:cs="Arial"/>
          <w:lang w:val="en"/>
        </w:rPr>
        <w:t>and</w:t>
      </w:r>
      <w:r w:rsidRPr="00381B17">
        <w:rPr>
          <w:rFonts w:asciiTheme="minorHAnsi" w:hAnsiTheme="minorHAnsi" w:cs="Arial"/>
          <w:lang w:val="en"/>
        </w:rPr>
        <w:t xml:space="preserve"> 5 pupils and from 2018 will be </w:t>
      </w:r>
      <w:r w:rsidR="0067642B" w:rsidRPr="00381B17">
        <w:rPr>
          <w:rFonts w:asciiTheme="minorHAnsi" w:hAnsiTheme="minorHAnsi" w:cs="Arial"/>
          <w:lang w:val="en"/>
        </w:rPr>
        <w:t xml:space="preserve">at </w:t>
      </w:r>
      <w:r w:rsidRPr="00381B17">
        <w:rPr>
          <w:rFonts w:asciiTheme="minorHAnsi" w:hAnsiTheme="minorHAnsi" w:cs="Arial"/>
          <w:lang w:val="en"/>
        </w:rPr>
        <w:t>full</w:t>
      </w:r>
      <w:r w:rsidR="0067642B" w:rsidRPr="00381B17">
        <w:rPr>
          <w:rFonts w:asciiTheme="minorHAnsi" w:hAnsiTheme="minorHAnsi" w:cs="Arial"/>
          <w:lang w:val="en"/>
        </w:rPr>
        <w:t xml:space="preserve"> capacity</w:t>
      </w:r>
      <w:r w:rsidRPr="00381B17">
        <w:rPr>
          <w:rFonts w:asciiTheme="minorHAnsi" w:hAnsiTheme="minorHAnsi" w:cs="Arial"/>
          <w:lang w:val="en"/>
        </w:rPr>
        <w:t xml:space="preserve"> when those pupils reach Year 6.</w:t>
      </w:r>
    </w:p>
    <w:p w14:paraId="0EDC8699" w14:textId="49F8CD5C" w:rsidR="00DA1B53" w:rsidRPr="00381B17" w:rsidRDefault="00283674" w:rsidP="00D800ED">
      <w:pPr>
        <w:jc w:val="both"/>
        <w:rPr>
          <w:rFonts w:asciiTheme="minorHAnsi" w:hAnsiTheme="minorHAnsi" w:cs="Arial"/>
          <w:b/>
        </w:rPr>
      </w:pPr>
      <w:r w:rsidRPr="00381B17">
        <w:rPr>
          <w:rFonts w:asciiTheme="minorHAnsi" w:hAnsiTheme="minorHAnsi" w:cs="Arial"/>
        </w:rPr>
        <w:t>The Academies are sponsored by the Aspirations Academies Trust (</w:t>
      </w:r>
      <w:hyperlink r:id="rId82" w:history="1">
        <w:r w:rsidRPr="00381B17">
          <w:rPr>
            <w:rStyle w:val="Hyperlink"/>
            <w:rFonts w:asciiTheme="minorHAnsi" w:hAnsiTheme="minorHAnsi" w:cs="Arial"/>
          </w:rPr>
          <w:t>www.aspirationsacademies.org</w:t>
        </w:r>
      </w:hyperlink>
      <w:r w:rsidR="00DA1B53" w:rsidRPr="00381B17">
        <w:rPr>
          <w:rFonts w:asciiTheme="minorHAnsi" w:hAnsiTheme="minorHAnsi" w:cs="Arial"/>
        </w:rPr>
        <w:t>) and are</w:t>
      </w:r>
      <w:r w:rsidRPr="00381B17">
        <w:rPr>
          <w:rFonts w:asciiTheme="minorHAnsi" w:hAnsiTheme="minorHAnsi" w:cs="Arial"/>
        </w:rPr>
        <w:t xml:space="preserve"> a member of one of their three clusters: The South Coast District, which consists of Jewell Academy Bournemouth (Primary, rated outstanding), Ocean Academy Poole (Junior, to be inspected), Magna Academy Poole (Secondary, rated outstanding) and Atlantic Academy Portland (All through</w:t>
      </w:r>
      <w:r w:rsidR="00DA1B53" w:rsidRPr="00381B17">
        <w:rPr>
          <w:rFonts w:asciiTheme="minorHAnsi" w:hAnsiTheme="minorHAnsi" w:cs="Arial"/>
        </w:rPr>
        <w:t>, to be inspected</w:t>
      </w:r>
      <w:r w:rsidRPr="00381B17">
        <w:rPr>
          <w:rFonts w:asciiTheme="minorHAnsi" w:hAnsiTheme="minorHAnsi" w:cs="Arial"/>
        </w:rPr>
        <w:t>). The district members will work closely together sharing resources, expertise, CPD and providing specialist support where appropriate.</w:t>
      </w:r>
      <w:r w:rsidRPr="00381B17">
        <w:rPr>
          <w:rFonts w:asciiTheme="minorHAnsi" w:hAnsiTheme="minorHAnsi" w:cs="Arial"/>
          <w:b/>
        </w:rPr>
        <w:t xml:space="preserve"> </w:t>
      </w:r>
    </w:p>
    <w:p w14:paraId="373B8A21" w14:textId="77777777" w:rsidR="00DA1B53" w:rsidRPr="00381B17" w:rsidRDefault="00DA1B53" w:rsidP="00D800ED">
      <w:pPr>
        <w:jc w:val="both"/>
        <w:rPr>
          <w:rFonts w:asciiTheme="minorHAnsi" w:hAnsiTheme="minorHAnsi" w:cs="Arial"/>
          <w:b/>
        </w:rPr>
      </w:pPr>
    </w:p>
    <w:p w14:paraId="01262AEA" w14:textId="246A50A5" w:rsidR="00763F14" w:rsidRPr="00381B17" w:rsidRDefault="00763F14" w:rsidP="00D800ED">
      <w:pPr>
        <w:jc w:val="both"/>
        <w:rPr>
          <w:rFonts w:asciiTheme="minorHAnsi" w:hAnsiTheme="minorHAnsi" w:cs="Arial"/>
          <w:b/>
        </w:rPr>
      </w:pPr>
      <w:r w:rsidRPr="00381B17">
        <w:rPr>
          <w:rFonts w:asciiTheme="minorHAnsi" w:eastAsia="MS Mincho" w:hAnsiTheme="minorHAnsi" w:cs="Arial"/>
          <w:color w:val="000000"/>
          <w:lang w:val="en-GB"/>
        </w:rPr>
        <w:t>You would be joining us at such an exciting time and become part of a vibrant learning community that</w:t>
      </w:r>
      <w:r w:rsidR="00D04755" w:rsidRPr="00381B17">
        <w:rPr>
          <w:rFonts w:asciiTheme="minorHAnsi" w:hAnsiTheme="minorHAnsi" w:cs="Arial"/>
          <w:b/>
        </w:rPr>
        <w:t xml:space="preserve"> </w:t>
      </w:r>
      <w:r w:rsidRPr="00381B17">
        <w:rPr>
          <w:rFonts w:asciiTheme="minorHAnsi" w:eastAsia="MS Mincho" w:hAnsiTheme="minorHAnsi" w:cs="Arial"/>
          <w:color w:val="000000"/>
          <w:lang w:val="en-GB"/>
        </w:rPr>
        <w:t>will offer you fantastic opportunities for your career d</w:t>
      </w:r>
      <w:r w:rsidR="00DA1B53" w:rsidRPr="00381B17">
        <w:rPr>
          <w:rFonts w:asciiTheme="minorHAnsi" w:eastAsia="MS Mincho" w:hAnsiTheme="minorHAnsi" w:cs="Arial"/>
          <w:color w:val="000000"/>
          <w:lang w:val="en-GB"/>
        </w:rPr>
        <w:t>evelopment.</w:t>
      </w:r>
      <w:r w:rsidR="00D04755" w:rsidRPr="00381B17">
        <w:rPr>
          <w:rFonts w:asciiTheme="minorHAnsi" w:eastAsia="MS Mincho" w:hAnsiTheme="minorHAnsi" w:cs="Arial"/>
          <w:color w:val="000000"/>
          <w:lang w:val="en-GB"/>
        </w:rPr>
        <w:t xml:space="preserve"> </w:t>
      </w:r>
      <w:r w:rsidR="00DA1B53" w:rsidRPr="00381B17">
        <w:rPr>
          <w:rFonts w:asciiTheme="minorHAnsi" w:eastAsia="MS Mincho" w:hAnsiTheme="minorHAnsi" w:cs="Arial"/>
          <w:color w:val="000000"/>
          <w:lang w:val="en-GB"/>
        </w:rPr>
        <w:t xml:space="preserve"> </w:t>
      </w:r>
      <w:r w:rsidRPr="00381B17">
        <w:rPr>
          <w:rFonts w:asciiTheme="minorHAnsi" w:eastAsia="MS Mincho" w:hAnsiTheme="minorHAnsi" w:cs="Arial"/>
          <w:color w:val="000000"/>
          <w:lang w:val="en-GB"/>
        </w:rPr>
        <w:t xml:space="preserve">This really is a chance for you to be able to make your mark. </w:t>
      </w:r>
    </w:p>
    <w:p w14:paraId="1DA49D6A" w14:textId="77777777" w:rsidR="00D04755" w:rsidRPr="00381B17" w:rsidRDefault="00D04755" w:rsidP="00D800ED">
      <w:pPr>
        <w:widowControl/>
        <w:jc w:val="both"/>
        <w:rPr>
          <w:rFonts w:asciiTheme="minorHAnsi" w:eastAsia="MS Mincho" w:hAnsiTheme="minorHAnsi" w:cs="Arial"/>
          <w:color w:val="000000"/>
          <w:lang w:val="en-GB"/>
        </w:rPr>
      </w:pPr>
    </w:p>
    <w:p w14:paraId="022ED6AE" w14:textId="5223480D" w:rsidR="00DA1B53" w:rsidRPr="00381B17" w:rsidRDefault="00DA1B53" w:rsidP="00D800ED">
      <w:pPr>
        <w:widowControl/>
        <w:jc w:val="both"/>
        <w:rPr>
          <w:rFonts w:asciiTheme="minorHAnsi" w:eastAsia="MS Mincho" w:hAnsiTheme="minorHAnsi" w:cs="Arial"/>
          <w:color w:val="000000"/>
          <w:lang w:val="en-GB"/>
        </w:rPr>
      </w:pPr>
      <w:r w:rsidRPr="00381B17">
        <w:rPr>
          <w:rFonts w:asciiTheme="minorHAnsi" w:eastAsia="MS Mincho" w:hAnsiTheme="minorHAnsi" w:cs="Arial"/>
          <w:color w:val="000000"/>
          <w:lang w:val="en-GB"/>
        </w:rPr>
        <w:t xml:space="preserve">Please indicate on your application form if you wish to be considered for a position at a particular academy or are able to take a role across the district. </w:t>
      </w:r>
    </w:p>
    <w:p w14:paraId="714C0508" w14:textId="77777777" w:rsidR="00186C5C" w:rsidRPr="00381B17" w:rsidRDefault="00186C5C" w:rsidP="00D800ED">
      <w:pPr>
        <w:pStyle w:val="BodyText"/>
        <w:spacing w:before="11"/>
        <w:jc w:val="both"/>
        <w:rPr>
          <w:rFonts w:asciiTheme="minorHAnsi" w:hAnsiTheme="minorHAnsi" w:cs="Arial"/>
          <w:sz w:val="22"/>
          <w:szCs w:val="22"/>
        </w:rPr>
      </w:pPr>
    </w:p>
    <w:p w14:paraId="0C69F0EE" w14:textId="77777777" w:rsidR="00186C5C" w:rsidRPr="00381B17" w:rsidRDefault="007C4D4B" w:rsidP="00D800ED">
      <w:pPr>
        <w:pStyle w:val="BodyText"/>
        <w:spacing w:before="1"/>
        <w:jc w:val="both"/>
        <w:rPr>
          <w:rFonts w:asciiTheme="minorHAnsi" w:hAnsiTheme="minorHAnsi" w:cs="Arial"/>
          <w:sz w:val="22"/>
          <w:szCs w:val="22"/>
        </w:rPr>
      </w:pPr>
      <w:r w:rsidRPr="00381B17">
        <w:rPr>
          <w:rFonts w:asciiTheme="minorHAnsi" w:hAnsiTheme="minorHAnsi" w:cs="Arial"/>
          <w:sz w:val="22"/>
          <w:szCs w:val="22"/>
        </w:rPr>
        <w:t>Yours faithfully</w:t>
      </w:r>
    </w:p>
    <w:p w14:paraId="574C9906" w14:textId="77777777" w:rsidR="00186C5C" w:rsidRPr="00381B17" w:rsidRDefault="00186C5C" w:rsidP="00D800ED">
      <w:pPr>
        <w:pStyle w:val="BodyText"/>
        <w:jc w:val="both"/>
        <w:rPr>
          <w:rFonts w:asciiTheme="minorHAnsi" w:hAnsiTheme="minorHAnsi" w:cs="Arial"/>
          <w:sz w:val="22"/>
          <w:szCs w:val="22"/>
        </w:rPr>
      </w:pPr>
    </w:p>
    <w:p w14:paraId="30976EB8" w14:textId="77777777" w:rsidR="00186C5C" w:rsidRPr="00381B17" w:rsidRDefault="00186C5C" w:rsidP="00D800ED">
      <w:pPr>
        <w:pStyle w:val="BodyText"/>
        <w:spacing w:before="1"/>
        <w:jc w:val="both"/>
        <w:rPr>
          <w:rFonts w:asciiTheme="minorHAnsi" w:hAnsiTheme="minorHAnsi" w:cs="Arial"/>
          <w:sz w:val="22"/>
          <w:szCs w:val="22"/>
        </w:rPr>
      </w:pPr>
    </w:p>
    <w:p w14:paraId="3C7F6621" w14:textId="77777777" w:rsidR="00763F14" w:rsidRPr="00381B17" w:rsidRDefault="00164502" w:rsidP="00D800ED">
      <w:pPr>
        <w:pStyle w:val="BodyText"/>
        <w:tabs>
          <w:tab w:val="left" w:pos="4160"/>
        </w:tabs>
        <w:jc w:val="both"/>
        <w:rPr>
          <w:rFonts w:asciiTheme="minorHAnsi" w:hAnsiTheme="minorHAnsi" w:cs="Arial"/>
          <w:sz w:val="22"/>
          <w:szCs w:val="22"/>
        </w:rPr>
      </w:pPr>
      <w:r w:rsidRPr="00381B17">
        <w:rPr>
          <w:rFonts w:asciiTheme="minorHAnsi" w:hAnsiTheme="minorHAnsi" w:cs="Arial"/>
          <w:sz w:val="22"/>
          <w:szCs w:val="22"/>
        </w:rPr>
        <w:t xml:space="preserve">Claire Addis </w:t>
      </w:r>
    </w:p>
    <w:p w14:paraId="7E7DDF4B" w14:textId="77777777" w:rsidR="00186C5C" w:rsidRPr="00381B17" w:rsidRDefault="00164502" w:rsidP="00D800ED">
      <w:pPr>
        <w:pStyle w:val="BodyText"/>
        <w:tabs>
          <w:tab w:val="left" w:pos="4160"/>
        </w:tabs>
        <w:jc w:val="both"/>
        <w:rPr>
          <w:rFonts w:asciiTheme="minorHAnsi" w:hAnsiTheme="minorHAnsi" w:cs="Arial"/>
          <w:sz w:val="22"/>
          <w:szCs w:val="22"/>
        </w:rPr>
      </w:pPr>
      <w:r w:rsidRPr="00381B17">
        <w:rPr>
          <w:rFonts w:asciiTheme="minorHAnsi" w:hAnsiTheme="minorHAnsi" w:cs="Arial"/>
          <w:sz w:val="22"/>
          <w:szCs w:val="22"/>
        </w:rPr>
        <w:t xml:space="preserve">Executive </w:t>
      </w:r>
      <w:r w:rsidR="00E02DDE" w:rsidRPr="00381B17">
        <w:rPr>
          <w:rFonts w:asciiTheme="minorHAnsi" w:hAnsiTheme="minorHAnsi" w:cs="Arial"/>
          <w:sz w:val="22"/>
          <w:szCs w:val="22"/>
        </w:rPr>
        <w:t xml:space="preserve">Principal </w:t>
      </w:r>
      <w:r w:rsidR="007C4D4B" w:rsidRPr="00381B17">
        <w:rPr>
          <w:rFonts w:asciiTheme="minorHAnsi" w:hAnsiTheme="minorHAnsi" w:cs="Arial"/>
          <w:sz w:val="22"/>
          <w:szCs w:val="22"/>
        </w:rPr>
        <w:tab/>
      </w:r>
    </w:p>
    <w:p w14:paraId="3DEC423F" w14:textId="77777777" w:rsidR="00186C5C" w:rsidRPr="00381B17" w:rsidRDefault="00186C5C" w:rsidP="00D800ED">
      <w:pPr>
        <w:pStyle w:val="BodyText"/>
        <w:jc w:val="both"/>
        <w:rPr>
          <w:rFonts w:asciiTheme="minorHAnsi" w:hAnsiTheme="minorHAnsi" w:cs="Arial"/>
          <w:sz w:val="22"/>
          <w:szCs w:val="22"/>
        </w:rPr>
      </w:pPr>
    </w:p>
    <w:p w14:paraId="2BB64A6C" w14:textId="6DFCDEA6" w:rsidR="007452F3" w:rsidRPr="00381B17" w:rsidRDefault="007C4D4B" w:rsidP="0089274C">
      <w:pPr>
        <w:jc w:val="both"/>
        <w:rPr>
          <w:rFonts w:asciiTheme="minorHAnsi" w:hAnsiTheme="minorHAnsi" w:cs="Arial"/>
          <w:b/>
          <w:color w:val="365F91" w:themeColor="accent1" w:themeShade="BF"/>
        </w:rPr>
      </w:pPr>
      <w:r w:rsidRPr="00381B17">
        <w:rPr>
          <w:rFonts w:asciiTheme="minorHAnsi" w:hAnsiTheme="minorHAnsi" w:cs="Arial"/>
          <w:b/>
          <w:color w:val="365F91" w:themeColor="accent1" w:themeShade="BF"/>
        </w:rPr>
        <w:t>If you would like to take your career to a v</w:t>
      </w:r>
      <w:r w:rsidR="0089274C" w:rsidRPr="00381B17">
        <w:rPr>
          <w:rFonts w:asciiTheme="minorHAnsi" w:hAnsiTheme="minorHAnsi" w:cs="Arial"/>
          <w:b/>
          <w:color w:val="365F91" w:themeColor="accent1" w:themeShade="BF"/>
        </w:rPr>
        <w:t xml:space="preserve">ery different level then please </w:t>
      </w:r>
      <w:r w:rsidRPr="00381B17">
        <w:rPr>
          <w:rFonts w:asciiTheme="minorHAnsi" w:hAnsiTheme="minorHAnsi" w:cs="Arial"/>
          <w:b/>
          <w:color w:val="365F91" w:themeColor="accent1" w:themeShade="BF"/>
        </w:rPr>
        <w:t>apply</w:t>
      </w:r>
      <w:r w:rsidR="00D04755" w:rsidRPr="00381B17">
        <w:rPr>
          <w:rFonts w:asciiTheme="minorHAnsi" w:hAnsiTheme="minorHAnsi" w:cs="Arial"/>
          <w:b/>
          <w:color w:val="365F91" w:themeColor="accent1" w:themeShade="BF"/>
        </w:rPr>
        <w:t xml:space="preserve"> </w:t>
      </w:r>
      <w:r w:rsidR="00763F14" w:rsidRPr="00381B17">
        <w:rPr>
          <w:rFonts w:asciiTheme="minorHAnsi" w:hAnsiTheme="minorHAnsi" w:cs="Arial"/>
          <w:b/>
          <w:color w:val="365F91" w:themeColor="accent1" w:themeShade="BF"/>
        </w:rPr>
        <w:t>through TES online.</w:t>
      </w:r>
      <w:r w:rsidRPr="00381B17">
        <w:rPr>
          <w:rFonts w:asciiTheme="minorHAnsi" w:hAnsiTheme="minorHAnsi" w:cs="Arial"/>
          <w:b/>
          <w:color w:val="365F91" w:themeColor="accent1" w:themeShade="BF"/>
        </w:rPr>
        <w:t xml:space="preserve"> </w:t>
      </w:r>
    </w:p>
    <w:p w14:paraId="0B51DB6B" w14:textId="77777777" w:rsidR="007452F3" w:rsidRPr="00381B17" w:rsidRDefault="007452F3" w:rsidP="0089274C">
      <w:pPr>
        <w:ind w:left="559"/>
        <w:jc w:val="both"/>
        <w:rPr>
          <w:rFonts w:asciiTheme="minorHAnsi" w:hAnsiTheme="minorHAnsi" w:cs="Arial"/>
          <w:b/>
          <w:color w:val="00AFEF"/>
        </w:rPr>
      </w:pPr>
    </w:p>
    <w:p w14:paraId="6E63B2A4" w14:textId="51F5D05C" w:rsidR="007452F3" w:rsidRDefault="00DA1B53" w:rsidP="0089274C">
      <w:pPr>
        <w:ind w:right="142"/>
        <w:rPr>
          <w:rFonts w:asciiTheme="minorHAnsi" w:hAnsiTheme="minorHAnsi" w:cs="Arial"/>
        </w:rPr>
      </w:pPr>
      <w:r w:rsidRPr="00381B17">
        <w:rPr>
          <w:rFonts w:asciiTheme="minorHAnsi" w:hAnsiTheme="minorHAnsi" w:cs="Arial"/>
        </w:rPr>
        <w:t>F</w:t>
      </w:r>
      <w:r w:rsidR="00763F14" w:rsidRPr="00381B17">
        <w:rPr>
          <w:rFonts w:asciiTheme="minorHAnsi" w:hAnsiTheme="minorHAnsi" w:cs="Arial"/>
        </w:rPr>
        <w:t>or an informal chat about the post or to arrange a visi</w:t>
      </w:r>
      <w:r w:rsidR="00E02DDE" w:rsidRPr="00381B17">
        <w:rPr>
          <w:rFonts w:asciiTheme="minorHAnsi" w:hAnsiTheme="minorHAnsi" w:cs="Arial"/>
        </w:rPr>
        <w:t>t please contact</w:t>
      </w:r>
      <w:r w:rsidR="002D3AD2">
        <w:rPr>
          <w:rFonts w:asciiTheme="minorHAnsi" w:hAnsiTheme="minorHAnsi" w:cs="Arial"/>
        </w:rPr>
        <w:t xml:space="preserve">: </w:t>
      </w:r>
    </w:p>
    <w:p w14:paraId="5E472CE4" w14:textId="77777777" w:rsidR="002D3AD2" w:rsidRDefault="002D3AD2" w:rsidP="002D3AD2">
      <w:pPr>
        <w:ind w:right="2623"/>
        <w:rPr>
          <w:sz w:val="24"/>
        </w:rPr>
      </w:pPr>
      <w:r>
        <w:rPr>
          <w:sz w:val="24"/>
        </w:rPr>
        <w:t xml:space="preserve">For an informal chat about the post or to arrange a visit to please contact: </w:t>
      </w:r>
    </w:p>
    <w:p w14:paraId="6B920E01" w14:textId="77777777" w:rsidR="002D3AD2" w:rsidRDefault="002D3AD2" w:rsidP="002D3AD2">
      <w:pPr>
        <w:ind w:right="2623"/>
        <w:rPr>
          <w:sz w:val="24"/>
        </w:rPr>
      </w:pPr>
      <w:r>
        <w:rPr>
          <w:sz w:val="24"/>
        </w:rPr>
        <w:t xml:space="preserve">Atlantic Academy, Elaine Clayton: </w:t>
      </w:r>
      <w:hyperlink r:id="rId83" w:history="1">
        <w:r w:rsidRPr="00837299">
          <w:rPr>
            <w:rStyle w:val="Hyperlink"/>
            <w:sz w:val="24"/>
          </w:rPr>
          <w:t>eclayton@atlantic-aspirations.org</w:t>
        </w:r>
      </w:hyperlink>
      <w:r>
        <w:rPr>
          <w:sz w:val="24"/>
        </w:rPr>
        <w:t xml:space="preserve"> </w:t>
      </w:r>
    </w:p>
    <w:p w14:paraId="5D301AC5" w14:textId="77777777" w:rsidR="002D3AD2" w:rsidRPr="00B40992" w:rsidRDefault="002D3AD2" w:rsidP="002D3AD2">
      <w:pPr>
        <w:rPr>
          <w:rFonts w:asciiTheme="minorHAnsi" w:eastAsia="Times New Roman" w:hAnsiTheme="minorHAnsi" w:cs="Times New Roman"/>
          <w:sz w:val="24"/>
          <w:szCs w:val="24"/>
        </w:rPr>
      </w:pPr>
      <w:r w:rsidRPr="00B40992">
        <w:rPr>
          <w:rFonts w:asciiTheme="minorHAnsi" w:hAnsiTheme="minorHAnsi"/>
          <w:sz w:val="24"/>
          <w:szCs w:val="24"/>
        </w:rPr>
        <w:t xml:space="preserve">Jewell Academy, Sarah Lowe: </w:t>
      </w:r>
      <w:hyperlink r:id="rId84" w:tgtFrame="_blank" w:history="1">
        <w:r w:rsidRPr="00B40992">
          <w:rPr>
            <w:rStyle w:val="Hyperlink"/>
            <w:rFonts w:asciiTheme="minorHAnsi" w:eastAsia="Times New Roman" w:hAnsiTheme="minorHAnsi" w:cs="Times New Roman"/>
            <w:color w:val="1155CC"/>
            <w:sz w:val="24"/>
            <w:szCs w:val="24"/>
            <w:shd w:val="clear" w:color="auto" w:fill="FFFFFF"/>
          </w:rPr>
          <w:t>office@jewell-aspirations.org</w:t>
        </w:r>
      </w:hyperlink>
    </w:p>
    <w:p w14:paraId="197FF2AD" w14:textId="77777777" w:rsidR="002D3AD2" w:rsidRPr="00B40992" w:rsidRDefault="002D3AD2" w:rsidP="002D3AD2">
      <w:pPr>
        <w:rPr>
          <w:rFonts w:asciiTheme="minorHAnsi" w:eastAsia="Times New Roman" w:hAnsiTheme="minorHAnsi" w:cs="Times New Roman"/>
          <w:sz w:val="24"/>
          <w:szCs w:val="24"/>
        </w:rPr>
      </w:pPr>
      <w:r w:rsidRPr="00B40992">
        <w:rPr>
          <w:rFonts w:asciiTheme="minorHAnsi" w:hAnsiTheme="minorHAnsi"/>
          <w:sz w:val="24"/>
          <w:szCs w:val="24"/>
        </w:rPr>
        <w:t xml:space="preserve">Ocean Academy, </w:t>
      </w:r>
      <w:r w:rsidRPr="00B40992">
        <w:rPr>
          <w:rFonts w:asciiTheme="minorHAnsi" w:eastAsia="Times New Roman" w:hAnsiTheme="minorHAnsi" w:cs="Times New Roman"/>
          <w:color w:val="222222"/>
          <w:sz w:val="24"/>
          <w:szCs w:val="24"/>
          <w:shd w:val="clear" w:color="auto" w:fill="FFFFFF"/>
        </w:rPr>
        <w:t xml:space="preserve">Jane Burry: </w:t>
      </w:r>
      <w:hyperlink r:id="rId85" w:history="1">
        <w:r w:rsidRPr="00174F02">
          <w:rPr>
            <w:rStyle w:val="Hyperlink"/>
            <w:rFonts w:asciiTheme="minorHAnsi" w:eastAsia="Times New Roman" w:hAnsiTheme="minorHAnsi" w:cs="Times New Roman"/>
            <w:sz w:val="24"/>
            <w:szCs w:val="24"/>
            <w:shd w:val="clear" w:color="auto" w:fill="FFFFFF"/>
          </w:rPr>
          <w:t>office@ocean-aspirations.org</w:t>
        </w:r>
      </w:hyperlink>
      <w:r>
        <w:rPr>
          <w:rFonts w:asciiTheme="minorHAnsi" w:eastAsia="Times New Roman" w:hAnsiTheme="minorHAnsi" w:cs="Times New Roman"/>
          <w:sz w:val="24"/>
          <w:szCs w:val="24"/>
          <w:shd w:val="clear" w:color="auto" w:fill="FFFFFF"/>
        </w:rPr>
        <w:t xml:space="preserve"> </w:t>
      </w:r>
    </w:p>
    <w:p w14:paraId="3F9854B1" w14:textId="77777777" w:rsidR="002D3AD2" w:rsidRPr="00381B17" w:rsidRDefault="002D3AD2" w:rsidP="0089274C">
      <w:pPr>
        <w:ind w:right="142"/>
        <w:rPr>
          <w:rFonts w:asciiTheme="minorHAnsi" w:hAnsiTheme="minorHAnsi" w:cs="Arial"/>
        </w:rPr>
      </w:pPr>
    </w:p>
    <w:p w14:paraId="109230BE" w14:textId="77777777" w:rsidR="00DA1B53" w:rsidRPr="00381B17" w:rsidRDefault="00DA1B53" w:rsidP="00D800ED">
      <w:pPr>
        <w:ind w:left="559" w:right="2623"/>
        <w:jc w:val="both"/>
        <w:rPr>
          <w:rFonts w:asciiTheme="minorHAnsi" w:hAnsiTheme="minorHAnsi" w:cs="Arial"/>
          <w:b/>
        </w:rPr>
      </w:pPr>
    </w:p>
    <w:p w14:paraId="2C69957A" w14:textId="77777777" w:rsidR="0059494E" w:rsidRDefault="007C4D4B" w:rsidP="00D800ED">
      <w:pPr>
        <w:ind w:right="2623"/>
        <w:jc w:val="both"/>
        <w:rPr>
          <w:rFonts w:asciiTheme="minorHAnsi" w:hAnsiTheme="minorHAnsi" w:cs="Arial"/>
          <w:b/>
        </w:rPr>
      </w:pPr>
      <w:r w:rsidRPr="00381B17">
        <w:rPr>
          <w:rFonts w:asciiTheme="minorHAnsi" w:hAnsiTheme="minorHAnsi" w:cs="Arial"/>
          <w:b/>
        </w:rPr>
        <w:t>Closing date f</w:t>
      </w:r>
      <w:r w:rsidR="008D7250" w:rsidRPr="00381B17">
        <w:rPr>
          <w:rFonts w:asciiTheme="minorHAnsi" w:hAnsiTheme="minorHAnsi" w:cs="Arial"/>
          <w:b/>
        </w:rPr>
        <w:t xml:space="preserve">or applications: </w:t>
      </w:r>
      <w:r w:rsidR="0059494E">
        <w:rPr>
          <w:rFonts w:asciiTheme="minorHAnsi" w:hAnsiTheme="minorHAnsi" w:cs="Arial"/>
          <w:b/>
        </w:rPr>
        <w:t>Friday 23</w:t>
      </w:r>
      <w:r w:rsidR="0059494E" w:rsidRPr="0059494E">
        <w:rPr>
          <w:rFonts w:asciiTheme="minorHAnsi" w:hAnsiTheme="minorHAnsi" w:cs="Arial"/>
          <w:b/>
          <w:vertAlign w:val="superscript"/>
        </w:rPr>
        <w:t>rd</w:t>
      </w:r>
      <w:r w:rsidR="0059494E">
        <w:rPr>
          <w:rFonts w:asciiTheme="minorHAnsi" w:hAnsiTheme="minorHAnsi" w:cs="Arial"/>
          <w:b/>
        </w:rPr>
        <w:t xml:space="preserve"> February</w:t>
      </w:r>
    </w:p>
    <w:p w14:paraId="01C93099" w14:textId="5C6ED7C0" w:rsidR="00F8474E" w:rsidRPr="0059494E" w:rsidRDefault="0059494E" w:rsidP="0059494E">
      <w:pPr>
        <w:widowControl/>
        <w:autoSpaceDE/>
        <w:autoSpaceDN/>
        <w:rPr>
          <w:rFonts w:asciiTheme="minorHAnsi" w:eastAsia="Times New Roman" w:hAnsiTheme="minorHAnsi" w:cs="Times New Roman"/>
          <w:b/>
          <w:lang w:val="en-GB"/>
        </w:rPr>
      </w:pPr>
      <w:r>
        <w:rPr>
          <w:rFonts w:asciiTheme="minorHAnsi" w:eastAsia="Times New Roman" w:hAnsiTheme="minorHAnsi" w:cs="Times New Roman"/>
          <w:b/>
          <w:color w:val="222222"/>
          <w:shd w:val="clear" w:color="auto" w:fill="FFFFFF"/>
          <w:lang w:val="en-GB"/>
        </w:rPr>
        <w:t xml:space="preserve">Interviews: Week commencing Monday </w:t>
      </w:r>
      <w:r w:rsidR="00EE36A5" w:rsidRPr="0059494E">
        <w:rPr>
          <w:rFonts w:asciiTheme="minorHAnsi" w:eastAsia="Times New Roman" w:hAnsiTheme="minorHAnsi" w:cs="Times New Roman"/>
          <w:b/>
          <w:color w:val="222222"/>
          <w:shd w:val="clear" w:color="auto" w:fill="FFFFFF"/>
          <w:lang w:val="en-GB"/>
        </w:rPr>
        <w:t>26</w:t>
      </w:r>
      <w:r w:rsidR="00EE36A5" w:rsidRPr="0059494E">
        <w:rPr>
          <w:rFonts w:asciiTheme="minorHAnsi" w:eastAsia="Times New Roman" w:hAnsiTheme="minorHAnsi" w:cs="Times New Roman"/>
          <w:b/>
          <w:color w:val="222222"/>
          <w:shd w:val="clear" w:color="auto" w:fill="FFFFFF"/>
          <w:vertAlign w:val="superscript"/>
          <w:lang w:val="en-GB"/>
        </w:rPr>
        <w:t>th</w:t>
      </w:r>
      <w:r w:rsidR="00EE36A5">
        <w:rPr>
          <w:rFonts w:asciiTheme="minorHAnsi" w:eastAsia="Times New Roman" w:hAnsiTheme="minorHAnsi" w:cs="Times New Roman"/>
          <w:b/>
          <w:color w:val="222222"/>
          <w:shd w:val="clear" w:color="auto" w:fill="FFFFFF"/>
          <w:lang w:val="en-GB"/>
        </w:rPr>
        <w:t xml:space="preserve"> </w:t>
      </w:r>
      <w:r w:rsidR="00EE36A5" w:rsidRPr="0059494E">
        <w:rPr>
          <w:rFonts w:asciiTheme="minorHAnsi" w:eastAsia="Times New Roman" w:hAnsiTheme="minorHAnsi" w:cs="Times New Roman"/>
          <w:b/>
          <w:color w:val="222222"/>
          <w:shd w:val="clear" w:color="auto" w:fill="FFFFFF"/>
          <w:lang w:val="en-GB"/>
        </w:rPr>
        <w:t>February</w:t>
      </w:r>
      <w:r>
        <w:rPr>
          <w:rFonts w:asciiTheme="minorHAnsi" w:eastAsia="Times New Roman" w:hAnsiTheme="minorHAnsi" w:cs="Times New Roman"/>
          <w:b/>
          <w:color w:val="222222"/>
          <w:shd w:val="clear" w:color="auto" w:fill="FFFFFF"/>
          <w:lang w:val="en-GB"/>
        </w:rPr>
        <w:t xml:space="preserve"> </w:t>
      </w:r>
      <w:r w:rsidRPr="0059494E">
        <w:rPr>
          <w:rFonts w:asciiTheme="minorHAnsi" w:hAnsiTheme="minorHAnsi" w:cs="Arial"/>
          <w:b/>
        </w:rPr>
        <w:t xml:space="preserve"> </w:t>
      </w:r>
    </w:p>
    <w:p w14:paraId="4D2D0391" w14:textId="5C8D9B08" w:rsidR="002C20BB" w:rsidRPr="002D3AD2" w:rsidRDefault="007C4D4B" w:rsidP="002D3AD2">
      <w:pPr>
        <w:pStyle w:val="BodyText"/>
        <w:spacing w:before="1"/>
        <w:jc w:val="both"/>
        <w:rPr>
          <w:rFonts w:asciiTheme="minorHAnsi" w:hAnsiTheme="minorHAnsi" w:cs="Arial"/>
          <w:sz w:val="22"/>
          <w:szCs w:val="22"/>
        </w:rPr>
      </w:pPr>
      <w:r w:rsidRPr="00381B17">
        <w:rPr>
          <w:rFonts w:asciiTheme="minorHAnsi" w:hAnsiTheme="minorHAnsi" w:cs="Arial"/>
          <w:color w:val="00B0F0"/>
          <w:sz w:val="22"/>
          <w:szCs w:val="22"/>
        </w:rPr>
        <w:t xml:space="preserve">For more information please visit: </w:t>
      </w:r>
      <w:hyperlink r:id="rId86">
        <w:r w:rsidRPr="00381B17">
          <w:rPr>
            <w:rFonts w:asciiTheme="minorHAnsi" w:hAnsiTheme="minorHAnsi" w:cs="Arial"/>
            <w:color w:val="0000FF"/>
            <w:sz w:val="22"/>
            <w:szCs w:val="22"/>
            <w:u w:val="single" w:color="0000FF"/>
          </w:rPr>
          <w:t xml:space="preserve">www.aspirationsacademies.org </w:t>
        </w:r>
      </w:hyperlink>
    </w:p>
    <w:p w14:paraId="1ACB00E1" w14:textId="3CA736F0" w:rsidR="00186C5C" w:rsidRDefault="00186C5C">
      <w:pPr>
        <w:pStyle w:val="BodyText"/>
        <w:spacing w:before="6"/>
        <w:rPr>
          <w:sz w:val="13"/>
        </w:rPr>
      </w:pPr>
    </w:p>
    <w:p w14:paraId="78ED74A7" w14:textId="6806B15B" w:rsidR="00186C5C" w:rsidRDefault="002C20BB" w:rsidP="002C20BB">
      <w:pPr>
        <w:pStyle w:val="BodyText"/>
        <w:spacing w:before="4"/>
        <w:ind w:left="-567"/>
        <w:rPr>
          <w:sz w:val="23"/>
        </w:rPr>
      </w:pPr>
      <w:r w:rsidRPr="002C20BB">
        <w:rPr>
          <w:rFonts w:ascii="Arial Narrow" w:hAnsi="Arial Narrow"/>
          <w:color w:val="8DB3E2" w:themeColor="text2" w:themeTint="66"/>
          <w:sz w:val="23"/>
        </w:rPr>
        <w:t xml:space="preserve">To be able to dream about the future, while being inspired in the present to </w:t>
      </w:r>
      <w:r>
        <w:rPr>
          <w:rFonts w:ascii="Arial Narrow" w:hAnsi="Arial Narrow"/>
          <w:color w:val="8DB3E2" w:themeColor="text2" w:themeTint="66"/>
          <w:sz w:val="23"/>
        </w:rPr>
        <w:t xml:space="preserve">reach those dreams.  </w:t>
      </w:r>
      <w:r w:rsidRPr="002C20BB">
        <w:rPr>
          <w:rFonts w:ascii="Arial Narrow" w:hAnsi="Arial Narrow"/>
          <w:i/>
          <w:color w:val="8DB3E2" w:themeColor="text2" w:themeTint="66"/>
          <w:sz w:val="23"/>
        </w:rPr>
        <w:t>Dr Russell J Quagl</w:t>
      </w:r>
      <w:r>
        <w:rPr>
          <w:rFonts w:ascii="Arial Narrow" w:hAnsi="Arial Narrow"/>
          <w:i/>
          <w:color w:val="8DB3E2" w:themeColor="text2" w:themeTint="66"/>
          <w:sz w:val="23"/>
        </w:rPr>
        <w:t>i</w:t>
      </w:r>
      <w:r w:rsidRPr="002C20BB">
        <w:rPr>
          <w:rFonts w:ascii="Arial Narrow" w:hAnsi="Arial Narrow"/>
          <w:i/>
          <w:color w:val="8DB3E2" w:themeColor="text2" w:themeTint="66"/>
          <w:sz w:val="23"/>
        </w:rPr>
        <w:t>a</w:t>
      </w:r>
    </w:p>
    <w:p w14:paraId="75F35DA4" w14:textId="77777777" w:rsidR="002C20BB" w:rsidRPr="002C20BB" w:rsidRDefault="002C20BB">
      <w:pPr>
        <w:rPr>
          <w:sz w:val="16"/>
          <w:szCs w:val="16"/>
        </w:rPr>
      </w:pPr>
    </w:p>
    <w:p w14:paraId="145C4F39" w14:textId="534341B5" w:rsidR="002C20BB" w:rsidRPr="002C20BB" w:rsidRDefault="002C20BB" w:rsidP="002C20BB">
      <w:pPr>
        <w:ind w:hanging="567"/>
        <w:rPr>
          <w:rFonts w:ascii="Arial Narrow" w:hAnsi="Arial Narrow"/>
          <w:sz w:val="16"/>
          <w:szCs w:val="16"/>
        </w:rPr>
      </w:pPr>
      <w:r w:rsidRPr="002C20BB">
        <w:rPr>
          <w:rFonts w:ascii="Arial Narrow" w:hAnsi="Arial Narrow"/>
          <w:sz w:val="16"/>
          <w:szCs w:val="16"/>
        </w:rPr>
        <w:t>The Aspirations Academies Trust –Company Registration Number 07867577</w:t>
      </w:r>
    </w:p>
    <w:p w14:paraId="3FE51AD5" w14:textId="563C9EE9" w:rsidR="002C20BB" w:rsidRPr="002C20BB" w:rsidRDefault="002C20BB" w:rsidP="002C20BB">
      <w:pPr>
        <w:ind w:hanging="567"/>
        <w:rPr>
          <w:rFonts w:ascii="Arial Narrow" w:hAnsi="Arial Narrow"/>
          <w:sz w:val="16"/>
          <w:szCs w:val="16"/>
        </w:rPr>
        <w:sectPr w:rsidR="002C20BB" w:rsidRPr="002C20BB" w:rsidSect="00D800ED">
          <w:pgSz w:w="11930" w:h="16850"/>
          <w:pgMar w:top="0" w:right="731" w:bottom="280" w:left="851" w:header="720" w:footer="720" w:gutter="0"/>
          <w:cols w:space="720"/>
        </w:sectPr>
      </w:pPr>
      <w:r w:rsidRPr="002C20BB">
        <w:rPr>
          <w:rFonts w:ascii="Arial Narrow" w:hAnsi="Arial Narrow"/>
          <w:sz w:val="16"/>
          <w:szCs w:val="16"/>
        </w:rPr>
        <w:t>Chief Executive: Steve Kenning</w:t>
      </w:r>
    </w:p>
    <w:p w14:paraId="68167447" w14:textId="77777777" w:rsidR="00186C5C" w:rsidRDefault="00186C5C">
      <w:pPr>
        <w:pStyle w:val="BodyText"/>
        <w:spacing w:before="5"/>
        <w:rPr>
          <w:sz w:val="25"/>
        </w:rPr>
      </w:pPr>
    </w:p>
    <w:p w14:paraId="4077C539" w14:textId="77777777" w:rsidR="00186C5C" w:rsidRDefault="007C4D4B">
      <w:pPr>
        <w:spacing w:before="20"/>
        <w:ind w:left="312"/>
        <w:jc w:val="both"/>
        <w:rPr>
          <w:b/>
          <w:sz w:val="40"/>
        </w:rPr>
      </w:pPr>
      <w:r>
        <w:rPr>
          <w:b/>
          <w:color w:val="00AFEF"/>
          <w:sz w:val="40"/>
        </w:rPr>
        <w:t>The Aspirations Academies Trust</w:t>
      </w:r>
    </w:p>
    <w:p w14:paraId="4DD5F818" w14:textId="77777777" w:rsidR="00186C5C" w:rsidRDefault="007C4D4B" w:rsidP="0089274C">
      <w:pPr>
        <w:pStyle w:val="BodyText"/>
        <w:tabs>
          <w:tab w:val="left" w:pos="9687"/>
        </w:tabs>
        <w:spacing w:before="245"/>
        <w:ind w:left="312"/>
        <w:jc w:val="both"/>
      </w:pPr>
      <w:r>
        <w:t>The Aspirations Academies Trust (AAT) as a sponsor of primary and secondary age academies in England, is committed to raising students’ aspirations so that all young people reach their fullest potential and achieve the success they want for themselves.</w:t>
      </w:r>
    </w:p>
    <w:p w14:paraId="249B8923" w14:textId="77777777" w:rsidR="00186C5C" w:rsidRDefault="00186C5C" w:rsidP="0089274C">
      <w:pPr>
        <w:pStyle w:val="BodyText"/>
        <w:tabs>
          <w:tab w:val="left" w:pos="9687"/>
        </w:tabs>
        <w:jc w:val="both"/>
        <w:rPr>
          <w:sz w:val="20"/>
        </w:rPr>
      </w:pPr>
    </w:p>
    <w:p w14:paraId="7DE8C413" w14:textId="77777777" w:rsidR="00186C5C" w:rsidRDefault="007C4D4B" w:rsidP="0089274C">
      <w:pPr>
        <w:pStyle w:val="BodyText"/>
        <w:tabs>
          <w:tab w:val="left" w:pos="9687"/>
        </w:tabs>
        <w:ind w:left="312"/>
        <w:jc w:val="both"/>
      </w:pPr>
      <w:r>
        <w:t>The Aspirations Academies Trust in England benefits from QISA’s (The Quaglia Institute for Student Aspirations) remarkable record of more than 30 years of research and experience working with students, educators, and schools.</w:t>
      </w:r>
    </w:p>
    <w:p w14:paraId="65B70E3A" w14:textId="77777777" w:rsidR="00186C5C" w:rsidRDefault="00186C5C" w:rsidP="0089274C">
      <w:pPr>
        <w:pStyle w:val="BodyText"/>
        <w:tabs>
          <w:tab w:val="left" w:pos="9687"/>
        </w:tabs>
        <w:jc w:val="both"/>
        <w:rPr>
          <w:sz w:val="20"/>
        </w:rPr>
      </w:pPr>
    </w:p>
    <w:p w14:paraId="3AA9B4B1" w14:textId="77777777" w:rsidR="00186C5C" w:rsidRDefault="007C4D4B" w:rsidP="0089274C">
      <w:pPr>
        <w:pStyle w:val="BodyText"/>
        <w:tabs>
          <w:tab w:val="left" w:pos="9687"/>
        </w:tabs>
        <w:ind w:left="312"/>
        <w:jc w:val="both"/>
      </w:pPr>
      <w:r>
        <w:t>Aspirations is the ability to dream about the future while being inspired in the present to reach those dreams. The Aspirations Academies Trust was set up in England with the vision to combine the thirty years of educational research by Dr. Russ Quaglia on student aspirations with effective and innovative school improvement techniques in order to create truly outstanding schools that would fully prepare students to succeed in this exciting world.</w:t>
      </w:r>
    </w:p>
    <w:p w14:paraId="1B85BA2D" w14:textId="77777777" w:rsidR="00186C5C" w:rsidRDefault="00186C5C" w:rsidP="0089274C">
      <w:pPr>
        <w:pStyle w:val="BodyText"/>
        <w:tabs>
          <w:tab w:val="left" w:pos="9687"/>
        </w:tabs>
        <w:spacing w:before="11"/>
        <w:jc w:val="both"/>
        <w:rPr>
          <w:sz w:val="23"/>
        </w:rPr>
      </w:pPr>
    </w:p>
    <w:p w14:paraId="74441BF3" w14:textId="77777777" w:rsidR="00186C5C" w:rsidRDefault="007C4D4B" w:rsidP="0089274C">
      <w:pPr>
        <w:pStyle w:val="BodyText"/>
        <w:tabs>
          <w:tab w:val="left" w:pos="9687"/>
        </w:tabs>
        <w:spacing w:before="1"/>
        <w:ind w:left="312"/>
        <w:jc w:val="both"/>
      </w:pPr>
      <w:r>
        <w:t>Central to the philosophy of the Aspirations Academies Trust is the innovative Aspirations Framework developed by the Quaglia Institute for Student Aspirations (QISA) which outlines the belief that for all students to have high Aspirations, three Guiding Principles must be present:  Self‐Worth,  Engagement, and Purpose. These Guiding Principles direct the development of educational experiences from the individual classroom to the entire school building. The Three Guiding Principles, in turn, are lived out through 8 Conditions that emphasise relationships, active and engaging teaching and learning, and a sense of responsibility over one's own aims and</w:t>
      </w:r>
      <w:r>
        <w:rPr>
          <w:spacing w:val="-27"/>
        </w:rPr>
        <w:t xml:space="preserve"> </w:t>
      </w:r>
      <w:r>
        <w:t>goals.</w:t>
      </w:r>
    </w:p>
    <w:p w14:paraId="73F11DAE" w14:textId="77777777" w:rsidR="00186C5C" w:rsidRDefault="00186C5C" w:rsidP="0089274C">
      <w:pPr>
        <w:pStyle w:val="BodyText"/>
        <w:tabs>
          <w:tab w:val="left" w:pos="9687"/>
        </w:tabs>
        <w:spacing w:before="10"/>
        <w:jc w:val="both"/>
        <w:rPr>
          <w:sz w:val="19"/>
        </w:rPr>
      </w:pPr>
    </w:p>
    <w:p w14:paraId="040C8557" w14:textId="77777777" w:rsidR="00186C5C" w:rsidRDefault="007C4D4B" w:rsidP="0089274C">
      <w:pPr>
        <w:pStyle w:val="BodyText"/>
        <w:tabs>
          <w:tab w:val="left" w:pos="9687"/>
        </w:tabs>
        <w:ind w:left="312"/>
        <w:jc w:val="both"/>
      </w:pPr>
      <w:r>
        <w:t>The 8 Conditions are: Belonging, Heroes, Sense of Accomplishment, Fun &amp; Excitement, Curiosity &amp; Creativity, Spirit of Adventure, Leadership &amp; Responsibility and Confidence to Take Action. Students who have high aspirations believe in themselves, are meaningfully engaged in their learning and the life of the school and work with intention toward their goals.</w:t>
      </w:r>
    </w:p>
    <w:p w14:paraId="6F640816" w14:textId="77777777" w:rsidR="00186C5C" w:rsidRDefault="00186C5C" w:rsidP="0089274C">
      <w:pPr>
        <w:pStyle w:val="BodyText"/>
        <w:tabs>
          <w:tab w:val="left" w:pos="9687"/>
        </w:tabs>
        <w:spacing w:before="10"/>
        <w:jc w:val="both"/>
        <w:rPr>
          <w:sz w:val="19"/>
        </w:rPr>
      </w:pPr>
    </w:p>
    <w:p w14:paraId="6B9717A5" w14:textId="77777777" w:rsidR="00186C5C" w:rsidRDefault="007C4D4B" w:rsidP="0089274C">
      <w:pPr>
        <w:pStyle w:val="BodyText"/>
        <w:tabs>
          <w:tab w:val="left" w:pos="9687"/>
        </w:tabs>
        <w:ind w:left="312"/>
        <w:jc w:val="both"/>
      </w:pPr>
      <w:r>
        <w:t>Our Aspirations Academies have a commitment to make certain that all young people achieve their fullest academic potential and become responsible citizens. To achieve this goal we are dedicated to promoting and putting into practice the Three Guiding Principles and 8 Conditions that foster student aspirations. Each Academy strives to ensure that all students have the opportunity to discover and appreciate their endless promise for a successful future.</w:t>
      </w:r>
    </w:p>
    <w:p w14:paraId="1E730543" w14:textId="77777777" w:rsidR="00186C5C" w:rsidRDefault="00186C5C" w:rsidP="0089274C">
      <w:pPr>
        <w:pStyle w:val="BodyText"/>
        <w:tabs>
          <w:tab w:val="left" w:pos="9687"/>
        </w:tabs>
        <w:spacing w:before="10"/>
        <w:jc w:val="both"/>
        <w:rPr>
          <w:sz w:val="19"/>
        </w:rPr>
      </w:pPr>
    </w:p>
    <w:p w14:paraId="3D9D999B" w14:textId="77777777" w:rsidR="00186C5C" w:rsidRDefault="007C4D4B" w:rsidP="0089274C">
      <w:pPr>
        <w:pStyle w:val="BodyText"/>
        <w:tabs>
          <w:tab w:val="left" w:pos="9687"/>
        </w:tabs>
        <w:ind w:left="312"/>
        <w:jc w:val="both"/>
      </w:pPr>
      <w:r>
        <w:t>The Aspirations Academies Trust considers that its beliefs and principles are applicable and effective with students from age 3 to 18. Each stage of a child’s education is extremely important ‐ pre‐school, primary and secondary ‐ and should, where possible be coherent across the phases of education in the practice of developing the principles and conditions central to the beliefs and aims of the Aspirations Academies Trust. For this reason, we support primary, secondary and, where possible, all through (Ages 3‐18) academies.</w:t>
      </w:r>
    </w:p>
    <w:p w14:paraId="621AA6F9" w14:textId="77777777" w:rsidR="00186C5C" w:rsidRDefault="00186C5C" w:rsidP="0089274C">
      <w:pPr>
        <w:pStyle w:val="BodyText"/>
        <w:tabs>
          <w:tab w:val="left" w:pos="9687"/>
        </w:tabs>
        <w:jc w:val="both"/>
        <w:rPr>
          <w:sz w:val="20"/>
        </w:rPr>
      </w:pPr>
    </w:p>
    <w:p w14:paraId="33848C3A" w14:textId="77777777" w:rsidR="00186C5C" w:rsidRDefault="007C4D4B" w:rsidP="0089274C">
      <w:pPr>
        <w:pStyle w:val="BodyText"/>
        <w:tabs>
          <w:tab w:val="left" w:pos="9687"/>
        </w:tabs>
        <w:ind w:left="312"/>
        <w:jc w:val="both"/>
      </w:pPr>
      <w:r>
        <w:t>At whatever stage a child joins an Aspirations Academy, whether it is at the age of three or sixteen, the aim is to provide each individual child with the best possible life chance. This is done through the achievement of the highest level of qualifications, the development of skills essential to success in an interconnected and highly competitive world, as well as encouraging the highest aspirations, expecting every student to gain a place at university or enter skilled employment.</w:t>
      </w:r>
    </w:p>
    <w:p w14:paraId="7F046AE1" w14:textId="7186C00A" w:rsidR="00186C5C" w:rsidRDefault="0089274C">
      <w:pPr>
        <w:pStyle w:val="Heading3"/>
        <w:spacing w:before="160"/>
      </w:pPr>
      <w:r>
        <w:rPr>
          <w:noProof/>
          <w:lang w:val="en-GB" w:eastAsia="en-GB"/>
        </w:rPr>
        <mc:AlternateContent>
          <mc:Choice Requires="wpg">
            <w:drawing>
              <wp:anchor distT="0" distB="0" distL="114300" distR="114300" simplePos="0" relativeHeight="251704832" behindDoc="0" locked="0" layoutInCell="1" allowOverlap="1" wp14:anchorId="29DCF5E2" wp14:editId="762C6E47">
                <wp:simplePos x="0" y="0"/>
                <wp:positionH relativeFrom="page">
                  <wp:posOffset>3810000</wp:posOffset>
                </wp:positionH>
                <wp:positionV relativeFrom="page">
                  <wp:posOffset>9982200</wp:posOffset>
                </wp:positionV>
                <wp:extent cx="3426664" cy="505828"/>
                <wp:effectExtent l="0" t="0" r="2540" b="8890"/>
                <wp:wrapNone/>
                <wp:docPr id="31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6664" cy="505828"/>
                          <a:chOff x="3789" y="15577"/>
                          <a:chExt cx="6954" cy="964"/>
                        </a:xfrm>
                      </wpg:grpSpPr>
                      <pic:pic xmlns:pic="http://schemas.openxmlformats.org/drawingml/2006/picture">
                        <pic:nvPicPr>
                          <pic:cNvPr id="313" name="Picture 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789" y="15577"/>
                            <a:ext cx="3898" cy="9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314" name="Rectangle 30"/>
                        <wps:cNvSpPr>
                          <a:spLocks noChangeArrowheads="1"/>
                        </wps:cNvSpPr>
                        <wps:spPr bwMode="auto">
                          <a:xfrm>
                            <a:off x="7688" y="15603"/>
                            <a:ext cx="3055" cy="751"/>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7837" y="15680"/>
                            <a:ext cx="2757" cy="56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B63404" id="Group 27" o:spid="_x0000_s1026" style="position:absolute;margin-left:300pt;margin-top:786pt;width:269.8pt;height:39.85pt;z-index:251704832;mso-position-horizontal-relative:page;mso-position-vertical-relative:page" coordorigin="3789,15577" coordsize="6954,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2VBL&#10;AwQKAAAAAAAAACEA8xId0io7AAAqOwAAFQAAAGRycy9tZWRpYS9pbWFnZTIuanBlZ//Y/+AAEEpG&#10;SUYAAQEBANwA3AAA/9sAQwACAQEBAQECAQEBAgICAgIEAwICAgIFBAQDBAYFBgYGBQYGBgcJCAYH&#10;CQcGBggLCAkKCgoKCgYICwwLCgwJCgoK/9sAQwECAgICAgIFAwMFCgcGBwoKCgoKCgoKCgoKCgoK&#10;CgoKCgoKCgoKCgoKCgoKCgoKCgoKCgoKCgoKCgoKCgoKCgoK/8AAEQgAVgG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">
                <v:shape id="Picture 31" o:spid="_x0000_s1027" type="#_x0000_t75" style="position:absolute;left:3789;top:15577;width:3898;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">
                  <v:imagedata r:id="rId88" o:title=""/>
                </v:shape>
                <v:rect id="Rectangle 30" o:spid="_x0000_s1028" style="position:absolute;left:7688;top:15603;width:3055;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" stroked="f"/>
                <v:shape id="Picture 29" o:spid="_x0000_s1029" type="#_x0000_t75" style="position:absolute;left:7837;top:15680;width:2757;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">
                  <v:imagedata r:id="rId89" o:title=""/>
                </v:shape>
                <w10:wrap anchorx="page" anchory="page"/>
              </v:group>
            </w:pict>
          </mc:Fallback>
        </mc:AlternateContent>
      </w:r>
      <w:r w:rsidR="00D9737F">
        <w:rPr>
          <w:noProof/>
          <w:lang w:val="en-GB" w:eastAsia="en-GB"/>
        </w:rPr>
        <mc:AlternateContent>
          <mc:Choice Requires="wps">
            <w:drawing>
              <wp:anchor distT="4294967295" distB="4294967295" distL="114300" distR="114300" simplePos="0" relativeHeight="251632128" behindDoc="1" locked="0" layoutInCell="1" allowOverlap="1" wp14:anchorId="11400360" wp14:editId="218F9607">
                <wp:simplePos x="0" y="0"/>
                <wp:positionH relativeFrom="page">
                  <wp:posOffset>469265</wp:posOffset>
                </wp:positionH>
                <wp:positionV relativeFrom="paragraph">
                  <wp:posOffset>113664</wp:posOffset>
                </wp:positionV>
                <wp:extent cx="6702425" cy="0"/>
                <wp:effectExtent l="0" t="0" r="22225" b="19050"/>
                <wp:wrapNone/>
                <wp:docPr id="13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2295F" id="Line 43" o:spid="_x0000_s1026" style="position:absolute;z-index:-2516843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6.95pt,8.95pt" to="564.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" strokecolor="#8eb4e2">
                <w10:wrap anchorx="page"/>
              </v:line>
            </w:pict>
          </mc:Fallback>
        </mc:AlternateContent>
      </w:r>
      <w:r w:rsidR="007C4D4B">
        <w:rPr>
          <w:color w:val="00AFEF"/>
        </w:rPr>
        <w:t>South Coast District</w:t>
      </w:r>
    </w:p>
    <w:p w14:paraId="67852376" w14:textId="337ED550" w:rsidR="00186C5C" w:rsidRDefault="0089274C">
      <w:pPr>
        <w:pStyle w:val="BodyText"/>
        <w:ind w:left="108"/>
        <w:rPr>
          <w:sz w:val="20"/>
        </w:rPr>
      </w:pPr>
      <w:r>
        <w:rPr>
          <w:noProof/>
          <w:lang w:val="en-GB" w:eastAsia="en-GB"/>
        </w:rPr>
        <w:drawing>
          <wp:anchor distT="0" distB="0" distL="114300" distR="114300" simplePos="0" relativeHeight="251702784" behindDoc="0" locked="0" layoutInCell="1" allowOverlap="1" wp14:anchorId="05E23401" wp14:editId="1C7B4451">
            <wp:simplePos x="0" y="0"/>
            <wp:positionH relativeFrom="page">
              <wp:posOffset>266700</wp:posOffset>
            </wp:positionH>
            <wp:positionV relativeFrom="paragraph">
              <wp:posOffset>74295</wp:posOffset>
            </wp:positionV>
            <wp:extent cx="1709420" cy="351155"/>
            <wp:effectExtent l="0" t="0" r="5080" b="0"/>
            <wp:wrapTight wrapText="bothSides">
              <wp:wrapPolygon edited="0">
                <wp:start x="0" y="0"/>
                <wp:lineTo x="0" y="19920"/>
                <wp:lineTo x="21423" y="19920"/>
                <wp:lineTo x="21423"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a14="http://schemas.microsoft.com/office/drawing/2010/main" val="0"/>
                        </a:ext>
                      </a:extLst>
                    </a:blip>
                    <a:srcRect l="15118" t="36865" r="49367" b="50140"/>
                    <a:stretch/>
                  </pic:blipFill>
                  <pic:spPr bwMode="auto">
                    <a:xfrm>
                      <a:off x="0" y="0"/>
                      <a:ext cx="1709420" cy="3511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sz w:val="20"/>
          <w:lang w:val="en-GB" w:eastAsia="en-GB"/>
        </w:rPr>
        <w:drawing>
          <wp:inline distT="0" distB="0" distL="0" distR="0" wp14:anchorId="0B4F1CEB" wp14:editId="3FF88CA0">
            <wp:extent cx="1678474" cy="486236"/>
            <wp:effectExtent l="0" t="0" r="0" b="0"/>
            <wp:docPr id="31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5.png"/>
                    <pic:cNvPicPr/>
                  </pic:nvPicPr>
                  <pic:blipFill>
                    <a:blip r:embed="rId90" cstate="print"/>
                    <a:stretch>
                      <a:fillRect/>
                    </a:stretch>
                  </pic:blipFill>
                  <pic:spPr>
                    <a:xfrm>
                      <a:off x="0" y="0"/>
                      <a:ext cx="1728893" cy="500842"/>
                    </a:xfrm>
                    <a:prstGeom prst="rect">
                      <a:avLst/>
                    </a:prstGeom>
                  </pic:spPr>
                </pic:pic>
              </a:graphicData>
            </a:graphic>
          </wp:inline>
        </w:drawing>
      </w:r>
    </w:p>
    <w:p w14:paraId="79AE4B18" w14:textId="4BED8150" w:rsidR="00186C5C" w:rsidRDefault="00186C5C">
      <w:pPr>
        <w:rPr>
          <w:sz w:val="20"/>
        </w:rPr>
        <w:sectPr w:rsidR="00186C5C" w:rsidSect="0089274C">
          <w:headerReference w:type="default" r:id="rId91"/>
          <w:pgSz w:w="11910" w:h="16840"/>
          <w:pgMar w:top="1320" w:right="853" w:bottom="0" w:left="709" w:header="564" w:footer="0" w:gutter="0"/>
          <w:cols w:space="720"/>
        </w:sectPr>
      </w:pPr>
    </w:p>
    <w:p w14:paraId="2E83C0C5" w14:textId="413AB0D7" w:rsidR="00186C5C" w:rsidRDefault="00186C5C">
      <w:pPr>
        <w:pStyle w:val="BodyText"/>
        <w:spacing w:before="6"/>
        <w:rPr>
          <w:b/>
          <w:sz w:val="16"/>
        </w:rPr>
      </w:pPr>
    </w:p>
    <w:p w14:paraId="0F871285" w14:textId="3B2AF313" w:rsidR="00186C5C" w:rsidRDefault="00426C7F">
      <w:pPr>
        <w:pStyle w:val="BodyText"/>
        <w:ind w:left="857"/>
        <w:rPr>
          <w:sz w:val="20"/>
        </w:rPr>
      </w:pPr>
      <w:r>
        <w:rPr>
          <w:noProof/>
          <w:sz w:val="20"/>
          <w:lang w:val="en-GB" w:eastAsia="en-GB"/>
        </w:rPr>
        <w:drawing>
          <wp:anchor distT="0" distB="0" distL="114300" distR="114300" simplePos="0" relativeHeight="251659264" behindDoc="0" locked="0" layoutInCell="1" allowOverlap="1" wp14:anchorId="0D0D6C18" wp14:editId="3D37AE9E">
            <wp:simplePos x="0" y="0"/>
            <wp:positionH relativeFrom="column">
              <wp:posOffset>69850</wp:posOffset>
            </wp:positionH>
            <wp:positionV relativeFrom="paragraph">
              <wp:posOffset>100965</wp:posOffset>
            </wp:positionV>
            <wp:extent cx="6600825" cy="8801100"/>
            <wp:effectExtent l="0" t="0" r="3175" b="12700"/>
            <wp:wrapTight wrapText="bothSides">
              <wp:wrapPolygon edited="0">
                <wp:start x="0" y="0"/>
                <wp:lineTo x="0" y="21569"/>
                <wp:lineTo x="21527" y="21569"/>
                <wp:lineTo x="21527" y="0"/>
                <wp:lineTo x="0" y="0"/>
              </wp:wrapPolygon>
            </wp:wrapTight>
            <wp:docPr id="33" name="Picture 33" descr="Macintosh HD:Users:amybiddle:Downloads:8 Conditions Pos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mybiddle:Downloads:8 Conditions Poster (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00825" cy="880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E40B2" w14:textId="47B9E634" w:rsidR="00186C5C" w:rsidRDefault="00186C5C">
      <w:pPr>
        <w:pStyle w:val="BodyText"/>
        <w:rPr>
          <w:b/>
          <w:sz w:val="20"/>
        </w:rPr>
      </w:pPr>
    </w:p>
    <w:p w14:paraId="2864D856" w14:textId="77777777" w:rsidR="00186C5C" w:rsidRDefault="00D9737F">
      <w:pPr>
        <w:pStyle w:val="BodyText"/>
        <w:spacing w:before="5"/>
        <w:rPr>
          <w:b/>
          <w:sz w:val="10"/>
        </w:rPr>
      </w:pPr>
      <w:r>
        <w:rPr>
          <w:noProof/>
          <w:lang w:val="en-GB" w:eastAsia="en-GB"/>
        </w:rPr>
        <mc:AlternateContent>
          <mc:Choice Requires="wps">
            <w:drawing>
              <wp:anchor distT="4294967295" distB="4294967295" distL="0" distR="0" simplePos="0" relativeHeight="251646976" behindDoc="0" locked="0" layoutInCell="1" allowOverlap="1" wp14:anchorId="5809080C" wp14:editId="1C32AABC">
                <wp:simplePos x="0" y="0"/>
                <wp:positionH relativeFrom="page">
                  <wp:posOffset>469265</wp:posOffset>
                </wp:positionH>
                <wp:positionV relativeFrom="paragraph">
                  <wp:posOffset>110489</wp:posOffset>
                </wp:positionV>
                <wp:extent cx="6702425" cy="0"/>
                <wp:effectExtent l="0" t="0" r="22225" b="19050"/>
                <wp:wrapTopAndBottom/>
                <wp:docPr id="12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3A613" id="Line 32" o:spid="_x0000_s1026" style="position:absolute;z-index:25164697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6.95pt,8.7pt" to="564.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" strokecolor="#8eb4e2">
                <w10:wrap type="topAndBottom" anchorx="page"/>
              </v:line>
            </w:pict>
          </mc:Fallback>
        </mc:AlternateContent>
      </w:r>
    </w:p>
    <w:p w14:paraId="3FCC35C2" w14:textId="2DFB8B27" w:rsidR="00186C5C" w:rsidRDefault="00D800ED">
      <w:pPr>
        <w:spacing w:line="238" w:lineRule="exact"/>
        <w:ind w:left="312"/>
        <w:rPr>
          <w:b/>
          <w:sz w:val="24"/>
        </w:rPr>
      </w:pPr>
      <w:r>
        <w:rPr>
          <w:noProof/>
          <w:lang w:val="en-GB" w:eastAsia="en-GB"/>
        </w:rPr>
        <mc:AlternateContent>
          <mc:Choice Requires="wpg">
            <w:drawing>
              <wp:anchor distT="0" distB="0" distL="114300" distR="114300" simplePos="0" relativeHeight="251698688" behindDoc="0" locked="0" layoutInCell="1" allowOverlap="1" wp14:anchorId="23C1590E" wp14:editId="5ECC9EC6">
                <wp:simplePos x="0" y="0"/>
                <wp:positionH relativeFrom="page">
                  <wp:posOffset>3924300</wp:posOffset>
                </wp:positionH>
                <wp:positionV relativeFrom="page">
                  <wp:posOffset>10020300</wp:posOffset>
                </wp:positionV>
                <wp:extent cx="3426664" cy="505828"/>
                <wp:effectExtent l="0" t="0" r="2540" b="8890"/>
                <wp:wrapNone/>
                <wp:docPr id="3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6664" cy="505828"/>
                          <a:chOff x="3789" y="15577"/>
                          <a:chExt cx="6954" cy="964"/>
                        </a:xfrm>
                      </wpg:grpSpPr>
                      <pic:pic xmlns:pic="http://schemas.openxmlformats.org/drawingml/2006/picture">
                        <pic:nvPicPr>
                          <pic:cNvPr id="41" name="Picture 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789" y="15577"/>
                            <a:ext cx="3898" cy="9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43" name="Rectangle 30"/>
                        <wps:cNvSpPr>
                          <a:spLocks noChangeArrowheads="1"/>
                        </wps:cNvSpPr>
                        <wps:spPr bwMode="auto">
                          <a:xfrm>
                            <a:off x="7688" y="15603"/>
                            <a:ext cx="3055" cy="751"/>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7837" y="15680"/>
                            <a:ext cx="2757" cy="56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89E323" id="Group 27" o:spid="_x0000_s1026" style="position:absolute;margin-left:309pt;margin-top:789pt;width:269.8pt;height:39.85pt;z-index:251698688;mso-position-horizontal-relative:page;mso-position-vertical-relative:page" coordorigin="3789,15577" coordsize="6954,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MECgAA&#10;AAAAAAAhAPMSHdIqOwAAKjsAABUAAABkcnMvbWVkaWEvaW1hZ2UyLmpwZWf/2P/gABBKRklGAAEB&#10;AQDcANwAAP/bAEMAAgEBAQEBAgEBAQICAgICBAMCAgICBQQEAwQGBQYGBgUGBgYHCQgGBwkHBgYI&#10;CwgJCgoKCgoGCAsMCwoMCQoKCv/bAEMBAgICAgICBQMDBQoHBgcKCgoKCgoKCgoKCgoKCgoKCgoK&#10;CgoKCgoKCgoKCgoKCgoKCgoKCgoKCgoKCgoKCgoKCv/AABEIAFYBp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">
                <v:shape id="Picture 31" o:spid="_x0000_s1027" type="#_x0000_t75" style="position:absolute;left:3789;top:15577;width:3898;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">
                  <v:imagedata r:id="rId88" o:title=""/>
                </v:shape>
                <v:rect id="Rectangle 30" o:spid="_x0000_s1028" style="position:absolute;left:7688;top:15603;width:3055;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v:shape id="Picture 29" o:spid="_x0000_s1029" type="#_x0000_t75" style="position:absolute;left:7837;top:15680;width:2757;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">
                  <v:imagedata r:id="rId89" o:title=""/>
                </v:shape>
                <w10:wrap anchorx="page" anchory="page"/>
              </v:group>
            </w:pict>
          </mc:Fallback>
        </mc:AlternateContent>
      </w:r>
      <w:r w:rsidR="007C4D4B">
        <w:rPr>
          <w:b/>
          <w:color w:val="00AFEF"/>
          <w:sz w:val="24"/>
        </w:rPr>
        <w:t>South Coast District</w:t>
      </w:r>
    </w:p>
    <w:p w14:paraId="18371724" w14:textId="5759E037" w:rsidR="00186C5C" w:rsidRDefault="00D800ED">
      <w:pPr>
        <w:pStyle w:val="BodyText"/>
        <w:ind w:left="108"/>
        <w:rPr>
          <w:sz w:val="20"/>
        </w:rPr>
      </w:pPr>
      <w:r>
        <w:rPr>
          <w:noProof/>
          <w:lang w:val="en-GB" w:eastAsia="en-GB"/>
        </w:rPr>
        <w:drawing>
          <wp:anchor distT="0" distB="0" distL="114300" distR="114300" simplePos="0" relativeHeight="251695616" behindDoc="0" locked="0" layoutInCell="1" allowOverlap="1" wp14:anchorId="393DBC9A" wp14:editId="6AF3FFC6">
            <wp:simplePos x="0" y="0"/>
            <wp:positionH relativeFrom="page">
              <wp:posOffset>342900</wp:posOffset>
            </wp:positionH>
            <wp:positionV relativeFrom="paragraph">
              <wp:posOffset>133350</wp:posOffset>
            </wp:positionV>
            <wp:extent cx="1709420" cy="351155"/>
            <wp:effectExtent l="0" t="0" r="5080" b="0"/>
            <wp:wrapTight wrapText="bothSides">
              <wp:wrapPolygon edited="0">
                <wp:start x="0" y="0"/>
                <wp:lineTo x="0" y="19920"/>
                <wp:lineTo x="21423" y="19920"/>
                <wp:lineTo x="2142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a14="http://schemas.microsoft.com/office/drawing/2010/main" val="0"/>
                        </a:ext>
                      </a:extLst>
                    </a:blip>
                    <a:srcRect l="15118" t="36865" r="49367" b="50140"/>
                    <a:stretch/>
                  </pic:blipFill>
                  <pic:spPr bwMode="auto">
                    <a:xfrm>
                      <a:off x="0" y="0"/>
                      <a:ext cx="1709420" cy="3511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sz w:val="20"/>
          <w:lang w:val="en-GB" w:eastAsia="en-GB"/>
        </w:rPr>
        <w:drawing>
          <wp:inline distT="0" distB="0" distL="0" distR="0" wp14:anchorId="311AD53E" wp14:editId="2DA833B6">
            <wp:extent cx="1678474" cy="486236"/>
            <wp:effectExtent l="0" t="0" r="0" b="0"/>
            <wp:docPr id="37"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5.png"/>
                    <pic:cNvPicPr/>
                  </pic:nvPicPr>
                  <pic:blipFill>
                    <a:blip r:embed="rId90" cstate="print"/>
                    <a:stretch>
                      <a:fillRect/>
                    </a:stretch>
                  </pic:blipFill>
                  <pic:spPr>
                    <a:xfrm>
                      <a:off x="0" y="0"/>
                      <a:ext cx="1728893" cy="500842"/>
                    </a:xfrm>
                    <a:prstGeom prst="rect">
                      <a:avLst/>
                    </a:prstGeom>
                  </pic:spPr>
                </pic:pic>
              </a:graphicData>
            </a:graphic>
          </wp:inline>
        </w:drawing>
      </w:r>
    </w:p>
    <w:p w14:paraId="147F7462" w14:textId="56EE4A17" w:rsidR="00186C5C" w:rsidRDefault="00186C5C">
      <w:pPr>
        <w:rPr>
          <w:sz w:val="20"/>
        </w:rPr>
        <w:sectPr w:rsidR="00186C5C">
          <w:pgSz w:w="11910" w:h="16840"/>
          <w:pgMar w:top="1320" w:right="500" w:bottom="0" w:left="540" w:header="564" w:footer="0" w:gutter="0"/>
          <w:cols w:space="720"/>
        </w:sectPr>
      </w:pPr>
    </w:p>
    <w:p w14:paraId="78A07ED5" w14:textId="38121EBF" w:rsidR="00186C5C" w:rsidRDefault="00186C5C">
      <w:pPr>
        <w:pStyle w:val="BodyText"/>
        <w:spacing w:before="9"/>
        <w:rPr>
          <w:b/>
          <w:sz w:val="14"/>
        </w:rPr>
      </w:pPr>
    </w:p>
    <w:p w14:paraId="402EAA2A" w14:textId="77777777" w:rsidR="00186C5C" w:rsidRDefault="007C4D4B">
      <w:pPr>
        <w:spacing w:before="20"/>
        <w:ind w:left="312"/>
        <w:rPr>
          <w:b/>
          <w:sz w:val="40"/>
        </w:rPr>
      </w:pPr>
      <w:r>
        <w:rPr>
          <w:b/>
          <w:color w:val="00AFEF"/>
          <w:sz w:val="40"/>
        </w:rPr>
        <w:t>Our Academies</w:t>
      </w:r>
    </w:p>
    <w:p w14:paraId="5942DF9A" w14:textId="202F16CB" w:rsidR="00186C5C" w:rsidRDefault="00426C7F">
      <w:pPr>
        <w:pStyle w:val="BodyText"/>
        <w:rPr>
          <w:b/>
          <w:sz w:val="20"/>
        </w:rPr>
      </w:pPr>
      <w:r>
        <w:rPr>
          <w:noProof/>
          <w:sz w:val="20"/>
          <w:lang w:val="en-GB" w:eastAsia="en-GB"/>
        </w:rPr>
        <w:drawing>
          <wp:anchor distT="0" distB="0" distL="114300" distR="114300" simplePos="0" relativeHeight="251686400" behindDoc="0" locked="0" layoutInCell="1" allowOverlap="1" wp14:anchorId="75C91B74" wp14:editId="28D48C6F">
            <wp:simplePos x="0" y="0"/>
            <wp:positionH relativeFrom="column">
              <wp:posOffset>488950</wp:posOffset>
            </wp:positionH>
            <wp:positionV relativeFrom="paragraph">
              <wp:posOffset>20320</wp:posOffset>
            </wp:positionV>
            <wp:extent cx="5662930" cy="8009890"/>
            <wp:effectExtent l="0" t="0" r="1270" b="0"/>
            <wp:wrapTight wrapText="bothSides">
              <wp:wrapPolygon edited="0">
                <wp:start x="0" y="0"/>
                <wp:lineTo x="0" y="21508"/>
                <wp:lineTo x="21508" y="21508"/>
                <wp:lineTo x="21508" y="0"/>
                <wp:lineTo x="0" y="0"/>
              </wp:wrapPolygon>
            </wp:wrapTight>
            <wp:docPr id="35" name="Picture 35" descr="Macintosh HD:Users:amybiddle:Downloads:Map-2017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mybiddle:Downloads:Map-20171206.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62930" cy="800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908AF" w14:textId="77777777" w:rsidR="00186C5C" w:rsidRDefault="00186C5C">
      <w:pPr>
        <w:pStyle w:val="BodyText"/>
        <w:rPr>
          <w:b/>
          <w:sz w:val="20"/>
        </w:rPr>
      </w:pPr>
    </w:p>
    <w:p w14:paraId="251F1770" w14:textId="77777777" w:rsidR="00186C5C" w:rsidRDefault="00186C5C">
      <w:pPr>
        <w:pStyle w:val="BodyText"/>
        <w:rPr>
          <w:b/>
          <w:sz w:val="20"/>
        </w:rPr>
      </w:pPr>
    </w:p>
    <w:p w14:paraId="34D2F2E3" w14:textId="77777777" w:rsidR="00186C5C" w:rsidRDefault="00186C5C">
      <w:pPr>
        <w:pStyle w:val="BodyText"/>
        <w:rPr>
          <w:b/>
          <w:sz w:val="20"/>
        </w:rPr>
      </w:pPr>
    </w:p>
    <w:p w14:paraId="1BBCC815" w14:textId="77777777" w:rsidR="00186C5C" w:rsidRDefault="00186C5C">
      <w:pPr>
        <w:pStyle w:val="BodyText"/>
        <w:rPr>
          <w:b/>
          <w:sz w:val="20"/>
        </w:rPr>
      </w:pPr>
    </w:p>
    <w:p w14:paraId="34548A66" w14:textId="77777777" w:rsidR="00186C5C" w:rsidRDefault="00186C5C">
      <w:pPr>
        <w:pStyle w:val="BodyText"/>
        <w:rPr>
          <w:b/>
          <w:sz w:val="20"/>
        </w:rPr>
      </w:pPr>
    </w:p>
    <w:p w14:paraId="2A4E2A72" w14:textId="77777777" w:rsidR="00186C5C" w:rsidRDefault="00186C5C">
      <w:pPr>
        <w:pStyle w:val="BodyText"/>
        <w:rPr>
          <w:b/>
          <w:sz w:val="20"/>
        </w:rPr>
      </w:pPr>
    </w:p>
    <w:p w14:paraId="13BF2485" w14:textId="77777777" w:rsidR="00186C5C" w:rsidRDefault="00186C5C">
      <w:pPr>
        <w:pStyle w:val="BodyText"/>
        <w:rPr>
          <w:b/>
          <w:sz w:val="20"/>
        </w:rPr>
      </w:pPr>
    </w:p>
    <w:p w14:paraId="26E8B246" w14:textId="77777777" w:rsidR="00186C5C" w:rsidRDefault="00186C5C">
      <w:pPr>
        <w:pStyle w:val="BodyText"/>
        <w:rPr>
          <w:b/>
          <w:sz w:val="20"/>
        </w:rPr>
      </w:pPr>
    </w:p>
    <w:p w14:paraId="480BE47F" w14:textId="77777777" w:rsidR="00186C5C" w:rsidRDefault="00186C5C">
      <w:pPr>
        <w:pStyle w:val="BodyText"/>
        <w:rPr>
          <w:b/>
          <w:sz w:val="20"/>
        </w:rPr>
      </w:pPr>
    </w:p>
    <w:p w14:paraId="0B49B767" w14:textId="77777777" w:rsidR="00186C5C" w:rsidRDefault="00186C5C">
      <w:pPr>
        <w:pStyle w:val="BodyText"/>
        <w:rPr>
          <w:b/>
          <w:sz w:val="20"/>
        </w:rPr>
      </w:pPr>
    </w:p>
    <w:p w14:paraId="260DA709" w14:textId="77777777" w:rsidR="00186C5C" w:rsidRDefault="00186C5C">
      <w:pPr>
        <w:pStyle w:val="BodyText"/>
        <w:rPr>
          <w:b/>
          <w:sz w:val="20"/>
        </w:rPr>
      </w:pPr>
    </w:p>
    <w:p w14:paraId="74CDDC15" w14:textId="77777777" w:rsidR="00186C5C" w:rsidRDefault="00186C5C">
      <w:pPr>
        <w:pStyle w:val="BodyText"/>
        <w:rPr>
          <w:b/>
          <w:sz w:val="20"/>
        </w:rPr>
      </w:pPr>
    </w:p>
    <w:p w14:paraId="18810D57" w14:textId="77777777" w:rsidR="00186C5C" w:rsidRDefault="00186C5C">
      <w:pPr>
        <w:pStyle w:val="BodyText"/>
        <w:rPr>
          <w:b/>
          <w:sz w:val="20"/>
        </w:rPr>
      </w:pPr>
    </w:p>
    <w:p w14:paraId="29E971E3" w14:textId="77777777" w:rsidR="00186C5C" w:rsidRDefault="00186C5C">
      <w:pPr>
        <w:pStyle w:val="BodyText"/>
        <w:rPr>
          <w:b/>
          <w:sz w:val="20"/>
        </w:rPr>
      </w:pPr>
    </w:p>
    <w:p w14:paraId="7BC2DC8A" w14:textId="77777777" w:rsidR="00186C5C" w:rsidRDefault="00186C5C">
      <w:pPr>
        <w:pStyle w:val="BodyText"/>
        <w:rPr>
          <w:b/>
          <w:sz w:val="20"/>
        </w:rPr>
      </w:pPr>
    </w:p>
    <w:p w14:paraId="7D939A7B" w14:textId="77777777" w:rsidR="00186C5C" w:rsidRDefault="00186C5C">
      <w:pPr>
        <w:pStyle w:val="BodyText"/>
        <w:rPr>
          <w:b/>
          <w:sz w:val="20"/>
        </w:rPr>
      </w:pPr>
    </w:p>
    <w:p w14:paraId="229A66BC" w14:textId="77777777" w:rsidR="00186C5C" w:rsidRDefault="00186C5C">
      <w:pPr>
        <w:pStyle w:val="BodyText"/>
        <w:rPr>
          <w:b/>
          <w:sz w:val="20"/>
        </w:rPr>
      </w:pPr>
    </w:p>
    <w:p w14:paraId="1863EC20" w14:textId="77777777" w:rsidR="00186C5C" w:rsidRDefault="00186C5C">
      <w:pPr>
        <w:pStyle w:val="BodyText"/>
        <w:rPr>
          <w:b/>
          <w:sz w:val="20"/>
        </w:rPr>
      </w:pPr>
    </w:p>
    <w:p w14:paraId="4C665972" w14:textId="77777777" w:rsidR="00186C5C" w:rsidRDefault="00186C5C">
      <w:pPr>
        <w:pStyle w:val="BodyText"/>
        <w:rPr>
          <w:b/>
          <w:sz w:val="20"/>
        </w:rPr>
      </w:pPr>
    </w:p>
    <w:p w14:paraId="0D8251BE" w14:textId="77777777" w:rsidR="00186C5C" w:rsidRDefault="00186C5C">
      <w:pPr>
        <w:pStyle w:val="BodyText"/>
        <w:spacing w:before="4"/>
        <w:rPr>
          <w:b/>
          <w:sz w:val="27"/>
        </w:rPr>
      </w:pPr>
    </w:p>
    <w:p w14:paraId="5881953A" w14:textId="77777777" w:rsidR="00186C5C" w:rsidRDefault="00186C5C">
      <w:pPr>
        <w:pStyle w:val="BodyText"/>
        <w:rPr>
          <w:sz w:val="20"/>
        </w:rPr>
      </w:pPr>
    </w:p>
    <w:p w14:paraId="7E46BD5D" w14:textId="77777777" w:rsidR="00186C5C" w:rsidRDefault="00186C5C">
      <w:pPr>
        <w:pStyle w:val="BodyText"/>
        <w:rPr>
          <w:sz w:val="20"/>
        </w:rPr>
      </w:pPr>
    </w:p>
    <w:p w14:paraId="7ADB9D2E" w14:textId="77777777" w:rsidR="00186C5C" w:rsidRDefault="00186C5C">
      <w:pPr>
        <w:pStyle w:val="BodyText"/>
        <w:rPr>
          <w:sz w:val="20"/>
        </w:rPr>
      </w:pPr>
    </w:p>
    <w:p w14:paraId="5629EC6A" w14:textId="77777777" w:rsidR="00186C5C" w:rsidRDefault="00186C5C">
      <w:pPr>
        <w:pStyle w:val="BodyText"/>
        <w:rPr>
          <w:sz w:val="20"/>
        </w:rPr>
      </w:pPr>
    </w:p>
    <w:p w14:paraId="215F7E58" w14:textId="77777777" w:rsidR="00186C5C" w:rsidRDefault="00186C5C">
      <w:pPr>
        <w:pStyle w:val="BodyText"/>
        <w:rPr>
          <w:sz w:val="20"/>
        </w:rPr>
      </w:pPr>
    </w:p>
    <w:p w14:paraId="677EB5A8" w14:textId="77777777" w:rsidR="00186C5C" w:rsidRDefault="00186C5C">
      <w:pPr>
        <w:pStyle w:val="BodyText"/>
        <w:rPr>
          <w:sz w:val="20"/>
        </w:rPr>
      </w:pPr>
    </w:p>
    <w:p w14:paraId="030BD703" w14:textId="77777777" w:rsidR="00186C5C" w:rsidRDefault="00186C5C">
      <w:pPr>
        <w:pStyle w:val="BodyText"/>
        <w:rPr>
          <w:sz w:val="20"/>
        </w:rPr>
      </w:pPr>
    </w:p>
    <w:p w14:paraId="78442D8E" w14:textId="77777777" w:rsidR="00186C5C" w:rsidRDefault="00186C5C">
      <w:pPr>
        <w:pStyle w:val="BodyText"/>
        <w:rPr>
          <w:sz w:val="20"/>
        </w:rPr>
      </w:pPr>
    </w:p>
    <w:p w14:paraId="6A94ABE1" w14:textId="77777777" w:rsidR="00186C5C" w:rsidRDefault="00186C5C">
      <w:pPr>
        <w:pStyle w:val="BodyText"/>
        <w:rPr>
          <w:sz w:val="20"/>
        </w:rPr>
      </w:pPr>
    </w:p>
    <w:p w14:paraId="6492BAEA" w14:textId="77777777" w:rsidR="00186C5C" w:rsidRDefault="00186C5C">
      <w:pPr>
        <w:pStyle w:val="BodyText"/>
        <w:rPr>
          <w:sz w:val="20"/>
        </w:rPr>
      </w:pPr>
    </w:p>
    <w:p w14:paraId="6C199D97" w14:textId="77777777" w:rsidR="00186C5C" w:rsidRDefault="00186C5C">
      <w:pPr>
        <w:pStyle w:val="BodyText"/>
        <w:rPr>
          <w:sz w:val="20"/>
        </w:rPr>
      </w:pPr>
    </w:p>
    <w:p w14:paraId="2DBF89FD" w14:textId="77777777" w:rsidR="00186C5C" w:rsidRDefault="00186C5C">
      <w:pPr>
        <w:pStyle w:val="BodyText"/>
        <w:rPr>
          <w:sz w:val="20"/>
        </w:rPr>
      </w:pPr>
    </w:p>
    <w:p w14:paraId="281D8A8D" w14:textId="77777777" w:rsidR="00186C5C" w:rsidRDefault="00186C5C">
      <w:pPr>
        <w:pStyle w:val="BodyText"/>
        <w:rPr>
          <w:sz w:val="20"/>
        </w:rPr>
      </w:pPr>
    </w:p>
    <w:p w14:paraId="1058FC52" w14:textId="77777777" w:rsidR="00186C5C" w:rsidRDefault="00186C5C">
      <w:pPr>
        <w:pStyle w:val="BodyText"/>
        <w:rPr>
          <w:sz w:val="20"/>
        </w:rPr>
      </w:pPr>
    </w:p>
    <w:p w14:paraId="40D49900" w14:textId="77777777" w:rsidR="00186C5C" w:rsidRDefault="00186C5C">
      <w:pPr>
        <w:pStyle w:val="BodyText"/>
        <w:rPr>
          <w:sz w:val="20"/>
        </w:rPr>
      </w:pPr>
    </w:p>
    <w:p w14:paraId="36FE6C38" w14:textId="77777777" w:rsidR="00186C5C" w:rsidRDefault="00186C5C">
      <w:pPr>
        <w:pStyle w:val="BodyText"/>
        <w:rPr>
          <w:sz w:val="20"/>
        </w:rPr>
      </w:pPr>
    </w:p>
    <w:p w14:paraId="598A644D" w14:textId="77777777" w:rsidR="00186C5C" w:rsidRDefault="00186C5C">
      <w:pPr>
        <w:pStyle w:val="BodyText"/>
        <w:rPr>
          <w:sz w:val="20"/>
        </w:rPr>
      </w:pPr>
    </w:p>
    <w:p w14:paraId="2D36D483" w14:textId="77777777" w:rsidR="00186C5C" w:rsidRDefault="00186C5C">
      <w:pPr>
        <w:pStyle w:val="BodyText"/>
        <w:rPr>
          <w:sz w:val="20"/>
        </w:rPr>
      </w:pPr>
    </w:p>
    <w:p w14:paraId="2B8366B4" w14:textId="77777777" w:rsidR="00186C5C" w:rsidRDefault="00186C5C">
      <w:pPr>
        <w:pStyle w:val="BodyText"/>
        <w:rPr>
          <w:sz w:val="20"/>
        </w:rPr>
      </w:pPr>
    </w:p>
    <w:p w14:paraId="6B07DB4F" w14:textId="77777777" w:rsidR="00186C5C" w:rsidRDefault="00186C5C">
      <w:pPr>
        <w:pStyle w:val="BodyText"/>
        <w:rPr>
          <w:sz w:val="20"/>
        </w:rPr>
      </w:pPr>
    </w:p>
    <w:p w14:paraId="27755053" w14:textId="77777777" w:rsidR="00186C5C" w:rsidRDefault="00186C5C">
      <w:pPr>
        <w:pStyle w:val="BodyText"/>
        <w:rPr>
          <w:sz w:val="20"/>
        </w:rPr>
      </w:pPr>
    </w:p>
    <w:p w14:paraId="5A9745E9" w14:textId="77777777" w:rsidR="00186C5C" w:rsidRDefault="00186C5C">
      <w:pPr>
        <w:pStyle w:val="BodyText"/>
        <w:rPr>
          <w:sz w:val="20"/>
        </w:rPr>
      </w:pPr>
    </w:p>
    <w:p w14:paraId="7861D99A" w14:textId="77777777" w:rsidR="00186C5C" w:rsidRDefault="00186C5C">
      <w:pPr>
        <w:pStyle w:val="BodyText"/>
        <w:rPr>
          <w:sz w:val="20"/>
        </w:rPr>
      </w:pPr>
    </w:p>
    <w:p w14:paraId="5CE5E09B" w14:textId="77777777" w:rsidR="00186C5C" w:rsidRDefault="00186C5C">
      <w:pPr>
        <w:pStyle w:val="BodyText"/>
        <w:rPr>
          <w:sz w:val="20"/>
        </w:rPr>
      </w:pPr>
    </w:p>
    <w:p w14:paraId="79E6774B" w14:textId="703E46CD" w:rsidR="00186C5C" w:rsidRDefault="00186C5C">
      <w:pPr>
        <w:pStyle w:val="BodyText"/>
        <w:rPr>
          <w:sz w:val="20"/>
        </w:rPr>
      </w:pPr>
    </w:p>
    <w:p w14:paraId="197B620C" w14:textId="77777777" w:rsidR="00186C5C" w:rsidRDefault="00186C5C">
      <w:pPr>
        <w:pStyle w:val="BodyText"/>
        <w:rPr>
          <w:sz w:val="20"/>
        </w:rPr>
      </w:pPr>
    </w:p>
    <w:p w14:paraId="2D6D2C1E" w14:textId="77777777" w:rsidR="00186C5C" w:rsidRDefault="00186C5C">
      <w:pPr>
        <w:pStyle w:val="BodyText"/>
        <w:rPr>
          <w:sz w:val="20"/>
        </w:rPr>
      </w:pPr>
    </w:p>
    <w:p w14:paraId="504258DC" w14:textId="77777777" w:rsidR="00186C5C" w:rsidRDefault="00186C5C">
      <w:pPr>
        <w:pStyle w:val="BodyText"/>
        <w:rPr>
          <w:sz w:val="20"/>
        </w:rPr>
      </w:pPr>
    </w:p>
    <w:p w14:paraId="1C57C139" w14:textId="77777777" w:rsidR="00186C5C" w:rsidRDefault="00186C5C">
      <w:pPr>
        <w:pStyle w:val="BodyText"/>
        <w:rPr>
          <w:sz w:val="20"/>
        </w:rPr>
      </w:pPr>
    </w:p>
    <w:p w14:paraId="6D9C5E41" w14:textId="77777777" w:rsidR="00186C5C" w:rsidRDefault="00186C5C">
      <w:pPr>
        <w:pStyle w:val="BodyText"/>
        <w:rPr>
          <w:sz w:val="20"/>
        </w:rPr>
      </w:pPr>
    </w:p>
    <w:p w14:paraId="22D8C672" w14:textId="77777777" w:rsidR="00186C5C" w:rsidRDefault="00186C5C">
      <w:pPr>
        <w:pStyle w:val="BodyText"/>
        <w:rPr>
          <w:sz w:val="20"/>
        </w:rPr>
      </w:pPr>
    </w:p>
    <w:p w14:paraId="7141CD5E" w14:textId="77777777" w:rsidR="00186C5C" w:rsidRDefault="00D9737F">
      <w:pPr>
        <w:pStyle w:val="BodyText"/>
        <w:spacing w:before="1"/>
        <w:rPr>
          <w:sz w:val="18"/>
        </w:rPr>
      </w:pPr>
      <w:r>
        <w:rPr>
          <w:noProof/>
          <w:lang w:val="en-GB" w:eastAsia="en-GB"/>
        </w:rPr>
        <mc:AlternateContent>
          <mc:Choice Requires="wps">
            <w:drawing>
              <wp:anchor distT="4294967295" distB="4294967295" distL="0" distR="0" simplePos="0" relativeHeight="251619840" behindDoc="0" locked="0" layoutInCell="1" allowOverlap="1" wp14:anchorId="7A662983" wp14:editId="7D1C4474">
                <wp:simplePos x="0" y="0"/>
                <wp:positionH relativeFrom="page">
                  <wp:posOffset>469265</wp:posOffset>
                </wp:positionH>
                <wp:positionV relativeFrom="paragraph">
                  <wp:posOffset>170179</wp:posOffset>
                </wp:positionV>
                <wp:extent cx="6702425" cy="0"/>
                <wp:effectExtent l="0" t="0" r="22225" b="19050"/>
                <wp:wrapTopAndBottom/>
                <wp:docPr id="1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D3845" id="Line 26" o:spid="_x0000_s1026" style="position:absolute;z-index:2516198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6.95pt,13.4pt" to="564.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" strokecolor="#8eb4e2">
                <w10:wrap type="topAndBottom" anchorx="page"/>
              </v:line>
            </w:pict>
          </mc:Fallback>
        </mc:AlternateContent>
      </w:r>
    </w:p>
    <w:p w14:paraId="047073B5" w14:textId="77777777" w:rsidR="00186C5C" w:rsidRDefault="007C4D4B">
      <w:pPr>
        <w:pStyle w:val="Heading3"/>
        <w:spacing w:line="238" w:lineRule="exact"/>
        <w:jc w:val="left"/>
      </w:pPr>
      <w:r>
        <w:rPr>
          <w:color w:val="00AFEF"/>
        </w:rPr>
        <w:t>South Coast District</w:t>
      </w:r>
    </w:p>
    <w:p w14:paraId="6913913C" w14:textId="6E892A01" w:rsidR="00186C5C" w:rsidRDefault="0089274C">
      <w:pPr>
        <w:pStyle w:val="BodyText"/>
        <w:ind w:left="108"/>
        <w:rPr>
          <w:sz w:val="20"/>
        </w:rPr>
      </w:pPr>
      <w:r>
        <w:rPr>
          <w:noProof/>
          <w:lang w:val="en-GB" w:eastAsia="en-GB"/>
        </w:rPr>
        <mc:AlternateContent>
          <mc:Choice Requires="wpg">
            <w:drawing>
              <wp:anchor distT="0" distB="0" distL="114300" distR="114300" simplePos="0" relativeHeight="251630080" behindDoc="0" locked="0" layoutInCell="1" allowOverlap="1" wp14:anchorId="0A9B87FB" wp14:editId="407B16F1">
                <wp:simplePos x="0" y="0"/>
                <wp:positionH relativeFrom="page">
                  <wp:posOffset>3771900</wp:posOffset>
                </wp:positionH>
                <wp:positionV relativeFrom="page">
                  <wp:posOffset>9867900</wp:posOffset>
                </wp:positionV>
                <wp:extent cx="3426460" cy="505460"/>
                <wp:effectExtent l="0" t="0" r="2540" b="8890"/>
                <wp:wrapNone/>
                <wp:docPr id="11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6460" cy="505460"/>
                          <a:chOff x="3789" y="15577"/>
                          <a:chExt cx="6954" cy="964"/>
                        </a:xfrm>
                      </wpg:grpSpPr>
                      <pic:pic xmlns:pic="http://schemas.openxmlformats.org/drawingml/2006/picture">
                        <pic:nvPicPr>
                          <pic:cNvPr id="118" name="Picture 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789" y="15577"/>
                            <a:ext cx="3898" cy="9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19" name="Rectangle 30"/>
                        <wps:cNvSpPr>
                          <a:spLocks noChangeArrowheads="1"/>
                        </wps:cNvSpPr>
                        <wps:spPr bwMode="auto">
                          <a:xfrm>
                            <a:off x="7688" y="15603"/>
                            <a:ext cx="3055" cy="751"/>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7837" y="15680"/>
                            <a:ext cx="2757" cy="56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9E5F00" id="Group 27" o:spid="_x0000_s1026" style="position:absolute;margin-left:297pt;margin-top:777pt;width:269.8pt;height:39.8pt;z-index:251630080;mso-position-horizontal-relative:page;mso-position-vertical-relative:page" coordorigin="3789,15577" coordsize="6954,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UEsDBAoA&#10;AAAAAAAAIQDzEh3SKjsAACo7AAAVAAAAZHJzL21lZGlhL2ltYWdlMi5qcGVn/9j/4AAQSkZJRgAB&#10;AQEA3ADcAAD/2wBDAAIBAQEBAQIBAQECAgICAgQDAgICAgUEBAMEBgUGBgYFBgYGBwkIBgcJBwYG&#10;CAsICQoKCgoKBggLDAsKDAkKCgr/2wBDAQICAgICAgUDAwUKBwYHCgoKCgoKCgoKCgoKCgoKCgoK&#10;CgoKCgoKCgoKCgoKCgoKCgoKCgoKCgoKCgoKCgoKCgr/wAARCABWAa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">
                <v:shape id="Picture 31" o:spid="_x0000_s1027" type="#_x0000_t75" style="position:absolute;left:3789;top:15577;width:3898;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">
                  <v:imagedata r:id="rId88" o:title=""/>
                </v:shape>
                <v:rect id="Rectangle 30" o:spid="_x0000_s1028" style="position:absolute;left:7688;top:15603;width:3055;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shape id="Picture 29" o:spid="_x0000_s1029" type="#_x0000_t75" style="position:absolute;left:7837;top:15680;width:2757;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">
                  <v:imagedata r:id="rId89" o:title=""/>
                </v:shape>
                <w10:wrap anchorx="page" anchory="page"/>
              </v:group>
            </w:pict>
          </mc:Fallback>
        </mc:AlternateContent>
      </w:r>
      <w:r w:rsidR="00D800ED">
        <w:rPr>
          <w:noProof/>
          <w:lang w:val="en-GB" w:eastAsia="en-GB"/>
        </w:rPr>
        <w:drawing>
          <wp:anchor distT="0" distB="0" distL="114300" distR="114300" simplePos="0" relativeHeight="251693568" behindDoc="0" locked="0" layoutInCell="1" allowOverlap="1" wp14:anchorId="5C738FC8" wp14:editId="4D2BFEAE">
            <wp:simplePos x="0" y="0"/>
            <wp:positionH relativeFrom="page">
              <wp:posOffset>271145</wp:posOffset>
            </wp:positionH>
            <wp:positionV relativeFrom="paragraph">
              <wp:posOffset>190874</wp:posOffset>
            </wp:positionV>
            <wp:extent cx="1709420" cy="351155"/>
            <wp:effectExtent l="0" t="0" r="5080" b="0"/>
            <wp:wrapTight wrapText="bothSides">
              <wp:wrapPolygon edited="0">
                <wp:start x="0" y="0"/>
                <wp:lineTo x="0" y="19920"/>
                <wp:lineTo x="21423" y="19920"/>
                <wp:lineTo x="2142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a14="http://schemas.microsoft.com/office/drawing/2010/main" val="0"/>
                        </a:ext>
                      </a:extLst>
                    </a:blip>
                    <a:srcRect l="15118" t="36865" r="49367" b="50140"/>
                    <a:stretch/>
                  </pic:blipFill>
                  <pic:spPr bwMode="auto">
                    <a:xfrm>
                      <a:off x="0" y="0"/>
                      <a:ext cx="1709420" cy="3511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2EB7AAA0" w14:textId="13AF2CD5" w:rsidR="00186C5C" w:rsidRDefault="00D800ED">
      <w:pPr>
        <w:rPr>
          <w:sz w:val="20"/>
        </w:rPr>
        <w:sectPr w:rsidR="00186C5C">
          <w:pgSz w:w="11910" w:h="16840"/>
          <w:pgMar w:top="1320" w:right="500" w:bottom="0" w:left="540" w:header="564" w:footer="0" w:gutter="0"/>
          <w:cols w:space="720"/>
        </w:sectPr>
      </w:pPr>
      <w:r>
        <w:rPr>
          <w:noProof/>
          <w:sz w:val="20"/>
          <w:lang w:val="en-GB" w:eastAsia="en-GB"/>
        </w:rPr>
        <w:drawing>
          <wp:inline distT="0" distB="0" distL="0" distR="0" wp14:anchorId="064040B0" wp14:editId="2BD63EF7">
            <wp:extent cx="1678474" cy="486236"/>
            <wp:effectExtent l="0" t="0" r="0" b="0"/>
            <wp:docPr id="2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5.png"/>
                    <pic:cNvPicPr/>
                  </pic:nvPicPr>
                  <pic:blipFill>
                    <a:blip r:embed="rId90" cstate="print"/>
                    <a:stretch>
                      <a:fillRect/>
                    </a:stretch>
                  </pic:blipFill>
                  <pic:spPr>
                    <a:xfrm>
                      <a:off x="0" y="0"/>
                      <a:ext cx="1728893" cy="500842"/>
                    </a:xfrm>
                    <a:prstGeom prst="rect">
                      <a:avLst/>
                    </a:prstGeom>
                  </pic:spPr>
                </pic:pic>
              </a:graphicData>
            </a:graphic>
          </wp:inline>
        </w:drawing>
      </w:r>
    </w:p>
    <w:p w14:paraId="57199151" w14:textId="77777777" w:rsidR="00186C5C" w:rsidRDefault="00186C5C">
      <w:pPr>
        <w:pStyle w:val="BodyText"/>
        <w:spacing w:before="9"/>
        <w:rPr>
          <w:b/>
          <w:sz w:val="14"/>
        </w:rPr>
      </w:pPr>
    </w:p>
    <w:p w14:paraId="7CB3B3C3" w14:textId="77777777" w:rsidR="00176647" w:rsidRPr="00176647" w:rsidRDefault="007C4D4B" w:rsidP="00176647">
      <w:pPr>
        <w:pStyle w:val="Heading1"/>
        <w:spacing w:before="193"/>
        <w:rPr>
          <w:color w:val="00AFEF"/>
          <w:sz w:val="36"/>
          <w:szCs w:val="36"/>
        </w:rPr>
      </w:pPr>
      <w:r w:rsidRPr="00176647">
        <w:rPr>
          <w:color w:val="00AFEF"/>
          <w:sz w:val="36"/>
          <w:szCs w:val="36"/>
        </w:rPr>
        <w:t>Continuous Professional Development</w:t>
      </w:r>
    </w:p>
    <w:p w14:paraId="15043362" w14:textId="77777777" w:rsidR="00186C5C" w:rsidRDefault="007C4D4B">
      <w:pPr>
        <w:pStyle w:val="BodyText"/>
        <w:spacing w:before="295"/>
        <w:ind w:left="312" w:right="631"/>
        <w:jc w:val="both"/>
      </w:pPr>
      <w:r>
        <w:t>We offer unique and bespoke training for staff at all levels. This includes the Aspirational Senior Leaders Programme. For teachers we have the Level 1 - Understanding Aspirations Programme, Level 2 – Aspirations and Outstanding Programme, Polishing Pedagogy Programme and Agents of Change Programme, complimented by various staff Coaching and Mentoring training. For support staff we offer an Understanding Aspirations Programme. Staff will be supported to develop a positive orientation to professional learning as reflective practitioners and will be empowered to take ownership and responsibility for their professional learning and development.</w:t>
      </w:r>
    </w:p>
    <w:p w14:paraId="5D33EDAC" w14:textId="77777777" w:rsidR="00186C5C" w:rsidRPr="00176647" w:rsidRDefault="00186C5C">
      <w:pPr>
        <w:pStyle w:val="BodyText"/>
        <w:spacing w:before="11"/>
        <w:rPr>
          <w:sz w:val="14"/>
          <w:szCs w:val="14"/>
        </w:rPr>
      </w:pPr>
    </w:p>
    <w:p w14:paraId="2C31CCBB" w14:textId="77777777" w:rsidR="00186C5C" w:rsidRDefault="007C4D4B">
      <w:pPr>
        <w:pStyle w:val="BodyText"/>
        <w:spacing w:before="1"/>
        <w:ind w:left="312" w:right="637"/>
        <w:jc w:val="both"/>
      </w:pPr>
      <w:r>
        <w:t>We strive to embed the voice of students (for example, through My Voice, iKnow My Class Surveys and student voice and leadership developments) and the active engagement of students in the process of CPD and staff professional learning.</w:t>
      </w:r>
    </w:p>
    <w:p w14:paraId="1A66AE79" w14:textId="77777777" w:rsidR="00381B17" w:rsidRDefault="00381B17">
      <w:pPr>
        <w:pStyle w:val="BodyText"/>
        <w:spacing w:before="1"/>
        <w:ind w:left="312" w:right="637"/>
        <w:jc w:val="both"/>
      </w:pPr>
    </w:p>
    <w:p w14:paraId="0D87F555" w14:textId="77777777" w:rsidR="00186C5C" w:rsidRPr="00176647" w:rsidRDefault="00186C5C">
      <w:pPr>
        <w:pStyle w:val="BodyText"/>
        <w:rPr>
          <w:sz w:val="14"/>
          <w:szCs w:val="14"/>
        </w:rPr>
      </w:pPr>
    </w:p>
    <w:p w14:paraId="33DB77BA" w14:textId="77777777" w:rsidR="00186C5C" w:rsidRPr="00381B17" w:rsidRDefault="007C4D4B">
      <w:pPr>
        <w:pStyle w:val="BodyText"/>
        <w:ind w:left="312"/>
        <w:jc w:val="both"/>
        <w:rPr>
          <w:b/>
        </w:rPr>
      </w:pPr>
      <w:r w:rsidRPr="00381B17">
        <w:rPr>
          <w:b/>
          <w:color w:val="00AFEF"/>
        </w:rPr>
        <w:t>Promoting Aspirations Project</w:t>
      </w:r>
    </w:p>
    <w:p w14:paraId="058CD6BE" w14:textId="77777777" w:rsidR="00186C5C" w:rsidRDefault="007C4D4B">
      <w:pPr>
        <w:pStyle w:val="BodyText"/>
        <w:ind w:left="312" w:right="632"/>
        <w:jc w:val="both"/>
      </w:pPr>
      <w:r>
        <w:t>CPD in AAT Academies will have a research orientation. All staff will be expected to engage annually in a Promoting Aspirations Project and make use of research reports to inform their practice. The Promoting Aspirations Project is undertaken over the course of an academic year. Staff can conduct their Promoting Aspirations Projects alone or in collaboration with a small group of colleagues from within their academy or across Aspirations Academies. Innovation Awards will be given to the best projects and they will be shared with other staff at the yearly forum when all staff from all</w:t>
      </w:r>
      <w:r>
        <w:rPr>
          <w:spacing w:val="3"/>
        </w:rPr>
        <w:t xml:space="preserve"> </w:t>
      </w:r>
      <w:r>
        <w:t>academies</w:t>
      </w:r>
      <w:r w:rsidR="00176647">
        <w:t xml:space="preserve"> come together </w:t>
      </w:r>
      <w:r w:rsidR="00471DDD">
        <w:t>for an exciting event.</w:t>
      </w:r>
    </w:p>
    <w:p w14:paraId="64C17232" w14:textId="77777777" w:rsidR="0089274C" w:rsidRDefault="0089274C">
      <w:pPr>
        <w:pStyle w:val="BodyText"/>
        <w:ind w:left="312" w:right="632"/>
        <w:jc w:val="both"/>
      </w:pPr>
    </w:p>
    <w:p w14:paraId="2CEA87B2" w14:textId="77777777" w:rsidR="0089274C" w:rsidRDefault="0089274C">
      <w:pPr>
        <w:pStyle w:val="BodyText"/>
        <w:ind w:left="312" w:right="632"/>
        <w:jc w:val="both"/>
      </w:pPr>
    </w:p>
    <w:p w14:paraId="3C647E52" w14:textId="77777777" w:rsidR="0089274C" w:rsidRDefault="0089274C">
      <w:pPr>
        <w:pStyle w:val="BodyText"/>
        <w:ind w:left="312" w:right="632"/>
        <w:jc w:val="both"/>
      </w:pPr>
    </w:p>
    <w:p w14:paraId="764EF4A4" w14:textId="77777777" w:rsidR="0089274C" w:rsidRDefault="0089274C">
      <w:pPr>
        <w:pStyle w:val="BodyText"/>
        <w:ind w:left="312" w:right="632"/>
        <w:jc w:val="both"/>
      </w:pPr>
    </w:p>
    <w:p w14:paraId="4E0C2426" w14:textId="77777777" w:rsidR="0089274C" w:rsidRDefault="0089274C">
      <w:pPr>
        <w:pStyle w:val="BodyText"/>
        <w:ind w:left="312" w:right="632"/>
        <w:jc w:val="both"/>
      </w:pPr>
    </w:p>
    <w:p w14:paraId="229432BE" w14:textId="77777777" w:rsidR="0089274C" w:rsidRDefault="0089274C">
      <w:pPr>
        <w:pStyle w:val="BodyText"/>
        <w:ind w:left="312" w:right="632"/>
        <w:jc w:val="both"/>
      </w:pPr>
    </w:p>
    <w:p w14:paraId="07B401CE" w14:textId="77777777" w:rsidR="0089274C" w:rsidRDefault="0089274C">
      <w:pPr>
        <w:pStyle w:val="BodyText"/>
        <w:ind w:left="312" w:right="632"/>
        <w:jc w:val="both"/>
      </w:pPr>
    </w:p>
    <w:p w14:paraId="1FB60066" w14:textId="77777777" w:rsidR="0089274C" w:rsidRDefault="0089274C">
      <w:pPr>
        <w:pStyle w:val="BodyText"/>
        <w:ind w:left="312" w:right="632"/>
        <w:jc w:val="both"/>
      </w:pPr>
    </w:p>
    <w:p w14:paraId="243A0440" w14:textId="77777777" w:rsidR="0089274C" w:rsidRDefault="0089274C">
      <w:pPr>
        <w:pStyle w:val="BodyText"/>
        <w:ind w:left="312" w:right="632"/>
        <w:jc w:val="both"/>
      </w:pPr>
    </w:p>
    <w:p w14:paraId="60C1D1C1" w14:textId="77777777" w:rsidR="0089274C" w:rsidRDefault="0089274C">
      <w:pPr>
        <w:pStyle w:val="BodyText"/>
        <w:ind w:left="312" w:right="632"/>
        <w:jc w:val="both"/>
      </w:pPr>
    </w:p>
    <w:p w14:paraId="0698D666" w14:textId="77777777" w:rsidR="0089274C" w:rsidRDefault="0089274C">
      <w:pPr>
        <w:pStyle w:val="BodyText"/>
        <w:ind w:left="312" w:right="632"/>
        <w:jc w:val="both"/>
      </w:pPr>
    </w:p>
    <w:p w14:paraId="3065AF25" w14:textId="77777777" w:rsidR="0089274C" w:rsidRDefault="0089274C">
      <w:pPr>
        <w:pStyle w:val="BodyText"/>
        <w:ind w:left="312" w:right="632"/>
        <w:jc w:val="both"/>
      </w:pPr>
    </w:p>
    <w:p w14:paraId="47FCD8BC" w14:textId="77777777" w:rsidR="0089274C" w:rsidRDefault="0089274C">
      <w:pPr>
        <w:pStyle w:val="BodyText"/>
        <w:ind w:left="312" w:right="632"/>
        <w:jc w:val="both"/>
      </w:pPr>
    </w:p>
    <w:p w14:paraId="4A138A46" w14:textId="77777777" w:rsidR="0089274C" w:rsidRDefault="0089274C">
      <w:pPr>
        <w:pStyle w:val="BodyText"/>
        <w:ind w:left="312" w:right="632"/>
        <w:jc w:val="both"/>
      </w:pPr>
    </w:p>
    <w:p w14:paraId="6AAC816F" w14:textId="77777777" w:rsidR="0089274C" w:rsidRDefault="0089274C">
      <w:pPr>
        <w:pStyle w:val="BodyText"/>
        <w:ind w:left="312" w:right="632"/>
        <w:jc w:val="both"/>
      </w:pPr>
    </w:p>
    <w:p w14:paraId="76EE6FA4" w14:textId="77777777" w:rsidR="0089274C" w:rsidRDefault="0089274C">
      <w:pPr>
        <w:pStyle w:val="BodyText"/>
        <w:ind w:left="312" w:right="632"/>
        <w:jc w:val="both"/>
      </w:pPr>
    </w:p>
    <w:p w14:paraId="343DCB22" w14:textId="77777777" w:rsidR="0089274C" w:rsidRDefault="0089274C">
      <w:pPr>
        <w:pStyle w:val="BodyText"/>
        <w:ind w:left="312" w:right="632"/>
        <w:jc w:val="both"/>
      </w:pPr>
    </w:p>
    <w:p w14:paraId="41A6A833" w14:textId="77777777" w:rsidR="0089274C" w:rsidRDefault="0089274C">
      <w:pPr>
        <w:pStyle w:val="BodyText"/>
        <w:ind w:left="312" w:right="632"/>
        <w:jc w:val="both"/>
      </w:pPr>
    </w:p>
    <w:p w14:paraId="318F85FE" w14:textId="77777777" w:rsidR="0089274C" w:rsidRDefault="0089274C">
      <w:pPr>
        <w:pStyle w:val="BodyText"/>
        <w:ind w:left="312" w:right="632"/>
        <w:jc w:val="both"/>
      </w:pPr>
    </w:p>
    <w:p w14:paraId="05F0BA6D" w14:textId="77777777" w:rsidR="0089274C" w:rsidRDefault="0089274C">
      <w:pPr>
        <w:pStyle w:val="BodyText"/>
        <w:ind w:left="312" w:right="632"/>
        <w:jc w:val="both"/>
      </w:pPr>
    </w:p>
    <w:p w14:paraId="42D3A749" w14:textId="77777777" w:rsidR="0089274C" w:rsidRDefault="0089274C">
      <w:pPr>
        <w:pStyle w:val="BodyText"/>
        <w:ind w:left="312" w:right="632"/>
        <w:jc w:val="both"/>
      </w:pPr>
    </w:p>
    <w:p w14:paraId="6E6D1769" w14:textId="77777777" w:rsidR="0089274C" w:rsidRDefault="0089274C">
      <w:pPr>
        <w:pStyle w:val="BodyText"/>
        <w:ind w:left="312" w:right="632"/>
        <w:jc w:val="both"/>
      </w:pPr>
    </w:p>
    <w:p w14:paraId="6A27FDF2" w14:textId="77777777" w:rsidR="0089274C" w:rsidRDefault="0089274C">
      <w:pPr>
        <w:pStyle w:val="BodyText"/>
        <w:ind w:left="312" w:right="632"/>
        <w:jc w:val="both"/>
      </w:pPr>
    </w:p>
    <w:p w14:paraId="0716E509" w14:textId="4F9BAEF8" w:rsidR="00186C5C" w:rsidRDefault="00D9737F">
      <w:pPr>
        <w:pStyle w:val="Heading3"/>
        <w:spacing w:before="40"/>
      </w:pPr>
      <w:r>
        <w:rPr>
          <w:noProof/>
          <w:lang w:val="en-GB" w:eastAsia="en-GB"/>
        </w:rPr>
        <mc:AlternateContent>
          <mc:Choice Requires="wps">
            <w:drawing>
              <wp:anchor distT="4294967295" distB="4294967295" distL="114300" distR="114300" simplePos="0" relativeHeight="251651072" behindDoc="1" locked="0" layoutInCell="1" allowOverlap="1" wp14:anchorId="7F0C7AF4" wp14:editId="553A56D5">
                <wp:simplePos x="0" y="0"/>
                <wp:positionH relativeFrom="page">
                  <wp:posOffset>469265</wp:posOffset>
                </wp:positionH>
                <wp:positionV relativeFrom="paragraph">
                  <wp:posOffset>37464</wp:posOffset>
                </wp:positionV>
                <wp:extent cx="6702425" cy="0"/>
                <wp:effectExtent l="0" t="0" r="22225" b="19050"/>
                <wp:wrapNone/>
                <wp:docPr id="11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5A31A" id="Line 25" o:spid="_x0000_s1026" style="position:absolute;z-index:-2516654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6.95pt,2.95pt" to="564.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" strokecolor="#8eb4e2">
                <w10:wrap anchorx="page"/>
              </v:line>
            </w:pict>
          </mc:Fallback>
        </mc:AlternateContent>
      </w:r>
      <w:r w:rsidR="007C4D4B">
        <w:rPr>
          <w:color w:val="00AFEF"/>
        </w:rPr>
        <w:t>South Coast District</w:t>
      </w:r>
    </w:p>
    <w:p w14:paraId="145D2B9E" w14:textId="09EE52CD" w:rsidR="00186C5C" w:rsidRDefault="00381B17" w:rsidP="00471DDD">
      <w:pPr>
        <w:pStyle w:val="BodyText"/>
        <w:ind w:left="108"/>
        <w:rPr>
          <w:sz w:val="20"/>
        </w:rPr>
      </w:pPr>
      <w:r w:rsidRPr="0089274C">
        <w:rPr>
          <w:noProof/>
          <w:sz w:val="22"/>
          <w:szCs w:val="22"/>
          <w:lang w:val="en-GB" w:eastAsia="en-GB"/>
        </w:rPr>
        <mc:AlternateContent>
          <mc:Choice Requires="wpg">
            <w:drawing>
              <wp:anchor distT="0" distB="0" distL="114300" distR="114300" simplePos="0" relativeHeight="251709952" behindDoc="0" locked="0" layoutInCell="1" allowOverlap="1" wp14:anchorId="08177C43" wp14:editId="3A21FFB2">
                <wp:simplePos x="0" y="0"/>
                <wp:positionH relativeFrom="page">
                  <wp:posOffset>3829050</wp:posOffset>
                </wp:positionH>
                <wp:positionV relativeFrom="page">
                  <wp:posOffset>9924415</wp:posOffset>
                </wp:positionV>
                <wp:extent cx="3590752" cy="505460"/>
                <wp:effectExtent l="0" t="0" r="10160" b="8890"/>
                <wp:wrapNone/>
                <wp:docPr id="33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0752" cy="505460"/>
                          <a:chOff x="3789" y="15577"/>
                          <a:chExt cx="7287" cy="964"/>
                        </a:xfrm>
                      </wpg:grpSpPr>
                      <pic:pic xmlns:pic="http://schemas.openxmlformats.org/drawingml/2006/picture">
                        <pic:nvPicPr>
                          <pic:cNvPr id="335" name="Picture 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789" y="15577"/>
                            <a:ext cx="3898" cy="9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336" name="Rectangle 30"/>
                        <wps:cNvSpPr>
                          <a:spLocks noChangeArrowheads="1"/>
                        </wps:cNvSpPr>
                        <wps:spPr bwMode="auto">
                          <a:xfrm>
                            <a:off x="7688" y="15603"/>
                            <a:ext cx="3055" cy="751"/>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7"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7837" y="15680"/>
                            <a:ext cx="2757" cy="56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338" name="Text Box 28"/>
                        <wps:cNvSpPr txBox="1">
                          <a:spLocks noChangeArrowheads="1"/>
                        </wps:cNvSpPr>
                        <wps:spPr bwMode="auto">
                          <a:xfrm>
                            <a:off x="10605" y="16240"/>
                            <a:ext cx="471" cy="2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E13DEF" w14:textId="091E401F" w:rsidR="0089274C" w:rsidRDefault="0089274C" w:rsidP="0089274C">
                              <w:pPr>
                                <w:spacing w:line="240" w:lineRule="exact"/>
                                <w:rPr>
                                  <w:b/>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77C43" id="Group 27" o:spid="_x0000_s1026" style="position:absolute;left:0;text-align:left;margin-left:301.5pt;margin-top:781.45pt;width:282.75pt;height:39.8pt;z-index:251709952;mso-position-horizontal-relative:page;mso-position-vertical-relative:page" coordorigin="3789,15577" coordsize="7287,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MECgAAAAAAAAAhAPMSHdIqOwAAKjsAABUA&#10;AABkcnMvbWVkaWEvaW1hZ2UyLmpwZWf/2P/gABBKRklGAAEBAQDcANwAAP/bAEMAAgEBAQEBAgEB&#10;AQICAgICBAMCAgICBQQEAwQGBQYGBgUGBgYHCQgGBwkHBgYICwgJCgoKCgoGCAsMCwoMCQoKCv/b&#10;AEMBAgICAgICBQMDBQoHBgcKCgoKCgoKCgoKCgoKCgoKCgoKCgoKCgoKCgoKCgoKCgoKCgoKCgoK&#10;CgoKCgoKCgoKCv/AABEIAFYBp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">
                <v:shape id="Picture 31" o:spid="_x0000_s1027" type="#_x0000_t75" style="position:absolute;left:3789;top:15577;width:3898;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">
                  <v:imagedata r:id="rId88" o:title=""/>
                </v:shape>
                <v:rect id="Rectangle 30" o:spid="_x0000_s1028" style="position:absolute;left:7688;top:15603;width:3055;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" stroked="f"/>
                <v:shape id="Picture 29" o:spid="_x0000_s1029" type="#_x0000_t75" style="position:absolute;left:7837;top:15680;width:2757;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">
                  <v:imagedata r:id="rId89" o:title=""/>
                </v:shape>
                <v:shapetype id="_x0000_t202" coordsize="21600,21600" o:spt="202" path="m,l,21600r21600,l21600,xe">
                  <v:stroke joinstyle="miter"/>
                  <v:path gradientshapeok="t" o:connecttype="rect"/>
                </v:shapetype>
                <v:shape id="Text Box 28" o:spid="_x0000_s1030" type="#_x0000_t202" style="position:absolute;left:10605;top:16240;width:47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26E13DEF" w14:textId="091E401F" w:rsidR="0089274C" w:rsidRDefault="0089274C" w:rsidP="0089274C">
                        <w:pPr>
                          <w:spacing w:line="240" w:lineRule="exact"/>
                          <w:rPr>
                            <w:b/>
                            <w:sz w:val="24"/>
                          </w:rPr>
                        </w:pPr>
                      </w:p>
                    </w:txbxContent>
                  </v:textbox>
                </v:shape>
                <w10:wrap anchorx="page" anchory="page"/>
              </v:group>
            </w:pict>
          </mc:Fallback>
        </mc:AlternateContent>
      </w:r>
      <w:r>
        <w:rPr>
          <w:noProof/>
          <w:lang w:val="en-GB" w:eastAsia="en-GB"/>
        </w:rPr>
        <w:drawing>
          <wp:anchor distT="0" distB="0" distL="114300" distR="114300" simplePos="0" relativeHeight="251713024" behindDoc="0" locked="0" layoutInCell="1" allowOverlap="1" wp14:anchorId="296E56B9" wp14:editId="455B3318">
            <wp:simplePos x="0" y="0"/>
            <wp:positionH relativeFrom="page">
              <wp:posOffset>276225</wp:posOffset>
            </wp:positionH>
            <wp:positionV relativeFrom="paragraph">
              <wp:posOffset>169712</wp:posOffset>
            </wp:positionV>
            <wp:extent cx="1709420" cy="351155"/>
            <wp:effectExtent l="0" t="0" r="5080" b="0"/>
            <wp:wrapTight wrapText="bothSides">
              <wp:wrapPolygon edited="0">
                <wp:start x="0" y="0"/>
                <wp:lineTo x="0" y="19920"/>
                <wp:lineTo x="21423" y="19920"/>
                <wp:lineTo x="21423" y="0"/>
                <wp:lineTo x="0" y="0"/>
              </wp:wrapPolygon>
            </wp:wrapTight>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a14="http://schemas.microsoft.com/office/drawing/2010/main" val="0"/>
                        </a:ext>
                      </a:extLst>
                    </a:blip>
                    <a:srcRect l="15118" t="36865" r="49367" b="50140"/>
                    <a:stretch/>
                  </pic:blipFill>
                  <pic:spPr bwMode="auto">
                    <a:xfrm>
                      <a:off x="0" y="0"/>
                      <a:ext cx="1709420" cy="3511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3FD46264" w14:textId="356BF6F8" w:rsidR="0089274C" w:rsidRDefault="00381B17" w:rsidP="00471DDD">
      <w:pPr>
        <w:pStyle w:val="BodyText"/>
        <w:ind w:left="108"/>
        <w:rPr>
          <w:sz w:val="20"/>
        </w:rPr>
      </w:pPr>
      <w:r>
        <w:rPr>
          <w:noProof/>
          <w:sz w:val="20"/>
          <w:lang w:val="en-GB" w:eastAsia="en-GB"/>
        </w:rPr>
        <w:drawing>
          <wp:inline distT="0" distB="0" distL="0" distR="0" wp14:anchorId="1027CEE8" wp14:editId="56C3FAFB">
            <wp:extent cx="1678474" cy="486236"/>
            <wp:effectExtent l="0" t="0" r="0" b="0"/>
            <wp:docPr id="33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5.png"/>
                    <pic:cNvPicPr/>
                  </pic:nvPicPr>
                  <pic:blipFill>
                    <a:blip r:embed="rId90" cstate="print"/>
                    <a:stretch>
                      <a:fillRect/>
                    </a:stretch>
                  </pic:blipFill>
                  <pic:spPr>
                    <a:xfrm>
                      <a:off x="0" y="0"/>
                      <a:ext cx="1728893" cy="500842"/>
                    </a:xfrm>
                    <a:prstGeom prst="rect">
                      <a:avLst/>
                    </a:prstGeom>
                  </pic:spPr>
                </pic:pic>
              </a:graphicData>
            </a:graphic>
          </wp:inline>
        </w:drawing>
      </w:r>
    </w:p>
    <w:p w14:paraId="51CF5C3C" w14:textId="3D010FCE" w:rsidR="0089274C" w:rsidRDefault="0089274C" w:rsidP="00471DDD">
      <w:pPr>
        <w:pStyle w:val="BodyText"/>
        <w:ind w:left="108"/>
        <w:rPr>
          <w:sz w:val="20"/>
        </w:rPr>
        <w:sectPr w:rsidR="0089274C">
          <w:pgSz w:w="11910" w:h="16840"/>
          <w:pgMar w:top="1320" w:right="500" w:bottom="0" w:left="540" w:header="564" w:footer="0" w:gutter="0"/>
          <w:cols w:space="720"/>
        </w:sectPr>
      </w:pPr>
    </w:p>
    <w:p w14:paraId="555EF95B" w14:textId="16A22065" w:rsidR="00186C5C" w:rsidRPr="00471DDD" w:rsidRDefault="00186C5C" w:rsidP="00471DDD">
      <w:pPr>
        <w:pStyle w:val="BodyText"/>
        <w:spacing w:before="3"/>
        <w:rPr>
          <w:b/>
          <w:sz w:val="12"/>
        </w:rPr>
      </w:pPr>
    </w:p>
    <w:p w14:paraId="3790F14D" w14:textId="77777777" w:rsidR="00186C5C" w:rsidRDefault="00186C5C">
      <w:pPr>
        <w:pStyle w:val="BodyText"/>
        <w:rPr>
          <w:sz w:val="20"/>
        </w:rPr>
      </w:pPr>
    </w:p>
    <w:p w14:paraId="4E85D743" w14:textId="77777777" w:rsidR="00186C5C" w:rsidRDefault="00186C5C">
      <w:pPr>
        <w:pStyle w:val="BodyText"/>
        <w:rPr>
          <w:sz w:val="20"/>
        </w:rPr>
      </w:pPr>
    </w:p>
    <w:p w14:paraId="7F9FF955" w14:textId="77777777" w:rsidR="00186C5C" w:rsidRDefault="00186C5C">
      <w:pPr>
        <w:pStyle w:val="BodyText"/>
        <w:rPr>
          <w:sz w:val="20"/>
        </w:rPr>
      </w:pPr>
    </w:p>
    <w:p w14:paraId="372D2379" w14:textId="77777777" w:rsidR="00EE29BB" w:rsidRDefault="00EE29BB" w:rsidP="00EE29BB">
      <w:pPr>
        <w:spacing w:before="20"/>
        <w:ind w:left="332"/>
        <w:jc w:val="both"/>
        <w:rPr>
          <w:b/>
          <w:sz w:val="40"/>
        </w:rPr>
      </w:pPr>
      <w:r>
        <w:rPr>
          <w:b/>
          <w:color w:val="00AFEF"/>
          <w:sz w:val="40"/>
        </w:rPr>
        <w:t>Unique Resources</w:t>
      </w:r>
    </w:p>
    <w:p w14:paraId="59B69A85" w14:textId="77777777" w:rsidR="00EE29BB" w:rsidRDefault="00EE29BB" w:rsidP="00EE29BB">
      <w:pPr>
        <w:pStyle w:val="BodyText"/>
        <w:rPr>
          <w:b/>
          <w:sz w:val="40"/>
        </w:rPr>
      </w:pPr>
    </w:p>
    <w:p w14:paraId="4D52B7AF" w14:textId="77777777" w:rsidR="00EE29BB" w:rsidRDefault="00EE29BB" w:rsidP="00EE29BB">
      <w:pPr>
        <w:pStyle w:val="BodyText"/>
        <w:spacing w:before="272"/>
        <w:ind w:left="332"/>
        <w:jc w:val="both"/>
      </w:pPr>
      <w:r>
        <w:t>Available to our academies are some unique resources that include:</w:t>
      </w:r>
    </w:p>
    <w:p w14:paraId="795D8678" w14:textId="77777777" w:rsidR="00EE29BB" w:rsidRDefault="00EE29BB" w:rsidP="00EE29BB">
      <w:pPr>
        <w:pStyle w:val="BodyText"/>
        <w:spacing w:before="9"/>
        <w:rPr>
          <w:sz w:val="21"/>
        </w:rPr>
      </w:pPr>
    </w:p>
    <w:p w14:paraId="13FC97E4" w14:textId="77777777" w:rsidR="00EE29BB" w:rsidRDefault="00EE29BB" w:rsidP="00EE29BB">
      <w:pPr>
        <w:pStyle w:val="BodyText"/>
        <w:spacing w:before="1"/>
        <w:ind w:left="332" w:right="2747"/>
        <w:jc w:val="both"/>
      </w:pPr>
      <w:r>
        <w:rPr>
          <w:noProof/>
          <w:lang w:val="en-GB" w:eastAsia="en-GB"/>
        </w:rPr>
        <w:drawing>
          <wp:anchor distT="0" distB="0" distL="0" distR="0" simplePos="0" relativeHeight="251655168" behindDoc="0" locked="0" layoutInCell="1" allowOverlap="1" wp14:anchorId="2BFD2BCB" wp14:editId="3780522A">
            <wp:simplePos x="0" y="0"/>
            <wp:positionH relativeFrom="page">
              <wp:posOffset>5608954</wp:posOffset>
            </wp:positionH>
            <wp:positionV relativeFrom="paragraph">
              <wp:posOffset>-44376</wp:posOffset>
            </wp:positionV>
            <wp:extent cx="1323340" cy="1317625"/>
            <wp:effectExtent l="0" t="0" r="0" b="0"/>
            <wp:wrapNone/>
            <wp:docPr id="248"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8.png"/>
                    <pic:cNvPicPr/>
                  </pic:nvPicPr>
                  <pic:blipFill>
                    <a:blip r:embed="rId94" cstate="print"/>
                    <a:stretch>
                      <a:fillRect/>
                    </a:stretch>
                  </pic:blipFill>
                  <pic:spPr>
                    <a:xfrm>
                      <a:off x="0" y="0"/>
                      <a:ext cx="1323340" cy="1317625"/>
                    </a:xfrm>
                    <a:prstGeom prst="rect">
                      <a:avLst/>
                    </a:prstGeom>
                  </pic:spPr>
                </pic:pic>
              </a:graphicData>
            </a:graphic>
          </wp:anchor>
        </w:drawing>
      </w:r>
      <w:r>
        <w:t xml:space="preserve">My Voice Surveys are designed to measure the </w:t>
      </w:r>
      <w:hyperlink r:id="rId95">
        <w:r>
          <w:t>8 Conditions</w:t>
        </w:r>
      </w:hyperlink>
      <w:r>
        <w:t xml:space="preserve"> across an entire school. Available for students, staff, and parents, these online surveys take about 15 minutes to complete and provide survey administrators with real-time reports. By utilizing My Voice Survey Reports, teams of educators and students can work together to develop shared objectives and inspire meaningful improvements within their schools.</w:t>
      </w:r>
    </w:p>
    <w:p w14:paraId="5C5BC7B0" w14:textId="77777777" w:rsidR="00EE29BB" w:rsidRDefault="00EE29BB" w:rsidP="00EE29BB">
      <w:pPr>
        <w:pStyle w:val="BodyText"/>
      </w:pPr>
    </w:p>
    <w:p w14:paraId="48089E2D" w14:textId="77777777" w:rsidR="00EE29BB" w:rsidRDefault="00EE29BB" w:rsidP="00EE29BB">
      <w:pPr>
        <w:pStyle w:val="BodyText"/>
      </w:pPr>
    </w:p>
    <w:p w14:paraId="0DA90C20" w14:textId="77777777" w:rsidR="00EE29BB" w:rsidRDefault="00EE29BB" w:rsidP="00EE29BB">
      <w:pPr>
        <w:pStyle w:val="BodyText"/>
      </w:pPr>
    </w:p>
    <w:p w14:paraId="2942F10E" w14:textId="77777777" w:rsidR="00EE29BB" w:rsidRDefault="00EE29BB" w:rsidP="00EE29BB">
      <w:pPr>
        <w:pStyle w:val="BodyText"/>
      </w:pPr>
    </w:p>
    <w:p w14:paraId="0826803A" w14:textId="4A367898" w:rsidR="00EE29BB" w:rsidRDefault="00EE29BB" w:rsidP="00EE29BB">
      <w:pPr>
        <w:pStyle w:val="BodyText"/>
        <w:spacing w:before="11"/>
        <w:rPr>
          <w:sz w:val="23"/>
        </w:rPr>
      </w:pPr>
    </w:p>
    <w:p w14:paraId="746D9E84" w14:textId="4FDA0D45" w:rsidR="00EE29BB" w:rsidRDefault="00D04755" w:rsidP="00D04755">
      <w:pPr>
        <w:pStyle w:val="BodyText"/>
        <w:ind w:left="4005" w:right="627"/>
        <w:jc w:val="both"/>
      </w:pPr>
      <w:r>
        <w:rPr>
          <w:noProof/>
          <w:lang w:val="en-GB" w:eastAsia="en-GB"/>
        </w:rPr>
        <w:drawing>
          <wp:anchor distT="0" distB="0" distL="0" distR="0" simplePos="0" relativeHeight="251650560" behindDoc="0" locked="0" layoutInCell="1" allowOverlap="1" wp14:anchorId="6AE77F75" wp14:editId="50DCED13">
            <wp:simplePos x="0" y="0"/>
            <wp:positionH relativeFrom="page">
              <wp:posOffset>423545</wp:posOffset>
            </wp:positionH>
            <wp:positionV relativeFrom="paragraph">
              <wp:posOffset>276860</wp:posOffset>
            </wp:positionV>
            <wp:extent cx="2357120" cy="627379"/>
            <wp:effectExtent l="0" t="0" r="0" b="0"/>
            <wp:wrapNone/>
            <wp:docPr id="24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9.jpeg"/>
                    <pic:cNvPicPr/>
                  </pic:nvPicPr>
                  <pic:blipFill>
                    <a:blip r:embed="rId96" cstate="print"/>
                    <a:stretch>
                      <a:fillRect/>
                    </a:stretch>
                  </pic:blipFill>
                  <pic:spPr>
                    <a:xfrm>
                      <a:off x="0" y="0"/>
                      <a:ext cx="2357120" cy="627379"/>
                    </a:xfrm>
                    <a:prstGeom prst="rect">
                      <a:avLst/>
                    </a:prstGeom>
                  </pic:spPr>
                </pic:pic>
              </a:graphicData>
            </a:graphic>
          </wp:anchor>
        </w:drawing>
      </w:r>
      <w:r w:rsidR="00EE29BB">
        <w:t xml:space="preserve">iKnow My Class is an online, formative course assessment that helps educators </w:t>
      </w:r>
      <w:r>
        <w:t xml:space="preserve">discover students' perspectives </w:t>
      </w:r>
      <w:r w:rsidR="00EE29BB">
        <w:t>about themselves as learners, course content, and</w:t>
      </w:r>
      <w:r>
        <w:t xml:space="preserve"> instruction.  Survey questions are based on more than 20 years of aspirations </w:t>
      </w:r>
      <w:r w:rsidR="00EE29BB">
        <w:t>research, and are designed to help teachers promote the conditions that inspire students to achieve their fullest potential.</w:t>
      </w:r>
    </w:p>
    <w:p w14:paraId="2C67240B" w14:textId="77777777" w:rsidR="00EE29BB" w:rsidRDefault="00EE29BB" w:rsidP="00EE29BB">
      <w:pPr>
        <w:pStyle w:val="BodyText"/>
      </w:pPr>
    </w:p>
    <w:p w14:paraId="0BDE77AA" w14:textId="77777777" w:rsidR="00EE29BB" w:rsidRDefault="00EE29BB" w:rsidP="00EE29BB">
      <w:pPr>
        <w:pStyle w:val="BodyText"/>
      </w:pPr>
    </w:p>
    <w:p w14:paraId="70A17B0A" w14:textId="77777777" w:rsidR="00EE29BB" w:rsidRDefault="00EE29BB" w:rsidP="00EE29BB">
      <w:pPr>
        <w:pStyle w:val="BodyText"/>
      </w:pPr>
    </w:p>
    <w:p w14:paraId="7DFA1701" w14:textId="77777777" w:rsidR="00EE29BB" w:rsidRDefault="00EE29BB" w:rsidP="00EE29BB">
      <w:pPr>
        <w:pStyle w:val="BodyText"/>
        <w:spacing w:before="7"/>
        <w:rPr>
          <w:sz w:val="21"/>
        </w:rPr>
      </w:pPr>
    </w:p>
    <w:p w14:paraId="7E51829C" w14:textId="56FEE137" w:rsidR="00EE29BB" w:rsidRDefault="00EE29BB" w:rsidP="00EE29BB">
      <w:pPr>
        <w:pStyle w:val="BodyText"/>
        <w:ind w:left="2302" w:right="628"/>
        <w:jc w:val="both"/>
      </w:pPr>
      <w:r>
        <w:rPr>
          <w:noProof/>
          <w:lang w:val="en-GB" w:eastAsia="en-GB"/>
        </w:rPr>
        <w:drawing>
          <wp:anchor distT="0" distB="0" distL="0" distR="0" simplePos="0" relativeHeight="251656192" behindDoc="0" locked="0" layoutInCell="1" allowOverlap="1" wp14:anchorId="16DE118A" wp14:editId="467FC73F">
            <wp:simplePos x="0" y="0"/>
            <wp:positionH relativeFrom="page">
              <wp:posOffset>545465</wp:posOffset>
            </wp:positionH>
            <wp:positionV relativeFrom="paragraph">
              <wp:posOffset>8709</wp:posOffset>
            </wp:positionV>
            <wp:extent cx="1132205" cy="1132204"/>
            <wp:effectExtent l="0" t="0" r="0" b="0"/>
            <wp:wrapNone/>
            <wp:docPr id="250"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0.jpeg"/>
                    <pic:cNvPicPr/>
                  </pic:nvPicPr>
                  <pic:blipFill>
                    <a:blip r:embed="rId97" cstate="print"/>
                    <a:stretch>
                      <a:fillRect/>
                    </a:stretch>
                  </pic:blipFill>
                  <pic:spPr>
                    <a:xfrm>
                      <a:off x="0" y="0"/>
                      <a:ext cx="1132205" cy="1132204"/>
                    </a:xfrm>
                    <a:prstGeom prst="rect">
                      <a:avLst/>
                    </a:prstGeom>
                  </pic:spPr>
                </pic:pic>
              </a:graphicData>
            </a:graphic>
          </wp:anchor>
        </w:drawing>
      </w:r>
      <w:r>
        <w:t>My Aspirations Action Plan (MAAP) focuses every</w:t>
      </w:r>
      <w:r w:rsidR="00D04755">
        <w:t xml:space="preserve">thing we know about educational </w:t>
      </w:r>
      <w:r>
        <w:t>"next practices" into an integrated, practical system. This revolutionary, online portfolio provides students</w:t>
      </w:r>
      <w:r w:rsidR="00D04755">
        <w:t xml:space="preserve"> with an active voice in their </w:t>
      </w:r>
      <w:r>
        <w:t>own learning by allowing them to set</w:t>
      </w:r>
      <w:r w:rsidR="00D04755">
        <w:t xml:space="preserve"> goals and track their academic</w:t>
      </w:r>
      <w:r>
        <w:t xml:space="preserve"> achievement and personal growth along the</w:t>
      </w:r>
      <w:r>
        <w:rPr>
          <w:spacing w:val="-15"/>
        </w:rPr>
        <w:t xml:space="preserve"> </w:t>
      </w:r>
      <w:r>
        <w:t>way.</w:t>
      </w:r>
    </w:p>
    <w:p w14:paraId="180CA79D" w14:textId="77777777" w:rsidR="00EE29BB" w:rsidRDefault="00EE29BB" w:rsidP="00EE29BB">
      <w:pPr>
        <w:pStyle w:val="BodyText"/>
      </w:pPr>
    </w:p>
    <w:p w14:paraId="3886FF23" w14:textId="77777777" w:rsidR="00EE29BB" w:rsidRDefault="00EE29BB" w:rsidP="00EE29BB">
      <w:pPr>
        <w:pStyle w:val="BodyText"/>
        <w:spacing w:before="11"/>
        <w:rPr>
          <w:sz w:val="23"/>
        </w:rPr>
      </w:pPr>
    </w:p>
    <w:p w14:paraId="2DF6B809" w14:textId="77777777" w:rsidR="00EE29BB" w:rsidRDefault="00EE29BB" w:rsidP="00EE29BB">
      <w:pPr>
        <w:pStyle w:val="BodyText"/>
        <w:ind w:left="332" w:right="634"/>
        <w:jc w:val="both"/>
      </w:pPr>
      <w:r>
        <w:t>Using progressive gaming and mobile technology, this interactive and engaging platform also invites teacher participation so they can better understand their students' personal and academic aspirations, and guide their progress toward those goals. MAAP additionally allows optional access to parents, and selected students for peer mentoring.</w:t>
      </w:r>
    </w:p>
    <w:p w14:paraId="6CFEEE55" w14:textId="77777777" w:rsidR="00EE29BB" w:rsidRDefault="00EE29BB" w:rsidP="00EE29BB">
      <w:pPr>
        <w:pStyle w:val="BodyText"/>
        <w:spacing w:before="11"/>
        <w:rPr>
          <w:sz w:val="23"/>
        </w:rPr>
      </w:pPr>
    </w:p>
    <w:p w14:paraId="0B0A3482" w14:textId="77777777" w:rsidR="00EE29BB" w:rsidRDefault="00EE29BB" w:rsidP="00EE29BB">
      <w:pPr>
        <w:pStyle w:val="BodyText"/>
        <w:spacing w:before="1"/>
        <w:ind w:left="332" w:right="636"/>
        <w:jc w:val="both"/>
      </w:pPr>
      <w:r>
        <w:t>Not just for students. We also have a staff MAAP so you can track your own personal goals and professional development.</w:t>
      </w:r>
    </w:p>
    <w:p w14:paraId="218D1BFF" w14:textId="77777777" w:rsidR="00EE29BB" w:rsidRDefault="00EE29BB" w:rsidP="00EE29BB">
      <w:pPr>
        <w:pStyle w:val="BodyText"/>
        <w:rPr>
          <w:sz w:val="20"/>
        </w:rPr>
      </w:pPr>
    </w:p>
    <w:p w14:paraId="3D77C507" w14:textId="77777777" w:rsidR="00EE29BB" w:rsidRDefault="00EE29BB" w:rsidP="00EE29BB">
      <w:pPr>
        <w:pStyle w:val="BodyText"/>
        <w:rPr>
          <w:sz w:val="20"/>
        </w:rPr>
      </w:pPr>
    </w:p>
    <w:p w14:paraId="36CE6AA5" w14:textId="77777777" w:rsidR="00EE29BB" w:rsidRDefault="00EE29BB" w:rsidP="00EE29BB">
      <w:pPr>
        <w:pStyle w:val="BodyText"/>
        <w:rPr>
          <w:sz w:val="20"/>
        </w:rPr>
      </w:pPr>
    </w:p>
    <w:p w14:paraId="27DE1243" w14:textId="77777777" w:rsidR="00EE29BB" w:rsidRDefault="00EE29BB" w:rsidP="00EE29BB">
      <w:pPr>
        <w:pStyle w:val="BodyText"/>
        <w:rPr>
          <w:sz w:val="20"/>
        </w:rPr>
      </w:pPr>
    </w:p>
    <w:p w14:paraId="0D6F5169" w14:textId="77777777" w:rsidR="00186C5C" w:rsidRDefault="00186C5C">
      <w:pPr>
        <w:pStyle w:val="BodyText"/>
        <w:rPr>
          <w:sz w:val="20"/>
        </w:rPr>
      </w:pPr>
    </w:p>
    <w:p w14:paraId="0292DE0C" w14:textId="77777777" w:rsidR="00186C5C" w:rsidRDefault="00186C5C">
      <w:pPr>
        <w:pStyle w:val="BodyText"/>
        <w:rPr>
          <w:sz w:val="20"/>
        </w:rPr>
      </w:pPr>
    </w:p>
    <w:p w14:paraId="575D2EFA" w14:textId="3AAB0F62" w:rsidR="00186C5C" w:rsidRDefault="00186C5C">
      <w:pPr>
        <w:pStyle w:val="BodyText"/>
        <w:rPr>
          <w:sz w:val="20"/>
        </w:rPr>
      </w:pPr>
    </w:p>
    <w:p w14:paraId="2CE004A4" w14:textId="77777777" w:rsidR="00186C5C" w:rsidRDefault="00186C5C">
      <w:pPr>
        <w:pStyle w:val="BodyText"/>
        <w:rPr>
          <w:sz w:val="20"/>
        </w:rPr>
      </w:pPr>
    </w:p>
    <w:p w14:paraId="291ECD90" w14:textId="77777777" w:rsidR="00186C5C" w:rsidRDefault="00186C5C">
      <w:pPr>
        <w:pStyle w:val="BodyText"/>
        <w:rPr>
          <w:sz w:val="20"/>
        </w:rPr>
      </w:pPr>
    </w:p>
    <w:p w14:paraId="1DC0D9D1" w14:textId="77777777" w:rsidR="00186C5C" w:rsidRDefault="00186C5C">
      <w:pPr>
        <w:pStyle w:val="BodyText"/>
        <w:rPr>
          <w:sz w:val="20"/>
        </w:rPr>
      </w:pPr>
    </w:p>
    <w:p w14:paraId="4F79F087" w14:textId="77777777" w:rsidR="0089274C" w:rsidRDefault="0089274C" w:rsidP="00EE29BB">
      <w:pPr>
        <w:spacing w:before="20"/>
        <w:ind w:left="312"/>
        <w:jc w:val="both"/>
        <w:rPr>
          <w:rFonts w:ascii="Arial" w:hAnsi="Arial" w:cs="Arial"/>
          <w:b/>
          <w:color w:val="00AFEF"/>
          <w:sz w:val="40"/>
        </w:rPr>
      </w:pPr>
    </w:p>
    <w:p w14:paraId="140D414A" w14:textId="77777777" w:rsidR="0089274C" w:rsidRDefault="0089274C" w:rsidP="00EE29BB">
      <w:pPr>
        <w:spacing w:before="20"/>
        <w:ind w:left="312"/>
        <w:jc w:val="both"/>
        <w:rPr>
          <w:rFonts w:ascii="Arial" w:hAnsi="Arial" w:cs="Arial"/>
          <w:b/>
          <w:color w:val="00AFEF"/>
          <w:sz w:val="40"/>
        </w:rPr>
      </w:pPr>
    </w:p>
    <w:p w14:paraId="0A70EBDD" w14:textId="77777777" w:rsidR="00EE29BB" w:rsidRPr="0089274C" w:rsidRDefault="00EE29BB" w:rsidP="00EE29BB">
      <w:pPr>
        <w:spacing w:before="20"/>
        <w:ind w:left="312"/>
        <w:jc w:val="both"/>
        <w:rPr>
          <w:rFonts w:ascii="Arial" w:hAnsi="Arial" w:cs="Arial"/>
          <w:b/>
          <w:sz w:val="40"/>
        </w:rPr>
      </w:pPr>
      <w:r w:rsidRPr="0089274C">
        <w:rPr>
          <w:rFonts w:ascii="Arial" w:hAnsi="Arial" w:cs="Arial"/>
          <w:b/>
          <w:color w:val="00AFEF"/>
          <w:sz w:val="40"/>
        </w:rPr>
        <w:t>Safe Recruitment Procedure</w:t>
      </w:r>
    </w:p>
    <w:p w14:paraId="291534F5" w14:textId="77777777" w:rsidR="00EE29BB" w:rsidRPr="0089274C" w:rsidRDefault="00EE29BB" w:rsidP="00EE29BB">
      <w:pPr>
        <w:pStyle w:val="BodyText"/>
        <w:spacing w:before="1"/>
        <w:rPr>
          <w:rFonts w:ascii="Arial" w:hAnsi="Arial" w:cs="Arial"/>
          <w:b/>
          <w:sz w:val="40"/>
        </w:rPr>
      </w:pPr>
    </w:p>
    <w:p w14:paraId="2D9D7345" w14:textId="77777777" w:rsidR="00EE29BB" w:rsidRPr="0089274C" w:rsidRDefault="00EE29BB" w:rsidP="0089274C">
      <w:pPr>
        <w:pStyle w:val="BodyText"/>
        <w:ind w:left="312" w:right="633"/>
        <w:jc w:val="both"/>
        <w:rPr>
          <w:rFonts w:asciiTheme="minorHAnsi" w:hAnsiTheme="minorHAnsi" w:cs="Arial"/>
        </w:rPr>
      </w:pPr>
      <w:r w:rsidRPr="0089274C">
        <w:rPr>
          <w:rFonts w:asciiTheme="minorHAnsi" w:hAnsiTheme="minorHAnsi" w:cs="Arial"/>
        </w:rPr>
        <w:t>The AAT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w:t>
      </w:r>
    </w:p>
    <w:p w14:paraId="0C5BF6DC" w14:textId="77777777" w:rsidR="00EE29BB" w:rsidRPr="0089274C" w:rsidRDefault="00EE29BB" w:rsidP="0089274C">
      <w:pPr>
        <w:pStyle w:val="BodyText"/>
        <w:spacing w:before="11"/>
        <w:jc w:val="both"/>
        <w:rPr>
          <w:rFonts w:asciiTheme="minorHAnsi" w:hAnsiTheme="minorHAnsi" w:cs="Arial"/>
        </w:rPr>
      </w:pPr>
    </w:p>
    <w:p w14:paraId="3F1A12C4" w14:textId="77777777" w:rsidR="00EE29BB" w:rsidRPr="0089274C" w:rsidRDefault="00EE29BB" w:rsidP="0089274C">
      <w:pPr>
        <w:pStyle w:val="Heading3"/>
        <w:spacing w:before="1"/>
        <w:rPr>
          <w:rFonts w:asciiTheme="minorHAnsi" w:hAnsiTheme="minorHAnsi" w:cs="Arial"/>
        </w:rPr>
      </w:pPr>
      <w:r w:rsidRPr="0089274C">
        <w:rPr>
          <w:rFonts w:asciiTheme="minorHAnsi" w:hAnsiTheme="minorHAnsi" w:cs="Arial"/>
          <w:color w:val="00AFEF"/>
        </w:rPr>
        <w:t>Disclosure</w:t>
      </w:r>
    </w:p>
    <w:p w14:paraId="664EAF8F" w14:textId="77777777" w:rsidR="00EE29BB" w:rsidRPr="0089274C" w:rsidRDefault="00EE29BB" w:rsidP="0089274C">
      <w:pPr>
        <w:pStyle w:val="BodyText"/>
        <w:ind w:left="312" w:right="630"/>
        <w:jc w:val="both"/>
        <w:rPr>
          <w:rFonts w:asciiTheme="minorHAnsi" w:hAnsiTheme="minorHAnsi" w:cs="Arial"/>
        </w:rPr>
      </w:pPr>
      <w:r w:rsidRPr="0089274C">
        <w:rPr>
          <w:rFonts w:asciiTheme="minorHAnsi" w:hAnsiTheme="minorHAnsi" w:cs="Arial"/>
        </w:rPr>
        <w:t>This post is classified as having substantial access to children, and appointment is subject to an enhanced police check of previous criminal convictions (DBS). Applicants are required, before appointment, to disclose any conviction, caution or binding over including ‘spent convictions’ under the Rehabilitation of Offenders Act 1974 (Exemptions) Order 1975. Non-disclosure may lead to termination of employment. However, disclosure of a criminal background will not necessarily debar individuals from employment – this will depend upon the nature of the offence(s) and when they occurred.</w:t>
      </w:r>
    </w:p>
    <w:p w14:paraId="73B1F04A" w14:textId="77777777" w:rsidR="00EE29BB" w:rsidRPr="0089274C" w:rsidRDefault="00EE29BB" w:rsidP="0089274C">
      <w:pPr>
        <w:pStyle w:val="BodyText"/>
        <w:spacing w:before="2"/>
        <w:jc w:val="both"/>
        <w:rPr>
          <w:rFonts w:asciiTheme="minorHAnsi" w:hAnsiTheme="minorHAnsi" w:cs="Arial"/>
        </w:rPr>
      </w:pPr>
    </w:p>
    <w:p w14:paraId="0C5C43F1" w14:textId="77777777" w:rsidR="00EE29BB" w:rsidRPr="0089274C" w:rsidRDefault="00EE29BB" w:rsidP="0089274C">
      <w:pPr>
        <w:pStyle w:val="Heading3"/>
        <w:rPr>
          <w:rFonts w:asciiTheme="minorHAnsi" w:hAnsiTheme="minorHAnsi" w:cs="Arial"/>
        </w:rPr>
      </w:pPr>
      <w:r w:rsidRPr="0089274C">
        <w:rPr>
          <w:rFonts w:asciiTheme="minorHAnsi" w:hAnsiTheme="minorHAnsi" w:cs="Arial"/>
          <w:color w:val="00AFEF"/>
        </w:rPr>
        <w:t>Shortlisting</w:t>
      </w:r>
    </w:p>
    <w:p w14:paraId="4AA72E2C" w14:textId="77777777" w:rsidR="00EE29BB" w:rsidRPr="0089274C" w:rsidRDefault="00EE29BB" w:rsidP="0089274C">
      <w:pPr>
        <w:pStyle w:val="BodyText"/>
        <w:ind w:left="312" w:right="664"/>
        <w:jc w:val="both"/>
        <w:rPr>
          <w:rFonts w:asciiTheme="minorHAnsi" w:hAnsiTheme="minorHAnsi" w:cs="Arial"/>
        </w:rPr>
      </w:pPr>
      <w:r w:rsidRPr="0089274C">
        <w:rPr>
          <w:rFonts w:asciiTheme="minorHAnsi" w:hAnsiTheme="minorHAnsi" w:cs="Arial"/>
        </w:rPr>
        <w:t>Only those candidates meeting the relevant criteria indicated in the personal specification will be taken forward from application.</w:t>
      </w:r>
    </w:p>
    <w:p w14:paraId="0AA31B9D" w14:textId="77777777" w:rsidR="00EE29BB" w:rsidRPr="0089274C" w:rsidRDefault="00EE29BB" w:rsidP="0089274C">
      <w:pPr>
        <w:pStyle w:val="BodyText"/>
        <w:spacing w:before="11"/>
        <w:jc w:val="both"/>
        <w:rPr>
          <w:rFonts w:asciiTheme="minorHAnsi" w:hAnsiTheme="minorHAnsi" w:cs="Arial"/>
        </w:rPr>
      </w:pPr>
    </w:p>
    <w:p w14:paraId="2E671068" w14:textId="77777777" w:rsidR="00EE29BB" w:rsidRPr="0089274C" w:rsidRDefault="00EE29BB" w:rsidP="0089274C">
      <w:pPr>
        <w:pStyle w:val="Heading3"/>
        <w:spacing w:before="1"/>
        <w:rPr>
          <w:rFonts w:asciiTheme="minorHAnsi" w:hAnsiTheme="minorHAnsi" w:cs="Arial"/>
        </w:rPr>
      </w:pPr>
      <w:r w:rsidRPr="0089274C">
        <w:rPr>
          <w:rFonts w:asciiTheme="minorHAnsi" w:hAnsiTheme="minorHAnsi" w:cs="Arial"/>
          <w:color w:val="00AFEF"/>
        </w:rPr>
        <w:t>Interview</w:t>
      </w:r>
    </w:p>
    <w:p w14:paraId="42ED2C5D" w14:textId="77777777" w:rsidR="00EE29BB" w:rsidRPr="0089274C" w:rsidRDefault="00EE29BB" w:rsidP="0089274C">
      <w:pPr>
        <w:pStyle w:val="BodyText"/>
        <w:ind w:left="312" w:right="629"/>
        <w:jc w:val="both"/>
        <w:rPr>
          <w:rFonts w:asciiTheme="minorHAnsi" w:hAnsiTheme="minorHAnsi" w:cs="Arial"/>
        </w:rPr>
      </w:pPr>
      <w:r w:rsidRPr="0089274C">
        <w:rPr>
          <w:rFonts w:asciiTheme="minorHAnsi" w:hAnsiTheme="minorHAnsi" w:cs="Arial"/>
        </w:rPr>
        <w:t>Longlisted candidates may be subject to a screening interview. Those shortlisted will take part in an interview with questions relating to the job description and person specification and may also have to take part in a selection exercise such as a lesson observation.</w:t>
      </w:r>
    </w:p>
    <w:p w14:paraId="3F8C78FF" w14:textId="77777777" w:rsidR="0089274C" w:rsidRPr="0089274C" w:rsidRDefault="0089274C" w:rsidP="0089274C">
      <w:pPr>
        <w:pStyle w:val="BodyText"/>
        <w:ind w:left="312" w:right="629"/>
        <w:jc w:val="both"/>
        <w:rPr>
          <w:rFonts w:asciiTheme="minorHAnsi" w:hAnsiTheme="minorHAnsi" w:cs="Arial"/>
        </w:rPr>
      </w:pPr>
    </w:p>
    <w:p w14:paraId="1FCBC9AC" w14:textId="77777777" w:rsidR="00EE29BB" w:rsidRPr="0089274C" w:rsidRDefault="00EE29BB" w:rsidP="0089274C">
      <w:pPr>
        <w:pStyle w:val="BodyText"/>
        <w:spacing w:before="62"/>
        <w:ind w:left="312" w:right="638"/>
        <w:jc w:val="both"/>
        <w:rPr>
          <w:rFonts w:asciiTheme="minorHAnsi" w:hAnsiTheme="minorHAnsi" w:cs="Arial"/>
        </w:rPr>
      </w:pPr>
      <w:r w:rsidRPr="0089274C">
        <w:rPr>
          <w:rFonts w:asciiTheme="minorHAnsi" w:hAnsiTheme="minorHAnsi" w:cs="Arial"/>
        </w:rPr>
        <w:t>Where necessary, candidates will be asked to address any discrepancies, anomalies or gaps in their application form.</w:t>
      </w:r>
    </w:p>
    <w:p w14:paraId="680495D0" w14:textId="77777777" w:rsidR="00EE29BB" w:rsidRPr="0089274C" w:rsidRDefault="00EE29BB" w:rsidP="0089274C">
      <w:pPr>
        <w:pStyle w:val="BodyText"/>
        <w:spacing w:before="11"/>
        <w:jc w:val="both"/>
        <w:rPr>
          <w:rFonts w:asciiTheme="minorHAnsi" w:hAnsiTheme="minorHAnsi" w:cs="Arial"/>
        </w:rPr>
      </w:pPr>
    </w:p>
    <w:p w14:paraId="12F42D99" w14:textId="77777777" w:rsidR="00EE29BB" w:rsidRPr="0089274C" w:rsidRDefault="00EE29BB" w:rsidP="0089274C">
      <w:pPr>
        <w:pStyle w:val="Heading3"/>
        <w:spacing w:before="1"/>
        <w:rPr>
          <w:rFonts w:asciiTheme="minorHAnsi" w:hAnsiTheme="minorHAnsi" w:cs="Arial"/>
        </w:rPr>
      </w:pPr>
      <w:r w:rsidRPr="0089274C">
        <w:rPr>
          <w:rFonts w:asciiTheme="minorHAnsi" w:hAnsiTheme="minorHAnsi" w:cs="Arial"/>
          <w:color w:val="00AFEF"/>
        </w:rPr>
        <w:t>Reference checking</w:t>
      </w:r>
    </w:p>
    <w:p w14:paraId="3C8602AD" w14:textId="6C4A7028" w:rsidR="00EE29BB" w:rsidRPr="0089274C" w:rsidRDefault="00EE29BB" w:rsidP="0089274C">
      <w:pPr>
        <w:pStyle w:val="BodyText"/>
        <w:ind w:left="312" w:right="692"/>
        <w:jc w:val="both"/>
        <w:rPr>
          <w:rFonts w:asciiTheme="minorHAnsi" w:hAnsiTheme="minorHAnsi" w:cs="Arial"/>
        </w:rPr>
      </w:pPr>
      <w:r w:rsidRPr="0089274C">
        <w:rPr>
          <w:rFonts w:asciiTheme="minorHAnsi" w:hAnsiTheme="minorHAnsi" w:cs="Arial"/>
        </w:rPr>
        <w:t xml:space="preserve">At least two references will be requested, normally from the previous and current employers. </w:t>
      </w:r>
      <w:r w:rsidR="00D04755" w:rsidRPr="0089274C">
        <w:rPr>
          <w:rFonts w:asciiTheme="minorHAnsi" w:hAnsiTheme="minorHAnsi" w:cs="Arial"/>
        </w:rPr>
        <w:t xml:space="preserve"> </w:t>
      </w:r>
      <w:r w:rsidRPr="0089274C">
        <w:rPr>
          <w:rFonts w:asciiTheme="minorHAnsi" w:hAnsiTheme="minorHAnsi" w:cs="Arial"/>
        </w:rPr>
        <w:t>These may be contacted before the interview and in all case</w:t>
      </w:r>
      <w:r w:rsidR="00D04755" w:rsidRPr="0089274C">
        <w:rPr>
          <w:rFonts w:asciiTheme="minorHAnsi" w:hAnsiTheme="minorHAnsi" w:cs="Arial"/>
        </w:rPr>
        <w:t>s</w:t>
      </w:r>
      <w:r w:rsidRPr="0089274C">
        <w:rPr>
          <w:rFonts w:asciiTheme="minorHAnsi" w:hAnsiTheme="minorHAnsi" w:cs="Arial"/>
        </w:rPr>
        <w:t xml:space="preserve"> before an offer of appointment is confirmed.</w:t>
      </w:r>
    </w:p>
    <w:p w14:paraId="7C21743F" w14:textId="77777777" w:rsidR="00186C5C" w:rsidRDefault="00186C5C" w:rsidP="0089274C">
      <w:pPr>
        <w:pStyle w:val="BodyText"/>
        <w:spacing w:before="9"/>
        <w:jc w:val="both"/>
        <w:rPr>
          <w:b/>
          <w:sz w:val="14"/>
        </w:rPr>
      </w:pPr>
    </w:p>
    <w:p w14:paraId="2A758714" w14:textId="77777777" w:rsidR="00186C5C" w:rsidRDefault="00186C5C">
      <w:pPr>
        <w:pStyle w:val="BodyText"/>
        <w:spacing w:before="7"/>
        <w:rPr>
          <w:sz w:val="21"/>
        </w:rPr>
      </w:pPr>
    </w:p>
    <w:p w14:paraId="79CBDD35" w14:textId="77777777" w:rsidR="00186C5C" w:rsidRDefault="00186C5C">
      <w:pPr>
        <w:pStyle w:val="BodyText"/>
        <w:rPr>
          <w:sz w:val="20"/>
        </w:rPr>
      </w:pPr>
    </w:p>
    <w:p w14:paraId="1CF23D62" w14:textId="77777777" w:rsidR="00186C5C" w:rsidRDefault="00186C5C">
      <w:pPr>
        <w:pStyle w:val="BodyText"/>
        <w:rPr>
          <w:sz w:val="20"/>
        </w:rPr>
      </w:pPr>
    </w:p>
    <w:p w14:paraId="14298749" w14:textId="77777777" w:rsidR="00186C5C" w:rsidRDefault="00186C5C">
      <w:pPr>
        <w:pStyle w:val="BodyText"/>
        <w:rPr>
          <w:sz w:val="20"/>
        </w:rPr>
      </w:pPr>
    </w:p>
    <w:p w14:paraId="1837B538" w14:textId="77777777" w:rsidR="00186C5C" w:rsidRDefault="00186C5C">
      <w:pPr>
        <w:pStyle w:val="BodyText"/>
        <w:spacing w:before="2"/>
        <w:rPr>
          <w:sz w:val="21"/>
        </w:rPr>
      </w:pPr>
    </w:p>
    <w:p w14:paraId="2C2FD393" w14:textId="77777777" w:rsidR="00186C5C" w:rsidRDefault="00186C5C">
      <w:pPr>
        <w:pStyle w:val="BodyText"/>
        <w:spacing w:before="9"/>
        <w:rPr>
          <w:b/>
          <w:sz w:val="14"/>
        </w:rPr>
      </w:pPr>
    </w:p>
    <w:p w14:paraId="41D48B04" w14:textId="77777777" w:rsidR="00186C5C" w:rsidRDefault="00186C5C">
      <w:pPr>
        <w:pStyle w:val="BodyText"/>
        <w:rPr>
          <w:sz w:val="20"/>
        </w:rPr>
      </w:pPr>
    </w:p>
    <w:p w14:paraId="11E5DF6A" w14:textId="77777777" w:rsidR="00186C5C" w:rsidRDefault="00186C5C">
      <w:pPr>
        <w:pStyle w:val="BodyText"/>
        <w:rPr>
          <w:sz w:val="20"/>
        </w:rPr>
      </w:pPr>
    </w:p>
    <w:p w14:paraId="3AB89982" w14:textId="77777777" w:rsidR="00186C5C" w:rsidRDefault="00186C5C">
      <w:pPr>
        <w:pStyle w:val="BodyText"/>
        <w:rPr>
          <w:sz w:val="20"/>
        </w:rPr>
      </w:pPr>
    </w:p>
    <w:p w14:paraId="56E5EC50" w14:textId="77777777" w:rsidR="00186C5C" w:rsidRDefault="00186C5C">
      <w:pPr>
        <w:pStyle w:val="BodyText"/>
        <w:rPr>
          <w:sz w:val="20"/>
        </w:rPr>
      </w:pPr>
    </w:p>
    <w:p w14:paraId="4DA79BF8" w14:textId="77777777" w:rsidR="00186C5C" w:rsidRDefault="00186C5C">
      <w:pPr>
        <w:pStyle w:val="BodyText"/>
        <w:rPr>
          <w:sz w:val="20"/>
        </w:rPr>
      </w:pPr>
    </w:p>
    <w:p w14:paraId="321749F1" w14:textId="77777777" w:rsidR="00186C5C" w:rsidRDefault="00186C5C">
      <w:pPr>
        <w:pStyle w:val="BodyText"/>
        <w:rPr>
          <w:sz w:val="20"/>
        </w:rPr>
      </w:pPr>
    </w:p>
    <w:p w14:paraId="427C7C04" w14:textId="77777777" w:rsidR="00186C5C" w:rsidRDefault="00186C5C">
      <w:pPr>
        <w:pStyle w:val="BodyText"/>
        <w:rPr>
          <w:sz w:val="20"/>
        </w:rPr>
      </w:pPr>
    </w:p>
    <w:p w14:paraId="3CAE7AA6" w14:textId="77777777" w:rsidR="00186C5C" w:rsidRDefault="00186C5C">
      <w:pPr>
        <w:pStyle w:val="BodyText"/>
        <w:rPr>
          <w:sz w:val="20"/>
        </w:rPr>
      </w:pPr>
    </w:p>
    <w:p w14:paraId="0CA3F9F1" w14:textId="77777777" w:rsidR="00186C5C" w:rsidRDefault="00186C5C">
      <w:pPr>
        <w:pStyle w:val="BodyText"/>
        <w:rPr>
          <w:sz w:val="20"/>
        </w:rPr>
      </w:pPr>
    </w:p>
    <w:p w14:paraId="09B8388B" w14:textId="77777777" w:rsidR="00186C5C" w:rsidRDefault="00186C5C">
      <w:pPr>
        <w:pStyle w:val="BodyText"/>
        <w:rPr>
          <w:sz w:val="20"/>
        </w:rPr>
      </w:pPr>
    </w:p>
    <w:p w14:paraId="7B5DE37D" w14:textId="77777777" w:rsidR="00186C5C" w:rsidRDefault="00186C5C">
      <w:pPr>
        <w:pStyle w:val="BodyText"/>
        <w:rPr>
          <w:sz w:val="20"/>
        </w:rPr>
      </w:pPr>
    </w:p>
    <w:p w14:paraId="5BED3F0D" w14:textId="77777777" w:rsidR="00186C5C" w:rsidRDefault="00186C5C" w:rsidP="00EE29BB">
      <w:pPr>
        <w:pStyle w:val="BodyText"/>
        <w:rPr>
          <w:sz w:val="20"/>
        </w:rPr>
      </w:pPr>
    </w:p>
    <w:sectPr w:rsidR="00186C5C" w:rsidSect="008F1479">
      <w:pgSz w:w="11910" w:h="16840"/>
      <w:pgMar w:top="1320" w:right="500" w:bottom="0" w:left="540" w:header="564"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DA118D" w14:textId="77777777" w:rsidR="0089274C" w:rsidRDefault="0089274C">
      <w:r>
        <w:separator/>
      </w:r>
    </w:p>
  </w:endnote>
  <w:endnote w:type="continuationSeparator" w:id="0">
    <w:p w14:paraId="14732849" w14:textId="77777777" w:rsidR="0089274C" w:rsidRDefault="00892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vantGarde-Dem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7A173" w14:textId="77777777" w:rsidR="0089274C" w:rsidRDefault="0089274C">
      <w:r>
        <w:separator/>
      </w:r>
    </w:p>
  </w:footnote>
  <w:footnote w:type="continuationSeparator" w:id="0">
    <w:p w14:paraId="6A5FC207" w14:textId="77777777" w:rsidR="0089274C" w:rsidRDefault="008927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72C4D" w14:textId="77777777" w:rsidR="0089274C" w:rsidRDefault="0089274C">
    <w:pPr>
      <w:pStyle w:val="BodyText"/>
      <w:spacing w:line="14" w:lineRule="auto"/>
      <w:rPr>
        <w:sz w:val="20"/>
      </w:rPr>
    </w:pPr>
    <w:r>
      <w:rPr>
        <w:noProof/>
        <w:lang w:val="en-GB" w:eastAsia="en-GB"/>
      </w:rPr>
      <w:drawing>
        <wp:anchor distT="0" distB="0" distL="0" distR="0" simplePos="0" relativeHeight="251657728" behindDoc="1" locked="0" layoutInCell="1" allowOverlap="1" wp14:anchorId="5D97AB0C" wp14:editId="1E89D828">
          <wp:simplePos x="0" y="0"/>
          <wp:positionH relativeFrom="page">
            <wp:posOffset>540384</wp:posOffset>
          </wp:positionH>
          <wp:positionV relativeFrom="page">
            <wp:posOffset>358139</wp:posOffset>
          </wp:positionV>
          <wp:extent cx="2559685" cy="484504"/>
          <wp:effectExtent l="0" t="0" r="0" b="0"/>
          <wp:wrapNone/>
          <wp:docPr id="326"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3.jpeg"/>
                  <pic:cNvPicPr/>
                </pic:nvPicPr>
                <pic:blipFill>
                  <a:blip r:embed="rId1" cstate="print"/>
                  <a:stretch>
                    <a:fillRect/>
                  </a:stretch>
                </pic:blipFill>
                <pic:spPr>
                  <a:xfrm>
                    <a:off x="0" y="0"/>
                    <a:ext cx="2559685" cy="48450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0008BB"/>
    <w:multiLevelType w:val="hybridMultilevel"/>
    <w:tmpl w:val="2B364314"/>
    <w:lvl w:ilvl="0" w:tplc="E112301E">
      <w:start w:val="1"/>
      <w:numFmt w:val="decimal"/>
      <w:lvlText w:val="%1."/>
      <w:lvlJc w:val="left"/>
      <w:pPr>
        <w:ind w:left="343" w:hanging="224"/>
      </w:pPr>
      <w:rPr>
        <w:rFonts w:ascii="Calibri" w:eastAsia="Calibri" w:hAnsi="Calibri" w:cs="Calibri" w:hint="default"/>
        <w:b/>
        <w:bCs/>
        <w:spacing w:val="0"/>
        <w:w w:val="100"/>
        <w:sz w:val="22"/>
        <w:szCs w:val="22"/>
      </w:rPr>
    </w:lvl>
    <w:lvl w:ilvl="1" w:tplc="7BCCE21E">
      <w:numFmt w:val="bullet"/>
      <w:lvlText w:val="•"/>
      <w:lvlJc w:val="left"/>
      <w:pPr>
        <w:ind w:left="854" w:hanging="224"/>
      </w:pPr>
      <w:rPr>
        <w:rFonts w:hint="default"/>
      </w:rPr>
    </w:lvl>
    <w:lvl w:ilvl="2" w:tplc="140A2CBC">
      <w:numFmt w:val="bullet"/>
      <w:lvlText w:val="•"/>
      <w:lvlJc w:val="left"/>
      <w:pPr>
        <w:ind w:left="1369" w:hanging="224"/>
      </w:pPr>
      <w:rPr>
        <w:rFonts w:hint="default"/>
      </w:rPr>
    </w:lvl>
    <w:lvl w:ilvl="3" w:tplc="B26A1CC8">
      <w:numFmt w:val="bullet"/>
      <w:lvlText w:val="•"/>
      <w:lvlJc w:val="left"/>
      <w:pPr>
        <w:ind w:left="1884" w:hanging="224"/>
      </w:pPr>
      <w:rPr>
        <w:rFonts w:hint="default"/>
      </w:rPr>
    </w:lvl>
    <w:lvl w:ilvl="4" w:tplc="893ADC76">
      <w:numFmt w:val="bullet"/>
      <w:lvlText w:val="•"/>
      <w:lvlJc w:val="left"/>
      <w:pPr>
        <w:ind w:left="2399" w:hanging="224"/>
      </w:pPr>
      <w:rPr>
        <w:rFonts w:hint="default"/>
      </w:rPr>
    </w:lvl>
    <w:lvl w:ilvl="5" w:tplc="3EC6B5F2">
      <w:numFmt w:val="bullet"/>
      <w:lvlText w:val="•"/>
      <w:lvlJc w:val="left"/>
      <w:pPr>
        <w:ind w:left="2913" w:hanging="224"/>
      </w:pPr>
      <w:rPr>
        <w:rFonts w:hint="default"/>
      </w:rPr>
    </w:lvl>
    <w:lvl w:ilvl="6" w:tplc="7DD49E4E">
      <w:numFmt w:val="bullet"/>
      <w:lvlText w:val="•"/>
      <w:lvlJc w:val="left"/>
      <w:pPr>
        <w:ind w:left="3428" w:hanging="224"/>
      </w:pPr>
      <w:rPr>
        <w:rFonts w:hint="default"/>
      </w:rPr>
    </w:lvl>
    <w:lvl w:ilvl="7" w:tplc="A9CA3104">
      <w:numFmt w:val="bullet"/>
      <w:lvlText w:val="•"/>
      <w:lvlJc w:val="left"/>
      <w:pPr>
        <w:ind w:left="3943" w:hanging="224"/>
      </w:pPr>
      <w:rPr>
        <w:rFonts w:hint="default"/>
      </w:rPr>
    </w:lvl>
    <w:lvl w:ilvl="8" w:tplc="B05C447E">
      <w:numFmt w:val="bullet"/>
      <w:lvlText w:val="•"/>
      <w:lvlJc w:val="left"/>
      <w:pPr>
        <w:ind w:left="4458" w:hanging="224"/>
      </w:pPr>
      <w:rPr>
        <w:rFonts w:hint="default"/>
      </w:rPr>
    </w:lvl>
  </w:abstractNum>
  <w:abstractNum w:abstractNumId="1" w15:restartNumberingAfterBreak="0">
    <w:nsid w:val="3253567A"/>
    <w:multiLevelType w:val="hybridMultilevel"/>
    <w:tmpl w:val="A094E1C0"/>
    <w:lvl w:ilvl="0" w:tplc="01706AB0">
      <w:numFmt w:val="bullet"/>
      <w:lvlText w:val=""/>
      <w:lvlJc w:val="left"/>
      <w:pPr>
        <w:ind w:left="823" w:hanging="361"/>
      </w:pPr>
      <w:rPr>
        <w:rFonts w:ascii="Symbol" w:eastAsia="Symbol" w:hAnsi="Symbol" w:cs="Symbol" w:hint="default"/>
        <w:w w:val="100"/>
        <w:sz w:val="22"/>
        <w:szCs w:val="22"/>
      </w:rPr>
    </w:lvl>
    <w:lvl w:ilvl="1" w:tplc="729EA20C">
      <w:start w:val="2"/>
      <w:numFmt w:val="decimal"/>
      <w:lvlText w:val="%2."/>
      <w:lvlJc w:val="left"/>
      <w:pPr>
        <w:ind w:left="804" w:hanging="224"/>
      </w:pPr>
      <w:rPr>
        <w:rFonts w:ascii="Calibri" w:eastAsia="Calibri" w:hAnsi="Calibri" w:cs="Calibri" w:hint="default"/>
        <w:b/>
        <w:bCs/>
        <w:spacing w:val="0"/>
        <w:w w:val="100"/>
        <w:sz w:val="22"/>
        <w:szCs w:val="22"/>
      </w:rPr>
    </w:lvl>
    <w:lvl w:ilvl="2" w:tplc="37D687C8">
      <w:numFmt w:val="bullet"/>
      <w:lvlText w:val="•"/>
      <w:lvlJc w:val="left"/>
      <w:pPr>
        <w:ind w:left="1288" w:hanging="224"/>
      </w:pPr>
      <w:rPr>
        <w:rFonts w:hint="default"/>
      </w:rPr>
    </w:lvl>
    <w:lvl w:ilvl="3" w:tplc="6F22FFC4">
      <w:numFmt w:val="bullet"/>
      <w:lvlText w:val="•"/>
      <w:lvlJc w:val="left"/>
      <w:pPr>
        <w:ind w:left="1756" w:hanging="224"/>
      </w:pPr>
      <w:rPr>
        <w:rFonts w:hint="default"/>
      </w:rPr>
    </w:lvl>
    <w:lvl w:ilvl="4" w:tplc="8DEE773E">
      <w:numFmt w:val="bullet"/>
      <w:lvlText w:val="•"/>
      <w:lvlJc w:val="left"/>
      <w:pPr>
        <w:ind w:left="2225" w:hanging="224"/>
      </w:pPr>
      <w:rPr>
        <w:rFonts w:hint="default"/>
      </w:rPr>
    </w:lvl>
    <w:lvl w:ilvl="5" w:tplc="062E4ACC">
      <w:numFmt w:val="bullet"/>
      <w:lvlText w:val="•"/>
      <w:lvlJc w:val="left"/>
      <w:pPr>
        <w:ind w:left="2693" w:hanging="224"/>
      </w:pPr>
      <w:rPr>
        <w:rFonts w:hint="default"/>
      </w:rPr>
    </w:lvl>
    <w:lvl w:ilvl="6" w:tplc="D2164400">
      <w:numFmt w:val="bullet"/>
      <w:lvlText w:val="•"/>
      <w:lvlJc w:val="left"/>
      <w:pPr>
        <w:ind w:left="3162" w:hanging="224"/>
      </w:pPr>
      <w:rPr>
        <w:rFonts w:hint="default"/>
      </w:rPr>
    </w:lvl>
    <w:lvl w:ilvl="7" w:tplc="08CE476E">
      <w:numFmt w:val="bullet"/>
      <w:lvlText w:val="•"/>
      <w:lvlJc w:val="left"/>
      <w:pPr>
        <w:ind w:left="3630" w:hanging="224"/>
      </w:pPr>
      <w:rPr>
        <w:rFonts w:hint="default"/>
      </w:rPr>
    </w:lvl>
    <w:lvl w:ilvl="8" w:tplc="A560C0DE">
      <w:numFmt w:val="bullet"/>
      <w:lvlText w:val="•"/>
      <w:lvlJc w:val="left"/>
      <w:pPr>
        <w:ind w:left="4099" w:hanging="224"/>
      </w:pPr>
      <w:rPr>
        <w:rFonts w:hint="default"/>
      </w:rPr>
    </w:lvl>
  </w:abstractNum>
  <w:abstractNum w:abstractNumId="2" w15:restartNumberingAfterBreak="0">
    <w:nsid w:val="3B9D47BC"/>
    <w:multiLevelType w:val="hybridMultilevel"/>
    <w:tmpl w:val="69660F02"/>
    <w:lvl w:ilvl="0" w:tplc="16EC9FAC">
      <w:start w:val="1"/>
      <w:numFmt w:val="decimal"/>
      <w:lvlText w:val="%1."/>
      <w:lvlJc w:val="left"/>
      <w:pPr>
        <w:ind w:left="343" w:hanging="224"/>
      </w:pPr>
      <w:rPr>
        <w:rFonts w:ascii="Calibri" w:eastAsia="Calibri" w:hAnsi="Calibri" w:cs="Calibri" w:hint="default"/>
        <w:b/>
        <w:bCs/>
        <w:spacing w:val="0"/>
        <w:w w:val="100"/>
        <w:sz w:val="22"/>
        <w:szCs w:val="22"/>
      </w:rPr>
    </w:lvl>
    <w:lvl w:ilvl="1" w:tplc="27F2F3D6">
      <w:numFmt w:val="bullet"/>
      <w:lvlText w:val="•"/>
      <w:lvlJc w:val="left"/>
      <w:pPr>
        <w:ind w:left="854" w:hanging="224"/>
      </w:pPr>
      <w:rPr>
        <w:rFonts w:hint="default"/>
      </w:rPr>
    </w:lvl>
    <w:lvl w:ilvl="2" w:tplc="E4B46C2E">
      <w:numFmt w:val="bullet"/>
      <w:lvlText w:val="•"/>
      <w:lvlJc w:val="left"/>
      <w:pPr>
        <w:ind w:left="1369" w:hanging="224"/>
      </w:pPr>
      <w:rPr>
        <w:rFonts w:hint="default"/>
      </w:rPr>
    </w:lvl>
    <w:lvl w:ilvl="3" w:tplc="78E66CB6">
      <w:numFmt w:val="bullet"/>
      <w:lvlText w:val="•"/>
      <w:lvlJc w:val="left"/>
      <w:pPr>
        <w:ind w:left="1884" w:hanging="224"/>
      </w:pPr>
      <w:rPr>
        <w:rFonts w:hint="default"/>
      </w:rPr>
    </w:lvl>
    <w:lvl w:ilvl="4" w:tplc="EF32E730">
      <w:numFmt w:val="bullet"/>
      <w:lvlText w:val="•"/>
      <w:lvlJc w:val="left"/>
      <w:pPr>
        <w:ind w:left="2399" w:hanging="224"/>
      </w:pPr>
      <w:rPr>
        <w:rFonts w:hint="default"/>
      </w:rPr>
    </w:lvl>
    <w:lvl w:ilvl="5" w:tplc="E272D70E">
      <w:numFmt w:val="bullet"/>
      <w:lvlText w:val="•"/>
      <w:lvlJc w:val="left"/>
      <w:pPr>
        <w:ind w:left="2913" w:hanging="224"/>
      </w:pPr>
      <w:rPr>
        <w:rFonts w:hint="default"/>
      </w:rPr>
    </w:lvl>
    <w:lvl w:ilvl="6" w:tplc="C82E17E0">
      <w:numFmt w:val="bullet"/>
      <w:lvlText w:val="•"/>
      <w:lvlJc w:val="left"/>
      <w:pPr>
        <w:ind w:left="3428" w:hanging="224"/>
      </w:pPr>
      <w:rPr>
        <w:rFonts w:hint="default"/>
      </w:rPr>
    </w:lvl>
    <w:lvl w:ilvl="7" w:tplc="35A6A788">
      <w:numFmt w:val="bullet"/>
      <w:lvlText w:val="•"/>
      <w:lvlJc w:val="left"/>
      <w:pPr>
        <w:ind w:left="3943" w:hanging="224"/>
      </w:pPr>
      <w:rPr>
        <w:rFonts w:hint="default"/>
      </w:rPr>
    </w:lvl>
    <w:lvl w:ilvl="8" w:tplc="A986E85A">
      <w:numFmt w:val="bullet"/>
      <w:lvlText w:val="•"/>
      <w:lvlJc w:val="left"/>
      <w:pPr>
        <w:ind w:left="4458" w:hanging="224"/>
      </w:pPr>
      <w:rPr>
        <w:rFonts w:hint="default"/>
      </w:rPr>
    </w:lvl>
  </w:abstractNum>
  <w:abstractNum w:abstractNumId="3" w15:restartNumberingAfterBreak="0">
    <w:nsid w:val="408C6C79"/>
    <w:multiLevelType w:val="hybridMultilevel"/>
    <w:tmpl w:val="7C5E9D6A"/>
    <w:lvl w:ilvl="0" w:tplc="5D84EF9A">
      <w:numFmt w:val="bullet"/>
      <w:lvlText w:val=""/>
      <w:lvlJc w:val="left"/>
      <w:pPr>
        <w:ind w:left="720" w:hanging="360"/>
      </w:pPr>
      <w:rPr>
        <w:rFonts w:ascii="Symbol" w:eastAsia="Symbol" w:hAnsi="Symbol" w:cs="Symbol" w:hint="default"/>
        <w:w w:val="100"/>
        <w:sz w:val="22"/>
        <w:szCs w:val="22"/>
      </w:rPr>
    </w:lvl>
    <w:lvl w:ilvl="1" w:tplc="AE4E9D46">
      <w:numFmt w:val="bullet"/>
      <w:lvlText w:val="•"/>
      <w:lvlJc w:val="left"/>
      <w:pPr>
        <w:ind w:left="1650" w:hanging="360"/>
      </w:pPr>
      <w:rPr>
        <w:rFonts w:hint="default"/>
      </w:rPr>
    </w:lvl>
    <w:lvl w:ilvl="2" w:tplc="156C178E">
      <w:numFmt w:val="bullet"/>
      <w:lvlText w:val="•"/>
      <w:lvlJc w:val="left"/>
      <w:pPr>
        <w:ind w:left="2581" w:hanging="360"/>
      </w:pPr>
      <w:rPr>
        <w:rFonts w:hint="default"/>
      </w:rPr>
    </w:lvl>
    <w:lvl w:ilvl="3" w:tplc="FD2E72E8">
      <w:numFmt w:val="bullet"/>
      <w:lvlText w:val="•"/>
      <w:lvlJc w:val="left"/>
      <w:pPr>
        <w:ind w:left="3512" w:hanging="360"/>
      </w:pPr>
      <w:rPr>
        <w:rFonts w:hint="default"/>
      </w:rPr>
    </w:lvl>
    <w:lvl w:ilvl="4" w:tplc="CD1069AC">
      <w:numFmt w:val="bullet"/>
      <w:lvlText w:val="•"/>
      <w:lvlJc w:val="left"/>
      <w:pPr>
        <w:ind w:left="4442" w:hanging="360"/>
      </w:pPr>
      <w:rPr>
        <w:rFonts w:hint="default"/>
      </w:rPr>
    </w:lvl>
    <w:lvl w:ilvl="5" w:tplc="75943384">
      <w:numFmt w:val="bullet"/>
      <w:lvlText w:val="•"/>
      <w:lvlJc w:val="left"/>
      <w:pPr>
        <w:ind w:left="5373" w:hanging="360"/>
      </w:pPr>
      <w:rPr>
        <w:rFonts w:hint="default"/>
      </w:rPr>
    </w:lvl>
    <w:lvl w:ilvl="6" w:tplc="A51ED986">
      <w:numFmt w:val="bullet"/>
      <w:lvlText w:val="•"/>
      <w:lvlJc w:val="left"/>
      <w:pPr>
        <w:ind w:left="6304" w:hanging="360"/>
      </w:pPr>
      <w:rPr>
        <w:rFonts w:hint="default"/>
      </w:rPr>
    </w:lvl>
    <w:lvl w:ilvl="7" w:tplc="9078E2A4">
      <w:numFmt w:val="bullet"/>
      <w:lvlText w:val="•"/>
      <w:lvlJc w:val="left"/>
      <w:pPr>
        <w:ind w:left="7234" w:hanging="360"/>
      </w:pPr>
      <w:rPr>
        <w:rFonts w:hint="default"/>
      </w:rPr>
    </w:lvl>
    <w:lvl w:ilvl="8" w:tplc="2AB4B5B4">
      <w:numFmt w:val="bullet"/>
      <w:lvlText w:val="•"/>
      <w:lvlJc w:val="left"/>
      <w:pPr>
        <w:ind w:left="8165" w:hanging="360"/>
      </w:pPr>
      <w:rPr>
        <w:rFonts w:hint="default"/>
      </w:rPr>
    </w:lvl>
  </w:abstractNum>
  <w:abstractNum w:abstractNumId="4" w15:restartNumberingAfterBreak="0">
    <w:nsid w:val="50EF33FB"/>
    <w:multiLevelType w:val="hybridMultilevel"/>
    <w:tmpl w:val="D17030E2"/>
    <w:lvl w:ilvl="0" w:tplc="BCD6E16A">
      <w:numFmt w:val="bullet"/>
      <w:lvlText w:val=""/>
      <w:lvlJc w:val="left"/>
      <w:pPr>
        <w:ind w:left="720" w:hanging="360"/>
      </w:pPr>
      <w:rPr>
        <w:rFonts w:ascii="Symbol" w:eastAsia="Symbol" w:hAnsi="Symbol" w:cs="Symbol" w:hint="default"/>
        <w:w w:val="100"/>
        <w:sz w:val="22"/>
        <w:szCs w:val="22"/>
      </w:rPr>
    </w:lvl>
    <w:lvl w:ilvl="1" w:tplc="527CBD20">
      <w:numFmt w:val="bullet"/>
      <w:lvlText w:val="•"/>
      <w:lvlJc w:val="left"/>
      <w:pPr>
        <w:ind w:left="1650" w:hanging="360"/>
      </w:pPr>
      <w:rPr>
        <w:rFonts w:hint="default"/>
      </w:rPr>
    </w:lvl>
    <w:lvl w:ilvl="2" w:tplc="29AAC210">
      <w:numFmt w:val="bullet"/>
      <w:lvlText w:val="•"/>
      <w:lvlJc w:val="left"/>
      <w:pPr>
        <w:ind w:left="2581" w:hanging="360"/>
      </w:pPr>
      <w:rPr>
        <w:rFonts w:hint="default"/>
      </w:rPr>
    </w:lvl>
    <w:lvl w:ilvl="3" w:tplc="628E5384">
      <w:numFmt w:val="bullet"/>
      <w:lvlText w:val="•"/>
      <w:lvlJc w:val="left"/>
      <w:pPr>
        <w:ind w:left="3512" w:hanging="360"/>
      </w:pPr>
      <w:rPr>
        <w:rFonts w:hint="default"/>
      </w:rPr>
    </w:lvl>
    <w:lvl w:ilvl="4" w:tplc="420C25C6">
      <w:numFmt w:val="bullet"/>
      <w:lvlText w:val="•"/>
      <w:lvlJc w:val="left"/>
      <w:pPr>
        <w:ind w:left="4442" w:hanging="360"/>
      </w:pPr>
      <w:rPr>
        <w:rFonts w:hint="default"/>
      </w:rPr>
    </w:lvl>
    <w:lvl w:ilvl="5" w:tplc="70F0208E">
      <w:numFmt w:val="bullet"/>
      <w:lvlText w:val="•"/>
      <w:lvlJc w:val="left"/>
      <w:pPr>
        <w:ind w:left="5373" w:hanging="360"/>
      </w:pPr>
      <w:rPr>
        <w:rFonts w:hint="default"/>
      </w:rPr>
    </w:lvl>
    <w:lvl w:ilvl="6" w:tplc="4CD608DC">
      <w:numFmt w:val="bullet"/>
      <w:lvlText w:val="•"/>
      <w:lvlJc w:val="left"/>
      <w:pPr>
        <w:ind w:left="6304" w:hanging="360"/>
      </w:pPr>
      <w:rPr>
        <w:rFonts w:hint="default"/>
      </w:rPr>
    </w:lvl>
    <w:lvl w:ilvl="7" w:tplc="515A6D76">
      <w:numFmt w:val="bullet"/>
      <w:lvlText w:val="•"/>
      <w:lvlJc w:val="left"/>
      <w:pPr>
        <w:ind w:left="7234" w:hanging="360"/>
      </w:pPr>
      <w:rPr>
        <w:rFonts w:hint="default"/>
      </w:rPr>
    </w:lvl>
    <w:lvl w:ilvl="8" w:tplc="B9FA4CD2">
      <w:numFmt w:val="bullet"/>
      <w:lvlText w:val="•"/>
      <w:lvlJc w:val="left"/>
      <w:pPr>
        <w:ind w:left="8165" w:hanging="360"/>
      </w:pPr>
      <w:rPr>
        <w:rFonts w:hint="default"/>
      </w:rPr>
    </w:lvl>
  </w:abstractNum>
  <w:abstractNum w:abstractNumId="5" w15:restartNumberingAfterBreak="0">
    <w:nsid w:val="603341A6"/>
    <w:multiLevelType w:val="hybridMultilevel"/>
    <w:tmpl w:val="6890E6D0"/>
    <w:lvl w:ilvl="0" w:tplc="6864280C">
      <w:start w:val="1"/>
      <w:numFmt w:val="decimal"/>
      <w:lvlText w:val="%1."/>
      <w:lvlJc w:val="left"/>
      <w:pPr>
        <w:ind w:left="348" w:hanging="224"/>
      </w:pPr>
      <w:rPr>
        <w:rFonts w:ascii="Calibri" w:eastAsia="Calibri" w:hAnsi="Calibri" w:cs="Calibri" w:hint="default"/>
        <w:b/>
        <w:bCs/>
        <w:spacing w:val="0"/>
        <w:w w:val="100"/>
        <w:sz w:val="22"/>
        <w:szCs w:val="22"/>
      </w:rPr>
    </w:lvl>
    <w:lvl w:ilvl="1" w:tplc="B338E35C">
      <w:numFmt w:val="bullet"/>
      <w:lvlText w:val=""/>
      <w:lvlJc w:val="left"/>
      <w:pPr>
        <w:ind w:left="720" w:hanging="360"/>
      </w:pPr>
      <w:rPr>
        <w:rFonts w:ascii="Symbol" w:eastAsia="Symbol" w:hAnsi="Symbol" w:cs="Symbol" w:hint="default"/>
        <w:w w:val="100"/>
        <w:sz w:val="22"/>
        <w:szCs w:val="22"/>
      </w:rPr>
    </w:lvl>
    <w:lvl w:ilvl="2" w:tplc="E8A0041E">
      <w:numFmt w:val="bullet"/>
      <w:lvlText w:val="•"/>
      <w:lvlJc w:val="left"/>
      <w:pPr>
        <w:ind w:left="1249" w:hanging="360"/>
      </w:pPr>
      <w:rPr>
        <w:rFonts w:hint="default"/>
      </w:rPr>
    </w:lvl>
    <w:lvl w:ilvl="3" w:tplc="70560980">
      <w:numFmt w:val="bullet"/>
      <w:lvlText w:val="•"/>
      <w:lvlJc w:val="left"/>
      <w:pPr>
        <w:ind w:left="1779" w:hanging="360"/>
      </w:pPr>
      <w:rPr>
        <w:rFonts w:hint="default"/>
      </w:rPr>
    </w:lvl>
    <w:lvl w:ilvl="4" w:tplc="B1C2F70C">
      <w:numFmt w:val="bullet"/>
      <w:lvlText w:val="•"/>
      <w:lvlJc w:val="left"/>
      <w:pPr>
        <w:ind w:left="2309" w:hanging="360"/>
      </w:pPr>
      <w:rPr>
        <w:rFonts w:hint="default"/>
      </w:rPr>
    </w:lvl>
    <w:lvl w:ilvl="5" w:tplc="4BDA3E60">
      <w:numFmt w:val="bullet"/>
      <w:lvlText w:val="•"/>
      <w:lvlJc w:val="left"/>
      <w:pPr>
        <w:ind w:left="2839" w:hanging="360"/>
      </w:pPr>
      <w:rPr>
        <w:rFonts w:hint="default"/>
      </w:rPr>
    </w:lvl>
    <w:lvl w:ilvl="6" w:tplc="71262940">
      <w:numFmt w:val="bullet"/>
      <w:lvlText w:val="•"/>
      <w:lvlJc w:val="left"/>
      <w:pPr>
        <w:ind w:left="3368" w:hanging="360"/>
      </w:pPr>
      <w:rPr>
        <w:rFonts w:hint="default"/>
      </w:rPr>
    </w:lvl>
    <w:lvl w:ilvl="7" w:tplc="0242F280">
      <w:numFmt w:val="bullet"/>
      <w:lvlText w:val="•"/>
      <w:lvlJc w:val="left"/>
      <w:pPr>
        <w:ind w:left="3898" w:hanging="360"/>
      </w:pPr>
      <w:rPr>
        <w:rFonts w:hint="default"/>
      </w:rPr>
    </w:lvl>
    <w:lvl w:ilvl="8" w:tplc="DA7AF890">
      <w:numFmt w:val="bullet"/>
      <w:lvlText w:val="•"/>
      <w:lvlJc w:val="left"/>
      <w:pPr>
        <w:ind w:left="4428" w:hanging="360"/>
      </w:pPr>
      <w:rPr>
        <w:rFonts w:hint="default"/>
      </w:rPr>
    </w:lvl>
  </w:abstractNum>
  <w:abstractNum w:abstractNumId="6" w15:restartNumberingAfterBreak="0">
    <w:nsid w:val="721B55D2"/>
    <w:multiLevelType w:val="hybridMultilevel"/>
    <w:tmpl w:val="45843982"/>
    <w:lvl w:ilvl="0" w:tplc="ABCADCF8">
      <w:numFmt w:val="bullet"/>
      <w:lvlText w:val=""/>
      <w:lvlJc w:val="left"/>
      <w:pPr>
        <w:ind w:left="720" w:hanging="360"/>
      </w:pPr>
      <w:rPr>
        <w:rFonts w:ascii="Symbol" w:eastAsia="Symbol" w:hAnsi="Symbol" w:cs="Symbol" w:hint="default"/>
        <w:w w:val="100"/>
        <w:sz w:val="22"/>
        <w:szCs w:val="22"/>
      </w:rPr>
    </w:lvl>
    <w:lvl w:ilvl="1" w:tplc="AF606852">
      <w:numFmt w:val="bullet"/>
      <w:lvlText w:val="•"/>
      <w:lvlJc w:val="left"/>
      <w:pPr>
        <w:ind w:left="1650" w:hanging="360"/>
      </w:pPr>
      <w:rPr>
        <w:rFonts w:hint="default"/>
      </w:rPr>
    </w:lvl>
    <w:lvl w:ilvl="2" w:tplc="6DDE80BC">
      <w:numFmt w:val="bullet"/>
      <w:lvlText w:val="•"/>
      <w:lvlJc w:val="left"/>
      <w:pPr>
        <w:ind w:left="2581" w:hanging="360"/>
      </w:pPr>
      <w:rPr>
        <w:rFonts w:hint="default"/>
      </w:rPr>
    </w:lvl>
    <w:lvl w:ilvl="3" w:tplc="2D0A25AE">
      <w:numFmt w:val="bullet"/>
      <w:lvlText w:val="•"/>
      <w:lvlJc w:val="left"/>
      <w:pPr>
        <w:ind w:left="3512" w:hanging="360"/>
      </w:pPr>
      <w:rPr>
        <w:rFonts w:hint="default"/>
      </w:rPr>
    </w:lvl>
    <w:lvl w:ilvl="4" w:tplc="E5742102">
      <w:numFmt w:val="bullet"/>
      <w:lvlText w:val="•"/>
      <w:lvlJc w:val="left"/>
      <w:pPr>
        <w:ind w:left="4442" w:hanging="360"/>
      </w:pPr>
      <w:rPr>
        <w:rFonts w:hint="default"/>
      </w:rPr>
    </w:lvl>
    <w:lvl w:ilvl="5" w:tplc="D1B48AF4">
      <w:numFmt w:val="bullet"/>
      <w:lvlText w:val="•"/>
      <w:lvlJc w:val="left"/>
      <w:pPr>
        <w:ind w:left="5373" w:hanging="360"/>
      </w:pPr>
      <w:rPr>
        <w:rFonts w:hint="default"/>
      </w:rPr>
    </w:lvl>
    <w:lvl w:ilvl="6" w:tplc="1E388ECC">
      <w:numFmt w:val="bullet"/>
      <w:lvlText w:val="•"/>
      <w:lvlJc w:val="left"/>
      <w:pPr>
        <w:ind w:left="6304" w:hanging="360"/>
      </w:pPr>
      <w:rPr>
        <w:rFonts w:hint="default"/>
      </w:rPr>
    </w:lvl>
    <w:lvl w:ilvl="7" w:tplc="8C6471D2">
      <w:numFmt w:val="bullet"/>
      <w:lvlText w:val="•"/>
      <w:lvlJc w:val="left"/>
      <w:pPr>
        <w:ind w:left="7234" w:hanging="360"/>
      </w:pPr>
      <w:rPr>
        <w:rFonts w:hint="default"/>
      </w:rPr>
    </w:lvl>
    <w:lvl w:ilvl="8" w:tplc="E32CC9D6">
      <w:numFmt w:val="bullet"/>
      <w:lvlText w:val="•"/>
      <w:lvlJc w:val="left"/>
      <w:pPr>
        <w:ind w:left="8165" w:hanging="360"/>
      </w:pPr>
      <w:rPr>
        <w:rFonts w:hint="default"/>
      </w:rPr>
    </w:lvl>
  </w:abstractNum>
  <w:abstractNum w:abstractNumId="7" w15:restartNumberingAfterBreak="0">
    <w:nsid w:val="765D16D1"/>
    <w:multiLevelType w:val="hybridMultilevel"/>
    <w:tmpl w:val="04A81A00"/>
    <w:lvl w:ilvl="0" w:tplc="D6CA7E0A">
      <w:numFmt w:val="bullet"/>
      <w:lvlText w:val=""/>
      <w:lvlJc w:val="left"/>
      <w:pPr>
        <w:ind w:left="939" w:hanging="361"/>
      </w:pPr>
      <w:rPr>
        <w:rFonts w:ascii="Symbol" w:eastAsia="Symbol" w:hAnsi="Symbol" w:cs="Symbol" w:hint="default"/>
        <w:w w:val="100"/>
        <w:sz w:val="22"/>
        <w:szCs w:val="22"/>
      </w:rPr>
    </w:lvl>
    <w:lvl w:ilvl="1" w:tplc="BDE48900">
      <w:numFmt w:val="bullet"/>
      <w:lvlText w:val=""/>
      <w:lvlJc w:val="left"/>
      <w:pPr>
        <w:ind w:left="1032" w:hanging="361"/>
      </w:pPr>
      <w:rPr>
        <w:rFonts w:ascii="Symbol" w:eastAsia="Symbol" w:hAnsi="Symbol" w:cs="Symbol" w:hint="default"/>
        <w:w w:val="99"/>
        <w:sz w:val="20"/>
        <w:szCs w:val="20"/>
      </w:rPr>
    </w:lvl>
    <w:lvl w:ilvl="2" w:tplc="702A6E02">
      <w:numFmt w:val="bullet"/>
      <w:lvlText w:val="•"/>
      <w:lvlJc w:val="left"/>
      <w:pPr>
        <w:ind w:left="2131" w:hanging="361"/>
      </w:pPr>
      <w:rPr>
        <w:rFonts w:hint="default"/>
      </w:rPr>
    </w:lvl>
    <w:lvl w:ilvl="3" w:tplc="D3B44CC6">
      <w:numFmt w:val="bullet"/>
      <w:lvlText w:val="•"/>
      <w:lvlJc w:val="left"/>
      <w:pPr>
        <w:ind w:left="3223" w:hanging="361"/>
      </w:pPr>
      <w:rPr>
        <w:rFonts w:hint="default"/>
      </w:rPr>
    </w:lvl>
    <w:lvl w:ilvl="4" w:tplc="D820F7B0">
      <w:numFmt w:val="bullet"/>
      <w:lvlText w:val="•"/>
      <w:lvlJc w:val="left"/>
      <w:pPr>
        <w:ind w:left="4315" w:hanging="361"/>
      </w:pPr>
      <w:rPr>
        <w:rFonts w:hint="default"/>
      </w:rPr>
    </w:lvl>
    <w:lvl w:ilvl="5" w:tplc="B8B228BC">
      <w:numFmt w:val="bullet"/>
      <w:lvlText w:val="•"/>
      <w:lvlJc w:val="left"/>
      <w:pPr>
        <w:ind w:left="5407" w:hanging="361"/>
      </w:pPr>
      <w:rPr>
        <w:rFonts w:hint="default"/>
      </w:rPr>
    </w:lvl>
    <w:lvl w:ilvl="6" w:tplc="415A79BC">
      <w:numFmt w:val="bullet"/>
      <w:lvlText w:val="•"/>
      <w:lvlJc w:val="left"/>
      <w:pPr>
        <w:ind w:left="6499" w:hanging="361"/>
      </w:pPr>
      <w:rPr>
        <w:rFonts w:hint="default"/>
      </w:rPr>
    </w:lvl>
    <w:lvl w:ilvl="7" w:tplc="A18AD84C">
      <w:numFmt w:val="bullet"/>
      <w:lvlText w:val="•"/>
      <w:lvlJc w:val="left"/>
      <w:pPr>
        <w:ind w:left="7590" w:hanging="361"/>
      </w:pPr>
      <w:rPr>
        <w:rFonts w:hint="default"/>
      </w:rPr>
    </w:lvl>
    <w:lvl w:ilvl="8" w:tplc="8D848FFA">
      <w:numFmt w:val="bullet"/>
      <w:lvlText w:val="•"/>
      <w:lvlJc w:val="left"/>
      <w:pPr>
        <w:ind w:left="8682" w:hanging="361"/>
      </w:pPr>
      <w:rPr>
        <w:rFonts w:hint="default"/>
      </w:rPr>
    </w:lvl>
  </w:abstractNum>
  <w:num w:numId="1">
    <w:abstractNumId w:val="1"/>
  </w:num>
  <w:num w:numId="2">
    <w:abstractNumId w:val="5"/>
  </w:num>
  <w:num w:numId="3">
    <w:abstractNumId w:val="2"/>
  </w:num>
  <w:num w:numId="4">
    <w:abstractNumId w:val="0"/>
  </w:num>
  <w:num w:numId="5">
    <w:abstractNumId w:val="7"/>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C5C"/>
    <w:rsid w:val="00080884"/>
    <w:rsid w:val="000F0D73"/>
    <w:rsid w:val="00102915"/>
    <w:rsid w:val="00161882"/>
    <w:rsid w:val="00164502"/>
    <w:rsid w:val="00176647"/>
    <w:rsid w:val="00186C5C"/>
    <w:rsid w:val="00283674"/>
    <w:rsid w:val="002C20BB"/>
    <w:rsid w:val="002D392A"/>
    <w:rsid w:val="002D3AD2"/>
    <w:rsid w:val="00381B17"/>
    <w:rsid w:val="00392073"/>
    <w:rsid w:val="0039649D"/>
    <w:rsid w:val="003D15D7"/>
    <w:rsid w:val="00426C7F"/>
    <w:rsid w:val="00455D24"/>
    <w:rsid w:val="00471DDD"/>
    <w:rsid w:val="004D4748"/>
    <w:rsid w:val="0059494E"/>
    <w:rsid w:val="0067642B"/>
    <w:rsid w:val="007452F3"/>
    <w:rsid w:val="00763F14"/>
    <w:rsid w:val="007C4D4B"/>
    <w:rsid w:val="00810BC8"/>
    <w:rsid w:val="00843C02"/>
    <w:rsid w:val="00855A28"/>
    <w:rsid w:val="008804EF"/>
    <w:rsid w:val="0089274C"/>
    <w:rsid w:val="008D7250"/>
    <w:rsid w:val="008F1479"/>
    <w:rsid w:val="00A4708D"/>
    <w:rsid w:val="00AD6F66"/>
    <w:rsid w:val="00AF488B"/>
    <w:rsid w:val="00B20C3F"/>
    <w:rsid w:val="00B25AF8"/>
    <w:rsid w:val="00C2282B"/>
    <w:rsid w:val="00D04755"/>
    <w:rsid w:val="00D36313"/>
    <w:rsid w:val="00D52FE7"/>
    <w:rsid w:val="00D800ED"/>
    <w:rsid w:val="00D9737F"/>
    <w:rsid w:val="00DA1B53"/>
    <w:rsid w:val="00E02DDE"/>
    <w:rsid w:val="00E37E7B"/>
    <w:rsid w:val="00E52D40"/>
    <w:rsid w:val="00E842AE"/>
    <w:rsid w:val="00EE29BB"/>
    <w:rsid w:val="00EE36A5"/>
    <w:rsid w:val="00F847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2FE7B4"/>
  <w15:docId w15:val="{4E431720-CCB3-412F-8492-7FFDD3628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F1479"/>
    <w:rPr>
      <w:rFonts w:ascii="Calibri" w:eastAsia="Calibri" w:hAnsi="Calibri" w:cs="Calibri"/>
    </w:rPr>
  </w:style>
  <w:style w:type="paragraph" w:styleId="Heading1">
    <w:name w:val="heading 1"/>
    <w:basedOn w:val="Normal"/>
    <w:uiPriority w:val="1"/>
    <w:qFormat/>
    <w:rsid w:val="008F1479"/>
    <w:pPr>
      <w:spacing w:before="20"/>
      <w:ind w:left="312"/>
      <w:jc w:val="both"/>
      <w:outlineLvl w:val="0"/>
    </w:pPr>
    <w:rPr>
      <w:b/>
      <w:bCs/>
      <w:sz w:val="40"/>
      <w:szCs w:val="40"/>
    </w:rPr>
  </w:style>
  <w:style w:type="paragraph" w:styleId="Heading2">
    <w:name w:val="heading 2"/>
    <w:basedOn w:val="Normal"/>
    <w:uiPriority w:val="1"/>
    <w:qFormat/>
    <w:rsid w:val="008F1479"/>
    <w:pPr>
      <w:spacing w:before="28"/>
      <w:ind w:left="119"/>
      <w:outlineLvl w:val="1"/>
    </w:pPr>
    <w:rPr>
      <w:b/>
      <w:bCs/>
      <w:sz w:val="36"/>
      <w:szCs w:val="36"/>
    </w:rPr>
  </w:style>
  <w:style w:type="paragraph" w:styleId="Heading3">
    <w:name w:val="heading 3"/>
    <w:basedOn w:val="Normal"/>
    <w:uiPriority w:val="1"/>
    <w:qFormat/>
    <w:rsid w:val="008F1479"/>
    <w:pPr>
      <w:ind w:left="312"/>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F1479"/>
    <w:rPr>
      <w:sz w:val="24"/>
      <w:szCs w:val="24"/>
    </w:rPr>
  </w:style>
  <w:style w:type="paragraph" w:styleId="ListParagraph">
    <w:name w:val="List Paragraph"/>
    <w:basedOn w:val="Normal"/>
    <w:uiPriority w:val="1"/>
    <w:qFormat/>
    <w:rsid w:val="008F1479"/>
    <w:pPr>
      <w:spacing w:line="240" w:lineRule="exact"/>
      <w:ind w:left="939" w:hanging="360"/>
    </w:pPr>
  </w:style>
  <w:style w:type="paragraph" w:customStyle="1" w:styleId="TableParagraph">
    <w:name w:val="Table Paragraph"/>
    <w:basedOn w:val="Normal"/>
    <w:uiPriority w:val="1"/>
    <w:qFormat/>
    <w:rsid w:val="008F1479"/>
  </w:style>
  <w:style w:type="character" w:styleId="Hyperlink">
    <w:name w:val="Hyperlink"/>
    <w:basedOn w:val="DefaultParagraphFont"/>
    <w:uiPriority w:val="99"/>
    <w:unhideWhenUsed/>
    <w:rsid w:val="007452F3"/>
    <w:rPr>
      <w:color w:val="0000FF" w:themeColor="hyperlink"/>
      <w:u w:val="single"/>
    </w:rPr>
  </w:style>
  <w:style w:type="paragraph" w:styleId="BalloonText">
    <w:name w:val="Balloon Text"/>
    <w:basedOn w:val="Normal"/>
    <w:link w:val="BalloonTextChar"/>
    <w:uiPriority w:val="99"/>
    <w:semiHidden/>
    <w:unhideWhenUsed/>
    <w:rsid w:val="00455D24"/>
    <w:rPr>
      <w:rFonts w:ascii="Tahoma" w:hAnsi="Tahoma" w:cs="Tahoma"/>
      <w:sz w:val="16"/>
      <w:szCs w:val="16"/>
    </w:rPr>
  </w:style>
  <w:style w:type="character" w:customStyle="1" w:styleId="BalloonTextChar">
    <w:name w:val="Balloon Text Char"/>
    <w:basedOn w:val="DefaultParagraphFont"/>
    <w:link w:val="BalloonText"/>
    <w:uiPriority w:val="99"/>
    <w:semiHidden/>
    <w:rsid w:val="00455D2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8400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hyperlink" Target="mailto:office@jewell-aspirations.org" TargetMode="External"/><Relationship Id="rId89" Type="http://schemas.openxmlformats.org/officeDocument/2006/relationships/image" Target="media/image78.jpeg"/><Relationship Id="rId97" Type="http://schemas.openxmlformats.org/officeDocument/2006/relationships/image" Target="media/image85.jpe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jpeg"/><Relationship Id="rId87" Type="http://schemas.openxmlformats.org/officeDocument/2006/relationships/image" Target="media/image76.jpe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hyperlink" Target="file:///F:\Job%20Packs\www.aspirationsacademies.org" TargetMode="External"/><Relationship Id="rId90" Type="http://schemas.openxmlformats.org/officeDocument/2006/relationships/image" Target="media/image79.png"/><Relationship Id="rId95" Type="http://schemas.openxmlformats.org/officeDocument/2006/relationships/hyperlink" Target="http://www.qisa.org/framework/conditions.jsp"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jpeg"/><Relationship Id="rId85" Type="http://schemas.openxmlformats.org/officeDocument/2006/relationships/hyperlink" Target="mailto:office@ocean-aspirations.org" TargetMode="External"/><Relationship Id="rId93" Type="http://schemas.openxmlformats.org/officeDocument/2006/relationships/image" Target="media/image82.jpe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hyperlink" Target="mailto:eclayton@atlantic-aspirations.org" TargetMode="External"/><Relationship Id="rId88" Type="http://schemas.openxmlformats.org/officeDocument/2006/relationships/image" Target="media/image77.jpeg"/><Relationship Id="rId91" Type="http://schemas.openxmlformats.org/officeDocument/2006/relationships/header" Target="header1.xml"/><Relationship Id="rId96" Type="http://schemas.openxmlformats.org/officeDocument/2006/relationships/image" Target="media/image8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hyperlink" Target="http://www.aspirationsacademies.org/" TargetMode="External"/><Relationship Id="rId94" Type="http://schemas.openxmlformats.org/officeDocument/2006/relationships/image" Target="media/image83.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B7E04C51</Template>
  <TotalTime>1</TotalTime>
  <Pages>9</Pages>
  <Words>2170</Words>
  <Characters>12370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Aspirations Academies Trust</Company>
  <LinksUpToDate>false</LinksUpToDate>
  <CharactersWithSpaces>14511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Read</dc:creator>
  <cp:lastModifiedBy>Jane Burry</cp:lastModifiedBy>
  <cp:revision>2</cp:revision>
  <cp:lastPrinted>2017-12-05T14:19:00Z</cp:lastPrinted>
  <dcterms:created xsi:type="dcterms:W3CDTF">2018-01-23T11:22:00Z</dcterms:created>
  <dcterms:modified xsi:type="dcterms:W3CDTF">2018-01-23T11:22:00Z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2015-01-19T00:00:00Z</vt:filetime>
  </property>
  <property fmtid="{D5CDD505-2E9C-101B-9397-08002B2CF9AE}" pid="3" name="Creator">
    <vt:lpwstr>Microsoft® Word 2010</vt:lpwstr>
  </property>
  <property fmtid="{D5CDD505-2E9C-101B-9397-08002B2CF9AE}" pid="4" name="LastSaved">
    <vt:filetime>2017-04-04T00:00:00Z</vt:filetime>
  </property>
</Properties>
</file>