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A79" w:rsidRDefault="00187A79" w:rsidP="00C217C8"/>
    <w:p w:rsidR="0004779B" w:rsidRDefault="0004779B" w:rsidP="00C217C8"/>
    <w:p w:rsidR="0004779B" w:rsidRDefault="0004779B" w:rsidP="00C217C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148"/>
      </w:tblGrid>
      <w:tr w:rsidR="0004779B" w:rsidRPr="0004779B" w:rsidTr="00B43745">
        <w:tc>
          <w:tcPr>
            <w:tcW w:w="3708" w:type="dxa"/>
            <w:shd w:val="clear" w:color="auto" w:fill="auto"/>
          </w:tcPr>
          <w:p w:rsidR="0004779B" w:rsidRPr="0004779B" w:rsidRDefault="0004779B" w:rsidP="00B43745">
            <w:pPr>
              <w:jc w:val="both"/>
              <w:rPr>
                <w:sz w:val="24"/>
                <w:szCs w:val="24"/>
              </w:rPr>
            </w:pPr>
            <w:r w:rsidRPr="0004779B">
              <w:rPr>
                <w:b/>
                <w:sz w:val="24"/>
                <w:szCs w:val="24"/>
              </w:rPr>
              <w:t>Job Title</w:t>
            </w:r>
            <w:r w:rsidRPr="0004779B">
              <w:rPr>
                <w:sz w:val="24"/>
                <w:szCs w:val="24"/>
              </w:rPr>
              <w:t>: Secretary</w:t>
            </w:r>
            <w:r w:rsidR="00B43745">
              <w:rPr>
                <w:sz w:val="24"/>
                <w:szCs w:val="24"/>
              </w:rPr>
              <w:t xml:space="preserve"> &amp; PA to the Headmaster</w:t>
            </w:r>
          </w:p>
        </w:tc>
        <w:tc>
          <w:tcPr>
            <w:tcW w:w="5148" w:type="dxa"/>
            <w:shd w:val="clear" w:color="auto" w:fill="auto"/>
          </w:tcPr>
          <w:p w:rsidR="0004779B" w:rsidRPr="0004779B" w:rsidRDefault="0004779B" w:rsidP="00B43745">
            <w:pPr>
              <w:jc w:val="both"/>
              <w:rPr>
                <w:sz w:val="24"/>
                <w:szCs w:val="24"/>
              </w:rPr>
            </w:pPr>
            <w:r w:rsidRPr="0004779B">
              <w:rPr>
                <w:b/>
                <w:sz w:val="24"/>
                <w:szCs w:val="24"/>
              </w:rPr>
              <w:t>Work Location</w:t>
            </w:r>
            <w:r w:rsidRPr="0004779B">
              <w:rPr>
                <w:sz w:val="24"/>
                <w:szCs w:val="24"/>
              </w:rPr>
              <w:t xml:space="preserve">: Beech Hall School, </w:t>
            </w:r>
            <w:proofErr w:type="spellStart"/>
            <w:r w:rsidRPr="0004779B">
              <w:rPr>
                <w:sz w:val="24"/>
                <w:szCs w:val="24"/>
              </w:rPr>
              <w:t>Tytherington</w:t>
            </w:r>
            <w:proofErr w:type="spellEnd"/>
          </w:p>
        </w:tc>
      </w:tr>
      <w:tr w:rsidR="0004779B" w:rsidRPr="0004779B" w:rsidTr="00B43745">
        <w:tc>
          <w:tcPr>
            <w:tcW w:w="3708" w:type="dxa"/>
            <w:shd w:val="clear" w:color="auto" w:fill="auto"/>
          </w:tcPr>
          <w:p w:rsidR="0004779B" w:rsidRPr="0004779B" w:rsidRDefault="0004779B" w:rsidP="00B43745">
            <w:pPr>
              <w:jc w:val="both"/>
              <w:rPr>
                <w:sz w:val="24"/>
                <w:szCs w:val="24"/>
              </w:rPr>
            </w:pPr>
            <w:r w:rsidRPr="0004779B">
              <w:rPr>
                <w:b/>
                <w:sz w:val="24"/>
                <w:szCs w:val="24"/>
              </w:rPr>
              <w:t>Reports To</w:t>
            </w:r>
            <w:r w:rsidRPr="0004779B">
              <w:rPr>
                <w:sz w:val="24"/>
                <w:szCs w:val="24"/>
              </w:rPr>
              <w:t>: Head Teacher</w:t>
            </w:r>
          </w:p>
        </w:tc>
        <w:tc>
          <w:tcPr>
            <w:tcW w:w="5148" w:type="dxa"/>
            <w:shd w:val="clear" w:color="auto" w:fill="auto"/>
          </w:tcPr>
          <w:p w:rsidR="0004779B" w:rsidRPr="0004779B" w:rsidRDefault="0004779B" w:rsidP="00B43745">
            <w:pPr>
              <w:jc w:val="both"/>
              <w:rPr>
                <w:sz w:val="24"/>
                <w:szCs w:val="24"/>
              </w:rPr>
            </w:pPr>
          </w:p>
        </w:tc>
      </w:tr>
    </w:tbl>
    <w:p w:rsidR="0004779B" w:rsidRPr="0004779B" w:rsidRDefault="0004779B" w:rsidP="0004779B">
      <w:pPr>
        <w:jc w:val="both"/>
        <w:rPr>
          <w:sz w:val="24"/>
          <w:szCs w:val="24"/>
        </w:rPr>
      </w:pPr>
    </w:p>
    <w:p w:rsidR="0004779B" w:rsidRPr="0004779B" w:rsidRDefault="0004779B" w:rsidP="0004779B">
      <w:pPr>
        <w:jc w:val="both"/>
        <w:rPr>
          <w:sz w:val="24"/>
          <w:szCs w:val="24"/>
          <w:u w:val="single"/>
        </w:rPr>
      </w:pPr>
      <w:r w:rsidRPr="0004779B">
        <w:rPr>
          <w:sz w:val="24"/>
          <w:szCs w:val="24"/>
          <w:u w:val="single"/>
        </w:rPr>
        <w:t>Job Purpose</w:t>
      </w:r>
    </w:p>
    <w:p w:rsidR="0004779B" w:rsidRPr="0004779B" w:rsidRDefault="0004779B" w:rsidP="0004779B">
      <w:pPr>
        <w:jc w:val="both"/>
        <w:rPr>
          <w:sz w:val="24"/>
          <w:szCs w:val="24"/>
        </w:rPr>
      </w:pPr>
      <w:r w:rsidRPr="0004779B">
        <w:rPr>
          <w:sz w:val="24"/>
          <w:szCs w:val="24"/>
        </w:rPr>
        <w:t xml:space="preserve">The role of school secretary is to provide </w:t>
      </w:r>
      <w:r w:rsidR="0062780D">
        <w:rPr>
          <w:sz w:val="24"/>
          <w:szCs w:val="24"/>
        </w:rPr>
        <w:t xml:space="preserve">efficient </w:t>
      </w:r>
      <w:r w:rsidRPr="0004779B">
        <w:rPr>
          <w:sz w:val="24"/>
          <w:szCs w:val="24"/>
        </w:rPr>
        <w:t>secretarial and administrative services to the</w:t>
      </w:r>
      <w:r w:rsidR="00B43745">
        <w:rPr>
          <w:sz w:val="24"/>
          <w:szCs w:val="24"/>
        </w:rPr>
        <w:t xml:space="preserve"> Headmaster,</w:t>
      </w:r>
      <w:r w:rsidRPr="0004779B">
        <w:rPr>
          <w:sz w:val="24"/>
          <w:szCs w:val="24"/>
        </w:rPr>
        <w:t xml:space="preserve"> management team, </w:t>
      </w:r>
      <w:r w:rsidR="00B43745">
        <w:rPr>
          <w:sz w:val="24"/>
          <w:szCs w:val="24"/>
        </w:rPr>
        <w:t xml:space="preserve">and </w:t>
      </w:r>
      <w:r w:rsidR="00B43745" w:rsidRPr="0004779B">
        <w:rPr>
          <w:sz w:val="24"/>
          <w:szCs w:val="24"/>
        </w:rPr>
        <w:t xml:space="preserve">the academic staff </w:t>
      </w:r>
      <w:r w:rsidRPr="0004779B">
        <w:rPr>
          <w:sz w:val="24"/>
          <w:szCs w:val="24"/>
        </w:rPr>
        <w:t>including general clerical, receptionist and project based work. The secretary should project a professional company image through in-person and phone interaction.</w:t>
      </w:r>
    </w:p>
    <w:p w:rsidR="0004779B" w:rsidRPr="0004779B" w:rsidRDefault="0004779B" w:rsidP="0004779B">
      <w:pPr>
        <w:jc w:val="both"/>
        <w:rPr>
          <w:sz w:val="24"/>
          <w:szCs w:val="24"/>
          <w:u w:val="single"/>
        </w:rPr>
      </w:pPr>
      <w:r w:rsidRPr="0004779B">
        <w:rPr>
          <w:sz w:val="24"/>
          <w:szCs w:val="24"/>
          <w:u w:val="single"/>
        </w:rPr>
        <w:t>Primary Responsibilities:</w:t>
      </w:r>
    </w:p>
    <w:p w:rsidR="00B75B4B" w:rsidRPr="00B75B4B" w:rsidRDefault="00B75B4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75B4B">
        <w:rPr>
          <w:sz w:val="24"/>
          <w:szCs w:val="24"/>
        </w:rPr>
        <w:t>To manage the Headteacher’s diary and to handle all confidential information with discretion</w:t>
      </w:r>
    </w:p>
    <w:p w:rsidR="00B75B4B" w:rsidRPr="00B75B4B" w:rsidRDefault="00B75B4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75B4B">
        <w:rPr>
          <w:sz w:val="24"/>
          <w:szCs w:val="24"/>
        </w:rPr>
        <w:t>To alert the Headteacher to forthcoming meetings/events, priorities and emerging issues. This includes preparing any necessary documents and travel arrangements.</w:t>
      </w:r>
    </w:p>
    <w:p w:rsidR="00B75B4B" w:rsidRPr="00B75B4B" w:rsidRDefault="00B75B4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75B4B">
        <w:rPr>
          <w:sz w:val="24"/>
          <w:szCs w:val="24"/>
        </w:rPr>
        <w:t>To take minutes of meetings, transcribe and publish to the relevant participants, issue agendas, book rooms and refreshments</w:t>
      </w:r>
    </w:p>
    <w:p w:rsidR="00B75B4B" w:rsidRDefault="00B75B4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75B4B">
        <w:rPr>
          <w:sz w:val="24"/>
          <w:szCs w:val="24"/>
        </w:rPr>
        <w:t>Ensure the Headteacher is briefed for all meetings with relevant correspondence, documents and presentations.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Answer telephones and transfer to appropriate staff member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Meet and greet clients and visitors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Deal with enquiries from the public, staff, students, etc. and pass messages on to other members of staff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Create and modify documents using Microsoft Office, such as minutes of meetings, exam papers, forms and labels, including mail-merging documents and e</w:t>
      </w:r>
      <w:r w:rsidRPr="0004779B">
        <w:rPr>
          <w:sz w:val="24"/>
          <w:szCs w:val="24"/>
        </w:rPr>
        <w:noBreakHyphen/>
        <w:t>mail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Perform general clerical duties to include but not limited to photocopying, faxing, mailing and filing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 xml:space="preserve">Research, price and purchase office furniture, stationery and supplies, ensuring that essential supplies are always available. 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Organise and store paperwork, documents and computer-based information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Sign for and distribute packages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Other duties as assigned</w:t>
      </w:r>
    </w:p>
    <w:p w:rsidR="0004779B" w:rsidRPr="0004779B" w:rsidRDefault="0004779B" w:rsidP="0004779B">
      <w:pPr>
        <w:jc w:val="both"/>
        <w:rPr>
          <w:sz w:val="24"/>
          <w:szCs w:val="24"/>
        </w:rPr>
      </w:pPr>
    </w:p>
    <w:p w:rsidR="00613466" w:rsidRDefault="00613466" w:rsidP="0004779B">
      <w:pPr>
        <w:jc w:val="both"/>
        <w:rPr>
          <w:sz w:val="24"/>
          <w:szCs w:val="24"/>
          <w:u w:val="single"/>
        </w:rPr>
      </w:pPr>
    </w:p>
    <w:p w:rsidR="00613466" w:rsidRDefault="00613466" w:rsidP="0004779B">
      <w:pPr>
        <w:jc w:val="both"/>
        <w:rPr>
          <w:sz w:val="24"/>
          <w:szCs w:val="24"/>
          <w:u w:val="single"/>
        </w:rPr>
      </w:pPr>
    </w:p>
    <w:p w:rsidR="00613466" w:rsidRDefault="00613466" w:rsidP="0004779B">
      <w:pPr>
        <w:jc w:val="both"/>
        <w:rPr>
          <w:sz w:val="24"/>
          <w:szCs w:val="24"/>
          <w:u w:val="single"/>
        </w:rPr>
      </w:pPr>
    </w:p>
    <w:p w:rsidR="00470003" w:rsidRDefault="00470003" w:rsidP="0004779B">
      <w:pPr>
        <w:jc w:val="both"/>
        <w:rPr>
          <w:sz w:val="24"/>
          <w:szCs w:val="24"/>
          <w:u w:val="single"/>
        </w:rPr>
      </w:pPr>
    </w:p>
    <w:p w:rsidR="0004779B" w:rsidRPr="0004779B" w:rsidRDefault="0004779B" w:rsidP="0004779B">
      <w:pPr>
        <w:jc w:val="both"/>
        <w:rPr>
          <w:sz w:val="24"/>
          <w:szCs w:val="24"/>
          <w:u w:val="single"/>
        </w:rPr>
      </w:pPr>
      <w:r w:rsidRPr="0004779B">
        <w:rPr>
          <w:sz w:val="24"/>
          <w:szCs w:val="24"/>
          <w:u w:val="single"/>
        </w:rPr>
        <w:t>Additional Responsibilities:</w:t>
      </w:r>
    </w:p>
    <w:p w:rsidR="0004779B" w:rsidRPr="0004779B" w:rsidRDefault="0004779B" w:rsidP="0004779B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Act as part of the student counselling team</w:t>
      </w:r>
    </w:p>
    <w:p w:rsidR="00613466" w:rsidRDefault="00613466" w:rsidP="0061346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613466">
        <w:rPr>
          <w:sz w:val="24"/>
          <w:szCs w:val="24"/>
        </w:rPr>
        <w:t xml:space="preserve">To support the effective safeguarding of all young people throughout the </w:t>
      </w:r>
      <w:r>
        <w:rPr>
          <w:sz w:val="24"/>
          <w:szCs w:val="24"/>
        </w:rPr>
        <w:t>school</w:t>
      </w:r>
    </w:p>
    <w:p w:rsidR="00613466" w:rsidRDefault="00613466" w:rsidP="0061346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613466">
        <w:rPr>
          <w:sz w:val="24"/>
          <w:szCs w:val="24"/>
        </w:rPr>
        <w:t xml:space="preserve">To adhere to </w:t>
      </w:r>
      <w:r>
        <w:rPr>
          <w:sz w:val="24"/>
          <w:szCs w:val="24"/>
        </w:rPr>
        <w:t>School</w:t>
      </w:r>
      <w:r w:rsidRPr="00613466">
        <w:rPr>
          <w:sz w:val="24"/>
          <w:szCs w:val="24"/>
        </w:rPr>
        <w:t xml:space="preserve"> policies and procedures e.g. Health &amp; S</w:t>
      </w:r>
      <w:r>
        <w:rPr>
          <w:sz w:val="24"/>
          <w:szCs w:val="24"/>
        </w:rPr>
        <w:t xml:space="preserve">afety, Equality &amp; Diversity </w:t>
      </w:r>
      <w:r w:rsidR="00C9243B">
        <w:rPr>
          <w:sz w:val="24"/>
          <w:szCs w:val="24"/>
        </w:rPr>
        <w:t>etc.</w:t>
      </w:r>
      <w:bookmarkStart w:id="0" w:name="_GoBack"/>
      <w:bookmarkEnd w:id="0"/>
    </w:p>
    <w:p w:rsidR="00613466" w:rsidRDefault="00613466" w:rsidP="0061346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613466">
        <w:rPr>
          <w:sz w:val="24"/>
          <w:szCs w:val="24"/>
        </w:rPr>
        <w:t xml:space="preserve">o attend meetings for all </w:t>
      </w:r>
      <w:r>
        <w:rPr>
          <w:sz w:val="24"/>
          <w:szCs w:val="24"/>
        </w:rPr>
        <w:t>School</w:t>
      </w:r>
      <w:r w:rsidRPr="00613466">
        <w:rPr>
          <w:sz w:val="24"/>
          <w:szCs w:val="24"/>
        </w:rPr>
        <w:t xml:space="preserve"> Staff, as necessary. </w:t>
      </w:r>
    </w:p>
    <w:p w:rsidR="00613466" w:rsidRDefault="00613466" w:rsidP="0061346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613466">
        <w:rPr>
          <w:sz w:val="24"/>
          <w:szCs w:val="24"/>
        </w:rPr>
        <w:t xml:space="preserve">To participate in the staff development process and to </w:t>
      </w:r>
      <w:r>
        <w:rPr>
          <w:sz w:val="24"/>
          <w:szCs w:val="24"/>
        </w:rPr>
        <w:t>undertake training as required</w:t>
      </w:r>
    </w:p>
    <w:p w:rsidR="0004779B" w:rsidRPr="0004779B" w:rsidRDefault="00613466" w:rsidP="0061346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613466">
        <w:rPr>
          <w:sz w:val="24"/>
          <w:szCs w:val="24"/>
        </w:rPr>
        <w:t xml:space="preserve">To undertake any other duties appropriate to the level of post as required by the </w:t>
      </w:r>
      <w:r>
        <w:rPr>
          <w:sz w:val="24"/>
          <w:szCs w:val="24"/>
        </w:rPr>
        <w:t>Headmaster</w:t>
      </w:r>
      <w:r w:rsidRPr="00613466">
        <w:rPr>
          <w:sz w:val="24"/>
          <w:szCs w:val="24"/>
        </w:rPr>
        <w:t>.</w:t>
      </w:r>
    </w:p>
    <w:p w:rsidR="00613466" w:rsidRPr="0004779B" w:rsidRDefault="00613466" w:rsidP="0061346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Hold a First Aid Certificate and administer First Aid as required</w:t>
      </w:r>
    </w:p>
    <w:p w:rsidR="0004779B" w:rsidRDefault="0004779B" w:rsidP="0004779B">
      <w:pPr>
        <w:jc w:val="both"/>
        <w:rPr>
          <w:sz w:val="24"/>
          <w:szCs w:val="24"/>
          <w:u w:val="single"/>
        </w:rPr>
      </w:pPr>
    </w:p>
    <w:p w:rsidR="0004779B" w:rsidRPr="0004779B" w:rsidRDefault="0004779B" w:rsidP="0004779B">
      <w:pPr>
        <w:jc w:val="both"/>
        <w:rPr>
          <w:sz w:val="24"/>
          <w:szCs w:val="24"/>
          <w:u w:val="single"/>
        </w:rPr>
      </w:pPr>
      <w:r w:rsidRPr="0004779B">
        <w:rPr>
          <w:sz w:val="24"/>
          <w:szCs w:val="24"/>
          <w:u w:val="single"/>
        </w:rPr>
        <w:t>Relationships and Contacts: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Deal with staff, management and student queries on a regular basis which may require basic courtesy, sensitivity and good listening skills</w:t>
      </w:r>
    </w:p>
    <w:p w:rsidR="0004779B" w:rsidRPr="0004779B" w:rsidRDefault="0004779B" w:rsidP="0004779B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Deal with prospective students, teachers and parents on admissions enquiries. This may entail explaining policies and procedures, which will be unfamiliar to those outside the organisation</w:t>
      </w:r>
    </w:p>
    <w:p w:rsidR="0004779B" w:rsidRPr="0004779B" w:rsidRDefault="0004779B" w:rsidP="0004779B">
      <w:pPr>
        <w:jc w:val="both"/>
        <w:rPr>
          <w:sz w:val="24"/>
          <w:szCs w:val="24"/>
        </w:rPr>
      </w:pPr>
    </w:p>
    <w:p w:rsidR="0004779B" w:rsidRPr="0004779B" w:rsidRDefault="0004779B" w:rsidP="0004779B">
      <w:pPr>
        <w:jc w:val="both"/>
        <w:rPr>
          <w:sz w:val="24"/>
          <w:szCs w:val="24"/>
          <w:u w:val="single"/>
        </w:rPr>
      </w:pPr>
      <w:r w:rsidRPr="0004779B">
        <w:rPr>
          <w:sz w:val="24"/>
          <w:szCs w:val="24"/>
          <w:u w:val="single"/>
        </w:rPr>
        <w:t>Qualifications, Skills, Knowledge and Experience:</w:t>
      </w:r>
    </w:p>
    <w:p w:rsidR="009357E2" w:rsidRDefault="0004779B" w:rsidP="0004779B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 xml:space="preserve">A good operating knowledge of Microsoft </w:t>
      </w:r>
      <w:r w:rsidR="009357E2">
        <w:rPr>
          <w:sz w:val="24"/>
          <w:szCs w:val="24"/>
        </w:rPr>
        <w:t>Office</w:t>
      </w:r>
      <w:r w:rsidRPr="0004779B">
        <w:rPr>
          <w:sz w:val="24"/>
          <w:szCs w:val="24"/>
        </w:rPr>
        <w:t xml:space="preserve">, </w:t>
      </w:r>
      <w:r w:rsidR="009357E2" w:rsidRPr="009357E2">
        <w:rPr>
          <w:sz w:val="24"/>
          <w:szCs w:val="24"/>
        </w:rPr>
        <w:t>databases and management information systems,</w:t>
      </w:r>
      <w:r w:rsidR="009357E2">
        <w:rPr>
          <w:rFonts w:ascii="Calibri" w:hAnsi="Calibri" w:cs="Calibri"/>
          <w:color w:val="222222"/>
          <w:sz w:val="27"/>
          <w:szCs w:val="27"/>
          <w:shd w:val="clear" w:color="auto" w:fill="FFFFFF"/>
        </w:rPr>
        <w:t xml:space="preserve"> </w:t>
      </w:r>
      <w:r w:rsidR="009357E2">
        <w:rPr>
          <w:sz w:val="24"/>
          <w:szCs w:val="24"/>
        </w:rPr>
        <w:t>the Internet and Email</w:t>
      </w:r>
    </w:p>
    <w:p w:rsidR="0004779B" w:rsidRPr="0004779B" w:rsidRDefault="009357E2" w:rsidP="0004779B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04779B" w:rsidRPr="0004779B">
        <w:rPr>
          <w:sz w:val="24"/>
          <w:szCs w:val="24"/>
        </w:rPr>
        <w:t>xperience of working in a busy office environment and an ability to plan and prioritise one’s own work</w:t>
      </w:r>
    </w:p>
    <w:p w:rsidR="0004779B" w:rsidRPr="0004779B" w:rsidRDefault="0004779B" w:rsidP="0004779B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 xml:space="preserve">Draft letters on behalf of the </w:t>
      </w:r>
      <w:r w:rsidR="00B43745">
        <w:rPr>
          <w:sz w:val="24"/>
          <w:szCs w:val="24"/>
        </w:rPr>
        <w:t xml:space="preserve">headmaster </w:t>
      </w:r>
      <w:r w:rsidR="00B75B4B">
        <w:rPr>
          <w:sz w:val="24"/>
          <w:szCs w:val="24"/>
        </w:rPr>
        <w:t xml:space="preserve">and </w:t>
      </w:r>
      <w:r w:rsidRPr="0004779B">
        <w:rPr>
          <w:sz w:val="24"/>
          <w:szCs w:val="24"/>
        </w:rPr>
        <w:t>management team, to a high standard of English</w:t>
      </w:r>
    </w:p>
    <w:p w:rsidR="0004779B" w:rsidRPr="0004779B" w:rsidRDefault="0004779B" w:rsidP="0004779B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Deal with a range of ongoing tasks at the same time, and be able to cope under pressure</w:t>
      </w:r>
    </w:p>
    <w:p w:rsidR="0004779B" w:rsidRPr="0004779B" w:rsidRDefault="0004779B" w:rsidP="0004779B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04779B">
        <w:rPr>
          <w:sz w:val="24"/>
          <w:szCs w:val="24"/>
        </w:rPr>
        <w:t>Work with a minimum of supervision, and make administrative decisions based on a broad understanding of relevant policies or operational requirements</w:t>
      </w:r>
    </w:p>
    <w:p w:rsidR="0004779B" w:rsidRPr="0004779B" w:rsidRDefault="0004779B" w:rsidP="00C217C8">
      <w:pPr>
        <w:rPr>
          <w:sz w:val="24"/>
          <w:szCs w:val="24"/>
        </w:rPr>
      </w:pPr>
    </w:p>
    <w:sectPr w:rsidR="0004779B" w:rsidRPr="0004779B" w:rsidSect="007A68C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440" w:bottom="1440" w:left="1440" w:header="397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B4B" w:rsidRDefault="00B75B4B" w:rsidP="003341C8">
      <w:pPr>
        <w:spacing w:after="0" w:line="240" w:lineRule="auto"/>
      </w:pPr>
      <w:r>
        <w:separator/>
      </w:r>
    </w:p>
  </w:endnote>
  <w:endnote w:type="continuationSeparator" w:id="0">
    <w:p w:rsidR="00B75B4B" w:rsidRDefault="00B75B4B" w:rsidP="0033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 Sans Serif Std Light">
    <w:altName w:val="Malgun Gothic"/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B4B" w:rsidRDefault="00B75B4B">
    <w:pPr>
      <w:pStyle w:val="Footer"/>
      <w:rPr>
        <w:noProof/>
        <w:lang w:eastAsia="en-GB"/>
      </w:rPr>
    </w:pPr>
    <w:r>
      <w:rPr>
        <w:rFonts w:ascii="Rotis Sans Serif Std Light" w:hAnsi="Rotis Sans Serif Std Light" w:cs="Arial"/>
        <w:noProof/>
        <w:lang w:eastAsia="en-GB"/>
      </w:rPr>
      <w:drawing>
        <wp:anchor distT="0" distB="0" distL="114300" distR="114300" simplePos="0" relativeHeight="251676672" behindDoc="1" locked="0" layoutInCell="1" allowOverlap="1" wp14:anchorId="242F3771" wp14:editId="426EC025">
          <wp:simplePos x="0" y="0"/>
          <wp:positionH relativeFrom="column">
            <wp:posOffset>4819373</wp:posOffset>
          </wp:positionH>
          <wp:positionV relativeFrom="paragraph">
            <wp:posOffset>-762635</wp:posOffset>
          </wp:positionV>
          <wp:extent cx="601200" cy="637200"/>
          <wp:effectExtent l="0" t="0" r="889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SA Logo.High Res.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2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tis Sans Serif Std Light" w:hAnsi="Rotis Sans Serif Std Light" w:cs="Arial"/>
        <w:noProof/>
        <w:lang w:eastAsia="en-GB"/>
      </w:rPr>
      <w:drawing>
        <wp:anchor distT="0" distB="0" distL="114300" distR="114300" simplePos="0" relativeHeight="251675648" behindDoc="1" locked="0" layoutInCell="1" allowOverlap="1" wp14:anchorId="0B8EC94B" wp14:editId="7FCCF5B8">
          <wp:simplePos x="0" y="0"/>
          <wp:positionH relativeFrom="column">
            <wp:posOffset>5349964</wp:posOffset>
          </wp:positionH>
          <wp:positionV relativeFrom="paragraph">
            <wp:posOffset>-778510</wp:posOffset>
          </wp:positionV>
          <wp:extent cx="1148400" cy="860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wards winn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tis Sans Serif Std Light" w:hAnsi="Rotis Sans Serif Std Light" w:cs="Arial"/>
        <w:noProof/>
        <w:lang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-1773466</wp:posOffset>
          </wp:positionV>
          <wp:extent cx="7419600" cy="2502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9600" cy="25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5B4B" w:rsidRDefault="00B75B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B4B" w:rsidRDefault="00B75B4B" w:rsidP="003341C8">
      <w:pPr>
        <w:spacing w:after="0" w:line="240" w:lineRule="auto"/>
      </w:pPr>
      <w:r>
        <w:separator/>
      </w:r>
    </w:p>
  </w:footnote>
  <w:footnote w:type="continuationSeparator" w:id="0">
    <w:p w:rsidR="00B75B4B" w:rsidRDefault="00B75B4B" w:rsidP="0033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B4B" w:rsidRDefault="00B75B4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37402" o:spid="_x0000_s2050" type="#_x0000_t75" style="position:absolute;margin-left:0;margin-top:0;width:450.8pt;height:582.45pt;z-index:-251637760;mso-position-horizontal:center;mso-position-horizontal-relative:margin;mso-position-vertical:center;mso-position-vertical-relative:margin" o:allowincell="f">
          <v:imagedata r:id="rId1" o:title="10835004_1448858262022260_1273499819351589203_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B4B" w:rsidRDefault="00B75B4B">
    <w:pPr>
      <w:pStyle w:val="Header"/>
      <w:rPr>
        <w:noProof/>
        <w:lang w:eastAsia="en-GB"/>
      </w:rPr>
    </w:pPr>
    <w:r>
      <w:rPr>
        <w:rFonts w:ascii="Rotis Sans Serif Std Light" w:hAnsi="Rotis Sans Serif Std Light" w:cs="Arial"/>
        <w:noProof/>
        <w:lang w:eastAsia="en-GB"/>
      </w:rPr>
      <w:drawing>
        <wp:anchor distT="0" distB="0" distL="114300" distR="114300" simplePos="0" relativeHeight="251680768" behindDoc="1" locked="0" layoutInCell="1" allowOverlap="1" wp14:anchorId="63F457D4" wp14:editId="2FDA56A1">
          <wp:simplePos x="0" y="0"/>
          <wp:positionH relativeFrom="column">
            <wp:posOffset>3200400</wp:posOffset>
          </wp:positionH>
          <wp:positionV relativeFrom="paragraph">
            <wp:posOffset>-141605</wp:posOffset>
          </wp:positionV>
          <wp:extent cx="3340100" cy="135318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 Header 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135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37403" o:spid="_x0000_s2051" type="#_x0000_t75" style="position:absolute;margin-left:0;margin-top:0;width:450.8pt;height:582.45pt;z-index:-251636736;mso-position-horizontal:center;mso-position-horizontal-relative:margin;mso-position-vertical:center;mso-position-vertical-relative:margin" o:allowincell="f">
          <v:imagedata r:id="rId2" o:title="10835004_1448858262022260_1273499819351589203_o" gain="19661f" blacklevel="22938f"/>
          <w10:wrap anchorx="margin" anchory="margin"/>
        </v:shape>
      </w:pict>
    </w:r>
    <w:r>
      <w:rPr>
        <w:noProof/>
        <w:lang w:eastAsia="en-GB"/>
      </w:rPr>
      <w:t xml:space="preserve"> </w:t>
    </w:r>
  </w:p>
  <w:p w:rsidR="00B75B4B" w:rsidRDefault="00B75B4B">
    <w:pPr>
      <w:pStyle w:val="Header"/>
    </w:pPr>
  </w:p>
  <w:p w:rsidR="00B75B4B" w:rsidRDefault="00B75B4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B4B" w:rsidRDefault="00B75B4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37401" o:spid="_x0000_s2049" type="#_x0000_t75" style="position:absolute;margin-left:0;margin-top:0;width:450.8pt;height:582.45pt;z-index:-251638784;mso-position-horizontal:center;mso-position-horizontal-relative:margin;mso-position-vertical:center;mso-position-vertical-relative:margin" o:allowincell="f">
          <v:imagedata r:id="rId1" o:title="10835004_1448858262022260_1273499819351589203_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E4339"/>
    <w:multiLevelType w:val="hybridMultilevel"/>
    <w:tmpl w:val="D1F667DC"/>
    <w:lvl w:ilvl="0" w:tplc="774C25BA">
      <w:start w:val="6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B0176A"/>
    <w:multiLevelType w:val="hybridMultilevel"/>
    <w:tmpl w:val="C9AE951E"/>
    <w:lvl w:ilvl="0" w:tplc="833619C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7B4A"/>
    <w:multiLevelType w:val="singleLevel"/>
    <w:tmpl w:val="3DB243C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35"/>
      </w:pPr>
      <w:rPr>
        <w:rFonts w:hint="default"/>
      </w:rPr>
    </w:lvl>
  </w:abstractNum>
  <w:abstractNum w:abstractNumId="3" w15:restartNumberingAfterBreak="0">
    <w:nsid w:val="24545095"/>
    <w:multiLevelType w:val="hybridMultilevel"/>
    <w:tmpl w:val="5C9EAA74"/>
    <w:lvl w:ilvl="0" w:tplc="833619C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E6926"/>
    <w:multiLevelType w:val="hybridMultilevel"/>
    <w:tmpl w:val="B25E564E"/>
    <w:lvl w:ilvl="0" w:tplc="8C147FFE">
      <w:start w:val="1"/>
      <w:numFmt w:val="decimal"/>
      <w:lvlText w:val="%1."/>
      <w:lvlJc w:val="left"/>
      <w:pPr>
        <w:tabs>
          <w:tab w:val="num" w:pos="705"/>
        </w:tabs>
        <w:ind w:left="705" w:hanging="645"/>
      </w:pPr>
      <w:rPr>
        <w:rFonts w:hint="default"/>
        <w:u w:val="none"/>
      </w:rPr>
    </w:lvl>
    <w:lvl w:ilvl="1" w:tplc="0409000F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4771076D"/>
    <w:multiLevelType w:val="singleLevel"/>
    <w:tmpl w:val="1D245530"/>
    <w:lvl w:ilvl="0">
      <w:start w:val="1"/>
      <w:numFmt w:val="lowerLetter"/>
      <w:lvlText w:val="(%1)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</w:abstractNum>
  <w:abstractNum w:abstractNumId="6" w15:restartNumberingAfterBreak="0">
    <w:nsid w:val="4811719B"/>
    <w:multiLevelType w:val="hybridMultilevel"/>
    <w:tmpl w:val="3C2A6F32"/>
    <w:lvl w:ilvl="0" w:tplc="833619C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1C8"/>
    <w:rsid w:val="00012A04"/>
    <w:rsid w:val="0004779B"/>
    <w:rsid w:val="00072855"/>
    <w:rsid w:val="00087F5D"/>
    <w:rsid w:val="000D0232"/>
    <w:rsid w:val="000D4B9E"/>
    <w:rsid w:val="000F06C3"/>
    <w:rsid w:val="00150CAB"/>
    <w:rsid w:val="001533C8"/>
    <w:rsid w:val="00174468"/>
    <w:rsid w:val="0018174E"/>
    <w:rsid w:val="00187A79"/>
    <w:rsid w:val="001963AA"/>
    <w:rsid w:val="001B7B60"/>
    <w:rsid w:val="00202387"/>
    <w:rsid w:val="00207186"/>
    <w:rsid w:val="0023210D"/>
    <w:rsid w:val="0024637F"/>
    <w:rsid w:val="002525BC"/>
    <w:rsid w:val="002B2598"/>
    <w:rsid w:val="002E0B87"/>
    <w:rsid w:val="00306E57"/>
    <w:rsid w:val="00311990"/>
    <w:rsid w:val="00315283"/>
    <w:rsid w:val="003341C8"/>
    <w:rsid w:val="00386EBC"/>
    <w:rsid w:val="003A3ECF"/>
    <w:rsid w:val="003D5E8B"/>
    <w:rsid w:val="003E7300"/>
    <w:rsid w:val="004249FC"/>
    <w:rsid w:val="004372D6"/>
    <w:rsid w:val="00437301"/>
    <w:rsid w:val="00456AE9"/>
    <w:rsid w:val="00464384"/>
    <w:rsid w:val="00464CE7"/>
    <w:rsid w:val="0046749A"/>
    <w:rsid w:val="00470003"/>
    <w:rsid w:val="0047295E"/>
    <w:rsid w:val="0047763E"/>
    <w:rsid w:val="004B5C5E"/>
    <w:rsid w:val="004C20A1"/>
    <w:rsid w:val="004C4901"/>
    <w:rsid w:val="004F7E92"/>
    <w:rsid w:val="00500110"/>
    <w:rsid w:val="00510D55"/>
    <w:rsid w:val="0051589D"/>
    <w:rsid w:val="00516C28"/>
    <w:rsid w:val="00520DA2"/>
    <w:rsid w:val="005650D6"/>
    <w:rsid w:val="00566A82"/>
    <w:rsid w:val="005739AC"/>
    <w:rsid w:val="005878D7"/>
    <w:rsid w:val="00594DB9"/>
    <w:rsid w:val="005E5D91"/>
    <w:rsid w:val="005F28ED"/>
    <w:rsid w:val="00613466"/>
    <w:rsid w:val="0062780D"/>
    <w:rsid w:val="00645185"/>
    <w:rsid w:val="00681709"/>
    <w:rsid w:val="00684493"/>
    <w:rsid w:val="006863E0"/>
    <w:rsid w:val="006D56BA"/>
    <w:rsid w:val="006E241A"/>
    <w:rsid w:val="006E6BA8"/>
    <w:rsid w:val="00751AC7"/>
    <w:rsid w:val="00761D9B"/>
    <w:rsid w:val="00767293"/>
    <w:rsid w:val="007763EE"/>
    <w:rsid w:val="00796994"/>
    <w:rsid w:val="007A2CD7"/>
    <w:rsid w:val="007A68C6"/>
    <w:rsid w:val="007D4EB9"/>
    <w:rsid w:val="007D5009"/>
    <w:rsid w:val="007E14B3"/>
    <w:rsid w:val="00876133"/>
    <w:rsid w:val="00877062"/>
    <w:rsid w:val="00891125"/>
    <w:rsid w:val="008F3CBA"/>
    <w:rsid w:val="0093309F"/>
    <w:rsid w:val="009357E2"/>
    <w:rsid w:val="00944987"/>
    <w:rsid w:val="00951787"/>
    <w:rsid w:val="009518FA"/>
    <w:rsid w:val="00965414"/>
    <w:rsid w:val="00996823"/>
    <w:rsid w:val="00A04AF1"/>
    <w:rsid w:val="00A07128"/>
    <w:rsid w:val="00A5109F"/>
    <w:rsid w:val="00A76AB7"/>
    <w:rsid w:val="00A95A1F"/>
    <w:rsid w:val="00AB05CC"/>
    <w:rsid w:val="00AC20B8"/>
    <w:rsid w:val="00AE6CC7"/>
    <w:rsid w:val="00B113A3"/>
    <w:rsid w:val="00B16594"/>
    <w:rsid w:val="00B16D31"/>
    <w:rsid w:val="00B43745"/>
    <w:rsid w:val="00B72A24"/>
    <w:rsid w:val="00B75B4B"/>
    <w:rsid w:val="00B84813"/>
    <w:rsid w:val="00C04718"/>
    <w:rsid w:val="00C05939"/>
    <w:rsid w:val="00C217C8"/>
    <w:rsid w:val="00C33FAE"/>
    <w:rsid w:val="00C34166"/>
    <w:rsid w:val="00C360F0"/>
    <w:rsid w:val="00C655C2"/>
    <w:rsid w:val="00C718E9"/>
    <w:rsid w:val="00C84C2C"/>
    <w:rsid w:val="00C91969"/>
    <w:rsid w:val="00C9243B"/>
    <w:rsid w:val="00CA2608"/>
    <w:rsid w:val="00CC05FD"/>
    <w:rsid w:val="00CF3A95"/>
    <w:rsid w:val="00CF45D9"/>
    <w:rsid w:val="00D06C97"/>
    <w:rsid w:val="00D552B6"/>
    <w:rsid w:val="00D61D89"/>
    <w:rsid w:val="00DA33A9"/>
    <w:rsid w:val="00DD2C91"/>
    <w:rsid w:val="00DF520C"/>
    <w:rsid w:val="00E04C5F"/>
    <w:rsid w:val="00E05F34"/>
    <w:rsid w:val="00E4391A"/>
    <w:rsid w:val="00E56E88"/>
    <w:rsid w:val="00E712EF"/>
    <w:rsid w:val="00E93432"/>
    <w:rsid w:val="00EC5192"/>
    <w:rsid w:val="00F01E09"/>
    <w:rsid w:val="00FB3291"/>
    <w:rsid w:val="00FF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374C3F9-D4C3-4BC5-8B26-528C7F022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232"/>
  </w:style>
  <w:style w:type="paragraph" w:styleId="Heading1">
    <w:name w:val="heading 1"/>
    <w:basedOn w:val="Normal"/>
    <w:next w:val="Normal"/>
    <w:link w:val="Heading1Char"/>
    <w:uiPriority w:val="9"/>
    <w:qFormat/>
    <w:rsid w:val="000D0232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23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23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023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023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023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023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023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023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1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1C8"/>
  </w:style>
  <w:style w:type="paragraph" w:styleId="Footer">
    <w:name w:val="footer"/>
    <w:basedOn w:val="Normal"/>
    <w:link w:val="FooterChar"/>
    <w:uiPriority w:val="99"/>
    <w:unhideWhenUsed/>
    <w:rsid w:val="003341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1C8"/>
  </w:style>
  <w:style w:type="paragraph" w:styleId="BalloonText">
    <w:name w:val="Balloon Text"/>
    <w:basedOn w:val="Normal"/>
    <w:link w:val="BalloonTextChar"/>
    <w:uiPriority w:val="99"/>
    <w:semiHidden/>
    <w:unhideWhenUsed/>
    <w:rsid w:val="00E0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F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10D"/>
    <w:pPr>
      <w:ind w:left="720"/>
      <w:contextualSpacing/>
    </w:pPr>
  </w:style>
  <w:style w:type="table" w:styleId="TableGrid">
    <w:name w:val="Table Grid"/>
    <w:basedOn w:val="TableNormal"/>
    <w:uiPriority w:val="59"/>
    <w:rsid w:val="007A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nhideWhenUsed/>
    <w:rsid w:val="00A95A1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95A1F"/>
    <w:rPr>
      <w:rFonts w:ascii="Courier New" w:eastAsia="Times New Roman" w:hAnsi="Courier New" w:cs="Courier New"/>
      <w:sz w:val="20"/>
      <w:szCs w:val="20"/>
    </w:rPr>
  </w:style>
  <w:style w:type="paragraph" w:styleId="BodyText3">
    <w:name w:val="Body Text 3"/>
    <w:basedOn w:val="Normal"/>
    <w:link w:val="BodyText3Char"/>
    <w:rsid w:val="00A95A1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A95A1F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0232"/>
    <w:rPr>
      <w:rFonts w:asciiTheme="majorHAnsi" w:eastAsiaTheme="majorEastAsia" w:hAnsiTheme="majorHAnsi" w:cstheme="majorBidi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0D023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0D023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Heading1Char">
    <w:name w:val="Heading 1 Char"/>
    <w:basedOn w:val="DefaultParagraphFont"/>
    <w:link w:val="Heading1"/>
    <w:uiPriority w:val="9"/>
    <w:rsid w:val="000D023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oSpacing">
    <w:name w:val="No Spacing"/>
    <w:uiPriority w:val="1"/>
    <w:qFormat/>
    <w:rsid w:val="000D0232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99"/>
    <w:unhideWhenUsed/>
    <w:rsid w:val="00FF2391"/>
    <w:pPr>
      <w:spacing w:after="120" w:line="240" w:lineRule="auto"/>
    </w:pPr>
    <w:rPr>
      <w:rFonts w:ascii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FF2391"/>
    <w:rPr>
      <w:rFonts w:ascii="Calibri" w:hAnsi="Calibri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F2391"/>
    <w:pPr>
      <w:spacing w:after="120" w:line="480" w:lineRule="auto"/>
    </w:pPr>
    <w:rPr>
      <w:rFonts w:ascii="Calibri" w:hAnsi="Calibri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F2391"/>
    <w:rPr>
      <w:rFonts w:ascii="Calibri" w:hAnsi="Calibri" w:cs="Times New Roman"/>
    </w:rPr>
  </w:style>
  <w:style w:type="paragraph" w:styleId="Subtitle">
    <w:name w:val="Subtitle"/>
    <w:basedOn w:val="Normal"/>
    <w:next w:val="Normal"/>
    <w:link w:val="SubtitleChar"/>
    <w:qFormat/>
    <w:rsid w:val="000D023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0D0232"/>
    <w:rPr>
      <w:color w:val="000000" w:themeColor="text1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FF2391"/>
    <w:pPr>
      <w:spacing w:after="120" w:line="240" w:lineRule="auto"/>
      <w:ind w:left="283"/>
    </w:pPr>
    <w:rPr>
      <w:rFonts w:ascii="Calibri" w:hAnsi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F2391"/>
    <w:rPr>
      <w:rFonts w:ascii="Calibri" w:hAnsi="Calibri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F2391"/>
    <w:pPr>
      <w:spacing w:after="120" w:line="480" w:lineRule="auto"/>
      <w:ind w:left="283"/>
    </w:pPr>
    <w:rPr>
      <w:rFonts w:ascii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F2391"/>
    <w:rPr>
      <w:rFonts w:ascii="Calibri" w:hAnsi="Calibri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F2391"/>
    <w:pPr>
      <w:spacing w:after="120" w:line="240" w:lineRule="auto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F2391"/>
    <w:rPr>
      <w:rFonts w:ascii="Calibri" w:hAnsi="Calibri" w:cs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23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023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023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023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023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0232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0232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0232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styleId="Strong">
    <w:name w:val="Strong"/>
    <w:basedOn w:val="DefaultParagraphFont"/>
    <w:uiPriority w:val="22"/>
    <w:qFormat/>
    <w:rsid w:val="000D023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D0232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D023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D0232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23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0232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D023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0D0232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0D023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D023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0D023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0232"/>
    <w:pPr>
      <w:outlineLvl w:val="9"/>
    </w:pPr>
  </w:style>
  <w:style w:type="character" w:customStyle="1" w:styleId="aqj">
    <w:name w:val="aqj"/>
    <w:basedOn w:val="DefaultParagraphFont"/>
    <w:rsid w:val="00DF5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249D-BD8B-4E2E-BA37-4CCFBE43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4971E143</Template>
  <TotalTime>30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Headmaster</dc:creator>
  <cp:lastModifiedBy>I Percival</cp:lastModifiedBy>
  <cp:revision>7</cp:revision>
  <cp:lastPrinted>2018-06-20T14:47:00Z</cp:lastPrinted>
  <dcterms:created xsi:type="dcterms:W3CDTF">2020-11-16T20:25:00Z</dcterms:created>
  <dcterms:modified xsi:type="dcterms:W3CDTF">2020-11-17T14:03:00Z</dcterms:modified>
</cp:coreProperties>
</file>