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91EB59" w14:textId="77777777" w:rsidR="004A474C" w:rsidRDefault="004A474C">
      <w:pPr>
        <w:jc w:val="center"/>
        <w:rPr>
          <w:rFonts w:eastAsia="Times New Roman" w:cs="Arial"/>
          <w:b/>
          <w:lang w:eastAsia="en-GB"/>
        </w:rPr>
      </w:pPr>
      <w:bookmarkStart w:id="0" w:name="_GoBack"/>
      <w:bookmarkEnd w:id="0"/>
    </w:p>
    <w:p w14:paraId="2AFE8C8D" w14:textId="77777777" w:rsidR="004A474C" w:rsidRDefault="00DA7509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Teaching Assistant</w:t>
      </w:r>
    </w:p>
    <w:p w14:paraId="0262C130" w14:textId="77777777" w:rsidR="004A474C" w:rsidRDefault="00DA7509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Person Specification</w:t>
      </w:r>
    </w:p>
    <w:p w14:paraId="2199F840" w14:textId="77777777" w:rsidR="004A474C" w:rsidRDefault="004A474C">
      <w:pPr>
        <w:rPr>
          <w:b/>
          <w:sz w:val="22"/>
        </w:rPr>
      </w:pPr>
    </w:p>
    <w:tbl>
      <w:tblPr>
        <w:tblW w:w="9021" w:type="dxa"/>
        <w:tblInd w:w="-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96"/>
        <w:gridCol w:w="7125"/>
      </w:tblGrid>
      <w:tr w:rsidR="000008B9" w14:paraId="426009F5" w14:textId="77777777" w:rsidTr="000008B9">
        <w:tblPrEx>
          <w:tblCellMar>
            <w:top w:w="0" w:type="dxa"/>
            <w:bottom w:w="0" w:type="dxa"/>
          </w:tblCellMar>
        </w:tblPrEx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D5705E" w14:textId="77777777" w:rsidR="000008B9" w:rsidRDefault="000008B9">
            <w:pPr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Qualifications</w:t>
            </w:r>
          </w:p>
        </w:tc>
        <w:tc>
          <w:tcPr>
            <w:tcW w:w="7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448AB5" w14:textId="77777777" w:rsidR="000008B9" w:rsidRDefault="000008B9">
            <w:pPr>
              <w:numPr>
                <w:ilvl w:val="0"/>
                <w:numId w:val="1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 good standard of educational achievement.</w:t>
            </w:r>
          </w:p>
          <w:p w14:paraId="358A2350" w14:textId="77777777" w:rsidR="000008B9" w:rsidRDefault="000008B9">
            <w:pPr>
              <w:numPr>
                <w:ilvl w:val="0"/>
                <w:numId w:val="1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Level 3 Teaching Assistant Qualification (or equivalent).</w:t>
            </w:r>
          </w:p>
          <w:p w14:paraId="0F797A93" w14:textId="77777777" w:rsidR="000008B9" w:rsidRDefault="000008B9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</w:p>
        </w:tc>
      </w:tr>
      <w:tr w:rsidR="000008B9" w14:paraId="10A3BFBD" w14:textId="77777777" w:rsidTr="00105032">
        <w:tblPrEx>
          <w:tblCellMar>
            <w:top w:w="0" w:type="dxa"/>
            <w:bottom w:w="0" w:type="dxa"/>
          </w:tblCellMar>
        </w:tblPrEx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6ACA73" w14:textId="77777777" w:rsidR="000008B9" w:rsidRDefault="000008B9">
            <w:pPr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Experience</w:t>
            </w:r>
          </w:p>
        </w:tc>
        <w:tc>
          <w:tcPr>
            <w:tcW w:w="7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E5A4CD" w14:textId="77777777" w:rsidR="000008B9" w:rsidRDefault="000008B9">
            <w:pPr>
              <w:numPr>
                <w:ilvl w:val="0"/>
                <w:numId w:val="2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Experience of supporting students’ learning in an educational environment.</w:t>
            </w:r>
          </w:p>
          <w:p w14:paraId="54F00C3C" w14:textId="77777777" w:rsidR="000008B9" w:rsidRDefault="000008B9">
            <w:pPr>
              <w:numPr>
                <w:ilvl w:val="0"/>
                <w:numId w:val="2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Experience of establishing positive relationships with young people.</w:t>
            </w:r>
          </w:p>
          <w:p w14:paraId="181249BE" w14:textId="77777777" w:rsidR="000008B9" w:rsidRDefault="000008B9">
            <w:pPr>
              <w:rPr>
                <w:sz w:val="23"/>
                <w:szCs w:val="23"/>
              </w:rPr>
            </w:pPr>
          </w:p>
        </w:tc>
      </w:tr>
      <w:tr w:rsidR="000008B9" w14:paraId="7A6E2EF1" w14:textId="77777777" w:rsidTr="00843F46">
        <w:tblPrEx>
          <w:tblCellMar>
            <w:top w:w="0" w:type="dxa"/>
            <w:bottom w:w="0" w:type="dxa"/>
          </w:tblCellMar>
        </w:tblPrEx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FF7499" w14:textId="77777777" w:rsidR="000008B9" w:rsidRDefault="000008B9">
            <w:pPr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Skills and Abilities</w:t>
            </w:r>
          </w:p>
        </w:tc>
        <w:tc>
          <w:tcPr>
            <w:tcW w:w="7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29019B" w14:textId="77777777" w:rsidR="000008B9" w:rsidRDefault="000008B9">
            <w:pPr>
              <w:pStyle w:val="ListParagraph"/>
              <w:numPr>
                <w:ilvl w:val="0"/>
                <w:numId w:val="3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Full working knowledge of relevant policies/codes of practice.</w:t>
            </w:r>
          </w:p>
          <w:p w14:paraId="4B2F39B3" w14:textId="77777777" w:rsidR="000008B9" w:rsidRDefault="000008B9">
            <w:pPr>
              <w:pStyle w:val="ListParagraph"/>
              <w:numPr>
                <w:ilvl w:val="0"/>
                <w:numId w:val="3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An understanding of curriculum matters to enable an effective contribution to curriculum development, planning, evaluation and implementation.</w:t>
            </w:r>
          </w:p>
          <w:p w14:paraId="6DC5702D" w14:textId="77777777" w:rsidR="000008B9" w:rsidRDefault="000008B9">
            <w:pPr>
              <w:pStyle w:val="ListParagraph"/>
              <w:numPr>
                <w:ilvl w:val="0"/>
                <w:numId w:val="3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Understanding of principles of child development and learning processes. </w:t>
            </w:r>
          </w:p>
          <w:p w14:paraId="4A6D5A9E" w14:textId="77777777" w:rsidR="000008B9" w:rsidRDefault="000008B9">
            <w:pPr>
              <w:pStyle w:val="ListParagraph"/>
              <w:numPr>
                <w:ilvl w:val="0"/>
                <w:numId w:val="3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Ability to plan effective actions for students at risk of underachieving.</w:t>
            </w:r>
          </w:p>
          <w:p w14:paraId="603A4B5E" w14:textId="77777777" w:rsidR="000008B9" w:rsidRDefault="000008B9">
            <w:pPr>
              <w:pStyle w:val="ListParagraph"/>
              <w:numPr>
                <w:ilvl w:val="0"/>
                <w:numId w:val="3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Effective use of IT to support learning.</w:t>
            </w:r>
          </w:p>
          <w:p w14:paraId="376A4B89" w14:textId="77777777" w:rsidR="000008B9" w:rsidRDefault="000008B9">
            <w:pPr>
              <w:pStyle w:val="ListParagraph"/>
              <w:numPr>
                <w:ilvl w:val="0"/>
                <w:numId w:val="3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Excellent accuracy and attention to detail.</w:t>
            </w:r>
          </w:p>
          <w:p w14:paraId="03E0A050" w14:textId="77777777" w:rsidR="000008B9" w:rsidRDefault="000008B9">
            <w:pPr>
              <w:pStyle w:val="ListParagraph"/>
              <w:numPr>
                <w:ilvl w:val="0"/>
                <w:numId w:val="3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Ability to communicate effectively and accurately both verbally and in writing.</w:t>
            </w:r>
          </w:p>
          <w:p w14:paraId="5B72D2DC" w14:textId="77777777" w:rsidR="000008B9" w:rsidRDefault="000008B9">
            <w:pPr>
              <w:pStyle w:val="ListParagraph"/>
              <w:numPr>
                <w:ilvl w:val="0"/>
                <w:numId w:val="3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Ability to maintain confidentiality.</w:t>
            </w:r>
          </w:p>
          <w:p w14:paraId="5F102BCB" w14:textId="77777777" w:rsidR="000008B9" w:rsidRDefault="000008B9">
            <w:pPr>
              <w:pStyle w:val="ListParagraph"/>
              <w:numPr>
                <w:ilvl w:val="0"/>
                <w:numId w:val="3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Excellent interpersonal skills. Excellent organisational and time management skills. </w:t>
            </w:r>
          </w:p>
          <w:p w14:paraId="0A6CFDD7" w14:textId="77777777" w:rsidR="000008B9" w:rsidRDefault="000008B9">
            <w:pPr>
              <w:pStyle w:val="ListParagraph"/>
              <w:numPr>
                <w:ilvl w:val="0"/>
                <w:numId w:val="3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The ability to be flexible and positive, demonstrating a “can-do” attitude.</w:t>
            </w:r>
          </w:p>
          <w:p w14:paraId="1252D496" w14:textId="77777777" w:rsidR="000008B9" w:rsidRDefault="000008B9">
            <w:pPr>
              <w:pStyle w:val="ListParagraph"/>
              <w:numPr>
                <w:ilvl w:val="0"/>
                <w:numId w:val="3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Ability to work with autonomy and to act on own initiative but also work constructively as part of a team.</w:t>
            </w:r>
          </w:p>
          <w:p w14:paraId="0EB229CE" w14:textId="77777777" w:rsidR="000008B9" w:rsidRDefault="000008B9">
            <w:pPr>
              <w:pStyle w:val="ListParagraph"/>
              <w:numPr>
                <w:ilvl w:val="0"/>
                <w:numId w:val="3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The ability to liaise positively with staff, students and parents/carers and be customer focussed with a friendly and professional manner.</w:t>
            </w:r>
          </w:p>
          <w:p w14:paraId="63FA76DC" w14:textId="77777777" w:rsidR="000008B9" w:rsidRDefault="000008B9">
            <w:pPr>
              <w:pStyle w:val="ListParagraph"/>
              <w:numPr>
                <w:ilvl w:val="0"/>
                <w:numId w:val="3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The ability and motivation to develop systems and procedures and to constantly improve own practice and identify continuous service improvement.</w:t>
            </w:r>
          </w:p>
          <w:p w14:paraId="1AAECA83" w14:textId="77777777" w:rsidR="000008B9" w:rsidRDefault="000008B9">
            <w:pPr>
              <w:pStyle w:val="ListParagraph"/>
              <w:numPr>
                <w:ilvl w:val="0"/>
                <w:numId w:val="3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Commitment to promoting the overall ethos and values of the Academy.</w:t>
            </w:r>
          </w:p>
          <w:p w14:paraId="3E9BCF58" w14:textId="77777777" w:rsidR="000008B9" w:rsidRDefault="000008B9">
            <w:pPr>
              <w:ind w:left="360"/>
              <w:rPr>
                <w:b/>
                <w:sz w:val="23"/>
                <w:szCs w:val="23"/>
              </w:rPr>
            </w:pPr>
          </w:p>
        </w:tc>
      </w:tr>
      <w:tr w:rsidR="000008B9" w14:paraId="7C38E330" w14:textId="77777777" w:rsidTr="0056002E">
        <w:tblPrEx>
          <w:tblCellMar>
            <w:top w:w="0" w:type="dxa"/>
            <w:bottom w:w="0" w:type="dxa"/>
          </w:tblCellMar>
        </w:tblPrEx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0BDACB" w14:textId="77777777" w:rsidR="000008B9" w:rsidRDefault="000008B9">
            <w:pPr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Professional Development</w:t>
            </w:r>
          </w:p>
        </w:tc>
        <w:tc>
          <w:tcPr>
            <w:tcW w:w="7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D598B5" w14:textId="77777777" w:rsidR="000008B9" w:rsidRDefault="000008B9">
            <w:pPr>
              <w:numPr>
                <w:ilvl w:val="0"/>
                <w:numId w:val="4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An interest in own personal development and willing to develop through appropriate CPD opportunities.</w:t>
            </w:r>
          </w:p>
          <w:p w14:paraId="4A500E14" w14:textId="77777777" w:rsidR="000008B9" w:rsidRDefault="000008B9">
            <w:pPr>
              <w:ind w:left="360" w:hanging="360"/>
              <w:rPr>
                <w:sz w:val="23"/>
                <w:szCs w:val="23"/>
              </w:rPr>
            </w:pPr>
          </w:p>
        </w:tc>
      </w:tr>
    </w:tbl>
    <w:p w14:paraId="2D70A50B" w14:textId="77777777" w:rsidR="004A474C" w:rsidRDefault="004A474C">
      <w:pPr>
        <w:pStyle w:val="NoSpacing"/>
        <w:ind w:left="1080"/>
        <w:rPr>
          <w:rFonts w:ascii="Trebuchet MS" w:hAnsi="Trebuchet MS"/>
        </w:rPr>
      </w:pPr>
    </w:p>
    <w:sectPr w:rsidR="004A474C">
      <w:headerReference w:type="default" r:id="rId7"/>
      <w:pgSz w:w="11906" w:h="16838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C1D896" w14:textId="77777777" w:rsidR="00000000" w:rsidRDefault="00DA7509">
      <w:r>
        <w:separator/>
      </w:r>
    </w:p>
  </w:endnote>
  <w:endnote w:type="continuationSeparator" w:id="0">
    <w:p w14:paraId="1B16654F" w14:textId="77777777" w:rsidR="00000000" w:rsidRDefault="00DA75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raditional Arabic">
    <w:charset w:val="B2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2E6349" w14:textId="77777777" w:rsidR="00000000" w:rsidRDefault="00DA7509">
      <w:r>
        <w:rPr>
          <w:color w:val="000000"/>
        </w:rPr>
        <w:separator/>
      </w:r>
    </w:p>
  </w:footnote>
  <w:footnote w:type="continuationSeparator" w:id="0">
    <w:p w14:paraId="1E27672C" w14:textId="77777777" w:rsidR="00000000" w:rsidRDefault="00DA75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06F7D5" w14:textId="77777777" w:rsidR="00C05C96" w:rsidRDefault="000008B9">
    <w:pPr>
      <w:pStyle w:val="Header"/>
    </w:pPr>
    <w:r w:rsidRPr="00AB29A9">
      <w:rPr>
        <w:noProof/>
        <w:lang w:eastAsia="en-GB"/>
      </w:rPr>
      <w:drawing>
        <wp:inline distT="0" distB="0" distL="0" distR="0" wp14:anchorId="375BA251" wp14:editId="516EDA30">
          <wp:extent cx="1616365" cy="800100"/>
          <wp:effectExtent l="0" t="0" r="3175" b="0"/>
          <wp:docPr id="1" name="Picture 23">
            <a:extLst xmlns:a="http://schemas.openxmlformats.org/drawingml/2006/main">
              <a:ext uri="{FF2B5EF4-FFF2-40B4-BE49-F238E27FC236}">
                <a16:creationId xmlns:a16="http://schemas.microsoft.com/office/drawing/2014/main" id="{9393DC02-72E7-3E4D-A117-AE97B0A44BB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Picture 23">
                    <a:extLst>
                      <a:ext uri="{FF2B5EF4-FFF2-40B4-BE49-F238E27FC236}">
                        <a16:creationId xmlns:a16="http://schemas.microsoft.com/office/drawing/2014/main" id="{9393DC02-72E7-3E4D-A117-AE97B0A44BB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35954" cy="8097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481072"/>
    <w:multiLevelType w:val="multilevel"/>
    <w:tmpl w:val="4CD020EE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" w15:restartNumberingAfterBreak="0">
    <w:nsid w:val="2ECF7273"/>
    <w:multiLevelType w:val="multilevel"/>
    <w:tmpl w:val="DAC66C16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2" w15:restartNumberingAfterBreak="0">
    <w:nsid w:val="40414228"/>
    <w:multiLevelType w:val="multilevel"/>
    <w:tmpl w:val="693237A2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3" w15:restartNumberingAfterBreak="0">
    <w:nsid w:val="653E3726"/>
    <w:multiLevelType w:val="multilevel"/>
    <w:tmpl w:val="D0F278E6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4A474C"/>
    <w:rsid w:val="000008B9"/>
    <w:rsid w:val="004A474C"/>
    <w:rsid w:val="00DA7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3EE700"/>
  <w15:docId w15:val="{D0E9998E-94B5-4178-A770-7E41AD045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sz w:val="22"/>
        <w:szCs w:val="22"/>
        <w:lang w:val="en-GB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uppressAutoHyphens/>
      <w:spacing w:after="0" w:line="240" w:lineRule="auto"/>
    </w:pPr>
    <w:rPr>
      <w:rFonts w:ascii="Trebuchet MS" w:hAnsi="Trebuchet MS" w:cs="Traditional Arabic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</w:style>
  <w:style w:type="paragraph" w:styleId="Footer">
    <w:name w:val="footer"/>
    <w:basedOn w:val="Normal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pPr>
      <w:ind w:left="720"/>
    </w:pPr>
  </w:style>
  <w:style w:type="paragraph" w:styleId="NoSpacing">
    <w:name w:val="No Spacing"/>
    <w:pPr>
      <w:suppressAutoHyphens/>
      <w:spacing w:after="0" w:line="240" w:lineRule="auto"/>
    </w:pPr>
  </w:style>
  <w:style w:type="character" w:styleId="Hyperlink">
    <w:name w:val="Hyperlink"/>
    <w:basedOn w:val="DefaultParagraphFont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246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Birmingham Ormiston Academy</Company>
  <LinksUpToDate>false</LinksUpToDate>
  <CharactersWithSpaces>1647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Lucie Welch</dc:creator>
  <cp:lastModifiedBy>A Chattaway</cp:lastModifiedBy>
  <cp:revision>2</cp:revision>
  <cp:lastPrinted>2023-06-22T09:18:00Z</cp:lastPrinted>
  <dcterms:created xsi:type="dcterms:W3CDTF">2023-06-22T09:18:00Z</dcterms:created>
  <dcterms:modified xsi:type="dcterms:W3CDTF">2023-06-22T09:18:00Z</dcterms:modified>
</cp:coreProperties>
</file>