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74F579" w14:textId="77777777" w:rsidR="001D41CF" w:rsidRDefault="001D41CF" w:rsidP="00CE168A">
      <w:pPr>
        <w:spacing w:after="0" w:line="240" w:lineRule="auto"/>
      </w:pPr>
    </w:p>
    <w:p w14:paraId="7CF9F00E" w14:textId="77777777" w:rsidR="00887D02" w:rsidRDefault="00EB120D" w:rsidP="00CE168A">
      <w:pPr>
        <w:spacing w:after="0" w:line="240" w:lineRule="auto"/>
      </w:pPr>
      <w:r>
        <w:rPr>
          <w:noProof/>
          <w:lang w:eastAsia="en-GB"/>
        </w:rPr>
        <w:drawing>
          <wp:anchor distT="0" distB="0" distL="114300" distR="114300" simplePos="0" relativeHeight="251676672" behindDoc="1" locked="0" layoutInCell="1" allowOverlap="1" wp14:anchorId="73758E06" wp14:editId="7FD65E7B">
            <wp:simplePos x="0" y="0"/>
            <wp:positionH relativeFrom="column">
              <wp:posOffset>-345440</wp:posOffset>
            </wp:positionH>
            <wp:positionV relativeFrom="paragraph">
              <wp:posOffset>156845</wp:posOffset>
            </wp:positionV>
            <wp:extent cx="2630805" cy="932815"/>
            <wp:effectExtent l="0" t="0" r="0" b="635"/>
            <wp:wrapThrough wrapText="bothSides">
              <wp:wrapPolygon edited="0">
                <wp:start x="4536" y="0"/>
                <wp:lineTo x="2972" y="441"/>
                <wp:lineTo x="0" y="4852"/>
                <wp:lineTo x="0" y="16321"/>
                <wp:lineTo x="3128" y="21174"/>
                <wp:lineTo x="4536" y="21174"/>
                <wp:lineTo x="21428" y="21174"/>
                <wp:lineTo x="21428" y="0"/>
                <wp:lineTo x="4536"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B-logo-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0805" cy="932815"/>
                    </a:xfrm>
                    <a:prstGeom prst="rect">
                      <a:avLst/>
                    </a:prstGeom>
                  </pic:spPr>
                </pic:pic>
              </a:graphicData>
            </a:graphic>
            <wp14:sizeRelH relativeFrom="page">
              <wp14:pctWidth>0</wp14:pctWidth>
            </wp14:sizeRelH>
            <wp14:sizeRelV relativeFrom="page">
              <wp14:pctHeight>0</wp14:pctHeight>
            </wp14:sizeRelV>
          </wp:anchor>
        </w:drawing>
      </w:r>
    </w:p>
    <w:p w14:paraId="1B7B45C5" w14:textId="77777777" w:rsidR="00887D02" w:rsidRDefault="00887D02" w:rsidP="00CE168A">
      <w:pPr>
        <w:spacing w:after="0" w:line="240" w:lineRule="auto"/>
      </w:pPr>
    </w:p>
    <w:p w14:paraId="633053A2" w14:textId="77777777" w:rsidR="00887D02" w:rsidRDefault="00887D02" w:rsidP="00CE168A">
      <w:pPr>
        <w:spacing w:after="0" w:line="240" w:lineRule="auto"/>
      </w:pPr>
    </w:p>
    <w:p w14:paraId="5005491D" w14:textId="77777777" w:rsidR="00887D02" w:rsidRDefault="00887D02" w:rsidP="005452D6">
      <w:pPr>
        <w:spacing w:after="0" w:line="240" w:lineRule="auto"/>
        <w:jc w:val="center"/>
      </w:pPr>
    </w:p>
    <w:p w14:paraId="75D2C083" w14:textId="77777777" w:rsidR="00887D02" w:rsidRDefault="00887D02" w:rsidP="00CE168A">
      <w:pPr>
        <w:spacing w:after="0" w:line="240" w:lineRule="auto"/>
      </w:pPr>
    </w:p>
    <w:p w14:paraId="31305FC5" w14:textId="77777777" w:rsidR="00887D02" w:rsidRDefault="00887D02" w:rsidP="00CE168A">
      <w:pPr>
        <w:spacing w:after="0" w:line="240" w:lineRule="auto"/>
      </w:pPr>
    </w:p>
    <w:p w14:paraId="27D6DDE9" w14:textId="77777777" w:rsidR="00887D02" w:rsidRDefault="00887D02" w:rsidP="00CE168A">
      <w:pPr>
        <w:spacing w:after="0" w:line="240" w:lineRule="auto"/>
      </w:pPr>
    </w:p>
    <w:p w14:paraId="790C0936" w14:textId="77777777" w:rsidR="00887D02" w:rsidRDefault="00887D02" w:rsidP="00CE168A">
      <w:pPr>
        <w:spacing w:after="0" w:line="240" w:lineRule="auto"/>
      </w:pPr>
    </w:p>
    <w:p w14:paraId="5DCA4717" w14:textId="77777777" w:rsidR="00887D02" w:rsidRDefault="00887D02" w:rsidP="00CE168A">
      <w:pPr>
        <w:spacing w:after="0" w:line="240" w:lineRule="auto"/>
      </w:pPr>
    </w:p>
    <w:p w14:paraId="34161B8B" w14:textId="77777777" w:rsidR="00887D02" w:rsidRDefault="00887D02" w:rsidP="00CE168A">
      <w:pPr>
        <w:spacing w:after="0" w:line="240" w:lineRule="auto"/>
      </w:pPr>
    </w:p>
    <w:p w14:paraId="4F2B6356" w14:textId="77777777" w:rsidR="00887D02" w:rsidRDefault="00DD7BC9" w:rsidP="00CE168A">
      <w:pPr>
        <w:spacing w:after="0" w:line="240" w:lineRule="auto"/>
      </w:pPr>
      <w:r>
        <w:rPr>
          <w:noProof/>
          <w:lang w:eastAsia="en-GB"/>
        </w:rPr>
        <w:drawing>
          <wp:anchor distT="0" distB="0" distL="114300" distR="114300" simplePos="0" relativeHeight="251675648" behindDoc="1" locked="0" layoutInCell="1" allowOverlap="1" wp14:anchorId="5DF3A0DF" wp14:editId="666F8584">
            <wp:simplePos x="0" y="0"/>
            <wp:positionH relativeFrom="column">
              <wp:posOffset>-493395</wp:posOffset>
            </wp:positionH>
            <wp:positionV relativeFrom="paragraph">
              <wp:posOffset>14605</wp:posOffset>
            </wp:positionV>
            <wp:extent cx="7592695" cy="8337550"/>
            <wp:effectExtent l="0" t="0" r="8255"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Page Template White (Yellow Circles).png"/>
                    <pic:cNvPicPr/>
                  </pic:nvPicPr>
                  <pic:blipFill rotWithShape="1">
                    <a:blip r:embed="rId9" cstate="print">
                      <a:extLst>
                        <a:ext uri="{28A0092B-C50C-407E-A947-70E740481C1C}">
                          <a14:useLocalDpi xmlns:a14="http://schemas.microsoft.com/office/drawing/2010/main" val="0"/>
                        </a:ext>
                      </a:extLst>
                    </a:blip>
                    <a:srcRect l="-484" t="21975"/>
                    <a:stretch/>
                  </pic:blipFill>
                  <pic:spPr bwMode="auto">
                    <a:xfrm>
                      <a:off x="0" y="0"/>
                      <a:ext cx="7592695" cy="833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8EAACA" w14:textId="77777777" w:rsidR="00887D02" w:rsidRDefault="00887D02" w:rsidP="00CE168A">
      <w:pPr>
        <w:spacing w:after="0" w:line="240" w:lineRule="auto"/>
      </w:pPr>
    </w:p>
    <w:p w14:paraId="523AEB56" w14:textId="77777777" w:rsidR="00887D02" w:rsidRDefault="00887D02" w:rsidP="00CE168A">
      <w:pPr>
        <w:spacing w:after="0" w:line="240" w:lineRule="auto"/>
      </w:pPr>
    </w:p>
    <w:p w14:paraId="396327EC" w14:textId="77777777" w:rsidR="00887D02" w:rsidRDefault="00887D02" w:rsidP="00CE168A">
      <w:pPr>
        <w:spacing w:after="0" w:line="240" w:lineRule="auto"/>
      </w:pPr>
    </w:p>
    <w:p w14:paraId="2BFF4EDE" w14:textId="77777777" w:rsidR="00887D02" w:rsidRDefault="00887D02" w:rsidP="00CE168A">
      <w:pPr>
        <w:spacing w:after="0" w:line="240" w:lineRule="auto"/>
      </w:pPr>
    </w:p>
    <w:p w14:paraId="7C817515" w14:textId="77777777" w:rsidR="00887D02" w:rsidRDefault="00887D02" w:rsidP="00CE168A">
      <w:pPr>
        <w:spacing w:after="0" w:line="240" w:lineRule="auto"/>
      </w:pPr>
    </w:p>
    <w:p w14:paraId="0D75B00D" w14:textId="77777777" w:rsidR="00887D02" w:rsidRDefault="00DD7BC9" w:rsidP="00DD7BC9">
      <w:pPr>
        <w:tabs>
          <w:tab w:val="left" w:pos="3594"/>
        </w:tabs>
        <w:spacing w:after="0" w:line="240" w:lineRule="auto"/>
      </w:pPr>
      <w:r>
        <w:tab/>
      </w:r>
    </w:p>
    <w:p w14:paraId="76EF9B4A" w14:textId="77777777" w:rsidR="00887D02" w:rsidRDefault="00887D02" w:rsidP="00CE168A">
      <w:pPr>
        <w:spacing w:after="0" w:line="240" w:lineRule="auto"/>
      </w:pPr>
    </w:p>
    <w:p w14:paraId="61256B67" w14:textId="77777777" w:rsidR="00887D02" w:rsidRDefault="00887D02" w:rsidP="00CE168A">
      <w:pPr>
        <w:spacing w:after="0" w:line="240" w:lineRule="auto"/>
      </w:pPr>
    </w:p>
    <w:p w14:paraId="739642A1" w14:textId="77777777" w:rsidR="00887D02" w:rsidRDefault="00887D02" w:rsidP="00CE168A">
      <w:pPr>
        <w:spacing w:after="0" w:line="240" w:lineRule="auto"/>
      </w:pPr>
    </w:p>
    <w:p w14:paraId="66871020" w14:textId="77777777" w:rsidR="00887D02" w:rsidRDefault="00887D02" w:rsidP="00CE168A">
      <w:pPr>
        <w:spacing w:after="0" w:line="240" w:lineRule="auto"/>
      </w:pPr>
    </w:p>
    <w:p w14:paraId="66827C5B" w14:textId="77777777" w:rsidR="00887D02" w:rsidRDefault="00887D02" w:rsidP="00CE168A">
      <w:pPr>
        <w:spacing w:after="0" w:line="240" w:lineRule="auto"/>
      </w:pPr>
    </w:p>
    <w:p w14:paraId="36E99C01" w14:textId="77777777" w:rsidR="00887D02" w:rsidRDefault="00887D02" w:rsidP="00CE168A">
      <w:pPr>
        <w:spacing w:after="0" w:line="240" w:lineRule="auto"/>
      </w:pPr>
    </w:p>
    <w:p w14:paraId="3B12B040" w14:textId="77777777" w:rsidR="00887D02" w:rsidRDefault="00887D02" w:rsidP="00CE168A">
      <w:pPr>
        <w:spacing w:after="0" w:line="240" w:lineRule="auto"/>
      </w:pPr>
    </w:p>
    <w:p w14:paraId="57005194" w14:textId="77777777" w:rsidR="00887D02" w:rsidRDefault="00887D02" w:rsidP="00CE168A">
      <w:pPr>
        <w:spacing w:after="0" w:line="240" w:lineRule="auto"/>
      </w:pPr>
    </w:p>
    <w:p w14:paraId="42467BCC" w14:textId="77777777" w:rsidR="00887D02" w:rsidRDefault="00887D02" w:rsidP="00CE168A">
      <w:pPr>
        <w:spacing w:after="0" w:line="240" w:lineRule="auto"/>
      </w:pPr>
    </w:p>
    <w:p w14:paraId="25082391" w14:textId="77777777" w:rsidR="00887D02" w:rsidRDefault="00887D02" w:rsidP="00CE168A">
      <w:pPr>
        <w:spacing w:after="0" w:line="240" w:lineRule="auto"/>
      </w:pPr>
    </w:p>
    <w:p w14:paraId="44493F14" w14:textId="77777777" w:rsidR="00887D02" w:rsidRDefault="00887D02" w:rsidP="00CE168A">
      <w:pPr>
        <w:spacing w:after="0" w:line="240" w:lineRule="auto"/>
      </w:pPr>
    </w:p>
    <w:p w14:paraId="4905AE18" w14:textId="77777777" w:rsidR="00887D02" w:rsidRDefault="00887D02" w:rsidP="00CE168A">
      <w:pPr>
        <w:spacing w:after="0" w:line="240" w:lineRule="auto"/>
      </w:pPr>
    </w:p>
    <w:p w14:paraId="79F4A1A9" w14:textId="77777777" w:rsidR="00887D02" w:rsidRDefault="00887D02" w:rsidP="00CE168A">
      <w:pPr>
        <w:spacing w:after="0" w:line="240" w:lineRule="auto"/>
      </w:pPr>
    </w:p>
    <w:p w14:paraId="38EAD385" w14:textId="77777777" w:rsidR="00887D02" w:rsidRDefault="00887D02" w:rsidP="00CE168A">
      <w:pPr>
        <w:spacing w:after="0" w:line="240" w:lineRule="auto"/>
      </w:pPr>
    </w:p>
    <w:p w14:paraId="23C16A5D" w14:textId="77777777" w:rsidR="00887D02" w:rsidRDefault="00887D02" w:rsidP="00CE168A">
      <w:pPr>
        <w:spacing w:after="0" w:line="240" w:lineRule="auto"/>
      </w:pPr>
    </w:p>
    <w:p w14:paraId="4E1A2B7B" w14:textId="77777777" w:rsidR="00887D02" w:rsidRDefault="00887D02" w:rsidP="00CE168A">
      <w:pPr>
        <w:spacing w:after="0" w:line="240" w:lineRule="auto"/>
      </w:pPr>
    </w:p>
    <w:p w14:paraId="5D02E247" w14:textId="77777777" w:rsidR="00887D02" w:rsidRDefault="00887D02" w:rsidP="00CE168A">
      <w:pPr>
        <w:spacing w:after="0" w:line="240" w:lineRule="auto"/>
      </w:pPr>
    </w:p>
    <w:p w14:paraId="52AF9A67" w14:textId="77777777" w:rsidR="00887D02" w:rsidRDefault="00887D02" w:rsidP="00CE168A">
      <w:pPr>
        <w:spacing w:after="0" w:line="240" w:lineRule="auto"/>
      </w:pPr>
    </w:p>
    <w:p w14:paraId="35C34EBD" w14:textId="77777777" w:rsidR="00887D02" w:rsidRDefault="00887D02" w:rsidP="00CE168A">
      <w:pPr>
        <w:spacing w:after="0" w:line="240" w:lineRule="auto"/>
      </w:pPr>
    </w:p>
    <w:p w14:paraId="20B08307" w14:textId="77777777" w:rsidR="00887D02" w:rsidRDefault="00887D02" w:rsidP="00CE168A">
      <w:pPr>
        <w:spacing w:after="0" w:line="240" w:lineRule="auto"/>
      </w:pPr>
    </w:p>
    <w:p w14:paraId="2E9F5945" w14:textId="77777777" w:rsidR="00887D02" w:rsidRDefault="00887D02" w:rsidP="00CE168A">
      <w:pPr>
        <w:spacing w:after="0" w:line="240" w:lineRule="auto"/>
      </w:pPr>
    </w:p>
    <w:p w14:paraId="3230689C" w14:textId="77777777" w:rsidR="00887D02" w:rsidRDefault="00887D02" w:rsidP="00CE168A">
      <w:pPr>
        <w:spacing w:after="0" w:line="240" w:lineRule="auto"/>
      </w:pPr>
    </w:p>
    <w:p w14:paraId="0629F986" w14:textId="77777777" w:rsidR="00887D02" w:rsidRDefault="00887D02" w:rsidP="00CE168A">
      <w:pPr>
        <w:spacing w:after="0" w:line="240" w:lineRule="auto"/>
      </w:pPr>
    </w:p>
    <w:p w14:paraId="13563CC9" w14:textId="77777777" w:rsidR="00887D02" w:rsidRDefault="00887D02" w:rsidP="00CE168A">
      <w:pPr>
        <w:spacing w:after="0" w:line="240" w:lineRule="auto"/>
      </w:pPr>
    </w:p>
    <w:p w14:paraId="6E6699D9" w14:textId="77777777" w:rsidR="00887D02" w:rsidRDefault="00887D02" w:rsidP="00CE168A">
      <w:pPr>
        <w:spacing w:after="0" w:line="240" w:lineRule="auto"/>
      </w:pPr>
    </w:p>
    <w:p w14:paraId="712907D3" w14:textId="77777777" w:rsidR="00F574A6" w:rsidRDefault="00F574A6" w:rsidP="00CE168A">
      <w:pPr>
        <w:spacing w:after="0" w:line="240" w:lineRule="auto"/>
      </w:pPr>
    </w:p>
    <w:p w14:paraId="4E1E1C5E" w14:textId="77777777" w:rsidR="00F574A6" w:rsidRDefault="00F574A6" w:rsidP="00CE168A">
      <w:pPr>
        <w:spacing w:after="0" w:line="240" w:lineRule="auto"/>
      </w:pPr>
    </w:p>
    <w:p w14:paraId="74331F95" w14:textId="77777777" w:rsidR="00887D02" w:rsidRPr="00E42B4A" w:rsidRDefault="00887D02" w:rsidP="00CE168A">
      <w:pPr>
        <w:spacing w:after="0" w:line="240" w:lineRule="auto"/>
        <w:rPr>
          <w:b/>
          <w:color w:val="004B91"/>
          <w:sz w:val="60"/>
          <w:szCs w:val="60"/>
        </w:rPr>
      </w:pPr>
      <w:r w:rsidRPr="00E42B4A">
        <w:rPr>
          <w:b/>
          <w:color w:val="004B91"/>
          <w:sz w:val="60"/>
          <w:szCs w:val="60"/>
        </w:rPr>
        <w:t>Job Pack</w:t>
      </w:r>
    </w:p>
    <w:p w14:paraId="684F845F" w14:textId="2A347D6A" w:rsidR="00FF44DF" w:rsidRPr="00E42B4A" w:rsidRDefault="00E859E2" w:rsidP="00CE168A">
      <w:pPr>
        <w:spacing w:after="0" w:line="240" w:lineRule="auto"/>
        <w:rPr>
          <w:b/>
          <w:color w:val="004B91"/>
          <w:sz w:val="60"/>
          <w:szCs w:val="60"/>
        </w:rPr>
        <w:sectPr w:rsidR="00FF44DF" w:rsidRPr="00E42B4A" w:rsidSect="00887D02">
          <w:pgSz w:w="11906" w:h="16838"/>
          <w:pgMar w:top="720" w:right="720" w:bottom="720" w:left="720" w:header="708" w:footer="708" w:gutter="0"/>
          <w:cols w:space="708"/>
          <w:titlePg/>
          <w:docGrid w:linePitch="360"/>
        </w:sectPr>
      </w:pPr>
      <w:r>
        <w:rPr>
          <w:b/>
          <w:color w:val="004B91"/>
          <w:sz w:val="60"/>
          <w:szCs w:val="60"/>
        </w:rPr>
        <w:t>Casual Teachers – Community Languages</w:t>
      </w:r>
    </w:p>
    <w:p w14:paraId="4D962A6B" w14:textId="77777777" w:rsidR="00286A76" w:rsidRPr="00DD7BC9" w:rsidRDefault="00DD7BC9" w:rsidP="00DD7BC9">
      <w:pPr>
        <w:pStyle w:val="Header"/>
      </w:pPr>
      <w:r>
        <w:rPr>
          <w:noProof/>
          <w:lang w:eastAsia="en-GB"/>
        </w:rPr>
        <w:lastRenderedPageBreak/>
        <w:drawing>
          <wp:anchor distT="0" distB="0" distL="114300" distR="114300" simplePos="0" relativeHeight="251678720" behindDoc="1" locked="0" layoutInCell="1" allowOverlap="1" wp14:anchorId="5F62187B" wp14:editId="5152065E">
            <wp:simplePos x="0" y="0"/>
            <wp:positionH relativeFrom="column">
              <wp:posOffset>48895</wp:posOffset>
            </wp:positionH>
            <wp:positionV relativeFrom="paragraph">
              <wp:posOffset>79375</wp:posOffset>
            </wp:positionV>
            <wp:extent cx="1864995" cy="661670"/>
            <wp:effectExtent l="0" t="0" r="1905" b="5080"/>
            <wp:wrapThrough wrapText="bothSides">
              <wp:wrapPolygon edited="0">
                <wp:start x="3751" y="0"/>
                <wp:lineTo x="0" y="2488"/>
                <wp:lineTo x="0" y="16169"/>
                <wp:lineTo x="2206" y="19900"/>
                <wp:lineTo x="3530" y="21144"/>
                <wp:lineTo x="3751" y="21144"/>
                <wp:lineTo x="21401" y="21144"/>
                <wp:lineTo x="21401" y="0"/>
                <wp:lineTo x="3751"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B-logo-RGB.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64995" cy="661670"/>
                    </a:xfrm>
                    <a:prstGeom prst="rect">
                      <a:avLst/>
                    </a:prstGeom>
                  </pic:spPr>
                </pic:pic>
              </a:graphicData>
            </a:graphic>
            <wp14:sizeRelH relativeFrom="page">
              <wp14:pctWidth>0</wp14:pctWidth>
            </wp14:sizeRelH>
            <wp14:sizeRelV relativeFrom="page">
              <wp14:pctHeight>0</wp14:pctHeight>
            </wp14:sizeRelV>
          </wp:anchor>
        </w:drawing>
      </w:r>
    </w:p>
    <w:p w14:paraId="14E63905" w14:textId="77777777" w:rsidR="00286A76" w:rsidRPr="00EE58ED" w:rsidRDefault="00EB120D" w:rsidP="00DD7BC9">
      <w:pPr>
        <w:pStyle w:val="BasicParagraph"/>
        <w:spacing w:line="240" w:lineRule="auto"/>
        <w:jc w:val="right"/>
        <w:rPr>
          <w:rFonts w:asciiTheme="minorHAnsi" w:hAnsiTheme="minorHAnsi" w:cs="ProximaNova-Light"/>
          <w:sz w:val="20"/>
          <w:szCs w:val="20"/>
          <w:lang w:val="en-US"/>
        </w:rPr>
      </w:pPr>
      <w:r>
        <w:rPr>
          <w:rFonts w:asciiTheme="minorHAnsi" w:hAnsiTheme="minorHAnsi" w:cs="ProximaNova-Light"/>
          <w:sz w:val="20"/>
          <w:szCs w:val="20"/>
          <w:lang w:val="en-US"/>
        </w:rPr>
        <w:t xml:space="preserve">Ormiston SWB Academy, </w:t>
      </w:r>
      <w:r w:rsidR="00286A76" w:rsidRPr="00EE58ED">
        <w:rPr>
          <w:rFonts w:asciiTheme="minorHAnsi" w:hAnsiTheme="minorHAnsi" w:cs="ProximaNova-Light"/>
          <w:sz w:val="20"/>
          <w:szCs w:val="20"/>
          <w:lang w:val="en-US"/>
        </w:rPr>
        <w:t>Dudley Street, Bilston, WV14 0LN</w:t>
      </w:r>
    </w:p>
    <w:p w14:paraId="5F2628BD" w14:textId="77777777" w:rsidR="00286A76" w:rsidRPr="00EE58ED" w:rsidRDefault="00286A76" w:rsidP="00DD7BC9">
      <w:pPr>
        <w:pStyle w:val="BasicParagraph"/>
        <w:spacing w:line="240" w:lineRule="auto"/>
        <w:jc w:val="right"/>
        <w:rPr>
          <w:rFonts w:asciiTheme="minorHAnsi" w:hAnsiTheme="minorHAnsi" w:cs="ProximaNova-Light"/>
          <w:sz w:val="20"/>
          <w:szCs w:val="20"/>
        </w:rPr>
      </w:pPr>
      <w:r w:rsidRPr="00EE58ED">
        <w:rPr>
          <w:rFonts w:asciiTheme="minorHAnsi" w:hAnsiTheme="minorHAnsi" w:cs="ProximaNova-Light"/>
          <w:sz w:val="20"/>
          <w:szCs w:val="20"/>
          <w:lang w:val="en-US"/>
        </w:rPr>
        <w:t>Tel: 01902 493797</w:t>
      </w:r>
      <w:r w:rsidRPr="00EE58ED">
        <w:rPr>
          <w:rFonts w:asciiTheme="minorHAnsi" w:hAnsiTheme="minorHAnsi" w:cs="ProximaNova-Regular"/>
          <w:color w:val="FCC600"/>
          <w:w w:val="125"/>
          <w:position w:val="-4"/>
          <w:sz w:val="20"/>
          <w:szCs w:val="20"/>
          <w:lang w:val="en-US"/>
        </w:rPr>
        <w:t xml:space="preserve"> </w:t>
      </w:r>
      <w:r w:rsidRPr="00EE58ED">
        <w:rPr>
          <w:rFonts w:asciiTheme="minorHAnsi" w:hAnsiTheme="minorHAnsi" w:cs="ProximaNova-Regular"/>
          <w:color w:val="FCC600"/>
          <w:position w:val="-4"/>
          <w:sz w:val="20"/>
          <w:szCs w:val="20"/>
          <w:lang w:val="en-US"/>
        </w:rPr>
        <w:t>I</w:t>
      </w:r>
      <w:r w:rsidRPr="00EE58ED">
        <w:rPr>
          <w:rFonts w:asciiTheme="minorHAnsi" w:hAnsiTheme="minorHAnsi" w:cs="ProximaNova-Regular"/>
          <w:color w:val="FCC600"/>
          <w:w w:val="125"/>
          <w:position w:val="-4"/>
          <w:sz w:val="20"/>
          <w:szCs w:val="20"/>
          <w:lang w:val="en-US"/>
        </w:rPr>
        <w:t xml:space="preserve"> </w:t>
      </w:r>
      <w:r w:rsidRPr="00EE58ED">
        <w:rPr>
          <w:rFonts w:asciiTheme="minorHAnsi" w:hAnsiTheme="minorHAnsi" w:cs="ProximaNova-Light"/>
          <w:sz w:val="20"/>
          <w:szCs w:val="20"/>
        </w:rPr>
        <w:t xml:space="preserve">Web: </w:t>
      </w:r>
      <w:hyperlink r:id="rId11" w:history="1">
        <w:r w:rsidR="00DD7BC9" w:rsidRPr="00D17B13">
          <w:rPr>
            <w:rStyle w:val="Hyperlink"/>
            <w:rFonts w:asciiTheme="minorHAnsi" w:hAnsiTheme="minorHAnsi" w:cs="ProximaNova-Light"/>
            <w:sz w:val="20"/>
            <w:szCs w:val="20"/>
          </w:rPr>
          <w:t>www.oswba.co.uk</w:t>
        </w:r>
      </w:hyperlink>
      <w:r w:rsidRPr="00EE58ED">
        <w:rPr>
          <w:rFonts w:asciiTheme="minorHAnsi" w:hAnsiTheme="minorHAnsi" w:cs="ProximaNova-Regular"/>
          <w:color w:val="FCC600"/>
          <w:w w:val="125"/>
          <w:position w:val="-4"/>
          <w:sz w:val="20"/>
          <w:szCs w:val="20"/>
          <w:lang w:val="en-US"/>
        </w:rPr>
        <w:t xml:space="preserve"> </w:t>
      </w:r>
      <w:r w:rsidRPr="00EE58ED">
        <w:rPr>
          <w:rFonts w:asciiTheme="minorHAnsi" w:hAnsiTheme="minorHAnsi" w:cs="ProximaNova-Regular"/>
          <w:color w:val="FCC600"/>
          <w:position w:val="-4"/>
          <w:sz w:val="20"/>
          <w:szCs w:val="20"/>
          <w:lang w:val="en-US"/>
        </w:rPr>
        <w:t>I</w:t>
      </w:r>
      <w:r w:rsidRPr="00EE58ED">
        <w:rPr>
          <w:rFonts w:asciiTheme="minorHAnsi" w:hAnsiTheme="minorHAnsi" w:cs="ProximaNova-Regular"/>
          <w:color w:val="FCC600"/>
          <w:w w:val="125"/>
          <w:position w:val="-4"/>
          <w:sz w:val="20"/>
          <w:szCs w:val="20"/>
          <w:lang w:val="en-US"/>
        </w:rPr>
        <w:t xml:space="preserve"> </w:t>
      </w:r>
      <w:r w:rsidRPr="00EE58ED">
        <w:rPr>
          <w:rFonts w:asciiTheme="minorHAnsi" w:hAnsiTheme="minorHAnsi" w:cs="ProximaNova-Light"/>
          <w:sz w:val="20"/>
          <w:szCs w:val="20"/>
        </w:rPr>
        <w:t xml:space="preserve">Email: </w:t>
      </w:r>
      <w:hyperlink r:id="rId12" w:history="1">
        <w:r w:rsidR="00DD7BC9" w:rsidRPr="00D17B13">
          <w:rPr>
            <w:rStyle w:val="Hyperlink"/>
            <w:rFonts w:asciiTheme="minorHAnsi" w:hAnsiTheme="minorHAnsi" w:cs="ProximaNova-Light"/>
            <w:sz w:val="20"/>
            <w:szCs w:val="20"/>
          </w:rPr>
          <w:t>enquiries@oswba.co.uk</w:t>
        </w:r>
      </w:hyperlink>
    </w:p>
    <w:p w14:paraId="55F5D624" w14:textId="77777777" w:rsidR="00286A76" w:rsidRDefault="00286A76" w:rsidP="00DD7BC9">
      <w:pPr>
        <w:pStyle w:val="BasicParagraph"/>
        <w:spacing w:line="240" w:lineRule="auto"/>
        <w:jc w:val="right"/>
        <w:rPr>
          <w:rFonts w:asciiTheme="minorHAnsi" w:hAnsiTheme="minorHAnsi" w:cs="ProximaNova-Regular"/>
          <w:color w:val="004589"/>
          <w:sz w:val="20"/>
          <w:szCs w:val="20"/>
          <w:lang w:val="en-US"/>
        </w:rPr>
      </w:pPr>
      <w:r w:rsidRPr="00EE58ED">
        <w:rPr>
          <w:rFonts w:asciiTheme="minorHAnsi" w:hAnsiTheme="minorHAnsi" w:cs="ProximaNova-Regular"/>
          <w:sz w:val="20"/>
          <w:szCs w:val="20"/>
          <w:lang w:val="en-US"/>
        </w:rPr>
        <w:t>Kerry Inscker</w:t>
      </w:r>
      <w:r w:rsidRPr="00EE58ED">
        <w:rPr>
          <w:rFonts w:asciiTheme="minorHAnsi" w:hAnsiTheme="minorHAnsi" w:cs="ProximaNova-Regular"/>
          <w:color w:val="FCC600"/>
          <w:w w:val="125"/>
          <w:position w:val="-4"/>
          <w:sz w:val="20"/>
          <w:szCs w:val="20"/>
          <w:lang w:val="en-US"/>
        </w:rPr>
        <w:t xml:space="preserve"> </w:t>
      </w:r>
      <w:r w:rsidRPr="00EE58ED">
        <w:rPr>
          <w:rFonts w:asciiTheme="minorHAnsi" w:hAnsiTheme="minorHAnsi" w:cs="ProximaNova-Regular"/>
          <w:color w:val="FCC600"/>
          <w:position w:val="-4"/>
          <w:sz w:val="20"/>
          <w:szCs w:val="20"/>
          <w:lang w:val="en-US"/>
        </w:rPr>
        <w:t>I</w:t>
      </w:r>
      <w:r w:rsidRPr="00EE58ED">
        <w:rPr>
          <w:rFonts w:asciiTheme="minorHAnsi" w:hAnsiTheme="minorHAnsi" w:cs="ProximaNova-Regular"/>
          <w:color w:val="FCC600"/>
          <w:w w:val="125"/>
          <w:position w:val="-4"/>
          <w:sz w:val="20"/>
          <w:szCs w:val="20"/>
          <w:lang w:val="en-US"/>
        </w:rPr>
        <w:t xml:space="preserve"> </w:t>
      </w:r>
      <w:r w:rsidRPr="00EE58ED">
        <w:rPr>
          <w:rFonts w:asciiTheme="minorHAnsi" w:hAnsiTheme="minorHAnsi" w:cs="ProximaNova-Regular"/>
          <w:sz w:val="20"/>
          <w:szCs w:val="20"/>
          <w:lang w:val="en-US"/>
        </w:rPr>
        <w:t>Principal</w:t>
      </w:r>
      <w:r w:rsidRPr="00EE58ED">
        <w:rPr>
          <w:rFonts w:asciiTheme="minorHAnsi" w:hAnsiTheme="minorHAnsi" w:cs="ProximaNova-Light"/>
          <w:sz w:val="20"/>
          <w:szCs w:val="20"/>
          <w:lang w:val="en-US"/>
        </w:rPr>
        <w:t xml:space="preserve">  BSc (Hons), Cert. Ed, MA, NPQH</w:t>
      </w:r>
      <w:r w:rsidRPr="00EE58ED">
        <w:rPr>
          <w:rFonts w:asciiTheme="minorHAnsi" w:hAnsiTheme="minorHAnsi" w:cs="ProximaNova-Light"/>
          <w:sz w:val="20"/>
          <w:szCs w:val="20"/>
          <w:lang w:val="en-US"/>
        </w:rPr>
        <w:br/>
      </w:r>
      <w:r w:rsidRPr="00EE58ED">
        <w:rPr>
          <w:rFonts w:asciiTheme="minorHAnsi" w:hAnsiTheme="minorHAnsi" w:cs="ProximaNova-Regular"/>
          <w:color w:val="004589"/>
          <w:sz w:val="20"/>
          <w:szCs w:val="20"/>
          <w:lang w:val="en-US"/>
        </w:rPr>
        <w:t>‘LEARNING FOR LIFE, SECURING SUCCESS’</w:t>
      </w:r>
      <w:r w:rsidRPr="00EE58ED">
        <w:rPr>
          <w:rFonts w:asciiTheme="minorHAnsi" w:hAnsiTheme="minorHAnsi" w:cs="ProximaNova-Regular"/>
          <w:color w:val="004589"/>
          <w:sz w:val="20"/>
          <w:szCs w:val="20"/>
          <w:lang w:val="en-US"/>
        </w:rPr>
        <w:softHyphen/>
      </w:r>
      <w:r w:rsidRPr="00EE58ED">
        <w:rPr>
          <w:rFonts w:asciiTheme="minorHAnsi" w:hAnsiTheme="minorHAnsi" w:cs="ProximaNova-Regular"/>
          <w:color w:val="004589"/>
          <w:sz w:val="20"/>
          <w:szCs w:val="20"/>
          <w:lang w:val="en-US"/>
        </w:rPr>
        <w:softHyphen/>
      </w:r>
      <w:r w:rsidRPr="00EE58ED">
        <w:rPr>
          <w:rFonts w:asciiTheme="minorHAnsi" w:hAnsiTheme="minorHAnsi" w:cs="ProximaNova-Regular"/>
          <w:color w:val="004589"/>
          <w:sz w:val="20"/>
          <w:szCs w:val="20"/>
          <w:lang w:val="en-US"/>
        </w:rPr>
        <w:softHyphen/>
      </w:r>
      <w:r w:rsidRPr="00EE58ED">
        <w:rPr>
          <w:rFonts w:asciiTheme="minorHAnsi" w:hAnsiTheme="minorHAnsi" w:cs="ProximaNova-Regular"/>
          <w:color w:val="004589"/>
          <w:sz w:val="20"/>
          <w:szCs w:val="20"/>
          <w:lang w:val="en-US"/>
        </w:rPr>
        <w:softHyphen/>
      </w:r>
      <w:r w:rsidRPr="00EE58ED">
        <w:rPr>
          <w:rFonts w:asciiTheme="minorHAnsi" w:hAnsiTheme="minorHAnsi" w:cs="ProximaNova-Regular"/>
          <w:color w:val="004589"/>
          <w:sz w:val="20"/>
          <w:szCs w:val="20"/>
          <w:lang w:val="en-US"/>
        </w:rPr>
        <w:softHyphen/>
      </w:r>
    </w:p>
    <w:p w14:paraId="53250A1B" w14:textId="77777777" w:rsidR="00DD7BC9" w:rsidRPr="00EE58ED" w:rsidRDefault="00DD7BC9" w:rsidP="00DD7BC9">
      <w:pPr>
        <w:pStyle w:val="BasicParagraph"/>
        <w:spacing w:line="240" w:lineRule="auto"/>
        <w:rPr>
          <w:rFonts w:asciiTheme="minorHAnsi" w:hAnsiTheme="minorHAnsi" w:cs="ProximaNova-Light"/>
          <w:sz w:val="20"/>
          <w:szCs w:val="20"/>
          <w:lang w:val="en-US"/>
        </w:rPr>
      </w:pPr>
    </w:p>
    <w:p w14:paraId="4F017E48" w14:textId="77777777" w:rsidR="00286A76" w:rsidRDefault="00286A76" w:rsidP="00CE168A">
      <w:pPr>
        <w:spacing w:after="0" w:line="240" w:lineRule="auto"/>
      </w:pPr>
    </w:p>
    <w:p w14:paraId="07566D25" w14:textId="77777777" w:rsidR="00286A76" w:rsidRPr="00A471A8" w:rsidRDefault="00286A76" w:rsidP="00DD7BC9">
      <w:pPr>
        <w:spacing w:after="0" w:line="240" w:lineRule="auto"/>
      </w:pPr>
      <w:r w:rsidRPr="00A471A8">
        <w:t>Dear Applicant,</w:t>
      </w:r>
    </w:p>
    <w:p w14:paraId="19A5E7E1" w14:textId="77777777" w:rsidR="00286A76" w:rsidRPr="00A471A8" w:rsidRDefault="00286A76" w:rsidP="00DD7BC9">
      <w:pPr>
        <w:spacing w:after="0" w:line="240" w:lineRule="auto"/>
      </w:pPr>
    </w:p>
    <w:p w14:paraId="0CBD6880" w14:textId="77777777" w:rsidR="00236983" w:rsidRPr="00A471A8" w:rsidRDefault="00286A76" w:rsidP="00DD7BC9">
      <w:pPr>
        <w:spacing w:after="0" w:line="240" w:lineRule="auto"/>
      </w:pPr>
      <w:r w:rsidRPr="00A471A8">
        <w:t xml:space="preserve">Thank you for your interest in </w:t>
      </w:r>
      <w:r w:rsidR="004B2DA2">
        <w:t xml:space="preserve">Ormiston </w:t>
      </w:r>
      <w:r w:rsidR="00236983" w:rsidRPr="00A471A8">
        <w:t>South Wolverhampton and Bilston Academy</w:t>
      </w:r>
      <w:r w:rsidRPr="00A471A8">
        <w:t xml:space="preserve">. I am delighted that you are considering our </w:t>
      </w:r>
      <w:r w:rsidR="00236983" w:rsidRPr="00A471A8">
        <w:t>Academy</w:t>
      </w:r>
      <w:r w:rsidRPr="00A471A8">
        <w:t xml:space="preserve"> and I hope that you will want to apply for this post once you have f</w:t>
      </w:r>
      <w:r w:rsidR="00236983" w:rsidRPr="00A471A8">
        <w:t>ound out a little more about us</w:t>
      </w:r>
    </w:p>
    <w:p w14:paraId="595EAE18" w14:textId="77777777" w:rsidR="00236983" w:rsidRPr="00A471A8" w:rsidRDefault="00236983" w:rsidP="00DD7BC9">
      <w:pPr>
        <w:spacing w:after="0" w:line="240" w:lineRule="auto"/>
      </w:pPr>
    </w:p>
    <w:p w14:paraId="2049C662" w14:textId="77777777" w:rsidR="00236983" w:rsidRPr="002F396B" w:rsidRDefault="00286A76" w:rsidP="00DD7BC9">
      <w:pPr>
        <w:spacing w:after="0" w:line="240" w:lineRule="auto"/>
      </w:pPr>
      <w:r w:rsidRPr="00A471A8">
        <w:t xml:space="preserve">I urge you to spend time looking at our website, </w:t>
      </w:r>
      <w:hyperlink r:id="rId13" w:history="1">
        <w:r w:rsidR="002F396B" w:rsidRPr="00D17B13">
          <w:rPr>
            <w:rStyle w:val="Hyperlink"/>
          </w:rPr>
          <w:t>www.OSWBA.co.uk</w:t>
        </w:r>
      </w:hyperlink>
      <w:r w:rsidRPr="00A471A8">
        <w:t>,</w:t>
      </w:r>
      <w:r w:rsidR="002F396B">
        <w:t xml:space="preserve"> </w:t>
      </w:r>
      <w:r w:rsidRPr="00A471A8">
        <w:t>as this will tell you a lot about us and give you</w:t>
      </w:r>
      <w:r w:rsidR="00D618AF">
        <w:t xml:space="preserve"> a</w:t>
      </w:r>
      <w:r w:rsidRPr="00A471A8">
        <w:t xml:space="preserve"> </w:t>
      </w:r>
      <w:r w:rsidR="001C6958" w:rsidRPr="00A471A8">
        <w:t>feel for what our Academy is like.</w:t>
      </w:r>
    </w:p>
    <w:p w14:paraId="494C5426" w14:textId="77777777" w:rsidR="00236983" w:rsidRPr="00A471A8" w:rsidRDefault="00236983" w:rsidP="00DD7BC9">
      <w:pPr>
        <w:spacing w:after="0" w:line="240" w:lineRule="auto"/>
      </w:pPr>
    </w:p>
    <w:p w14:paraId="104518A3" w14:textId="77777777" w:rsidR="001C6958" w:rsidRPr="00A471A8" w:rsidRDefault="001C6958" w:rsidP="00DD7BC9">
      <w:pPr>
        <w:spacing w:after="0" w:line="240" w:lineRule="auto"/>
      </w:pPr>
      <w:r w:rsidRPr="00A471A8">
        <w:t>This is an exciting t</w:t>
      </w:r>
      <w:r w:rsidR="00A471A8">
        <w:t>ime to be working with us. We have</w:t>
      </w:r>
      <w:r w:rsidRPr="00A471A8">
        <w:t xml:space="preserve"> a</w:t>
      </w:r>
      <w:r w:rsidR="00A471A8">
        <w:t>n</w:t>
      </w:r>
      <w:r w:rsidRPr="00A471A8">
        <w:t xml:space="preserve"> oversubscribed school</w:t>
      </w:r>
      <w:r w:rsidR="00A471A8">
        <w:t xml:space="preserve"> with</w:t>
      </w:r>
      <w:r w:rsidRPr="00A471A8">
        <w:t xml:space="preserve"> a diverse and enthusiastic student intake, an outstanding £25 million building with state of the art facilities and a fully supportive Senior Leadership Team.</w:t>
      </w:r>
    </w:p>
    <w:p w14:paraId="45CEEF18" w14:textId="77777777" w:rsidR="001C6958" w:rsidRPr="00A471A8" w:rsidRDefault="001C6958" w:rsidP="00DD7BC9">
      <w:pPr>
        <w:spacing w:after="0" w:line="240" w:lineRule="auto"/>
      </w:pPr>
    </w:p>
    <w:p w14:paraId="2EB7494E" w14:textId="77777777" w:rsidR="001C6958" w:rsidRPr="00A471A8" w:rsidRDefault="001C6958" w:rsidP="00DD7BC9">
      <w:pPr>
        <w:spacing w:after="0"/>
        <w:rPr>
          <w:rFonts w:eastAsia="Times New Roman" w:cs="Microsoft Sans Serif"/>
        </w:rPr>
      </w:pPr>
      <w:r w:rsidRPr="00A471A8">
        <w:rPr>
          <w:rFonts w:eastAsia="Times New Roman" w:cs="Microsoft Sans Serif"/>
        </w:rPr>
        <w:t>Our Academy motto is "Learning for Life, Securing success”, which shows our commitment to ensuring all children achieve the best academic results and also master the skills they need to have happy and successful lives.  We work hard to ensure that lessons are engaging and motivating, but also that students have lots of opportunities to engage in activities, events and visits outside the classroom.  We take the responsibility of educating</w:t>
      </w:r>
      <w:r w:rsidRPr="00A471A8">
        <w:rPr>
          <w:rFonts w:eastAsia="Times New Roman" w:cs="Microsoft Sans Serif"/>
          <w:shd w:val="clear" w:color="auto" w:fill="FFFFFF" w:themeFill="background1"/>
        </w:rPr>
        <w:t xml:space="preserve"> our students </w:t>
      </w:r>
      <w:r w:rsidRPr="00A471A8">
        <w:rPr>
          <w:rFonts w:eastAsia="Times New Roman" w:cs="Microsoft Sans Serif"/>
        </w:rPr>
        <w:t>and supporting them to develop into a well-rounded responsible adult very seriously.</w:t>
      </w:r>
    </w:p>
    <w:p w14:paraId="48840A28" w14:textId="77777777" w:rsidR="001C6958" w:rsidRPr="00A471A8" w:rsidRDefault="001C6958" w:rsidP="00DD7BC9">
      <w:pPr>
        <w:spacing w:after="0" w:line="240" w:lineRule="auto"/>
      </w:pPr>
    </w:p>
    <w:p w14:paraId="0C866BB0" w14:textId="77777777" w:rsidR="001C6958" w:rsidRPr="00A471A8" w:rsidRDefault="001C6958" w:rsidP="00DD7BC9">
      <w:pPr>
        <w:spacing w:after="0" w:line="240" w:lineRule="auto"/>
      </w:pPr>
      <w:r w:rsidRPr="00A471A8">
        <w:t>Please do contact us for a visit to the school in advance of applying or in advance of</w:t>
      </w:r>
      <w:r w:rsidR="00A471A8" w:rsidRPr="00A471A8">
        <w:t xml:space="preserve"> the interviews.</w:t>
      </w:r>
    </w:p>
    <w:p w14:paraId="1BDDF989" w14:textId="77777777" w:rsidR="001C6958" w:rsidRDefault="001C6958" w:rsidP="00DD7BC9">
      <w:pPr>
        <w:spacing w:after="0" w:line="240" w:lineRule="auto"/>
      </w:pPr>
    </w:p>
    <w:p w14:paraId="2DBAB1E5" w14:textId="77777777" w:rsidR="00A471A8" w:rsidRPr="00306451" w:rsidRDefault="00A471A8" w:rsidP="00DD7BC9">
      <w:pPr>
        <w:pStyle w:val="NoSpacing"/>
      </w:pPr>
      <w:r w:rsidRPr="00306451">
        <w:t>Yours sincerely</w:t>
      </w:r>
    </w:p>
    <w:p w14:paraId="6E476FB6" w14:textId="77777777" w:rsidR="00A471A8" w:rsidRDefault="00A471A8" w:rsidP="00DD7BC9">
      <w:pPr>
        <w:pStyle w:val="NoSpacing"/>
      </w:pPr>
      <w:r>
        <w:rPr>
          <w:noProof/>
          <w:lang w:eastAsia="en-GB"/>
        </w:rPr>
        <w:drawing>
          <wp:anchor distT="0" distB="0" distL="114300" distR="114300" simplePos="0" relativeHeight="251660288" behindDoc="1" locked="0" layoutInCell="1" allowOverlap="1" wp14:anchorId="52CB1C43" wp14:editId="5508278E">
            <wp:simplePos x="0" y="0"/>
            <wp:positionH relativeFrom="column">
              <wp:posOffset>-29845</wp:posOffset>
            </wp:positionH>
            <wp:positionV relativeFrom="paragraph">
              <wp:posOffset>41275</wp:posOffset>
            </wp:positionV>
            <wp:extent cx="1470660" cy="409575"/>
            <wp:effectExtent l="0" t="0" r="0" b="9525"/>
            <wp:wrapTight wrapText="bothSides">
              <wp:wrapPolygon edited="0">
                <wp:start x="0" y="0"/>
                <wp:lineTo x="0" y="21098"/>
                <wp:lineTo x="21264" y="21098"/>
                <wp:lineTo x="21264" y="0"/>
                <wp:lineTo x="0" y="0"/>
              </wp:wrapPolygon>
            </wp:wrapTight>
            <wp:docPr id="1" name="Picture 1" descr="D:\KInsck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Inscke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0660"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958AEF" w14:textId="4ED32AF2" w:rsidR="00A471A8" w:rsidRDefault="00A471A8" w:rsidP="00DD7BC9">
      <w:pPr>
        <w:pStyle w:val="NoSpacing"/>
      </w:pPr>
    </w:p>
    <w:p w14:paraId="14FFC95F" w14:textId="3BE9A3BA" w:rsidR="00A471A8" w:rsidRDefault="00C407FA" w:rsidP="00DD7BC9">
      <w:pPr>
        <w:pStyle w:val="NoSpacing"/>
      </w:pPr>
      <w:r>
        <w:rPr>
          <w:b/>
          <w:noProof/>
          <w:color w:val="384E85"/>
          <w:lang w:eastAsia="en-GB"/>
        </w:rPr>
        <w:lastRenderedPageBreak/>
        <w:drawing>
          <wp:anchor distT="0" distB="0" distL="114300" distR="114300" simplePos="0" relativeHeight="251663360" behindDoc="1" locked="0" layoutInCell="1" allowOverlap="1" wp14:anchorId="4EE53BC3" wp14:editId="0D3AF416">
            <wp:simplePos x="0" y="0"/>
            <wp:positionH relativeFrom="margin">
              <wp:align>right</wp:align>
            </wp:positionH>
            <wp:positionV relativeFrom="paragraph">
              <wp:posOffset>-42347</wp:posOffset>
            </wp:positionV>
            <wp:extent cx="4324985" cy="4429125"/>
            <wp:effectExtent l="0" t="0" r="0" b="0"/>
            <wp:wrapTight wrapText="bothSides">
              <wp:wrapPolygon edited="0">
                <wp:start x="15603" y="0"/>
                <wp:lineTo x="14842" y="372"/>
                <wp:lineTo x="13034" y="1394"/>
                <wp:lineTo x="12939" y="1765"/>
                <wp:lineTo x="12178" y="3159"/>
                <wp:lineTo x="11988" y="4645"/>
                <wp:lineTo x="12368" y="6132"/>
                <wp:lineTo x="10656" y="7618"/>
                <wp:lineTo x="9704" y="8083"/>
                <wp:lineTo x="8372" y="9012"/>
                <wp:lineTo x="7136" y="10591"/>
                <wp:lineTo x="6565" y="12077"/>
                <wp:lineTo x="2569" y="13564"/>
                <wp:lineTo x="1998" y="13843"/>
                <wp:lineTo x="761" y="14865"/>
                <wp:lineTo x="190" y="16537"/>
                <wp:lineTo x="285" y="18023"/>
                <wp:lineTo x="1047" y="19510"/>
                <wp:lineTo x="1047" y="20532"/>
                <wp:lineTo x="4376" y="20996"/>
                <wp:lineTo x="11893" y="21275"/>
                <wp:lineTo x="14461" y="21275"/>
                <wp:lineTo x="15318" y="20996"/>
                <wp:lineTo x="17791" y="19695"/>
                <wp:lineTo x="19123" y="18023"/>
                <wp:lineTo x="19789" y="16537"/>
                <wp:lineTo x="20075" y="15050"/>
                <wp:lineTo x="20170" y="13564"/>
                <wp:lineTo x="19884" y="12077"/>
                <wp:lineTo x="19218" y="10591"/>
                <wp:lineTo x="18172" y="9105"/>
                <wp:lineTo x="19789" y="7618"/>
                <wp:lineTo x="20741" y="6132"/>
                <wp:lineTo x="21121" y="4645"/>
                <wp:lineTo x="20931" y="3159"/>
                <wp:lineTo x="20360" y="2137"/>
                <wp:lineTo x="20170" y="1486"/>
                <wp:lineTo x="18267" y="372"/>
                <wp:lineTo x="17506" y="0"/>
                <wp:lineTo x="15603"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Right Corner Bubble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24985" cy="4429125"/>
                    </a:xfrm>
                    <a:prstGeom prst="rect">
                      <a:avLst/>
                    </a:prstGeom>
                  </pic:spPr>
                </pic:pic>
              </a:graphicData>
            </a:graphic>
            <wp14:sizeRelH relativeFrom="page">
              <wp14:pctWidth>0</wp14:pctWidth>
            </wp14:sizeRelH>
            <wp14:sizeRelV relativeFrom="page">
              <wp14:pctHeight>0</wp14:pctHeight>
            </wp14:sizeRelV>
          </wp:anchor>
        </w:drawing>
      </w:r>
    </w:p>
    <w:p w14:paraId="33DCED1F" w14:textId="77777777" w:rsidR="00A471A8" w:rsidRPr="00306451" w:rsidRDefault="00A471A8" w:rsidP="00DD7BC9">
      <w:pPr>
        <w:pStyle w:val="NoSpacing"/>
      </w:pPr>
      <w:r w:rsidRPr="00306451">
        <w:t xml:space="preserve">Mrs </w:t>
      </w:r>
      <w:r>
        <w:t>K Inscker</w:t>
      </w:r>
    </w:p>
    <w:p w14:paraId="3D818D29" w14:textId="77777777" w:rsidR="00A471A8" w:rsidRDefault="00A471A8" w:rsidP="00DD7BC9">
      <w:pPr>
        <w:pStyle w:val="Formbody"/>
        <w:spacing w:before="0" w:line="240" w:lineRule="auto"/>
        <w:rPr>
          <w:rFonts w:asciiTheme="minorHAnsi" w:hAnsiTheme="minorHAnsi" w:cs="Calibri"/>
          <w:szCs w:val="22"/>
        </w:rPr>
      </w:pPr>
      <w:r w:rsidRPr="00306451">
        <w:rPr>
          <w:rFonts w:asciiTheme="minorHAnsi" w:hAnsiTheme="minorHAnsi"/>
          <w:szCs w:val="22"/>
        </w:rPr>
        <w:t>Principal</w:t>
      </w:r>
    </w:p>
    <w:p w14:paraId="2E114200" w14:textId="77777777" w:rsidR="00A471A8" w:rsidRPr="00A471A8" w:rsidRDefault="00A471A8" w:rsidP="00CE168A">
      <w:pPr>
        <w:spacing w:after="0" w:line="240" w:lineRule="auto"/>
      </w:pPr>
    </w:p>
    <w:p w14:paraId="671DC740" w14:textId="77777777" w:rsidR="001C6958" w:rsidRDefault="001C6958" w:rsidP="00CE168A">
      <w:pPr>
        <w:spacing w:after="0" w:line="240" w:lineRule="auto"/>
      </w:pPr>
    </w:p>
    <w:p w14:paraId="7C71C680" w14:textId="4AFBE0BE" w:rsidR="00887D02" w:rsidRDefault="00887D02" w:rsidP="00CE168A">
      <w:pPr>
        <w:spacing w:after="0" w:line="240" w:lineRule="auto"/>
      </w:pPr>
    </w:p>
    <w:p w14:paraId="33D91E0D" w14:textId="77777777" w:rsidR="00EE6F8F" w:rsidRDefault="00EE6F8F" w:rsidP="00CE168A">
      <w:pPr>
        <w:spacing w:after="0" w:line="240" w:lineRule="auto"/>
        <w:sectPr w:rsidR="00EE6F8F" w:rsidSect="00887D02">
          <w:pgSz w:w="11906" w:h="16838"/>
          <w:pgMar w:top="720" w:right="720" w:bottom="720" w:left="720" w:header="708" w:footer="708" w:gutter="0"/>
          <w:cols w:space="708"/>
          <w:titlePg/>
          <w:docGrid w:linePitch="360"/>
        </w:sectPr>
      </w:pPr>
    </w:p>
    <w:tbl>
      <w:tblPr>
        <w:tblStyle w:val="TableGrid"/>
        <w:tblW w:w="108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0"/>
        <w:gridCol w:w="3088"/>
      </w:tblGrid>
      <w:tr w:rsidR="00EE6F8F" w14:paraId="39D778A8" w14:textId="77777777" w:rsidTr="00EB120D">
        <w:trPr>
          <w:trHeight w:val="980"/>
        </w:trPr>
        <w:tc>
          <w:tcPr>
            <w:tcW w:w="7720" w:type="dxa"/>
            <w:vAlign w:val="center"/>
          </w:tcPr>
          <w:p w14:paraId="2B62B4D0" w14:textId="77777777" w:rsidR="00EE6F8F" w:rsidRPr="00EE6F8F" w:rsidRDefault="00EE6F8F" w:rsidP="00CE168A">
            <w:pPr>
              <w:pStyle w:val="Header"/>
              <w:rPr>
                <w:b/>
                <w:sz w:val="60"/>
                <w:szCs w:val="60"/>
              </w:rPr>
            </w:pPr>
            <w:r w:rsidRPr="00E42B4A">
              <w:rPr>
                <w:color w:val="004B91"/>
                <w:sz w:val="60"/>
                <w:szCs w:val="60"/>
              </w:rPr>
              <w:lastRenderedPageBreak/>
              <w:t xml:space="preserve">Our </w:t>
            </w:r>
            <w:r w:rsidRPr="00E42B4A">
              <w:rPr>
                <w:b/>
                <w:color w:val="004B91"/>
                <w:sz w:val="60"/>
                <w:szCs w:val="60"/>
              </w:rPr>
              <w:t xml:space="preserve">Vision </w:t>
            </w:r>
            <w:r w:rsidRPr="00E42B4A">
              <w:rPr>
                <w:color w:val="004B91"/>
                <w:sz w:val="60"/>
                <w:szCs w:val="60"/>
              </w:rPr>
              <w:t xml:space="preserve">and </w:t>
            </w:r>
            <w:r w:rsidRPr="00E42B4A">
              <w:rPr>
                <w:b/>
                <w:color w:val="004B91"/>
                <w:sz w:val="60"/>
                <w:szCs w:val="60"/>
              </w:rPr>
              <w:t>Values</w:t>
            </w:r>
          </w:p>
        </w:tc>
        <w:tc>
          <w:tcPr>
            <w:tcW w:w="3088" w:type="dxa"/>
            <w:vAlign w:val="center"/>
          </w:tcPr>
          <w:p w14:paraId="04BF4C1C" w14:textId="77777777" w:rsidR="00EE6F8F" w:rsidRDefault="001A5AA0" w:rsidP="00CE168A">
            <w:pPr>
              <w:pStyle w:val="Header"/>
            </w:pPr>
            <w:r>
              <w:rPr>
                <w:noProof/>
                <w:lang w:eastAsia="en-GB"/>
              </w:rPr>
              <w:drawing>
                <wp:anchor distT="0" distB="0" distL="114300" distR="114300" simplePos="0" relativeHeight="251697152" behindDoc="1" locked="0" layoutInCell="1" allowOverlap="1" wp14:anchorId="34E25E09" wp14:editId="6B3E44E0">
                  <wp:simplePos x="0" y="0"/>
                  <wp:positionH relativeFrom="column">
                    <wp:posOffset>-1567180</wp:posOffset>
                  </wp:positionH>
                  <wp:positionV relativeFrom="paragraph">
                    <wp:posOffset>-17145</wp:posOffset>
                  </wp:positionV>
                  <wp:extent cx="1455420" cy="5162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B-logo-RGB.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5420" cy="516255"/>
                          </a:xfrm>
                          <a:prstGeom prst="rect">
                            <a:avLst/>
                          </a:prstGeom>
                        </pic:spPr>
                      </pic:pic>
                    </a:graphicData>
                  </a:graphic>
                  <wp14:sizeRelH relativeFrom="page">
                    <wp14:pctWidth>0</wp14:pctWidth>
                  </wp14:sizeRelH>
                  <wp14:sizeRelV relativeFrom="page">
                    <wp14:pctHeight>0</wp14:pctHeight>
                  </wp14:sizeRelV>
                </wp:anchor>
              </w:drawing>
            </w:r>
          </w:p>
        </w:tc>
      </w:tr>
    </w:tbl>
    <w:p w14:paraId="1A3C9E80" w14:textId="77777777" w:rsidR="00EE6F8F" w:rsidRDefault="00EE6F8F" w:rsidP="00CE168A">
      <w:pPr>
        <w:pStyle w:val="Header"/>
      </w:pPr>
    </w:p>
    <w:p w14:paraId="22994355" w14:textId="77777777" w:rsidR="00EE6F8F" w:rsidRPr="00E42B4A" w:rsidRDefault="00EE6F8F" w:rsidP="00CE168A">
      <w:pPr>
        <w:pStyle w:val="Header"/>
        <w:rPr>
          <w:b/>
          <w:color w:val="004B91"/>
          <w:sz w:val="32"/>
          <w:szCs w:val="32"/>
        </w:rPr>
      </w:pPr>
      <w:r w:rsidRPr="00E42B4A">
        <w:rPr>
          <w:b/>
          <w:color w:val="004B91"/>
          <w:sz w:val="32"/>
          <w:szCs w:val="32"/>
        </w:rPr>
        <w:t>Our vision is to provide outstanding education for all of our students through engaging and inspiring lessons taught by dedicated subject specialists who have the expertise, facilities and resources to ensure every child achieves their potential.</w:t>
      </w:r>
    </w:p>
    <w:p w14:paraId="6CB8DB82" w14:textId="77777777" w:rsidR="00EE6F8F" w:rsidRDefault="00EE6F8F" w:rsidP="00CE168A">
      <w:pPr>
        <w:pStyle w:val="Header"/>
      </w:pPr>
    </w:p>
    <w:p w14:paraId="0AC9FCF2" w14:textId="77777777" w:rsidR="00EE6F8F" w:rsidRDefault="00EE6F8F" w:rsidP="00CE168A">
      <w:pPr>
        <w:pStyle w:val="Header"/>
      </w:pPr>
      <w:r>
        <w:t>We believe every student should and can master skills in literacy, numeracy and ICT and that these skills should be embedded across all of their subject areas. In addition, we aim to nurture resilience, integrity and high aspirations in every child, enabling them to confidently make their way in the world. Finally, we strive to provide students with access to unprecedented opportunities, giving them access to a huge range of activities and experiences including a broad enrichment programme and visits in the UK and abroad. The range of visits is growing year on year alongside the development of the ‘</w:t>
      </w:r>
      <w:r w:rsidR="002F396B">
        <w:t>O</w:t>
      </w:r>
      <w:r>
        <w:t>SWB Experience’ for all students.</w:t>
      </w:r>
    </w:p>
    <w:p w14:paraId="01F986FE" w14:textId="77777777" w:rsidR="00EE6F8F" w:rsidRDefault="00EE6F8F" w:rsidP="00CE168A">
      <w:pPr>
        <w:spacing w:after="0" w:line="240" w:lineRule="auto"/>
      </w:pPr>
    </w:p>
    <w:p w14:paraId="5CBC5ECA" w14:textId="77777777" w:rsidR="006C4DAB" w:rsidRDefault="002F396B" w:rsidP="00CE168A">
      <w:pPr>
        <w:spacing w:after="0" w:line="240" w:lineRule="auto"/>
      </w:pPr>
      <w:r>
        <w:t xml:space="preserve">Ormiston </w:t>
      </w:r>
      <w:r w:rsidR="00EE6F8F">
        <w:t>SWB Academy students are expected to demonstrate outstanding behaviour. Our “Golden Code” clearly signals to staff, students and parents the core values of behaviour which ensure our Academy is a focused, happy plac</w:t>
      </w:r>
      <w:r w:rsidR="006C4DAB">
        <w:t>e to learn and grow. These are:</w:t>
      </w:r>
    </w:p>
    <w:p w14:paraId="418D6525" w14:textId="77777777" w:rsidR="006C4DAB" w:rsidRDefault="00EE6F8F" w:rsidP="00CE168A">
      <w:pPr>
        <w:pStyle w:val="ListParagraph"/>
        <w:numPr>
          <w:ilvl w:val="0"/>
          <w:numId w:val="1"/>
        </w:numPr>
        <w:spacing w:after="0" w:line="240" w:lineRule="auto"/>
      </w:pPr>
      <w:r w:rsidRPr="00E42B4A">
        <w:rPr>
          <w:b/>
          <w:color w:val="004B91"/>
        </w:rPr>
        <w:t>R</w:t>
      </w:r>
      <w:r w:rsidR="006C4DAB" w:rsidRPr="00E42B4A">
        <w:rPr>
          <w:b/>
          <w:color w:val="004B91"/>
        </w:rPr>
        <w:t>espect</w:t>
      </w:r>
      <w:r>
        <w:t xml:space="preserve"> For yourself and for the values and beliefs of others, for our environment</w:t>
      </w:r>
    </w:p>
    <w:p w14:paraId="686E0D49" w14:textId="77777777" w:rsidR="006C4DAB" w:rsidRDefault="00EE6F8F" w:rsidP="00CE168A">
      <w:pPr>
        <w:pStyle w:val="ListParagraph"/>
        <w:numPr>
          <w:ilvl w:val="0"/>
          <w:numId w:val="1"/>
        </w:numPr>
        <w:spacing w:after="0" w:line="240" w:lineRule="auto"/>
      </w:pPr>
      <w:r w:rsidRPr="00E42B4A">
        <w:rPr>
          <w:b/>
          <w:color w:val="004B91"/>
        </w:rPr>
        <w:t>E</w:t>
      </w:r>
      <w:r w:rsidR="006C4DAB" w:rsidRPr="00E42B4A">
        <w:rPr>
          <w:b/>
          <w:color w:val="004B91"/>
        </w:rPr>
        <w:t>ngage</w:t>
      </w:r>
      <w:r>
        <w:t xml:space="preserve"> In learning, in our community, wit</w:t>
      </w:r>
      <w:r w:rsidR="006C4DAB">
        <w:t>h opportunities and with others</w:t>
      </w:r>
    </w:p>
    <w:p w14:paraId="6100A958" w14:textId="77777777" w:rsidR="006C4DAB" w:rsidRDefault="00EE6F8F" w:rsidP="00CE168A">
      <w:pPr>
        <w:pStyle w:val="ListParagraph"/>
        <w:numPr>
          <w:ilvl w:val="0"/>
          <w:numId w:val="1"/>
        </w:numPr>
        <w:spacing w:after="0" w:line="240" w:lineRule="auto"/>
      </w:pPr>
      <w:r w:rsidRPr="00E42B4A">
        <w:rPr>
          <w:b/>
          <w:color w:val="004B91"/>
        </w:rPr>
        <w:t>A</w:t>
      </w:r>
      <w:r w:rsidR="006C4DAB" w:rsidRPr="00E42B4A">
        <w:rPr>
          <w:b/>
          <w:color w:val="004B91"/>
        </w:rPr>
        <w:t>spire</w:t>
      </w:r>
      <w:r>
        <w:t xml:space="preserve"> To be th</w:t>
      </w:r>
      <w:r w:rsidR="006C4DAB">
        <w:t>e best you can be</w:t>
      </w:r>
    </w:p>
    <w:p w14:paraId="716D9086" w14:textId="77777777" w:rsidR="00FF44DF" w:rsidRDefault="00EE6F8F" w:rsidP="00CE168A">
      <w:pPr>
        <w:pStyle w:val="ListParagraph"/>
        <w:numPr>
          <w:ilvl w:val="0"/>
          <w:numId w:val="1"/>
        </w:numPr>
        <w:spacing w:after="0" w:line="240" w:lineRule="auto"/>
      </w:pPr>
      <w:r w:rsidRPr="00E42B4A">
        <w:rPr>
          <w:b/>
          <w:color w:val="004B91"/>
        </w:rPr>
        <w:t>A</w:t>
      </w:r>
      <w:r w:rsidR="006C4DAB" w:rsidRPr="00E42B4A">
        <w:rPr>
          <w:b/>
          <w:color w:val="004B91"/>
        </w:rPr>
        <w:t>chieve</w:t>
      </w:r>
      <w:r w:rsidRPr="00E42B4A">
        <w:rPr>
          <w:color w:val="004B91"/>
        </w:rPr>
        <w:t xml:space="preserve"> </w:t>
      </w:r>
      <w:r>
        <w:t>Your potential in all areas</w:t>
      </w:r>
    </w:p>
    <w:p w14:paraId="134E52AD" w14:textId="77777777" w:rsidR="006C4DAB" w:rsidRDefault="006C4DAB" w:rsidP="00CE168A">
      <w:pPr>
        <w:spacing w:after="0" w:line="240" w:lineRule="auto"/>
      </w:pPr>
    </w:p>
    <w:p w14:paraId="3EC68333" w14:textId="77777777" w:rsidR="006C4DAB" w:rsidRPr="00E42B4A" w:rsidRDefault="006C4DAB" w:rsidP="00CE168A">
      <w:pPr>
        <w:spacing w:after="0" w:line="240" w:lineRule="auto"/>
        <w:rPr>
          <w:b/>
          <w:color w:val="004B91"/>
          <w:sz w:val="32"/>
          <w:szCs w:val="32"/>
        </w:rPr>
      </w:pPr>
      <w:r w:rsidRPr="00E42B4A">
        <w:rPr>
          <w:b/>
          <w:color w:val="004B91"/>
          <w:sz w:val="32"/>
          <w:szCs w:val="32"/>
        </w:rPr>
        <w:t xml:space="preserve">“Learning for Life, Securing Success” – </w:t>
      </w:r>
      <w:r w:rsidR="002F396B" w:rsidRPr="00E42B4A">
        <w:rPr>
          <w:b/>
          <w:color w:val="004B91"/>
          <w:sz w:val="32"/>
          <w:szCs w:val="32"/>
        </w:rPr>
        <w:t xml:space="preserve">Ormiston </w:t>
      </w:r>
      <w:r w:rsidRPr="00E42B4A">
        <w:rPr>
          <w:b/>
          <w:color w:val="004B91"/>
          <w:sz w:val="32"/>
          <w:szCs w:val="32"/>
        </w:rPr>
        <w:t>SWB Academy students pride themselves on belonging to a highly successful and vibrant learning community where respect and high expectations mean that they thrive academically, socially and personally.</w:t>
      </w:r>
    </w:p>
    <w:p w14:paraId="60A418E3" w14:textId="0BC7505F" w:rsidR="006C4DAB" w:rsidRPr="006C4DAB" w:rsidRDefault="006C4DAB" w:rsidP="00CE168A">
      <w:pPr>
        <w:spacing w:after="0" w:line="240" w:lineRule="auto"/>
        <w:rPr>
          <w:b/>
          <w:color w:val="384E85"/>
        </w:rPr>
      </w:pPr>
    </w:p>
    <w:p w14:paraId="125BA2BF" w14:textId="77777777" w:rsidR="006C4DAB" w:rsidRDefault="006C4DAB" w:rsidP="00CE168A">
      <w:pPr>
        <w:spacing w:after="0" w:line="240" w:lineRule="auto"/>
        <w:rPr>
          <w:b/>
          <w:color w:val="384E85"/>
        </w:rPr>
      </w:pPr>
    </w:p>
    <w:p w14:paraId="607F2A8A" w14:textId="77777777" w:rsidR="006C4DAB" w:rsidRDefault="006C4DAB" w:rsidP="00CE168A">
      <w:pPr>
        <w:spacing w:after="0" w:line="240" w:lineRule="auto"/>
        <w:rPr>
          <w:b/>
          <w:color w:val="384E85"/>
        </w:rPr>
      </w:pPr>
    </w:p>
    <w:p w14:paraId="098FCFF8" w14:textId="77777777" w:rsidR="006C4DAB" w:rsidRDefault="006C4DAB" w:rsidP="00CE168A">
      <w:pPr>
        <w:spacing w:after="0" w:line="240" w:lineRule="auto"/>
        <w:rPr>
          <w:b/>
          <w:color w:val="384E85"/>
        </w:rPr>
      </w:pPr>
    </w:p>
    <w:p w14:paraId="6D2A1CC8" w14:textId="77777777" w:rsidR="006C4DAB" w:rsidRPr="006C4DAB" w:rsidRDefault="006C4DAB" w:rsidP="00CE168A">
      <w:pPr>
        <w:spacing w:after="0" w:line="240" w:lineRule="auto"/>
        <w:rPr>
          <w:b/>
          <w:color w:val="384E85"/>
        </w:rPr>
      </w:pPr>
    </w:p>
    <w:p w14:paraId="039F0DA3" w14:textId="77777777" w:rsidR="006C4DAB" w:rsidRPr="006C4DAB" w:rsidRDefault="006C4DAB" w:rsidP="00CE168A">
      <w:pPr>
        <w:spacing w:after="0" w:line="240" w:lineRule="auto"/>
        <w:rPr>
          <w:b/>
          <w:color w:val="384E85"/>
        </w:rPr>
      </w:pPr>
    </w:p>
    <w:p w14:paraId="07DAC5C3" w14:textId="77777777" w:rsidR="006C4DAB" w:rsidRPr="006C4DAB" w:rsidRDefault="006C4DAB" w:rsidP="00CE168A">
      <w:pPr>
        <w:spacing w:after="0" w:line="240" w:lineRule="auto"/>
        <w:rPr>
          <w:b/>
          <w:color w:val="384E85"/>
        </w:rPr>
      </w:pPr>
    </w:p>
    <w:p w14:paraId="6EE18F5F" w14:textId="77777777" w:rsidR="006C4DAB" w:rsidRPr="006C4DAB" w:rsidRDefault="006C4DAB" w:rsidP="00CE168A">
      <w:pPr>
        <w:spacing w:after="0" w:line="240" w:lineRule="auto"/>
        <w:rPr>
          <w:b/>
          <w:color w:val="384E85"/>
          <w:sz w:val="32"/>
          <w:szCs w:val="32"/>
        </w:rPr>
        <w:sectPr w:rsidR="006C4DAB" w:rsidRPr="006C4DAB" w:rsidSect="00887D02">
          <w:pgSz w:w="11906" w:h="16838"/>
          <w:pgMar w:top="720" w:right="720" w:bottom="720" w:left="720" w:header="708" w:footer="708" w:gutter="0"/>
          <w:cols w:space="708"/>
          <w:titlePg/>
          <w:docGrid w:linePitch="360"/>
        </w:sectPr>
      </w:pPr>
    </w:p>
    <w:tbl>
      <w:tblPr>
        <w:tblStyle w:val="TableGrid"/>
        <w:tblW w:w="105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6"/>
        <w:gridCol w:w="3007"/>
      </w:tblGrid>
      <w:tr w:rsidR="006640D2" w14:paraId="5B1956EB" w14:textId="77777777" w:rsidTr="00E42B4A">
        <w:trPr>
          <w:trHeight w:val="1004"/>
        </w:trPr>
        <w:tc>
          <w:tcPr>
            <w:tcW w:w="7516" w:type="dxa"/>
            <w:vAlign w:val="center"/>
          </w:tcPr>
          <w:p w14:paraId="5E461EEE" w14:textId="77777777" w:rsidR="006640D2" w:rsidRPr="006640D2" w:rsidRDefault="006640D2" w:rsidP="00CE168A">
            <w:pPr>
              <w:pStyle w:val="Header"/>
              <w:rPr>
                <w:sz w:val="60"/>
                <w:szCs w:val="60"/>
              </w:rPr>
            </w:pPr>
            <w:r w:rsidRPr="00E42B4A">
              <w:rPr>
                <w:b/>
                <w:color w:val="004B91"/>
                <w:sz w:val="60"/>
                <w:szCs w:val="60"/>
              </w:rPr>
              <w:lastRenderedPageBreak/>
              <w:t>Job Advert</w:t>
            </w:r>
          </w:p>
        </w:tc>
        <w:tc>
          <w:tcPr>
            <w:tcW w:w="3007" w:type="dxa"/>
            <w:vAlign w:val="center"/>
          </w:tcPr>
          <w:p w14:paraId="431D6E32" w14:textId="77777777" w:rsidR="006640D2" w:rsidRDefault="00EB120D" w:rsidP="00CE168A">
            <w:pPr>
              <w:pStyle w:val="Header"/>
            </w:pPr>
            <w:r>
              <w:rPr>
                <w:noProof/>
                <w:lang w:eastAsia="en-GB"/>
              </w:rPr>
              <w:drawing>
                <wp:anchor distT="0" distB="0" distL="114300" distR="114300" simplePos="0" relativeHeight="251682816" behindDoc="1" locked="0" layoutInCell="1" allowOverlap="1" wp14:anchorId="6B9A4266" wp14:editId="17F22CEE">
                  <wp:simplePos x="0" y="0"/>
                  <wp:positionH relativeFrom="column">
                    <wp:posOffset>-1169670</wp:posOffset>
                  </wp:positionH>
                  <wp:positionV relativeFrom="paragraph">
                    <wp:posOffset>58420</wp:posOffset>
                  </wp:positionV>
                  <wp:extent cx="1455420" cy="51625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B-logo-RGB.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5420" cy="516255"/>
                          </a:xfrm>
                          <a:prstGeom prst="rect">
                            <a:avLst/>
                          </a:prstGeom>
                        </pic:spPr>
                      </pic:pic>
                    </a:graphicData>
                  </a:graphic>
                  <wp14:sizeRelH relativeFrom="page">
                    <wp14:pctWidth>0</wp14:pctWidth>
                  </wp14:sizeRelH>
                  <wp14:sizeRelV relativeFrom="page">
                    <wp14:pctHeight>0</wp14:pctHeight>
                  </wp14:sizeRelV>
                </wp:anchor>
              </w:drawing>
            </w:r>
          </w:p>
        </w:tc>
      </w:tr>
    </w:tbl>
    <w:p w14:paraId="76285EA4" w14:textId="77777777" w:rsidR="006640D2" w:rsidRPr="00E42B4A" w:rsidRDefault="006640D2" w:rsidP="00CE168A">
      <w:pPr>
        <w:pStyle w:val="Header"/>
        <w:rPr>
          <w:color w:val="004B91"/>
        </w:rPr>
      </w:pPr>
    </w:p>
    <w:p w14:paraId="05C3C1A7" w14:textId="3C3D87A2" w:rsidR="006640D2" w:rsidRPr="00E42B4A" w:rsidRDefault="008120D5" w:rsidP="00CE168A">
      <w:pPr>
        <w:pStyle w:val="Header"/>
        <w:rPr>
          <w:color w:val="004B91"/>
          <w:sz w:val="32"/>
          <w:szCs w:val="32"/>
        </w:rPr>
      </w:pPr>
      <w:r w:rsidRPr="00E42B4A">
        <w:rPr>
          <w:b/>
          <w:color w:val="004B91"/>
          <w:sz w:val="32"/>
          <w:szCs w:val="32"/>
        </w:rPr>
        <w:t>Role</w:t>
      </w:r>
      <w:r w:rsidR="00BD3B0D" w:rsidRPr="00E42B4A">
        <w:rPr>
          <w:b/>
          <w:color w:val="004B91"/>
          <w:sz w:val="32"/>
          <w:szCs w:val="32"/>
        </w:rPr>
        <w:t>:</w:t>
      </w:r>
      <w:r w:rsidR="008A0E6E">
        <w:rPr>
          <w:color w:val="004B91"/>
          <w:sz w:val="32"/>
          <w:szCs w:val="32"/>
        </w:rPr>
        <w:t xml:space="preserve"> </w:t>
      </w:r>
      <w:r w:rsidR="00984699">
        <w:rPr>
          <w:color w:val="004B91"/>
          <w:sz w:val="32"/>
          <w:szCs w:val="32"/>
        </w:rPr>
        <w:t>Casual Teachers – Community Languages</w:t>
      </w:r>
      <w:r w:rsidR="00C407FA">
        <w:rPr>
          <w:color w:val="004B91"/>
          <w:sz w:val="32"/>
          <w:szCs w:val="32"/>
        </w:rPr>
        <w:t xml:space="preserve"> </w:t>
      </w:r>
      <w:r w:rsidR="00984699">
        <w:rPr>
          <w:color w:val="004B91"/>
          <w:sz w:val="32"/>
          <w:szCs w:val="32"/>
        </w:rPr>
        <w:t>(Various)</w:t>
      </w:r>
    </w:p>
    <w:p w14:paraId="41E8D1C0" w14:textId="270194BF" w:rsidR="00BD3B0D" w:rsidRPr="00E42B4A" w:rsidRDefault="00BD3B0D" w:rsidP="004B3CB9">
      <w:pPr>
        <w:widowControl w:val="0"/>
        <w:spacing w:after="0" w:line="285" w:lineRule="auto"/>
        <w:rPr>
          <w:rFonts w:ascii="Calibri" w:eastAsia="Times New Roman" w:hAnsi="Calibri" w:cs="Times New Roman"/>
          <w:b/>
          <w:bCs/>
          <w:i/>
          <w:iCs/>
          <w:color w:val="004B91"/>
          <w:kern w:val="28"/>
          <w:sz w:val="32"/>
          <w:szCs w:val="32"/>
          <w:lang w:eastAsia="en-GB"/>
          <w14:cntxtAlts/>
        </w:rPr>
      </w:pPr>
      <w:r w:rsidRPr="00E42B4A">
        <w:rPr>
          <w:b/>
          <w:color w:val="004B91"/>
          <w:sz w:val="32"/>
          <w:szCs w:val="32"/>
        </w:rPr>
        <w:t>S</w:t>
      </w:r>
      <w:r w:rsidR="00FA18B0" w:rsidRPr="00E42B4A">
        <w:rPr>
          <w:b/>
          <w:color w:val="004B91"/>
          <w:sz w:val="32"/>
          <w:szCs w:val="32"/>
        </w:rPr>
        <w:t>cale</w:t>
      </w:r>
      <w:r w:rsidRPr="00E42B4A">
        <w:rPr>
          <w:b/>
          <w:color w:val="004B91"/>
          <w:sz w:val="32"/>
          <w:szCs w:val="32"/>
        </w:rPr>
        <w:t xml:space="preserve">: </w:t>
      </w:r>
      <w:r w:rsidR="00984699">
        <w:rPr>
          <w:rFonts w:ascii="Calibri" w:eastAsia="Times New Roman" w:hAnsi="Calibri" w:cs="Times New Roman"/>
          <w:bCs/>
          <w:iCs/>
          <w:color w:val="004B91"/>
          <w:kern w:val="28"/>
          <w:sz w:val="32"/>
          <w:szCs w:val="32"/>
          <w:lang w:eastAsia="en-GB"/>
          <w14:cntxtAlts/>
        </w:rPr>
        <w:t>Casual £25 per hour</w:t>
      </w:r>
    </w:p>
    <w:p w14:paraId="1BC3816D" w14:textId="77777777" w:rsidR="00E42B4A" w:rsidRDefault="008120D5" w:rsidP="00CE168A">
      <w:pPr>
        <w:pStyle w:val="Header"/>
        <w:rPr>
          <w:b/>
          <w:color w:val="004B91"/>
          <w:sz w:val="32"/>
          <w:szCs w:val="32"/>
        </w:rPr>
      </w:pPr>
      <w:r w:rsidRPr="00E42B4A">
        <w:rPr>
          <w:b/>
          <w:color w:val="004B91"/>
          <w:sz w:val="32"/>
          <w:szCs w:val="32"/>
        </w:rPr>
        <w:t>Working Pattern:</w:t>
      </w:r>
      <w:r w:rsidR="00E42B4A">
        <w:rPr>
          <w:color w:val="004B91"/>
          <w:sz w:val="32"/>
          <w:szCs w:val="32"/>
        </w:rPr>
        <w:t xml:space="preserve"> Term time only</w:t>
      </w:r>
      <w:r w:rsidR="00657280" w:rsidRPr="00E42B4A">
        <w:rPr>
          <w:b/>
          <w:color w:val="004B91"/>
          <w:sz w:val="32"/>
          <w:szCs w:val="32"/>
        </w:rPr>
        <w:t xml:space="preserve"> </w:t>
      </w:r>
    </w:p>
    <w:p w14:paraId="20BBD781" w14:textId="5699FC7F" w:rsidR="00984699" w:rsidRPr="00984699" w:rsidRDefault="004B3CB9" w:rsidP="00984699">
      <w:pPr>
        <w:pStyle w:val="Header"/>
        <w:rPr>
          <w:color w:val="004B91"/>
          <w:sz w:val="32"/>
          <w:szCs w:val="32"/>
        </w:rPr>
      </w:pPr>
      <w:r w:rsidRPr="00E42B4A">
        <w:rPr>
          <w:b/>
          <w:bCs/>
          <w:noProof/>
          <w:color w:val="004B91"/>
          <w:sz w:val="32"/>
          <w:szCs w:val="32"/>
          <w:lang w:eastAsia="en-GB"/>
        </w:rPr>
        <w:drawing>
          <wp:anchor distT="0" distB="0" distL="114300" distR="114300" simplePos="0" relativeHeight="251659263" behindDoc="1" locked="0" layoutInCell="1" allowOverlap="1" wp14:anchorId="40B27343" wp14:editId="147F842B">
            <wp:simplePos x="0" y="0"/>
            <wp:positionH relativeFrom="column">
              <wp:posOffset>2335530</wp:posOffset>
            </wp:positionH>
            <wp:positionV relativeFrom="paragraph">
              <wp:posOffset>88900</wp:posOffset>
            </wp:positionV>
            <wp:extent cx="4693920" cy="5151120"/>
            <wp:effectExtent l="0" t="0" r="0" b="0"/>
            <wp:wrapTight wrapText="bothSides">
              <wp:wrapPolygon edited="0">
                <wp:start x="13588" y="479"/>
                <wp:lineTo x="9292" y="879"/>
                <wp:lineTo x="2279" y="1678"/>
                <wp:lineTo x="1753" y="2237"/>
                <wp:lineTo x="701" y="3115"/>
                <wp:lineTo x="88" y="4473"/>
                <wp:lineTo x="0" y="5751"/>
                <wp:lineTo x="351" y="7030"/>
                <wp:lineTo x="1403" y="8308"/>
                <wp:lineTo x="1490" y="8787"/>
                <wp:lineTo x="5435" y="9586"/>
                <wp:lineTo x="7627" y="9586"/>
                <wp:lineTo x="8416" y="10864"/>
                <wp:lineTo x="11659" y="13420"/>
                <wp:lineTo x="10958" y="14698"/>
                <wp:lineTo x="10607" y="15976"/>
                <wp:lineTo x="10695" y="17254"/>
                <wp:lineTo x="11133" y="18533"/>
                <wp:lineTo x="12010" y="19811"/>
                <wp:lineTo x="12097" y="20050"/>
                <wp:lineTo x="14289" y="21089"/>
                <wp:lineTo x="15341" y="21328"/>
                <wp:lineTo x="16393" y="21328"/>
                <wp:lineTo x="17445" y="21089"/>
                <wp:lineTo x="19549" y="20050"/>
                <wp:lineTo x="19636" y="19811"/>
                <wp:lineTo x="20601" y="18533"/>
                <wp:lineTo x="21039" y="17254"/>
                <wp:lineTo x="21039" y="15976"/>
                <wp:lineTo x="20776" y="14698"/>
                <wp:lineTo x="19987" y="13420"/>
                <wp:lineTo x="19110" y="12701"/>
                <wp:lineTo x="18234" y="12142"/>
                <wp:lineTo x="19373" y="10864"/>
                <wp:lineTo x="20162" y="9586"/>
                <wp:lineTo x="20601" y="8308"/>
                <wp:lineTo x="20776" y="7030"/>
                <wp:lineTo x="20688" y="5751"/>
                <wp:lineTo x="20250" y="4473"/>
                <wp:lineTo x="19461" y="3195"/>
                <wp:lineTo x="18234" y="1997"/>
                <wp:lineTo x="18234" y="1598"/>
                <wp:lineTo x="15341" y="719"/>
                <wp:lineTo x="14201" y="479"/>
                <wp:lineTo x="13588" y="479"/>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Right Corner Bubble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93920" cy="5151120"/>
                    </a:xfrm>
                    <a:prstGeom prst="rect">
                      <a:avLst/>
                    </a:prstGeom>
                  </pic:spPr>
                </pic:pic>
              </a:graphicData>
            </a:graphic>
            <wp14:sizeRelH relativeFrom="page">
              <wp14:pctWidth>0</wp14:pctWidth>
            </wp14:sizeRelH>
            <wp14:sizeRelV relativeFrom="page">
              <wp14:pctHeight>0</wp14:pctHeight>
            </wp14:sizeRelV>
          </wp:anchor>
        </w:drawing>
      </w:r>
      <w:r w:rsidR="00984699">
        <w:rPr>
          <w:b/>
          <w:color w:val="004B91"/>
          <w:sz w:val="32"/>
          <w:szCs w:val="32"/>
        </w:rPr>
        <w:t xml:space="preserve">Date required: </w:t>
      </w:r>
      <w:r w:rsidR="00984699">
        <w:rPr>
          <w:color w:val="004B91"/>
          <w:sz w:val="32"/>
          <w:szCs w:val="32"/>
        </w:rPr>
        <w:t>ASAP</w:t>
      </w:r>
    </w:p>
    <w:p w14:paraId="04960A94" w14:textId="77777777" w:rsidR="00984699" w:rsidRDefault="00984699" w:rsidP="00C407FA">
      <w:pPr>
        <w:pStyle w:val="NoSpacing"/>
        <w:rPr>
          <w:rFonts w:ascii="Calibri" w:eastAsia="Times New Roman" w:hAnsi="Calibri" w:cs="Times New Roman"/>
          <w:color w:val="000000"/>
          <w:kern w:val="28"/>
          <w:lang w:eastAsia="en-GB"/>
          <w14:cntxtAlts/>
        </w:rPr>
      </w:pPr>
    </w:p>
    <w:p w14:paraId="76406682" w14:textId="4C27B214" w:rsidR="00984699" w:rsidRPr="00984699" w:rsidRDefault="00984699" w:rsidP="00984699">
      <w:pPr>
        <w:pStyle w:val="NoSpacing"/>
        <w:rPr>
          <w:sz w:val="24"/>
          <w:lang w:val="en-US" w:eastAsia="en-GB"/>
        </w:rPr>
      </w:pPr>
      <w:r w:rsidRPr="00984699">
        <w:rPr>
          <w:sz w:val="24"/>
          <w:lang w:val="en-US" w:eastAsia="en-GB"/>
        </w:rPr>
        <w:t xml:space="preserve">Ormiston SWB Academy is a vibrant, exciting and successful 11-19 Academy sponsored by Ormiston Academies Trust.  We have high expectations for all students and staff, and aim to be brilliant in all we do... We are looking for staff who share this vision!  </w:t>
      </w:r>
    </w:p>
    <w:p w14:paraId="1FA98263" w14:textId="77777777" w:rsidR="00984699" w:rsidRPr="00984699" w:rsidRDefault="00984699" w:rsidP="00984699">
      <w:pPr>
        <w:pStyle w:val="NoSpacing"/>
        <w:rPr>
          <w:sz w:val="24"/>
          <w:lang w:val="en-US" w:eastAsia="en-GB"/>
        </w:rPr>
      </w:pPr>
      <w:r w:rsidRPr="00984699">
        <w:rPr>
          <w:sz w:val="24"/>
          <w:lang w:val="en-US" w:eastAsia="en-GB"/>
        </w:rPr>
        <w:t> </w:t>
      </w:r>
    </w:p>
    <w:p w14:paraId="0DA1A865" w14:textId="70EB8259" w:rsidR="00984699" w:rsidRPr="00984699" w:rsidRDefault="00984699" w:rsidP="00984699">
      <w:pPr>
        <w:pStyle w:val="NoSpacing"/>
        <w:rPr>
          <w:sz w:val="24"/>
          <w:lang w:val="en-US" w:eastAsia="en-GB"/>
        </w:rPr>
      </w:pPr>
      <w:r w:rsidRPr="00984699">
        <w:rPr>
          <w:sz w:val="24"/>
          <w:lang w:val="en-US" w:eastAsia="en-GB"/>
        </w:rPr>
        <w:t xml:space="preserve">We are seeking to appoint a team of Community Language Teachers to teach across various subjects. We are ideally looking for professionals who can deliver Arabic, Lithuanian, Latvian, Punjabi and Portuguese on a casual basis for a set number of hours each week. You need to be determined to drive up standards, have a positive approach to your work life and be committed to making a difference in the lives of students.  </w:t>
      </w:r>
    </w:p>
    <w:p w14:paraId="0DC5D195" w14:textId="77777777" w:rsidR="00984699" w:rsidRPr="00984699" w:rsidRDefault="00984699" w:rsidP="00984699">
      <w:pPr>
        <w:pStyle w:val="NoSpacing"/>
        <w:rPr>
          <w:sz w:val="24"/>
          <w:lang w:val="en-US" w:eastAsia="en-GB"/>
        </w:rPr>
      </w:pPr>
      <w:r w:rsidRPr="00984699">
        <w:rPr>
          <w:sz w:val="24"/>
          <w:lang w:val="en-US" w:eastAsia="en-GB"/>
        </w:rPr>
        <w:t> </w:t>
      </w:r>
    </w:p>
    <w:p w14:paraId="76153E00" w14:textId="15F47A95" w:rsidR="00984699" w:rsidRPr="00984699" w:rsidRDefault="00984699" w:rsidP="00984699">
      <w:pPr>
        <w:pStyle w:val="NoSpacing"/>
        <w:rPr>
          <w:sz w:val="24"/>
          <w:lang w:eastAsia="en-GB"/>
        </w:rPr>
      </w:pPr>
      <w:r w:rsidRPr="00984699">
        <w:rPr>
          <w:sz w:val="24"/>
          <w:lang w:val="en-US" w:eastAsia="en-GB"/>
        </w:rPr>
        <w:t>In return you will get to work in an innovative and supportive Academy, where students are keen to learn and which is the first choice for parents across the area.  Be a part of our journey to rapidly become outstanding.</w:t>
      </w:r>
    </w:p>
    <w:p w14:paraId="5E12D796" w14:textId="77777777" w:rsidR="00CE52B1" w:rsidRPr="00984699" w:rsidRDefault="00CE52B1" w:rsidP="00CE168A">
      <w:pPr>
        <w:pStyle w:val="NoSpacing"/>
        <w:rPr>
          <w:rFonts w:ascii="Calibri" w:hAnsi="Calibri"/>
          <w:sz w:val="24"/>
        </w:rPr>
      </w:pPr>
    </w:p>
    <w:p w14:paraId="13E57F72" w14:textId="77777777" w:rsidR="00CE52B1" w:rsidRPr="00984699" w:rsidRDefault="00CE52B1" w:rsidP="00CE168A">
      <w:pPr>
        <w:pStyle w:val="NoSpacing"/>
        <w:rPr>
          <w:rFonts w:ascii="Calibri" w:hAnsi="Calibri"/>
          <w:sz w:val="24"/>
        </w:rPr>
      </w:pPr>
      <w:r w:rsidRPr="00984699">
        <w:rPr>
          <w:rFonts w:ascii="Calibri" w:hAnsi="Calibri"/>
          <w:sz w:val="24"/>
        </w:rPr>
        <w:lastRenderedPageBreak/>
        <w:t xml:space="preserve">Further details are available from Jo Timmis (HR and Administration Manager) via the contact details below or by email to: </w:t>
      </w:r>
      <w:hyperlink r:id="rId18" w:history="1">
        <w:r w:rsidR="00DD7BC9" w:rsidRPr="00984699">
          <w:rPr>
            <w:rStyle w:val="Hyperlink"/>
            <w:rFonts w:ascii="Calibri" w:hAnsi="Calibri"/>
            <w:sz w:val="24"/>
          </w:rPr>
          <w:t>JTimmis@OSWBA.co.uk</w:t>
        </w:r>
      </w:hyperlink>
      <w:r w:rsidR="00DD7BC9" w:rsidRPr="00984699">
        <w:rPr>
          <w:rFonts w:ascii="Calibri" w:hAnsi="Calibri"/>
          <w:sz w:val="24"/>
        </w:rPr>
        <w:t xml:space="preserve"> </w:t>
      </w:r>
      <w:r w:rsidRPr="00984699">
        <w:rPr>
          <w:rFonts w:ascii="Calibri" w:hAnsi="Calibri"/>
          <w:sz w:val="24"/>
        </w:rPr>
        <w:t xml:space="preserve"> </w:t>
      </w:r>
    </w:p>
    <w:p w14:paraId="6656E5BE" w14:textId="77777777" w:rsidR="00CE52B1" w:rsidRPr="00984699" w:rsidRDefault="00CE52B1" w:rsidP="00CE168A">
      <w:pPr>
        <w:pStyle w:val="NoSpacing"/>
        <w:rPr>
          <w:rFonts w:ascii="Calibri" w:hAnsi="Calibri"/>
          <w:sz w:val="24"/>
        </w:rPr>
      </w:pPr>
    </w:p>
    <w:p w14:paraId="2EB8A61B" w14:textId="77777777" w:rsidR="00CE52B1" w:rsidRPr="00984699" w:rsidRDefault="002F396B" w:rsidP="00CE168A">
      <w:pPr>
        <w:widowControl w:val="0"/>
        <w:spacing w:after="0" w:line="240" w:lineRule="auto"/>
        <w:rPr>
          <w:rFonts w:ascii="Calibri" w:eastAsia="Times New Roman" w:hAnsi="Calibri" w:cs="Times New Roman"/>
          <w:b/>
          <w:bCs/>
          <w:color w:val="384E85"/>
          <w:kern w:val="28"/>
          <w:sz w:val="24"/>
          <w:lang w:eastAsia="en-GB"/>
          <w14:cntxtAlts/>
        </w:rPr>
      </w:pPr>
      <w:r w:rsidRPr="00984699">
        <w:rPr>
          <w:rFonts w:ascii="Calibri" w:eastAsia="Times New Roman" w:hAnsi="Calibri" w:cs="Times New Roman"/>
          <w:b/>
          <w:bCs/>
          <w:color w:val="384E85"/>
          <w:kern w:val="28"/>
          <w:sz w:val="24"/>
          <w:lang w:eastAsia="en-GB"/>
          <w14:cntxtAlts/>
        </w:rPr>
        <w:t xml:space="preserve">Ormiston </w:t>
      </w:r>
      <w:r w:rsidR="00CE52B1" w:rsidRPr="00984699">
        <w:rPr>
          <w:rFonts w:ascii="Calibri" w:eastAsia="Times New Roman" w:hAnsi="Calibri" w:cs="Times New Roman"/>
          <w:b/>
          <w:bCs/>
          <w:color w:val="384E85"/>
          <w:kern w:val="28"/>
          <w:sz w:val="24"/>
          <w:lang w:eastAsia="en-GB"/>
          <w14:cntxtAlts/>
        </w:rPr>
        <w:t>SWB Academy is committed to safeguarding procedures and all successful applicants will undergo an Enhanced Disclosure and Barring Service check prior to appointment. This post is exempt from the Academy’s policy on relocation and job share.</w:t>
      </w:r>
    </w:p>
    <w:p w14:paraId="7CC92BDA" w14:textId="77777777" w:rsidR="00CE52B1" w:rsidRPr="00984699" w:rsidRDefault="00CE52B1" w:rsidP="00CE168A">
      <w:pPr>
        <w:widowControl w:val="0"/>
        <w:spacing w:after="0" w:line="240" w:lineRule="auto"/>
        <w:rPr>
          <w:rFonts w:ascii="Calibri" w:eastAsia="Times New Roman" w:hAnsi="Calibri" w:cs="Times New Roman"/>
          <w:b/>
          <w:bCs/>
          <w:color w:val="231F20"/>
          <w:kern w:val="28"/>
          <w:sz w:val="24"/>
          <w:lang w:eastAsia="en-GB"/>
          <w14:cntxtAlts/>
        </w:rPr>
      </w:pPr>
    </w:p>
    <w:p w14:paraId="552EA3BB" w14:textId="66B2596E" w:rsidR="003E1A8F" w:rsidRPr="00984699" w:rsidRDefault="0078246A" w:rsidP="00CE168A">
      <w:pPr>
        <w:widowControl w:val="0"/>
        <w:spacing w:after="0" w:line="240" w:lineRule="auto"/>
        <w:rPr>
          <w:rFonts w:ascii="Calibri" w:eastAsia="Times New Roman" w:hAnsi="Calibri" w:cs="Times New Roman"/>
          <w:bCs/>
          <w:color w:val="231F20"/>
          <w:kern w:val="28"/>
          <w:sz w:val="24"/>
          <w:lang w:eastAsia="en-GB"/>
          <w14:cntxtAlts/>
        </w:rPr>
      </w:pPr>
      <w:r w:rsidRPr="00984699">
        <w:rPr>
          <w:rFonts w:ascii="Calibri" w:eastAsia="Times New Roman" w:hAnsi="Calibri" w:cs="Times New Roman"/>
          <w:bCs/>
          <w:color w:val="231F20"/>
          <w:kern w:val="28"/>
          <w:sz w:val="24"/>
          <w:lang w:eastAsia="en-GB"/>
          <w14:cntxtAlts/>
        </w:rPr>
        <w:t>Closing Date for Applications</w:t>
      </w:r>
      <w:r w:rsidRPr="00984699">
        <w:rPr>
          <w:rFonts w:ascii="Calibri" w:eastAsia="Times New Roman" w:hAnsi="Calibri" w:cs="Times New Roman"/>
          <w:bCs/>
          <w:color w:val="FF0000"/>
          <w:kern w:val="28"/>
          <w:sz w:val="24"/>
          <w:lang w:eastAsia="en-GB"/>
          <w14:cntxtAlts/>
        </w:rPr>
        <w:t xml:space="preserve"> </w:t>
      </w:r>
      <w:r w:rsidR="00984699" w:rsidRPr="00984699">
        <w:rPr>
          <w:rFonts w:ascii="Calibri" w:eastAsia="Times New Roman" w:hAnsi="Calibri" w:cs="Times New Roman"/>
          <w:bCs/>
          <w:color w:val="FF0000"/>
          <w:kern w:val="28"/>
          <w:sz w:val="24"/>
          <w:lang w:eastAsia="en-GB"/>
          <w14:cntxtAlts/>
        </w:rPr>
        <w:t xml:space="preserve"> Friday 20 October 2017</w:t>
      </w:r>
    </w:p>
    <w:p w14:paraId="794C187E" w14:textId="0EEF171B" w:rsidR="003E1A8F" w:rsidRPr="00984699" w:rsidRDefault="00CE52B1" w:rsidP="00CE168A">
      <w:pPr>
        <w:widowControl w:val="0"/>
        <w:spacing w:after="0" w:line="240" w:lineRule="auto"/>
        <w:rPr>
          <w:rFonts w:ascii="Calibri" w:eastAsia="Times New Roman" w:hAnsi="Calibri" w:cs="Times New Roman"/>
          <w:b/>
          <w:bCs/>
          <w:color w:val="002060"/>
          <w:kern w:val="28"/>
          <w:sz w:val="36"/>
          <w:szCs w:val="32"/>
          <w:lang w:eastAsia="en-GB"/>
          <w14:cntxtAlts/>
        </w:rPr>
      </w:pPr>
      <w:r w:rsidRPr="00984699">
        <w:rPr>
          <w:rFonts w:ascii="Calibri" w:eastAsia="Times New Roman" w:hAnsi="Calibri" w:cs="Times New Roman"/>
          <w:bCs/>
          <w:color w:val="231F20"/>
          <w:kern w:val="28"/>
          <w:sz w:val="24"/>
          <w:lang w:eastAsia="en-GB"/>
          <w14:cntxtAlts/>
        </w:rPr>
        <w:t xml:space="preserve">Interviews will be </w:t>
      </w:r>
      <w:r w:rsidR="00984699" w:rsidRPr="00984699">
        <w:rPr>
          <w:rFonts w:ascii="Calibri" w:eastAsia="Times New Roman" w:hAnsi="Calibri" w:cs="Times New Roman"/>
          <w:bCs/>
          <w:color w:val="231F20"/>
          <w:kern w:val="28"/>
          <w:sz w:val="24"/>
          <w:lang w:eastAsia="en-GB"/>
          <w14:cntxtAlts/>
        </w:rPr>
        <w:t>held shortly afterwards.</w:t>
      </w:r>
    </w:p>
    <w:p w14:paraId="775498A0" w14:textId="77777777" w:rsidR="00280A5F" w:rsidRPr="00984699" w:rsidRDefault="00280A5F" w:rsidP="00CE168A">
      <w:pPr>
        <w:widowControl w:val="0"/>
        <w:spacing w:after="0" w:line="240" w:lineRule="auto"/>
        <w:rPr>
          <w:rFonts w:ascii="Calibri" w:eastAsia="Times New Roman" w:hAnsi="Calibri" w:cs="Times New Roman"/>
          <w:bCs/>
          <w:color w:val="231F20"/>
          <w:kern w:val="28"/>
          <w:sz w:val="24"/>
          <w:lang w:eastAsia="en-GB"/>
          <w14:cntxtAlts/>
        </w:rPr>
      </w:pPr>
    </w:p>
    <w:p w14:paraId="03701FE6" w14:textId="77777777" w:rsidR="00887D02" w:rsidRPr="00984699" w:rsidRDefault="00CE52B1" w:rsidP="00CE168A">
      <w:pPr>
        <w:widowControl w:val="0"/>
        <w:spacing w:after="0" w:line="240" w:lineRule="auto"/>
        <w:rPr>
          <w:rFonts w:ascii="Calibri" w:eastAsia="Times New Roman" w:hAnsi="Calibri" w:cs="Times New Roman"/>
          <w:bCs/>
          <w:color w:val="231F20"/>
          <w:kern w:val="28"/>
          <w:sz w:val="24"/>
          <w:lang w:eastAsia="en-GB"/>
          <w14:cntxtAlts/>
        </w:rPr>
      </w:pPr>
      <w:r w:rsidRPr="00984699">
        <w:rPr>
          <w:rFonts w:ascii="Calibri" w:eastAsia="Times New Roman" w:hAnsi="Calibri" w:cs="Times New Roman"/>
          <w:bCs/>
          <w:color w:val="231F20"/>
          <w:kern w:val="28"/>
          <w:sz w:val="24"/>
          <w:lang w:eastAsia="en-GB"/>
          <w14:cntxtAlts/>
        </w:rPr>
        <w:t>Please note we will not accept CVs for this post.  All applications should be made using an official Academy application form along with a covering letter.</w:t>
      </w:r>
    </w:p>
    <w:p w14:paraId="7F847213" w14:textId="77777777" w:rsidR="00EE6F8F" w:rsidRDefault="00EE6F8F" w:rsidP="00CE168A">
      <w:pPr>
        <w:spacing w:after="0" w:line="240" w:lineRule="auto"/>
        <w:sectPr w:rsidR="00EE6F8F" w:rsidSect="00887D02">
          <w:pgSz w:w="11906" w:h="16838"/>
          <w:pgMar w:top="720" w:right="720" w:bottom="720" w:left="720" w:header="708" w:footer="708"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7"/>
        <w:gridCol w:w="2955"/>
      </w:tblGrid>
      <w:tr w:rsidR="00EE6F8F" w14:paraId="0C6A8CB6" w14:textId="77777777" w:rsidTr="00E42B4A">
        <w:trPr>
          <w:trHeight w:val="1126"/>
        </w:trPr>
        <w:tc>
          <w:tcPr>
            <w:tcW w:w="7387" w:type="dxa"/>
            <w:vAlign w:val="center"/>
          </w:tcPr>
          <w:p w14:paraId="17193399" w14:textId="77777777" w:rsidR="00EE6F8F" w:rsidRPr="006640D2" w:rsidRDefault="00EE6F8F" w:rsidP="00CE168A">
            <w:pPr>
              <w:pStyle w:val="Header"/>
              <w:rPr>
                <w:sz w:val="60"/>
                <w:szCs w:val="60"/>
              </w:rPr>
            </w:pPr>
            <w:r w:rsidRPr="00E42B4A">
              <w:rPr>
                <w:b/>
                <w:color w:val="004B91"/>
                <w:sz w:val="60"/>
                <w:szCs w:val="60"/>
              </w:rPr>
              <w:lastRenderedPageBreak/>
              <w:t>Job Description</w:t>
            </w:r>
          </w:p>
        </w:tc>
        <w:tc>
          <w:tcPr>
            <w:tcW w:w="2955" w:type="dxa"/>
            <w:vAlign w:val="center"/>
          </w:tcPr>
          <w:p w14:paraId="3CDD2F40" w14:textId="77777777" w:rsidR="00EE6F8F" w:rsidRDefault="001A5AA0" w:rsidP="00CE168A">
            <w:pPr>
              <w:pStyle w:val="Header"/>
            </w:pPr>
            <w:r>
              <w:rPr>
                <w:noProof/>
                <w:lang w:eastAsia="en-GB"/>
              </w:rPr>
              <w:drawing>
                <wp:anchor distT="0" distB="0" distL="114300" distR="114300" simplePos="0" relativeHeight="251699200" behindDoc="1" locked="0" layoutInCell="1" allowOverlap="1" wp14:anchorId="314B295B" wp14:editId="2B7E61D3">
                  <wp:simplePos x="0" y="0"/>
                  <wp:positionH relativeFrom="column">
                    <wp:posOffset>-1571625</wp:posOffset>
                  </wp:positionH>
                  <wp:positionV relativeFrom="paragraph">
                    <wp:posOffset>-60325</wp:posOffset>
                  </wp:positionV>
                  <wp:extent cx="1455420" cy="51625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B-logo-RGB.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5420" cy="516255"/>
                          </a:xfrm>
                          <a:prstGeom prst="rect">
                            <a:avLst/>
                          </a:prstGeom>
                        </pic:spPr>
                      </pic:pic>
                    </a:graphicData>
                  </a:graphic>
                  <wp14:sizeRelH relativeFrom="page">
                    <wp14:pctWidth>0</wp14:pctWidth>
                  </wp14:sizeRelH>
                  <wp14:sizeRelV relativeFrom="page">
                    <wp14:pctHeight>0</wp14:pctHeight>
                  </wp14:sizeRelV>
                </wp:anchor>
              </w:drawing>
            </w:r>
          </w:p>
        </w:tc>
      </w:tr>
    </w:tbl>
    <w:p w14:paraId="6EA4C927" w14:textId="77777777" w:rsidR="007A0834" w:rsidRPr="00CE52B1" w:rsidRDefault="007A0834" w:rsidP="00CE168A">
      <w:pPr>
        <w:pStyle w:val="Header"/>
        <w:rPr>
          <w:b/>
          <w:color w:val="384E85"/>
        </w:rPr>
      </w:pPr>
    </w:p>
    <w:p w14:paraId="42C5CF5C" w14:textId="23726FF6" w:rsidR="0078246A" w:rsidRPr="00E42B4A" w:rsidRDefault="0078246A" w:rsidP="0078246A">
      <w:pPr>
        <w:pStyle w:val="Header"/>
        <w:rPr>
          <w:color w:val="004B91"/>
          <w:sz w:val="32"/>
          <w:szCs w:val="32"/>
        </w:rPr>
      </w:pPr>
      <w:r w:rsidRPr="00E42B4A">
        <w:rPr>
          <w:b/>
          <w:color w:val="004B91"/>
          <w:sz w:val="32"/>
          <w:szCs w:val="32"/>
        </w:rPr>
        <w:t>Role:</w:t>
      </w:r>
      <w:r>
        <w:rPr>
          <w:color w:val="004B91"/>
          <w:sz w:val="32"/>
          <w:szCs w:val="32"/>
        </w:rPr>
        <w:t xml:space="preserve"> </w:t>
      </w:r>
      <w:r w:rsidR="000E6E33">
        <w:rPr>
          <w:color w:val="004B91"/>
          <w:sz w:val="32"/>
          <w:szCs w:val="32"/>
        </w:rPr>
        <w:t>Casual Teacher of Community Languages (Various)</w:t>
      </w:r>
    </w:p>
    <w:p w14:paraId="39B0CF5E" w14:textId="346FB6E0" w:rsidR="008A0E6E" w:rsidRPr="008A0E6E" w:rsidRDefault="0078246A" w:rsidP="0078246A">
      <w:pPr>
        <w:widowControl w:val="0"/>
        <w:spacing w:after="0" w:line="285" w:lineRule="auto"/>
        <w:rPr>
          <w:rFonts w:ascii="Calibri" w:eastAsia="Times New Roman" w:hAnsi="Calibri" w:cs="Times New Roman"/>
          <w:bCs/>
          <w:iCs/>
          <w:color w:val="004B91"/>
          <w:kern w:val="28"/>
          <w:sz w:val="32"/>
          <w:szCs w:val="32"/>
          <w:lang w:eastAsia="en-GB"/>
          <w14:cntxtAlts/>
        </w:rPr>
      </w:pPr>
      <w:r w:rsidRPr="00E42B4A">
        <w:rPr>
          <w:b/>
          <w:color w:val="004B91"/>
          <w:sz w:val="32"/>
          <w:szCs w:val="32"/>
        </w:rPr>
        <w:t xml:space="preserve">Scale: </w:t>
      </w:r>
      <w:r w:rsidR="000E6E33">
        <w:rPr>
          <w:rFonts w:ascii="Calibri" w:eastAsia="Times New Roman" w:hAnsi="Calibri" w:cs="Times New Roman"/>
          <w:bCs/>
          <w:iCs/>
          <w:color w:val="004B91"/>
          <w:kern w:val="28"/>
          <w:sz w:val="32"/>
          <w:szCs w:val="32"/>
          <w:lang w:eastAsia="en-GB"/>
          <w14:cntxtAlts/>
        </w:rPr>
        <w:t>Casual contract £25 per hour</w:t>
      </w:r>
    </w:p>
    <w:p w14:paraId="4F1025E9" w14:textId="77777777" w:rsidR="0078246A" w:rsidRDefault="0078246A" w:rsidP="0078246A">
      <w:pPr>
        <w:pStyle w:val="Header"/>
        <w:rPr>
          <w:b/>
          <w:color w:val="004B91"/>
          <w:sz w:val="32"/>
          <w:szCs w:val="32"/>
        </w:rPr>
      </w:pPr>
      <w:r w:rsidRPr="00E42B4A">
        <w:rPr>
          <w:b/>
          <w:color w:val="004B91"/>
          <w:sz w:val="32"/>
          <w:szCs w:val="32"/>
        </w:rPr>
        <w:t>Working Pattern:</w:t>
      </w:r>
      <w:r>
        <w:rPr>
          <w:color w:val="004B91"/>
          <w:sz w:val="32"/>
          <w:szCs w:val="32"/>
        </w:rPr>
        <w:t xml:space="preserve"> Term time only</w:t>
      </w:r>
      <w:r w:rsidRPr="00E42B4A">
        <w:rPr>
          <w:b/>
          <w:color w:val="004B91"/>
          <w:sz w:val="32"/>
          <w:szCs w:val="32"/>
        </w:rPr>
        <w:t xml:space="preserve"> </w:t>
      </w:r>
    </w:p>
    <w:p w14:paraId="398B308A" w14:textId="1DF1ADFF" w:rsidR="00CE168A" w:rsidRPr="00E42B4A" w:rsidRDefault="00CE168A" w:rsidP="00CE168A">
      <w:pPr>
        <w:pStyle w:val="Header"/>
        <w:rPr>
          <w:color w:val="004B91"/>
          <w:sz w:val="32"/>
          <w:szCs w:val="32"/>
        </w:rPr>
      </w:pPr>
      <w:r w:rsidRPr="00E42B4A">
        <w:rPr>
          <w:b/>
          <w:color w:val="004B91"/>
          <w:sz w:val="32"/>
          <w:szCs w:val="32"/>
        </w:rPr>
        <w:t xml:space="preserve">Date required: </w:t>
      </w:r>
      <w:r w:rsidR="000E6E33">
        <w:rPr>
          <w:color w:val="004B91"/>
          <w:sz w:val="32"/>
          <w:szCs w:val="32"/>
        </w:rPr>
        <w:t>As soon as possible</w:t>
      </w:r>
    </w:p>
    <w:p w14:paraId="2BD1F041" w14:textId="77777777" w:rsidR="00B8402B" w:rsidRPr="0009273A" w:rsidRDefault="00B8402B" w:rsidP="00CE168A">
      <w:pPr>
        <w:pStyle w:val="Default"/>
        <w:tabs>
          <w:tab w:val="left" w:pos="1410"/>
        </w:tabs>
        <w:rPr>
          <w:rFonts w:asciiTheme="minorHAnsi" w:hAnsiTheme="minorHAnsi"/>
          <w:b/>
          <w:bCs/>
          <w:sz w:val="22"/>
          <w:szCs w:val="22"/>
        </w:rPr>
      </w:pPr>
      <w:r w:rsidRPr="0009273A">
        <w:rPr>
          <w:rFonts w:asciiTheme="minorHAnsi" w:hAnsiTheme="minorHAnsi"/>
          <w:b/>
          <w:bCs/>
          <w:sz w:val="22"/>
          <w:szCs w:val="22"/>
        </w:rPr>
        <w:tab/>
      </w:r>
    </w:p>
    <w:p w14:paraId="2FFACA73" w14:textId="77777777" w:rsidR="002C4745" w:rsidRPr="00E42B4A" w:rsidRDefault="002C4745" w:rsidP="002C4745">
      <w:pPr>
        <w:pStyle w:val="Default"/>
        <w:tabs>
          <w:tab w:val="left" w:pos="1410"/>
        </w:tabs>
        <w:rPr>
          <w:rFonts w:asciiTheme="minorHAnsi" w:hAnsiTheme="minorHAnsi"/>
          <w:b/>
          <w:bCs/>
          <w:color w:val="004B91"/>
          <w:sz w:val="32"/>
          <w:szCs w:val="32"/>
        </w:rPr>
      </w:pPr>
      <w:r w:rsidRPr="00E42B4A">
        <w:rPr>
          <w:rFonts w:asciiTheme="minorHAnsi" w:hAnsiTheme="minorHAnsi"/>
          <w:b/>
          <w:bCs/>
          <w:color w:val="004B91"/>
          <w:sz w:val="32"/>
          <w:szCs w:val="32"/>
        </w:rPr>
        <w:t>Job purpose</w:t>
      </w:r>
    </w:p>
    <w:p w14:paraId="433579A4" w14:textId="5052575E" w:rsidR="008A0E6E" w:rsidRPr="000A42DC" w:rsidRDefault="008A0E6E" w:rsidP="008A0E6E">
      <w:pPr>
        <w:pStyle w:val="BodyText"/>
        <w:numPr>
          <w:ilvl w:val="0"/>
          <w:numId w:val="25"/>
        </w:numPr>
        <w:rPr>
          <w:rFonts w:asciiTheme="minorHAnsi" w:hAnsiTheme="minorHAnsi"/>
          <w:bCs/>
          <w:szCs w:val="22"/>
        </w:rPr>
      </w:pPr>
      <w:r w:rsidRPr="000A42DC">
        <w:rPr>
          <w:rFonts w:asciiTheme="minorHAnsi" w:hAnsiTheme="minorHAnsi"/>
          <w:bCs/>
          <w:szCs w:val="22"/>
        </w:rPr>
        <w:t xml:space="preserve">To provide high quality </w:t>
      </w:r>
      <w:r w:rsidR="000E6E33">
        <w:rPr>
          <w:rFonts w:asciiTheme="minorHAnsi" w:hAnsiTheme="minorHAnsi"/>
          <w:bCs/>
          <w:szCs w:val="22"/>
        </w:rPr>
        <w:t>language</w:t>
      </w:r>
      <w:r w:rsidR="00F35DE0">
        <w:rPr>
          <w:rFonts w:asciiTheme="minorHAnsi" w:hAnsiTheme="minorHAnsi"/>
          <w:bCs/>
          <w:szCs w:val="22"/>
        </w:rPr>
        <w:t xml:space="preserve"> </w:t>
      </w:r>
      <w:r w:rsidRPr="000A42DC">
        <w:rPr>
          <w:rFonts w:asciiTheme="minorHAnsi" w:hAnsiTheme="minorHAnsi"/>
          <w:bCs/>
          <w:szCs w:val="22"/>
        </w:rPr>
        <w:t xml:space="preserve">lessons across a range of ages and ability, ensuring excellent outcomes for students.  </w:t>
      </w:r>
    </w:p>
    <w:p w14:paraId="75885693" w14:textId="6D541616" w:rsidR="008A0E6E" w:rsidRPr="000A42DC" w:rsidRDefault="008A0E6E" w:rsidP="008A0E6E">
      <w:pPr>
        <w:pStyle w:val="BodyText"/>
        <w:numPr>
          <w:ilvl w:val="0"/>
          <w:numId w:val="25"/>
        </w:numPr>
        <w:rPr>
          <w:rFonts w:asciiTheme="minorHAnsi" w:hAnsiTheme="minorHAnsi"/>
          <w:bCs/>
          <w:szCs w:val="22"/>
        </w:rPr>
      </w:pPr>
      <w:r w:rsidRPr="000A42DC">
        <w:rPr>
          <w:rFonts w:asciiTheme="minorHAnsi" w:hAnsiTheme="minorHAnsi"/>
          <w:bCs/>
          <w:szCs w:val="22"/>
        </w:rPr>
        <w:t xml:space="preserve">The ability to teach </w:t>
      </w:r>
      <w:r w:rsidR="000E6E33">
        <w:rPr>
          <w:rFonts w:asciiTheme="minorHAnsi" w:hAnsiTheme="minorHAnsi"/>
          <w:bCs/>
          <w:szCs w:val="22"/>
        </w:rPr>
        <w:t>community languages</w:t>
      </w:r>
      <w:r w:rsidR="00C407FA">
        <w:rPr>
          <w:rFonts w:asciiTheme="minorHAnsi" w:hAnsiTheme="minorHAnsi"/>
          <w:bCs/>
          <w:szCs w:val="22"/>
        </w:rPr>
        <w:t xml:space="preserve"> across</w:t>
      </w:r>
      <w:r>
        <w:rPr>
          <w:rFonts w:asciiTheme="minorHAnsi" w:hAnsiTheme="minorHAnsi"/>
          <w:bCs/>
          <w:szCs w:val="22"/>
        </w:rPr>
        <w:t xml:space="preserve"> all key stages</w:t>
      </w:r>
      <w:r w:rsidRPr="000A42DC">
        <w:rPr>
          <w:rFonts w:asciiTheme="minorHAnsi" w:hAnsiTheme="minorHAnsi"/>
          <w:bCs/>
          <w:szCs w:val="22"/>
        </w:rPr>
        <w:t xml:space="preserve"> would be a distinct advantage.</w:t>
      </w:r>
    </w:p>
    <w:p w14:paraId="0A6E48FB" w14:textId="18CEE458" w:rsidR="008A0E6E" w:rsidRPr="000A42DC" w:rsidRDefault="008A0E6E" w:rsidP="008A0E6E">
      <w:pPr>
        <w:pStyle w:val="BodyText"/>
        <w:numPr>
          <w:ilvl w:val="0"/>
          <w:numId w:val="25"/>
        </w:numPr>
        <w:rPr>
          <w:rFonts w:asciiTheme="minorHAnsi" w:hAnsiTheme="minorHAnsi"/>
          <w:bCs/>
          <w:szCs w:val="22"/>
        </w:rPr>
      </w:pPr>
      <w:r w:rsidRPr="000A42DC">
        <w:rPr>
          <w:rFonts w:asciiTheme="minorHAnsi" w:hAnsiTheme="minorHAnsi"/>
          <w:bCs/>
          <w:szCs w:val="22"/>
        </w:rPr>
        <w:t xml:space="preserve">To contribute to the rapid improvements within the </w:t>
      </w:r>
      <w:r w:rsidR="000E6E33">
        <w:rPr>
          <w:rFonts w:asciiTheme="minorHAnsi" w:hAnsiTheme="minorHAnsi"/>
          <w:bCs/>
          <w:szCs w:val="22"/>
        </w:rPr>
        <w:t>MFL/Community Languages Faculty</w:t>
      </w:r>
      <w:r w:rsidRPr="000A42DC">
        <w:rPr>
          <w:rFonts w:asciiTheme="minorHAnsi" w:hAnsiTheme="minorHAnsi"/>
          <w:bCs/>
          <w:szCs w:val="22"/>
        </w:rPr>
        <w:t>.</w:t>
      </w:r>
    </w:p>
    <w:p w14:paraId="43F27729" w14:textId="77777777" w:rsidR="006D4E5A" w:rsidRPr="000A42DC" w:rsidRDefault="006D4E5A" w:rsidP="006D4E5A">
      <w:pPr>
        <w:pStyle w:val="Default"/>
        <w:rPr>
          <w:rFonts w:asciiTheme="minorHAnsi" w:hAnsiTheme="minorHAnsi"/>
          <w:sz w:val="22"/>
          <w:szCs w:val="22"/>
        </w:rPr>
      </w:pPr>
    </w:p>
    <w:p w14:paraId="47D23FA7" w14:textId="77777777" w:rsidR="002C4745" w:rsidRDefault="002C4745" w:rsidP="002C4745">
      <w:pPr>
        <w:pStyle w:val="Default"/>
        <w:rPr>
          <w:rFonts w:asciiTheme="minorHAnsi" w:hAnsiTheme="minorHAnsi"/>
          <w:b/>
          <w:bCs/>
          <w:color w:val="004B91"/>
          <w:sz w:val="32"/>
          <w:szCs w:val="32"/>
        </w:rPr>
      </w:pPr>
      <w:r w:rsidRPr="00E42B4A">
        <w:rPr>
          <w:rFonts w:asciiTheme="minorHAnsi" w:hAnsiTheme="minorHAnsi"/>
          <w:b/>
          <w:bCs/>
          <w:color w:val="004B91"/>
          <w:sz w:val="32"/>
          <w:szCs w:val="32"/>
        </w:rPr>
        <w:t>Duties and responsibilities</w:t>
      </w:r>
    </w:p>
    <w:p w14:paraId="67E0C8C0" w14:textId="77777777" w:rsidR="008A0E6E" w:rsidRPr="000A42DC" w:rsidRDefault="008A0E6E" w:rsidP="008A0E6E">
      <w:pPr>
        <w:pStyle w:val="ListParagraph"/>
        <w:widowControl w:val="0"/>
        <w:numPr>
          <w:ilvl w:val="0"/>
          <w:numId w:val="9"/>
        </w:numPr>
        <w:spacing w:after="0" w:line="240" w:lineRule="auto"/>
        <w:contextualSpacing w:val="0"/>
        <w:rPr>
          <w:bCs/>
        </w:rPr>
      </w:pPr>
      <w:r w:rsidRPr="000A42DC">
        <w:rPr>
          <w:bCs/>
        </w:rPr>
        <w:t>To plan, prepare and mark class work and homework for all classes according to Academy policy, ensuring</w:t>
      </w:r>
      <w:r>
        <w:rPr>
          <w:bCs/>
        </w:rPr>
        <w:t xml:space="preserve"> </w:t>
      </w:r>
      <w:r w:rsidRPr="000A42DC">
        <w:rPr>
          <w:bCs/>
        </w:rPr>
        <w:t>all students make at least good progress and are engaged in their learning.</w:t>
      </w:r>
    </w:p>
    <w:p w14:paraId="35825AD9" w14:textId="77777777" w:rsidR="008A0E6E" w:rsidRPr="000A42DC" w:rsidRDefault="008A0E6E" w:rsidP="008A0E6E">
      <w:pPr>
        <w:pStyle w:val="ListParagraph"/>
        <w:widowControl w:val="0"/>
        <w:numPr>
          <w:ilvl w:val="0"/>
          <w:numId w:val="9"/>
        </w:numPr>
        <w:spacing w:after="0" w:line="240" w:lineRule="auto"/>
        <w:contextualSpacing w:val="0"/>
        <w:rPr>
          <w:bCs/>
        </w:rPr>
      </w:pPr>
      <w:r w:rsidRPr="000A42DC">
        <w:rPr>
          <w:bCs/>
        </w:rPr>
        <w:t>To create a stimulating and encouraging classroom environment where students are keen to learn.</w:t>
      </w:r>
    </w:p>
    <w:p w14:paraId="64E3FC4A" w14:textId="10936630" w:rsidR="008A0E6E" w:rsidRPr="000A42DC" w:rsidRDefault="008A0E6E" w:rsidP="008A0E6E">
      <w:pPr>
        <w:pStyle w:val="ListParagraph"/>
        <w:widowControl w:val="0"/>
        <w:numPr>
          <w:ilvl w:val="0"/>
          <w:numId w:val="9"/>
        </w:numPr>
        <w:spacing w:after="0" w:line="240" w:lineRule="auto"/>
        <w:contextualSpacing w:val="0"/>
        <w:rPr>
          <w:bCs/>
        </w:rPr>
      </w:pPr>
      <w:r w:rsidRPr="000A42DC">
        <w:rPr>
          <w:bCs/>
        </w:rPr>
        <w:t xml:space="preserve">To work with the Director of </w:t>
      </w:r>
      <w:r w:rsidR="000E6E33">
        <w:rPr>
          <w:bCs/>
        </w:rPr>
        <w:t>Community Languages</w:t>
      </w:r>
      <w:r w:rsidRPr="000A42DC">
        <w:rPr>
          <w:bCs/>
        </w:rPr>
        <w:t xml:space="preserve"> to promote </w:t>
      </w:r>
      <w:r w:rsidR="000E6E33">
        <w:rPr>
          <w:bCs/>
        </w:rPr>
        <w:t>the development of community languages</w:t>
      </w:r>
    </w:p>
    <w:p w14:paraId="19528B56" w14:textId="77777777" w:rsidR="008A0E6E" w:rsidRPr="000A42DC" w:rsidRDefault="008A0E6E" w:rsidP="008A0E6E">
      <w:pPr>
        <w:pStyle w:val="ListParagraph"/>
        <w:widowControl w:val="0"/>
        <w:numPr>
          <w:ilvl w:val="0"/>
          <w:numId w:val="9"/>
        </w:numPr>
        <w:spacing w:after="0" w:line="240" w:lineRule="auto"/>
        <w:contextualSpacing w:val="0"/>
        <w:rPr>
          <w:bCs/>
        </w:rPr>
      </w:pPr>
      <w:r w:rsidRPr="000A42DC">
        <w:rPr>
          <w:bCs/>
        </w:rPr>
        <w:t>To demonstrate high ambition, high expectations and drive in your role at all times.</w:t>
      </w:r>
    </w:p>
    <w:p w14:paraId="4856B7CF" w14:textId="6AF36A9A" w:rsidR="0078246A" w:rsidRDefault="0078246A" w:rsidP="0078246A">
      <w:pPr>
        <w:pStyle w:val="Default"/>
        <w:rPr>
          <w:rFonts w:asciiTheme="minorHAnsi" w:hAnsiTheme="minorHAnsi"/>
          <w:b/>
          <w:bCs/>
          <w:color w:val="004B91"/>
          <w:sz w:val="32"/>
          <w:szCs w:val="32"/>
        </w:rPr>
      </w:pPr>
    </w:p>
    <w:p w14:paraId="174D8C7C" w14:textId="3A2F4D77" w:rsidR="00C407FA" w:rsidRDefault="00C407FA" w:rsidP="0078246A">
      <w:pPr>
        <w:pStyle w:val="Default"/>
        <w:rPr>
          <w:rFonts w:asciiTheme="minorHAnsi" w:hAnsiTheme="minorHAnsi"/>
          <w:b/>
          <w:bCs/>
          <w:color w:val="004B91"/>
          <w:sz w:val="32"/>
          <w:szCs w:val="32"/>
        </w:rPr>
      </w:pPr>
      <w:r>
        <w:rPr>
          <w:noProof/>
          <w:lang w:eastAsia="en-GB"/>
        </w:rPr>
        <w:lastRenderedPageBreak/>
        <w:drawing>
          <wp:anchor distT="0" distB="0" distL="114300" distR="114300" simplePos="0" relativeHeight="251705344" behindDoc="1" locked="0" layoutInCell="1" allowOverlap="1" wp14:anchorId="75614786" wp14:editId="31456DCE">
            <wp:simplePos x="0" y="0"/>
            <wp:positionH relativeFrom="margin">
              <wp:posOffset>2616794</wp:posOffset>
            </wp:positionH>
            <wp:positionV relativeFrom="paragraph">
              <wp:posOffset>13764</wp:posOffset>
            </wp:positionV>
            <wp:extent cx="4349750" cy="4455795"/>
            <wp:effectExtent l="0" t="0" r="0" b="0"/>
            <wp:wrapTight wrapText="bothSides">
              <wp:wrapPolygon edited="0">
                <wp:start x="15609" y="0"/>
                <wp:lineTo x="14852" y="369"/>
                <wp:lineTo x="13055" y="1385"/>
                <wp:lineTo x="12771" y="2124"/>
                <wp:lineTo x="12203" y="3140"/>
                <wp:lineTo x="12014" y="4617"/>
                <wp:lineTo x="12298" y="6095"/>
                <wp:lineTo x="10784" y="7572"/>
                <wp:lineTo x="9744" y="8034"/>
                <wp:lineTo x="8419" y="8865"/>
                <wp:lineTo x="7946" y="9604"/>
                <wp:lineTo x="7189" y="10528"/>
                <wp:lineTo x="6527" y="12005"/>
                <wp:lineTo x="2743" y="13483"/>
                <wp:lineTo x="2176" y="13760"/>
                <wp:lineTo x="757" y="14776"/>
                <wp:lineTo x="189" y="16438"/>
                <wp:lineTo x="284" y="18008"/>
                <wp:lineTo x="946" y="19393"/>
                <wp:lineTo x="946" y="20501"/>
                <wp:lineTo x="3689" y="20870"/>
                <wp:lineTo x="11919" y="21240"/>
                <wp:lineTo x="14379" y="21240"/>
                <wp:lineTo x="15514" y="20870"/>
                <wp:lineTo x="17785" y="19578"/>
                <wp:lineTo x="19204" y="17915"/>
                <wp:lineTo x="19771" y="16438"/>
                <wp:lineTo x="20055" y="14960"/>
                <wp:lineTo x="20149" y="13483"/>
                <wp:lineTo x="19771" y="12005"/>
                <wp:lineTo x="19204" y="10528"/>
                <wp:lineTo x="18352" y="9512"/>
                <wp:lineTo x="18068" y="9050"/>
                <wp:lineTo x="19866" y="7572"/>
                <wp:lineTo x="20717" y="6095"/>
                <wp:lineTo x="21095" y="4617"/>
                <wp:lineTo x="20906" y="3140"/>
                <wp:lineTo x="20339" y="2124"/>
                <wp:lineTo x="20149" y="1478"/>
                <wp:lineTo x="18258" y="369"/>
                <wp:lineTo x="17501" y="0"/>
                <wp:lineTo x="15609"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Right Corner Bubble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49750" cy="4455795"/>
                    </a:xfrm>
                    <a:prstGeom prst="rect">
                      <a:avLst/>
                    </a:prstGeom>
                  </pic:spPr>
                </pic:pic>
              </a:graphicData>
            </a:graphic>
            <wp14:sizeRelH relativeFrom="page">
              <wp14:pctWidth>0</wp14:pctWidth>
            </wp14:sizeRelH>
            <wp14:sizeRelV relativeFrom="page">
              <wp14:pctHeight>0</wp14:pctHeight>
            </wp14:sizeRelV>
          </wp:anchor>
        </w:drawing>
      </w:r>
    </w:p>
    <w:p w14:paraId="1C7DE28F" w14:textId="02455DE2" w:rsidR="00C407FA" w:rsidRPr="0078246A" w:rsidRDefault="00C407FA" w:rsidP="0078246A">
      <w:pPr>
        <w:pStyle w:val="Default"/>
        <w:rPr>
          <w:rFonts w:asciiTheme="minorHAnsi" w:hAnsiTheme="minorHAnsi"/>
          <w:b/>
          <w:bCs/>
          <w:color w:val="004B91"/>
          <w:sz w:val="32"/>
          <w:szCs w:val="32"/>
        </w:rPr>
        <w:sectPr w:rsidR="00C407FA" w:rsidRPr="0078246A" w:rsidSect="00887D02">
          <w:pgSz w:w="11906" w:h="16838"/>
          <w:pgMar w:top="720" w:right="720" w:bottom="720" w:left="720" w:header="708" w:footer="708"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3"/>
        <w:gridCol w:w="2993"/>
      </w:tblGrid>
      <w:tr w:rsidR="00E83F20" w14:paraId="46F43F08" w14:textId="77777777" w:rsidTr="00E42B4A">
        <w:trPr>
          <w:trHeight w:val="1099"/>
        </w:trPr>
        <w:tc>
          <w:tcPr>
            <w:tcW w:w="7485" w:type="dxa"/>
            <w:vAlign w:val="center"/>
          </w:tcPr>
          <w:p w14:paraId="41D64AC1" w14:textId="77777777" w:rsidR="00E83F20" w:rsidRPr="00E83F20" w:rsidRDefault="00E83F20" w:rsidP="00CE168A">
            <w:pPr>
              <w:pStyle w:val="Default"/>
              <w:rPr>
                <w:rFonts w:asciiTheme="minorHAnsi" w:hAnsiTheme="minorHAnsi"/>
                <w:b/>
                <w:color w:val="384E85"/>
                <w:sz w:val="60"/>
                <w:szCs w:val="60"/>
              </w:rPr>
            </w:pPr>
            <w:r w:rsidRPr="00E42B4A">
              <w:rPr>
                <w:rFonts w:asciiTheme="minorHAnsi" w:hAnsiTheme="minorHAnsi"/>
                <w:b/>
                <w:color w:val="004B91"/>
                <w:sz w:val="60"/>
                <w:szCs w:val="60"/>
              </w:rPr>
              <w:lastRenderedPageBreak/>
              <w:t>Person specification</w:t>
            </w:r>
          </w:p>
        </w:tc>
        <w:tc>
          <w:tcPr>
            <w:tcW w:w="2994" w:type="dxa"/>
            <w:vAlign w:val="center"/>
          </w:tcPr>
          <w:p w14:paraId="54FE9DB0" w14:textId="77777777" w:rsidR="00E83F20" w:rsidRDefault="001A5AA0" w:rsidP="00CE168A">
            <w:pPr>
              <w:pStyle w:val="Header"/>
            </w:pPr>
            <w:r>
              <w:rPr>
                <w:noProof/>
                <w:lang w:eastAsia="en-GB"/>
              </w:rPr>
              <w:drawing>
                <wp:anchor distT="0" distB="0" distL="114300" distR="114300" simplePos="0" relativeHeight="251701248" behindDoc="1" locked="0" layoutInCell="1" allowOverlap="1" wp14:anchorId="2A7BA65C" wp14:editId="64A9CE91">
                  <wp:simplePos x="0" y="0"/>
                  <wp:positionH relativeFrom="column">
                    <wp:posOffset>-1569720</wp:posOffset>
                  </wp:positionH>
                  <wp:positionV relativeFrom="paragraph">
                    <wp:posOffset>-25400</wp:posOffset>
                  </wp:positionV>
                  <wp:extent cx="1455420" cy="51625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B-logo-RGB.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5420" cy="516255"/>
                          </a:xfrm>
                          <a:prstGeom prst="rect">
                            <a:avLst/>
                          </a:prstGeom>
                        </pic:spPr>
                      </pic:pic>
                    </a:graphicData>
                  </a:graphic>
                  <wp14:sizeRelH relativeFrom="page">
                    <wp14:pctWidth>0</wp14:pctWidth>
                  </wp14:sizeRelH>
                  <wp14:sizeRelV relativeFrom="page">
                    <wp14:pctHeight>0</wp14:pctHeight>
                  </wp14:sizeRelV>
                </wp:anchor>
              </w:drawing>
            </w:r>
          </w:p>
        </w:tc>
      </w:tr>
    </w:tbl>
    <w:p w14:paraId="2322E46F" w14:textId="77777777" w:rsidR="00E83F20" w:rsidRPr="009746D4" w:rsidRDefault="00E83F20" w:rsidP="00CE168A">
      <w:pPr>
        <w:pStyle w:val="Header"/>
      </w:pPr>
    </w:p>
    <w:p w14:paraId="0CA23797" w14:textId="77777777" w:rsidR="001C10C2" w:rsidRDefault="001C10C2" w:rsidP="001C10C2">
      <w:pPr>
        <w:spacing w:after="0" w:line="240" w:lineRule="auto"/>
        <w:rPr>
          <w:rFonts w:cs="Calibri"/>
          <w:color w:val="000000"/>
        </w:rPr>
      </w:pPr>
    </w:p>
    <w:p w14:paraId="463B5759" w14:textId="77777777" w:rsidR="00F35DE0" w:rsidRPr="00E83F20" w:rsidRDefault="00F35DE0" w:rsidP="00F35DE0">
      <w:pPr>
        <w:pStyle w:val="Default"/>
        <w:rPr>
          <w:rFonts w:asciiTheme="minorHAnsi" w:hAnsiTheme="minorHAnsi"/>
          <w:b/>
          <w:bCs/>
          <w:sz w:val="32"/>
          <w:szCs w:val="32"/>
        </w:rPr>
      </w:pPr>
      <w:r w:rsidRPr="00E83F20">
        <w:rPr>
          <w:rFonts w:asciiTheme="minorHAnsi" w:hAnsiTheme="minorHAnsi"/>
          <w:b/>
          <w:bCs/>
          <w:color w:val="384E85"/>
          <w:sz w:val="32"/>
          <w:szCs w:val="32"/>
        </w:rPr>
        <w:t>Qualifications</w:t>
      </w:r>
    </w:p>
    <w:p w14:paraId="6D92D3B6" w14:textId="1A5E1797" w:rsidR="00F35DE0" w:rsidRPr="00E11EDE" w:rsidRDefault="00C35613" w:rsidP="00F35DE0">
      <w:pPr>
        <w:pStyle w:val="ListParagraph"/>
        <w:widowControl w:val="0"/>
        <w:numPr>
          <w:ilvl w:val="0"/>
          <w:numId w:val="26"/>
        </w:numPr>
        <w:spacing w:after="0" w:line="240" w:lineRule="auto"/>
        <w:rPr>
          <w:bCs/>
        </w:rPr>
      </w:pPr>
      <w:r>
        <w:rPr>
          <w:bCs/>
        </w:rPr>
        <w:t>Ideally h</w:t>
      </w:r>
      <w:r w:rsidR="00F35DE0" w:rsidRPr="00E11EDE">
        <w:rPr>
          <w:bCs/>
        </w:rPr>
        <w:t>ave Qualified Teacher Status (QTS)</w:t>
      </w:r>
    </w:p>
    <w:p w14:paraId="34D0D9EA" w14:textId="7979C02B" w:rsidR="00F35DE0" w:rsidRPr="00E11EDE" w:rsidRDefault="00C35613" w:rsidP="00F35DE0">
      <w:pPr>
        <w:pStyle w:val="ListParagraph"/>
        <w:widowControl w:val="0"/>
        <w:numPr>
          <w:ilvl w:val="0"/>
          <w:numId w:val="26"/>
        </w:numPr>
        <w:spacing w:after="0" w:line="240" w:lineRule="auto"/>
        <w:rPr>
          <w:bCs/>
        </w:rPr>
      </w:pPr>
      <w:r>
        <w:t xml:space="preserve">Degree or significant </w:t>
      </w:r>
      <w:r w:rsidR="00F35DE0" w:rsidRPr="00B95DEA">
        <w:t xml:space="preserve">relevant subject </w:t>
      </w:r>
      <w:r>
        <w:t xml:space="preserve">experience </w:t>
      </w:r>
      <w:r w:rsidR="00F35DE0" w:rsidRPr="00B95DEA">
        <w:t>being taught</w:t>
      </w:r>
    </w:p>
    <w:p w14:paraId="4B44B5F5" w14:textId="77777777" w:rsidR="00F35DE0" w:rsidRPr="00E83F20" w:rsidRDefault="00F35DE0" w:rsidP="00F35DE0">
      <w:pPr>
        <w:pStyle w:val="Default"/>
        <w:rPr>
          <w:rFonts w:asciiTheme="minorHAnsi" w:hAnsiTheme="minorHAnsi"/>
          <w:sz w:val="22"/>
          <w:szCs w:val="22"/>
        </w:rPr>
      </w:pPr>
    </w:p>
    <w:p w14:paraId="26054A94" w14:textId="77777777" w:rsidR="00F35DE0" w:rsidRPr="00E83F20" w:rsidRDefault="00F35DE0" w:rsidP="00F35DE0">
      <w:pPr>
        <w:pStyle w:val="Default"/>
        <w:rPr>
          <w:rFonts w:asciiTheme="minorHAnsi" w:hAnsiTheme="minorHAnsi"/>
          <w:b/>
          <w:bCs/>
          <w:color w:val="384E85"/>
          <w:sz w:val="32"/>
          <w:szCs w:val="32"/>
        </w:rPr>
      </w:pPr>
      <w:r w:rsidRPr="00E83F20">
        <w:rPr>
          <w:rFonts w:asciiTheme="minorHAnsi" w:hAnsiTheme="minorHAnsi"/>
          <w:b/>
          <w:bCs/>
          <w:color w:val="384E85"/>
          <w:sz w:val="32"/>
          <w:szCs w:val="32"/>
        </w:rPr>
        <w:t>Knowledge, skills and experience</w:t>
      </w:r>
    </w:p>
    <w:p w14:paraId="340AC9B0" w14:textId="77777777" w:rsidR="00F35DE0" w:rsidRDefault="00F35DE0" w:rsidP="00F35DE0">
      <w:pPr>
        <w:pStyle w:val="ListParagraph"/>
        <w:numPr>
          <w:ilvl w:val="0"/>
          <w:numId w:val="27"/>
        </w:numPr>
        <w:spacing w:after="0" w:line="240" w:lineRule="auto"/>
      </w:pPr>
      <w:r w:rsidRPr="00B95DEA">
        <w:t>A clear vision for the faculty</w:t>
      </w:r>
    </w:p>
    <w:p w14:paraId="1CE82813" w14:textId="77777777" w:rsidR="00F35DE0" w:rsidRPr="00B95DEA" w:rsidRDefault="00F35DE0" w:rsidP="00F35DE0">
      <w:pPr>
        <w:pStyle w:val="ListParagraph"/>
        <w:numPr>
          <w:ilvl w:val="0"/>
          <w:numId w:val="27"/>
        </w:numPr>
        <w:spacing w:after="0" w:line="240" w:lineRule="auto"/>
      </w:pPr>
      <w:r w:rsidRPr="00B95DEA">
        <w:t>Excellent subject knowledge sufficient to challenge able students and achieve high outcomes at sixth form level in at least one of the faculty subject areas</w:t>
      </w:r>
    </w:p>
    <w:p w14:paraId="11563127" w14:textId="77777777" w:rsidR="00F35DE0" w:rsidRPr="00B95DEA" w:rsidRDefault="00F35DE0" w:rsidP="00F35DE0">
      <w:pPr>
        <w:pStyle w:val="ListParagraph"/>
        <w:numPr>
          <w:ilvl w:val="0"/>
          <w:numId w:val="27"/>
        </w:numPr>
        <w:spacing w:after="0" w:line="240" w:lineRule="auto"/>
      </w:pPr>
      <w:r w:rsidRPr="00B95DEA">
        <w:t>Strong awareness of the strategies available for improving the learning &amp; achievement of high, middle and low attaining students</w:t>
      </w:r>
    </w:p>
    <w:p w14:paraId="32A86D40" w14:textId="77777777" w:rsidR="00F35DE0" w:rsidRPr="00B95DEA" w:rsidRDefault="00F35DE0" w:rsidP="00F35DE0">
      <w:pPr>
        <w:pStyle w:val="ListParagraph"/>
        <w:numPr>
          <w:ilvl w:val="0"/>
          <w:numId w:val="27"/>
        </w:numPr>
        <w:spacing w:after="0" w:line="240" w:lineRule="auto"/>
      </w:pPr>
      <w:r w:rsidRPr="00B95DEA">
        <w:t xml:space="preserve">Experience of leading an area/initiative within a </w:t>
      </w:r>
      <w:r>
        <w:t>faculty</w:t>
      </w:r>
      <w:r w:rsidRPr="00B95DEA">
        <w:t xml:space="preserve"> or whole school showing clear impact and excellent leadership and management skills</w:t>
      </w:r>
    </w:p>
    <w:p w14:paraId="0274000D" w14:textId="77777777" w:rsidR="00F35DE0" w:rsidRPr="00B95DEA" w:rsidRDefault="00F35DE0" w:rsidP="00F35DE0">
      <w:pPr>
        <w:pStyle w:val="ListParagraph"/>
        <w:numPr>
          <w:ilvl w:val="0"/>
          <w:numId w:val="27"/>
        </w:numPr>
        <w:spacing w:after="0" w:line="240" w:lineRule="auto"/>
      </w:pPr>
      <w:r w:rsidRPr="00B95DEA">
        <w:t>A good understanding of curriculum developments in the specific subject area</w:t>
      </w:r>
    </w:p>
    <w:p w14:paraId="3732B75C" w14:textId="77777777" w:rsidR="00F35DE0" w:rsidRPr="00B95DEA" w:rsidRDefault="00F35DE0" w:rsidP="00F35DE0">
      <w:pPr>
        <w:pStyle w:val="ListParagraph"/>
        <w:numPr>
          <w:ilvl w:val="0"/>
          <w:numId w:val="27"/>
        </w:numPr>
        <w:spacing w:after="0" w:line="240" w:lineRule="auto"/>
      </w:pPr>
      <w:r w:rsidRPr="00B95DEA">
        <w:t>An outstanding practitioner, able to use a range of teaching &amp; learning strategies effectively</w:t>
      </w:r>
    </w:p>
    <w:p w14:paraId="2FB10696" w14:textId="77777777" w:rsidR="00F35DE0" w:rsidRPr="00B95DEA" w:rsidRDefault="00F35DE0" w:rsidP="00F35DE0">
      <w:pPr>
        <w:pStyle w:val="ListParagraph"/>
        <w:numPr>
          <w:ilvl w:val="0"/>
          <w:numId w:val="27"/>
        </w:numPr>
        <w:spacing w:after="0" w:line="240" w:lineRule="auto"/>
      </w:pPr>
      <w:r w:rsidRPr="00B95DEA">
        <w:t xml:space="preserve">A confident &amp; competent user of ICT </w:t>
      </w:r>
    </w:p>
    <w:p w14:paraId="355681E2" w14:textId="77777777" w:rsidR="00F35DE0" w:rsidRPr="00B95DEA" w:rsidRDefault="00F35DE0" w:rsidP="00F35DE0">
      <w:pPr>
        <w:pStyle w:val="ListParagraph"/>
        <w:numPr>
          <w:ilvl w:val="0"/>
          <w:numId w:val="27"/>
        </w:numPr>
        <w:spacing w:after="0" w:line="240" w:lineRule="auto"/>
      </w:pPr>
      <w:r w:rsidRPr="00B95DEA">
        <w:t>Able to use student level data to raise standards</w:t>
      </w:r>
    </w:p>
    <w:p w14:paraId="52C18953" w14:textId="77777777" w:rsidR="00F35DE0" w:rsidRDefault="00F35DE0" w:rsidP="00F35DE0">
      <w:pPr>
        <w:pStyle w:val="ListParagraph"/>
        <w:numPr>
          <w:ilvl w:val="0"/>
          <w:numId w:val="27"/>
        </w:numPr>
        <w:spacing w:after="0" w:line="240" w:lineRule="auto"/>
      </w:pPr>
      <w:r w:rsidRPr="00B95DEA">
        <w:t>Able to communicate both orally &amp; in writing to students, their parents and the wider community</w:t>
      </w:r>
    </w:p>
    <w:p w14:paraId="65BE2744" w14:textId="77777777" w:rsidR="00F35DE0" w:rsidRPr="00E83F20" w:rsidRDefault="00F35DE0" w:rsidP="00F35DE0">
      <w:pPr>
        <w:pStyle w:val="Default"/>
        <w:rPr>
          <w:rFonts w:asciiTheme="minorHAnsi" w:hAnsiTheme="minorHAnsi"/>
          <w:sz w:val="22"/>
          <w:szCs w:val="22"/>
        </w:rPr>
      </w:pPr>
    </w:p>
    <w:p w14:paraId="4AF54E0B" w14:textId="77777777" w:rsidR="00F35DE0" w:rsidRPr="00E83F20" w:rsidRDefault="00F35DE0" w:rsidP="00F35DE0">
      <w:pPr>
        <w:pStyle w:val="Default"/>
        <w:rPr>
          <w:rFonts w:asciiTheme="minorHAnsi" w:hAnsiTheme="minorHAnsi"/>
          <w:color w:val="384E85"/>
          <w:sz w:val="32"/>
          <w:szCs w:val="32"/>
        </w:rPr>
      </w:pPr>
      <w:r w:rsidRPr="00E83F20">
        <w:rPr>
          <w:rFonts w:asciiTheme="minorHAnsi" w:hAnsiTheme="minorHAnsi"/>
          <w:b/>
          <w:bCs/>
          <w:color w:val="384E85"/>
          <w:sz w:val="32"/>
          <w:szCs w:val="32"/>
        </w:rPr>
        <w:t>Personal attributes</w:t>
      </w:r>
    </w:p>
    <w:p w14:paraId="3FBFDCE1" w14:textId="77777777" w:rsidR="00F35DE0" w:rsidRPr="00E83F20" w:rsidRDefault="00F35DE0" w:rsidP="00F35DE0">
      <w:pPr>
        <w:spacing w:after="0" w:line="240" w:lineRule="auto"/>
        <w:rPr>
          <w:bCs/>
        </w:rPr>
      </w:pPr>
      <w:r w:rsidRPr="00E83F20">
        <w:rPr>
          <w:bCs/>
        </w:rPr>
        <w:t>The successful candidate will have:</w:t>
      </w:r>
    </w:p>
    <w:p w14:paraId="3E897842" w14:textId="4ECE24B6" w:rsidR="00F35DE0" w:rsidRPr="00B95DEA" w:rsidRDefault="00F35DE0" w:rsidP="00F35DE0">
      <w:pPr>
        <w:pStyle w:val="ListParagraph"/>
        <w:numPr>
          <w:ilvl w:val="0"/>
          <w:numId w:val="28"/>
        </w:numPr>
        <w:spacing w:after="0" w:line="240" w:lineRule="auto"/>
      </w:pPr>
      <w:r w:rsidRPr="00E11EDE">
        <w:rPr>
          <w:bCs/>
        </w:rPr>
        <w:t>Absolute c</w:t>
      </w:r>
      <w:r w:rsidRPr="00B95DEA">
        <w:t xml:space="preserve">ommitment to ensuring the best outcomes for </w:t>
      </w:r>
      <w:r w:rsidR="00C35613">
        <w:t>O</w:t>
      </w:r>
      <w:r w:rsidRPr="00B95DEA">
        <w:t>SWB Academy students</w:t>
      </w:r>
    </w:p>
    <w:p w14:paraId="3AD7519F" w14:textId="77777777" w:rsidR="00F35DE0" w:rsidRPr="00B95DEA" w:rsidRDefault="00F35DE0" w:rsidP="00F35DE0">
      <w:pPr>
        <w:pStyle w:val="ListParagraph"/>
        <w:numPr>
          <w:ilvl w:val="0"/>
          <w:numId w:val="28"/>
        </w:numPr>
        <w:spacing w:after="0" w:line="240" w:lineRule="auto"/>
      </w:pPr>
      <w:r w:rsidRPr="00B95DEA">
        <w:t>Enthusiasm and a highly positive outlook</w:t>
      </w:r>
    </w:p>
    <w:p w14:paraId="71630BD6" w14:textId="3C7D0BC6" w:rsidR="00F35DE0" w:rsidRPr="00B95DEA" w:rsidRDefault="00F35DE0" w:rsidP="00F35DE0">
      <w:pPr>
        <w:pStyle w:val="ListParagraph"/>
        <w:numPr>
          <w:ilvl w:val="0"/>
          <w:numId w:val="28"/>
        </w:numPr>
        <w:spacing w:after="0" w:line="240" w:lineRule="auto"/>
      </w:pPr>
      <w:r w:rsidRPr="00B95DEA">
        <w:t>The ability to work independently and collaboratively as a member of a team</w:t>
      </w:r>
    </w:p>
    <w:p w14:paraId="7FCA1117" w14:textId="286F5772" w:rsidR="00F35DE0" w:rsidRPr="00B95DEA" w:rsidRDefault="00F35DE0" w:rsidP="00F35DE0">
      <w:pPr>
        <w:pStyle w:val="ListParagraph"/>
        <w:numPr>
          <w:ilvl w:val="0"/>
          <w:numId w:val="28"/>
        </w:numPr>
        <w:spacing w:after="0" w:line="240" w:lineRule="auto"/>
      </w:pPr>
      <w:r w:rsidRPr="00B95DEA">
        <w:t>A willingness to take on or try new approaches &amp; ideas</w:t>
      </w:r>
    </w:p>
    <w:p w14:paraId="05FEA568" w14:textId="77777777" w:rsidR="00F35DE0" w:rsidRPr="00B95DEA" w:rsidRDefault="00F35DE0" w:rsidP="00F35DE0">
      <w:pPr>
        <w:pStyle w:val="ListParagraph"/>
        <w:numPr>
          <w:ilvl w:val="0"/>
          <w:numId w:val="28"/>
        </w:numPr>
        <w:spacing w:after="0" w:line="240" w:lineRule="auto"/>
      </w:pPr>
      <w:r w:rsidRPr="00B95DEA">
        <w:t>A positive attitude towards professional development and their own learning</w:t>
      </w:r>
    </w:p>
    <w:p w14:paraId="151C389D" w14:textId="0E7CDA8C" w:rsidR="00F35DE0" w:rsidRDefault="00F35DE0" w:rsidP="00F35DE0">
      <w:pPr>
        <w:pStyle w:val="ListParagraph"/>
        <w:numPr>
          <w:ilvl w:val="0"/>
          <w:numId w:val="28"/>
        </w:numPr>
        <w:spacing w:after="0" w:line="240" w:lineRule="auto"/>
      </w:pPr>
      <w:r w:rsidRPr="00B95DEA">
        <w:t>Reliability, resilience, honest and integrity</w:t>
      </w:r>
    </w:p>
    <w:p w14:paraId="69B6E186" w14:textId="2B7426D2" w:rsidR="00C407FA" w:rsidRDefault="00C407FA" w:rsidP="00C407FA">
      <w:pPr>
        <w:pStyle w:val="ListParagraph"/>
        <w:numPr>
          <w:ilvl w:val="0"/>
          <w:numId w:val="28"/>
        </w:numPr>
        <w:spacing w:after="0" w:line="240" w:lineRule="auto"/>
      </w:pPr>
      <w:r>
        <w:t>Good personal organisation skills</w:t>
      </w:r>
    </w:p>
    <w:p w14:paraId="66D8F277" w14:textId="55792979" w:rsidR="00C407FA" w:rsidRPr="00B95DEA" w:rsidRDefault="00C407FA" w:rsidP="00C407FA">
      <w:pPr>
        <w:pStyle w:val="ListParagraph"/>
        <w:numPr>
          <w:ilvl w:val="0"/>
          <w:numId w:val="28"/>
        </w:numPr>
        <w:spacing w:after="0" w:line="240" w:lineRule="auto"/>
      </w:pPr>
      <w:r>
        <w:lastRenderedPageBreak/>
        <w:t>Self-motivation and demonstration high ambition and drive, having and expecting the highest standards, be determined</w:t>
      </w:r>
    </w:p>
    <w:p w14:paraId="21150A81" w14:textId="4C7E30A7" w:rsidR="001C10C2" w:rsidRDefault="001C10C2" w:rsidP="001C10C2">
      <w:pPr>
        <w:spacing w:after="0" w:line="240" w:lineRule="auto"/>
        <w:rPr>
          <w:rFonts w:cs="Calibri"/>
          <w:color w:val="000000"/>
        </w:rPr>
      </w:pPr>
    </w:p>
    <w:p w14:paraId="3F40CA55" w14:textId="628CC481" w:rsidR="001C10C2" w:rsidRDefault="001C10C2" w:rsidP="001C10C2">
      <w:pPr>
        <w:spacing w:after="0" w:line="240" w:lineRule="auto"/>
        <w:rPr>
          <w:rFonts w:cs="Calibri"/>
          <w:color w:val="000000"/>
        </w:rPr>
      </w:pPr>
    </w:p>
    <w:p w14:paraId="339F060E" w14:textId="20A5DCA8" w:rsidR="001C10C2" w:rsidRDefault="001C10C2" w:rsidP="001C10C2">
      <w:pPr>
        <w:spacing w:after="0" w:line="240" w:lineRule="auto"/>
        <w:rPr>
          <w:rFonts w:cs="Calibri"/>
          <w:color w:val="000000"/>
        </w:rPr>
      </w:pPr>
    </w:p>
    <w:p w14:paraId="76B8257E" w14:textId="7B93EE70" w:rsidR="001C10C2" w:rsidRDefault="001C10C2" w:rsidP="001C10C2">
      <w:pPr>
        <w:spacing w:after="0" w:line="240" w:lineRule="auto"/>
        <w:rPr>
          <w:rFonts w:cs="Calibri"/>
          <w:color w:val="000000"/>
        </w:rPr>
      </w:pPr>
    </w:p>
    <w:p w14:paraId="11834DE2" w14:textId="58D7F0FA" w:rsidR="001C10C2" w:rsidRDefault="001C10C2" w:rsidP="00CE168A">
      <w:pPr>
        <w:spacing w:after="0" w:line="240" w:lineRule="auto"/>
        <w:rPr>
          <w:rFonts w:cs="Calibri"/>
          <w:color w:val="000000"/>
        </w:rPr>
      </w:pPr>
    </w:p>
    <w:p w14:paraId="754F9B5C" w14:textId="60F7FA77" w:rsidR="001C10C2" w:rsidRDefault="001C10C2" w:rsidP="00CE168A">
      <w:pPr>
        <w:spacing w:after="0" w:line="240" w:lineRule="auto"/>
        <w:rPr>
          <w:rFonts w:cs="Calibri"/>
          <w:color w:val="000000"/>
        </w:rPr>
      </w:pPr>
    </w:p>
    <w:p w14:paraId="0A080479" w14:textId="78D55E70" w:rsidR="00887D02" w:rsidRPr="00E83F20" w:rsidRDefault="00887D02" w:rsidP="00CE168A">
      <w:pPr>
        <w:spacing w:after="0" w:line="240" w:lineRule="auto"/>
      </w:pPr>
    </w:p>
    <w:p w14:paraId="70A046BC" w14:textId="201D5BE6" w:rsidR="00887D02" w:rsidRPr="00E83F20" w:rsidRDefault="00876809" w:rsidP="00CE168A">
      <w:pPr>
        <w:spacing w:after="0" w:line="240" w:lineRule="auto"/>
      </w:pPr>
      <w:r>
        <w:rPr>
          <w:noProof/>
          <w:lang w:eastAsia="en-GB"/>
        </w:rPr>
        <w:drawing>
          <wp:anchor distT="0" distB="0" distL="114300" distR="114300" simplePos="0" relativeHeight="251668480" behindDoc="1" locked="0" layoutInCell="1" allowOverlap="1" wp14:anchorId="192F3C08" wp14:editId="215B493E">
            <wp:simplePos x="0" y="0"/>
            <wp:positionH relativeFrom="page">
              <wp:align>right</wp:align>
            </wp:positionH>
            <wp:positionV relativeFrom="paragraph">
              <wp:posOffset>-1369241</wp:posOffset>
            </wp:positionV>
            <wp:extent cx="3578225" cy="3665220"/>
            <wp:effectExtent l="0" t="0" r="0" b="0"/>
            <wp:wrapTight wrapText="bothSides">
              <wp:wrapPolygon edited="0">
                <wp:start x="15984" y="0"/>
                <wp:lineTo x="15064" y="225"/>
                <wp:lineTo x="12765" y="1459"/>
                <wp:lineTo x="12765" y="1909"/>
                <wp:lineTo x="12075" y="3705"/>
                <wp:lineTo x="12075" y="5501"/>
                <wp:lineTo x="11500" y="7297"/>
                <wp:lineTo x="10235" y="7746"/>
                <wp:lineTo x="8280" y="8869"/>
                <wp:lineTo x="7705" y="9879"/>
                <wp:lineTo x="6900" y="10890"/>
                <wp:lineTo x="6325" y="12686"/>
                <wp:lineTo x="3335" y="13247"/>
                <wp:lineTo x="1035" y="14033"/>
                <wp:lineTo x="1035" y="14482"/>
                <wp:lineTo x="115" y="16279"/>
                <wp:lineTo x="230" y="18075"/>
                <wp:lineTo x="1265" y="19871"/>
                <wp:lineTo x="1380" y="20657"/>
                <wp:lineTo x="4945" y="20994"/>
                <wp:lineTo x="11845" y="21218"/>
                <wp:lineTo x="14489" y="21218"/>
                <wp:lineTo x="17249" y="20096"/>
                <wp:lineTo x="17364" y="19871"/>
                <wp:lineTo x="19089" y="18075"/>
                <wp:lineTo x="19894" y="16279"/>
                <wp:lineTo x="20239" y="14482"/>
                <wp:lineTo x="20124" y="12686"/>
                <wp:lineTo x="19434" y="10890"/>
                <wp:lineTo x="18284" y="9094"/>
                <wp:lineTo x="20124" y="7297"/>
                <wp:lineTo x="21044" y="5501"/>
                <wp:lineTo x="21044" y="3705"/>
                <wp:lineTo x="20469" y="1572"/>
                <wp:lineTo x="18054" y="225"/>
                <wp:lineTo x="17134" y="0"/>
                <wp:lineTo x="15984"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Right Corner Bubble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78225" cy="3665220"/>
                    </a:xfrm>
                    <a:prstGeom prst="rect">
                      <a:avLst/>
                    </a:prstGeom>
                  </pic:spPr>
                </pic:pic>
              </a:graphicData>
            </a:graphic>
            <wp14:sizeRelH relativeFrom="page">
              <wp14:pctWidth>0</wp14:pctWidth>
            </wp14:sizeRelH>
            <wp14:sizeRelV relativeFrom="page">
              <wp14:pctHeight>0</wp14:pctHeight>
            </wp14:sizeRelV>
          </wp:anchor>
        </w:drawing>
      </w:r>
    </w:p>
    <w:p w14:paraId="4FC67DA7" w14:textId="77777777" w:rsidR="00887D02" w:rsidRPr="00E83F20" w:rsidRDefault="00887D02" w:rsidP="00CE168A">
      <w:pPr>
        <w:spacing w:after="0" w:line="240" w:lineRule="auto"/>
      </w:pPr>
    </w:p>
    <w:p w14:paraId="0CCF441E" w14:textId="77777777" w:rsidR="00887D02" w:rsidRPr="00E83F20" w:rsidRDefault="00887D02" w:rsidP="00CE168A">
      <w:pPr>
        <w:spacing w:after="0" w:line="240" w:lineRule="auto"/>
      </w:pPr>
    </w:p>
    <w:p w14:paraId="0674DB37" w14:textId="77777777" w:rsidR="00887D02" w:rsidRPr="00E83F20" w:rsidRDefault="00887D02" w:rsidP="00CE168A">
      <w:pPr>
        <w:spacing w:after="0" w:line="240" w:lineRule="auto"/>
      </w:pPr>
    </w:p>
    <w:p w14:paraId="4C0A75D1" w14:textId="77777777" w:rsidR="00887D02" w:rsidRPr="00E83F20" w:rsidRDefault="00887D02" w:rsidP="00CE168A">
      <w:pPr>
        <w:spacing w:after="0" w:line="240" w:lineRule="auto"/>
      </w:pPr>
    </w:p>
    <w:p w14:paraId="4856AC8A" w14:textId="77777777" w:rsidR="00887D02" w:rsidRPr="00E83F20" w:rsidRDefault="00887D02" w:rsidP="00CE168A">
      <w:pPr>
        <w:spacing w:after="0" w:line="240" w:lineRule="auto"/>
      </w:pPr>
    </w:p>
    <w:p w14:paraId="40260D43" w14:textId="77777777" w:rsidR="00887D02" w:rsidRDefault="00887D02" w:rsidP="00CE168A">
      <w:pPr>
        <w:spacing w:after="0" w:line="240" w:lineRule="auto"/>
      </w:pPr>
    </w:p>
    <w:p w14:paraId="0ED7A919" w14:textId="77777777" w:rsidR="00CE52B1" w:rsidRDefault="00CE52B1" w:rsidP="00CE168A">
      <w:pPr>
        <w:spacing w:after="0" w:line="240" w:lineRule="auto"/>
      </w:pPr>
    </w:p>
    <w:p w14:paraId="027ECAD3" w14:textId="77777777" w:rsidR="00CE52B1" w:rsidRPr="00E83F20" w:rsidRDefault="00CE52B1" w:rsidP="00CE168A">
      <w:pPr>
        <w:spacing w:after="0" w:line="240" w:lineRule="auto"/>
      </w:pPr>
    </w:p>
    <w:p w14:paraId="5537B09B" w14:textId="77777777" w:rsidR="00887D02" w:rsidRPr="00E83F20" w:rsidRDefault="00887D02" w:rsidP="00CE168A">
      <w:pPr>
        <w:spacing w:after="0" w:line="240" w:lineRule="auto"/>
      </w:pPr>
    </w:p>
    <w:p w14:paraId="547F0DBD" w14:textId="77777777" w:rsidR="00887D02" w:rsidRPr="00E83F20" w:rsidRDefault="00887D02" w:rsidP="00CE168A">
      <w:pPr>
        <w:spacing w:after="0" w:line="240" w:lineRule="auto"/>
      </w:pPr>
    </w:p>
    <w:p w14:paraId="293EFDED" w14:textId="77777777" w:rsidR="00887D02" w:rsidRPr="00E83F20" w:rsidRDefault="00887D02" w:rsidP="00CE168A">
      <w:pPr>
        <w:spacing w:after="0" w:line="240" w:lineRule="auto"/>
      </w:pPr>
    </w:p>
    <w:p w14:paraId="70A04702" w14:textId="77777777" w:rsidR="00CE52B1" w:rsidRDefault="00CE52B1" w:rsidP="00CE168A">
      <w:pPr>
        <w:spacing w:after="0" w:line="240" w:lineRule="auto"/>
        <w:sectPr w:rsidR="00CE52B1" w:rsidSect="00887D02">
          <w:pgSz w:w="11906" w:h="16838"/>
          <w:pgMar w:top="720" w:right="720" w:bottom="720" w:left="720" w:header="708" w:footer="708" w:gutter="0"/>
          <w:cols w:space="708"/>
          <w:titlePg/>
          <w:docGrid w:linePitch="360"/>
        </w:sectPr>
      </w:pPr>
    </w:p>
    <w:tbl>
      <w:tblPr>
        <w:tblStyle w:val="TableGrid"/>
        <w:tblW w:w="10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8"/>
        <w:gridCol w:w="3094"/>
      </w:tblGrid>
      <w:tr w:rsidR="001220D1" w14:paraId="7BD94E5C" w14:textId="77777777" w:rsidTr="00E42B4A">
        <w:trPr>
          <w:trHeight w:val="1048"/>
        </w:trPr>
        <w:tc>
          <w:tcPr>
            <w:tcW w:w="7738" w:type="dxa"/>
            <w:vAlign w:val="center"/>
          </w:tcPr>
          <w:p w14:paraId="4FD116BB" w14:textId="77777777" w:rsidR="007A249B" w:rsidRPr="00E83F20" w:rsidRDefault="007A249B" w:rsidP="00CE168A">
            <w:pPr>
              <w:pStyle w:val="Default"/>
              <w:rPr>
                <w:rFonts w:asciiTheme="minorHAnsi" w:hAnsiTheme="minorHAnsi"/>
                <w:b/>
                <w:color w:val="384E85"/>
                <w:sz w:val="60"/>
                <w:szCs w:val="60"/>
              </w:rPr>
            </w:pPr>
            <w:r w:rsidRPr="00E42B4A">
              <w:rPr>
                <w:rFonts w:asciiTheme="minorHAnsi" w:hAnsiTheme="minorHAnsi"/>
                <w:b/>
                <w:color w:val="004B91"/>
                <w:sz w:val="60"/>
                <w:szCs w:val="60"/>
              </w:rPr>
              <w:lastRenderedPageBreak/>
              <w:t>How to apply</w:t>
            </w:r>
          </w:p>
        </w:tc>
        <w:tc>
          <w:tcPr>
            <w:tcW w:w="3094" w:type="dxa"/>
            <w:vAlign w:val="center"/>
          </w:tcPr>
          <w:p w14:paraId="2361D947" w14:textId="77777777" w:rsidR="007A249B" w:rsidRDefault="001A5AA0" w:rsidP="00CE168A">
            <w:pPr>
              <w:pStyle w:val="Header"/>
            </w:pPr>
            <w:r>
              <w:rPr>
                <w:noProof/>
                <w:lang w:eastAsia="en-GB"/>
              </w:rPr>
              <w:drawing>
                <wp:anchor distT="0" distB="0" distL="114300" distR="114300" simplePos="0" relativeHeight="251703296" behindDoc="1" locked="0" layoutInCell="1" allowOverlap="1" wp14:anchorId="69748259" wp14:editId="35B98047">
                  <wp:simplePos x="0" y="0"/>
                  <wp:positionH relativeFrom="column">
                    <wp:posOffset>-1572895</wp:posOffset>
                  </wp:positionH>
                  <wp:positionV relativeFrom="paragraph">
                    <wp:posOffset>-34290</wp:posOffset>
                  </wp:positionV>
                  <wp:extent cx="1455420" cy="51625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B-logo-RGB.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5420" cy="516255"/>
                          </a:xfrm>
                          <a:prstGeom prst="rect">
                            <a:avLst/>
                          </a:prstGeom>
                        </pic:spPr>
                      </pic:pic>
                    </a:graphicData>
                  </a:graphic>
                  <wp14:sizeRelH relativeFrom="page">
                    <wp14:pctWidth>0</wp14:pctWidth>
                  </wp14:sizeRelH>
                  <wp14:sizeRelV relativeFrom="page">
                    <wp14:pctHeight>0</wp14:pctHeight>
                  </wp14:sizeRelV>
                </wp:anchor>
              </w:drawing>
            </w:r>
          </w:p>
        </w:tc>
      </w:tr>
    </w:tbl>
    <w:p w14:paraId="5AA009E5" w14:textId="77777777" w:rsidR="00EE6F8F" w:rsidRDefault="00FE6E9A" w:rsidP="00CE168A">
      <w:pPr>
        <w:spacing w:after="0" w:line="240" w:lineRule="auto"/>
      </w:pPr>
      <w:r>
        <w:rPr>
          <w:b/>
          <w:bCs/>
          <w:noProof/>
          <w:color w:val="384E85"/>
          <w:sz w:val="32"/>
          <w:szCs w:val="32"/>
          <w:lang w:eastAsia="en-GB"/>
        </w:rPr>
        <w:drawing>
          <wp:anchor distT="0" distB="0" distL="114300" distR="114300" simplePos="0" relativeHeight="251670528" behindDoc="1" locked="0" layoutInCell="1" allowOverlap="1" wp14:anchorId="287AE582" wp14:editId="0DC36B2B">
            <wp:simplePos x="0" y="0"/>
            <wp:positionH relativeFrom="column">
              <wp:posOffset>2322830</wp:posOffset>
            </wp:positionH>
            <wp:positionV relativeFrom="paragraph">
              <wp:posOffset>15240</wp:posOffset>
            </wp:positionV>
            <wp:extent cx="4693920" cy="5151120"/>
            <wp:effectExtent l="0" t="0" r="0" b="0"/>
            <wp:wrapTight wrapText="bothSides">
              <wp:wrapPolygon edited="0">
                <wp:start x="13588" y="479"/>
                <wp:lineTo x="9292" y="879"/>
                <wp:lineTo x="2279" y="1678"/>
                <wp:lineTo x="1753" y="2237"/>
                <wp:lineTo x="701" y="3115"/>
                <wp:lineTo x="88" y="4473"/>
                <wp:lineTo x="0" y="5751"/>
                <wp:lineTo x="351" y="7030"/>
                <wp:lineTo x="1403" y="8308"/>
                <wp:lineTo x="1490" y="8787"/>
                <wp:lineTo x="5435" y="9586"/>
                <wp:lineTo x="7627" y="9586"/>
                <wp:lineTo x="8416" y="10864"/>
                <wp:lineTo x="11659" y="13420"/>
                <wp:lineTo x="10958" y="14698"/>
                <wp:lineTo x="10607" y="15976"/>
                <wp:lineTo x="10695" y="17254"/>
                <wp:lineTo x="11133" y="18533"/>
                <wp:lineTo x="12010" y="19811"/>
                <wp:lineTo x="12097" y="20050"/>
                <wp:lineTo x="14289" y="21089"/>
                <wp:lineTo x="15341" y="21328"/>
                <wp:lineTo x="16393" y="21328"/>
                <wp:lineTo x="17445" y="21089"/>
                <wp:lineTo x="19549" y="20050"/>
                <wp:lineTo x="19636" y="19811"/>
                <wp:lineTo x="20601" y="18533"/>
                <wp:lineTo x="21039" y="17254"/>
                <wp:lineTo x="21039" y="15976"/>
                <wp:lineTo x="20776" y="14698"/>
                <wp:lineTo x="19987" y="13420"/>
                <wp:lineTo x="19110" y="12701"/>
                <wp:lineTo x="18234" y="12142"/>
                <wp:lineTo x="19373" y="10864"/>
                <wp:lineTo x="20162" y="9586"/>
                <wp:lineTo x="20601" y="8308"/>
                <wp:lineTo x="20776" y="7030"/>
                <wp:lineTo x="20688" y="5751"/>
                <wp:lineTo x="20250" y="4473"/>
                <wp:lineTo x="19461" y="3195"/>
                <wp:lineTo x="18234" y="1997"/>
                <wp:lineTo x="18234" y="1598"/>
                <wp:lineTo x="15341" y="719"/>
                <wp:lineTo x="14201" y="479"/>
                <wp:lineTo x="13588" y="479"/>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Right Corner Bubble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93920" cy="5151120"/>
                    </a:xfrm>
                    <a:prstGeom prst="rect">
                      <a:avLst/>
                    </a:prstGeom>
                  </pic:spPr>
                </pic:pic>
              </a:graphicData>
            </a:graphic>
            <wp14:sizeRelH relativeFrom="page">
              <wp14:pctWidth>0</wp14:pctWidth>
            </wp14:sizeRelH>
            <wp14:sizeRelV relativeFrom="page">
              <wp14:pctHeight>0</wp14:pctHeight>
            </wp14:sizeRelV>
          </wp:anchor>
        </w:drawing>
      </w:r>
    </w:p>
    <w:p w14:paraId="48A87460" w14:textId="2165F8B9" w:rsidR="007A249B" w:rsidRDefault="007A249B" w:rsidP="00CE168A">
      <w:pPr>
        <w:spacing w:after="0" w:line="240" w:lineRule="auto"/>
      </w:pPr>
      <w:r>
        <w:t xml:space="preserve">If you would like to apply for this position you will need to complete an application form. Our application form is available online from our website </w:t>
      </w:r>
      <w:r w:rsidR="00833BC2">
        <w:t>www.swbacadmey.org.uk</w:t>
      </w:r>
      <w:r>
        <w:t xml:space="preserve"> or by contacting</w:t>
      </w:r>
      <w:r w:rsidR="00FE6E9A">
        <w:t xml:space="preserve">; </w:t>
      </w:r>
      <w:r w:rsidR="00833BC2">
        <w:t>Jo Timmis</w:t>
      </w:r>
      <w:r>
        <w:t xml:space="preserve">, HR </w:t>
      </w:r>
      <w:r w:rsidR="00CE52B1">
        <w:t>and Administration</w:t>
      </w:r>
      <w:r w:rsidR="00833BC2">
        <w:t xml:space="preserve"> </w:t>
      </w:r>
      <w:r w:rsidR="00190D31">
        <w:t xml:space="preserve">manager </w:t>
      </w:r>
      <w:r w:rsidR="00833BC2">
        <w:t>on</w:t>
      </w:r>
      <w:r w:rsidR="00CE52B1">
        <w:t xml:space="preserve"> </w:t>
      </w:r>
      <w:r w:rsidR="00833BC2">
        <w:t>01902</w:t>
      </w:r>
      <w:r>
        <w:t xml:space="preserve"> </w:t>
      </w:r>
      <w:r w:rsidR="00833BC2">
        <w:t>493797 or</w:t>
      </w:r>
      <w:r>
        <w:t xml:space="preserve"> </w:t>
      </w:r>
      <w:hyperlink r:id="rId20" w:history="1">
        <w:r w:rsidR="00C35613" w:rsidRPr="0047718A">
          <w:rPr>
            <w:rStyle w:val="Hyperlink"/>
          </w:rPr>
          <w:t>LGreen@oswba.co.uk</w:t>
        </w:r>
      </w:hyperlink>
      <w:r w:rsidR="00C35613">
        <w:t xml:space="preserve"> </w:t>
      </w:r>
      <w:bookmarkStart w:id="0" w:name="_GoBack"/>
      <w:bookmarkEnd w:id="0"/>
      <w:r w:rsidR="00DD7BC9">
        <w:t xml:space="preserve"> </w:t>
      </w:r>
    </w:p>
    <w:p w14:paraId="01856D15" w14:textId="77777777" w:rsidR="00833BC2" w:rsidRDefault="00833BC2" w:rsidP="00CE168A">
      <w:pPr>
        <w:spacing w:after="0" w:line="240" w:lineRule="auto"/>
      </w:pPr>
    </w:p>
    <w:p w14:paraId="76B668CF" w14:textId="77777777" w:rsidR="005D1249" w:rsidRPr="00E42B4A" w:rsidRDefault="005D1249" w:rsidP="00CE168A">
      <w:pPr>
        <w:spacing w:after="0" w:line="240" w:lineRule="auto"/>
        <w:rPr>
          <w:b/>
          <w:color w:val="004B91"/>
          <w:sz w:val="32"/>
          <w:szCs w:val="32"/>
        </w:rPr>
      </w:pPr>
      <w:r w:rsidRPr="00E42B4A">
        <w:rPr>
          <w:b/>
          <w:color w:val="004B91"/>
          <w:sz w:val="32"/>
          <w:szCs w:val="32"/>
        </w:rPr>
        <w:t>Application Form</w:t>
      </w:r>
    </w:p>
    <w:p w14:paraId="4EDFD784" w14:textId="77777777" w:rsidR="005D1249" w:rsidRPr="00864B28" w:rsidRDefault="005D1249" w:rsidP="00CE168A">
      <w:pPr>
        <w:spacing w:after="0" w:line="240" w:lineRule="auto"/>
        <w:rPr>
          <w:u w:val="single"/>
        </w:rPr>
      </w:pPr>
    </w:p>
    <w:p w14:paraId="7C5BD42B" w14:textId="77777777" w:rsidR="005D1249" w:rsidRPr="00864B28" w:rsidRDefault="005D1249" w:rsidP="00CE168A">
      <w:pPr>
        <w:spacing w:after="0" w:line="240" w:lineRule="auto"/>
      </w:pPr>
      <w:r w:rsidRPr="00864B28">
        <w:t xml:space="preserve">Applications will only be accepted from candidates completing the enclosed application form in full and providing a letter of application. </w:t>
      </w:r>
    </w:p>
    <w:p w14:paraId="69E76111" w14:textId="77777777" w:rsidR="005D1249" w:rsidRPr="00864B28" w:rsidRDefault="005D1249" w:rsidP="00CE168A">
      <w:pPr>
        <w:spacing w:after="0" w:line="240" w:lineRule="auto"/>
      </w:pPr>
    </w:p>
    <w:p w14:paraId="6C83B54B" w14:textId="77777777" w:rsidR="005D1249" w:rsidRPr="00864B28" w:rsidRDefault="005D1249" w:rsidP="00CE168A">
      <w:pPr>
        <w:spacing w:after="0" w:line="240" w:lineRule="auto"/>
      </w:pPr>
      <w:r w:rsidRPr="00864B28">
        <w:t xml:space="preserve">Candidates should be aware that all posts at the Academy involve some degree of responsibility for safeguarding children and young persons, although the extent of that responsibility will vary according to the nature of the post.  Please refer to job description for the post. </w:t>
      </w:r>
    </w:p>
    <w:p w14:paraId="13CF0293" w14:textId="77777777" w:rsidR="005D1249" w:rsidRPr="00864B28" w:rsidRDefault="005D1249" w:rsidP="00CE168A">
      <w:pPr>
        <w:spacing w:after="0" w:line="240" w:lineRule="auto"/>
      </w:pPr>
    </w:p>
    <w:p w14:paraId="07A26C7D" w14:textId="77777777" w:rsidR="005D1249" w:rsidRPr="00864B28" w:rsidRDefault="005D1249" w:rsidP="00CE168A">
      <w:pPr>
        <w:spacing w:after="0" w:line="240" w:lineRule="auto"/>
      </w:pPr>
      <w:r w:rsidRPr="00864B28">
        <w:t>Accordingly this post is exempt from the Rehabilitation of Offenders Act 1974 and therefore all convictions, cautions and bind-overs, including those regarded as ‘spent’, must be declared.</w:t>
      </w:r>
    </w:p>
    <w:p w14:paraId="7D28BBE4" w14:textId="77777777" w:rsidR="005D1249" w:rsidRPr="00864B28" w:rsidRDefault="005D1249" w:rsidP="00CE168A">
      <w:pPr>
        <w:spacing w:after="0" w:line="240" w:lineRule="auto"/>
      </w:pPr>
    </w:p>
    <w:p w14:paraId="1EBD1AC8" w14:textId="77777777" w:rsidR="005D1249" w:rsidRPr="00864B28" w:rsidRDefault="005D1249" w:rsidP="00CE168A">
      <w:pPr>
        <w:spacing w:after="0" w:line="240" w:lineRule="auto"/>
      </w:pPr>
      <w:r w:rsidRPr="00864B28">
        <w:t>The successful applicant will be required to complete a Disclosure from the Disclosure and Barring Service (DBS) at the enhanced level.</w:t>
      </w:r>
    </w:p>
    <w:p w14:paraId="57B9355C" w14:textId="77777777" w:rsidR="005D1249" w:rsidRPr="00864B28" w:rsidRDefault="005D1249" w:rsidP="00CE168A">
      <w:pPr>
        <w:spacing w:after="0" w:line="240" w:lineRule="auto"/>
      </w:pPr>
    </w:p>
    <w:p w14:paraId="7740E7EE" w14:textId="77777777" w:rsidR="005D1249" w:rsidRPr="00864B28" w:rsidRDefault="005D1249" w:rsidP="00CE168A">
      <w:pPr>
        <w:spacing w:after="0" w:line="240" w:lineRule="auto"/>
      </w:pPr>
      <w:r w:rsidRPr="00864B28">
        <w:t xml:space="preserve">We will seek references on shortlisted candidates and may approach previous employers for information to verify particular experience or qualification, before interview. </w:t>
      </w:r>
    </w:p>
    <w:p w14:paraId="100E89AE" w14:textId="77777777" w:rsidR="005D1249" w:rsidRPr="00864B28" w:rsidRDefault="005D1249" w:rsidP="00CE168A">
      <w:pPr>
        <w:spacing w:after="0" w:line="240" w:lineRule="auto"/>
      </w:pPr>
    </w:p>
    <w:p w14:paraId="18C48133" w14:textId="77777777" w:rsidR="005D1249" w:rsidRPr="00864B28" w:rsidRDefault="005D1249" w:rsidP="00CE168A">
      <w:pPr>
        <w:spacing w:after="0" w:line="240" w:lineRule="auto"/>
      </w:pPr>
      <w:r w:rsidRPr="00864B28">
        <w:t xml:space="preserve">If you are currently working with children, on either a paid of voluntary basis, your current employer will be asked about disciplinary offences, including disciplinary offences relating to children or young persons (whether the disciplinary sanction is current or time expired), whether you have been the </w:t>
      </w:r>
      <w:r w:rsidRPr="00864B28">
        <w:lastRenderedPageBreak/>
        <w:t>subject of any Safeguarding (child protection) allegations or concerns and, if so, the outcome of any enquiry or disciplinary procedure.  If you are not currently working with children but have done so in the past,</w:t>
      </w:r>
      <w:r w:rsidR="002F396B">
        <w:t xml:space="preserve"> Ormiston</w:t>
      </w:r>
      <w:r w:rsidRPr="00864B28">
        <w:t xml:space="preserve"> </w:t>
      </w:r>
      <w:r w:rsidR="00C1322B">
        <w:t>SWB Academy advises that you include</w:t>
      </w:r>
      <w:r w:rsidRPr="00864B28">
        <w:t xml:space="preserve"> </w:t>
      </w:r>
      <w:r w:rsidR="00C1322B">
        <w:t>this information in your application.</w:t>
      </w:r>
    </w:p>
    <w:p w14:paraId="459D42B7" w14:textId="77777777" w:rsidR="005D1249" w:rsidRPr="00864B28" w:rsidRDefault="005D1249" w:rsidP="00CE168A">
      <w:pPr>
        <w:spacing w:after="0" w:line="240" w:lineRule="auto"/>
      </w:pPr>
    </w:p>
    <w:p w14:paraId="3D15415E" w14:textId="77777777" w:rsidR="005D1249" w:rsidRPr="00864B28" w:rsidRDefault="005D1249" w:rsidP="00CE168A">
      <w:pPr>
        <w:spacing w:after="0" w:line="240" w:lineRule="auto"/>
      </w:pPr>
      <w:r w:rsidRPr="00864B28">
        <w:t>You should be aware that provision of false information is an offence and could result in the application being rejected or summary dismissal if the applicant has been selected, and possible referral to the police and/or the Independent Safeguarding Authority.</w:t>
      </w:r>
    </w:p>
    <w:p w14:paraId="737999A6" w14:textId="77777777" w:rsidR="005D1249" w:rsidRPr="00E42B4A" w:rsidRDefault="005D1249" w:rsidP="00CE168A">
      <w:pPr>
        <w:spacing w:after="0" w:line="240" w:lineRule="auto"/>
        <w:rPr>
          <w:color w:val="004B91"/>
        </w:rPr>
      </w:pPr>
    </w:p>
    <w:p w14:paraId="1B0861BA" w14:textId="77777777" w:rsidR="005D1249" w:rsidRPr="00E42B4A" w:rsidRDefault="005D1249" w:rsidP="00CE168A">
      <w:pPr>
        <w:spacing w:after="0" w:line="240" w:lineRule="auto"/>
        <w:rPr>
          <w:b/>
          <w:color w:val="004B91"/>
          <w:sz w:val="32"/>
          <w:szCs w:val="32"/>
        </w:rPr>
      </w:pPr>
      <w:r w:rsidRPr="00E42B4A">
        <w:rPr>
          <w:b/>
          <w:color w:val="004B91"/>
          <w:sz w:val="32"/>
          <w:szCs w:val="32"/>
        </w:rPr>
        <w:t>Invitation to interview</w:t>
      </w:r>
    </w:p>
    <w:p w14:paraId="2B99F01E" w14:textId="77777777" w:rsidR="005D1249" w:rsidRPr="00864B28" w:rsidRDefault="005D1249" w:rsidP="00CE168A">
      <w:pPr>
        <w:spacing w:after="0" w:line="240" w:lineRule="auto"/>
        <w:rPr>
          <w:u w:val="single"/>
        </w:rPr>
      </w:pPr>
    </w:p>
    <w:p w14:paraId="4B9D76AE" w14:textId="77777777" w:rsidR="005D1249" w:rsidRPr="00864B28" w:rsidRDefault="005D1249" w:rsidP="00CE168A">
      <w:pPr>
        <w:spacing w:after="0" w:line="240" w:lineRule="auto"/>
      </w:pPr>
      <w:r w:rsidRPr="00864B28">
        <w:t xml:space="preserve">If you are invited to interview this will be conducted in person and the areas which it will explore include suitability to work with children. </w:t>
      </w:r>
    </w:p>
    <w:p w14:paraId="72DECB7F" w14:textId="77777777" w:rsidR="005D1249" w:rsidRPr="00864B28" w:rsidRDefault="005D1249" w:rsidP="00CE168A">
      <w:pPr>
        <w:spacing w:after="0" w:line="240" w:lineRule="auto"/>
      </w:pPr>
    </w:p>
    <w:p w14:paraId="6831C29E" w14:textId="77777777" w:rsidR="005D1249" w:rsidRPr="00864B28" w:rsidRDefault="005D1249" w:rsidP="00CE168A">
      <w:pPr>
        <w:spacing w:after="0" w:line="240" w:lineRule="auto"/>
      </w:pPr>
      <w:r w:rsidRPr="00864B28">
        <w:t>In relation to teaching staff, in line with national teacher recruitment guidelines, all candidates invited to interview must bring documents confirming any educational and professional qualifications that are necessary or relevant for the post (e.g. the original or certified copy of certificates, diplomas et cetera).  Where originals or certified copies are not available for the successful candidate, written confirmation of the relevant qualifications must be obtained from the awarding body.</w:t>
      </w:r>
    </w:p>
    <w:p w14:paraId="58040E6C" w14:textId="617E2661" w:rsidR="005D1249" w:rsidRPr="00864B28" w:rsidRDefault="005D1249" w:rsidP="00CE168A">
      <w:pPr>
        <w:spacing w:after="0" w:line="240" w:lineRule="auto"/>
      </w:pPr>
    </w:p>
    <w:p w14:paraId="2EAA3C12" w14:textId="77777777" w:rsidR="005D1249" w:rsidRPr="00864B28" w:rsidRDefault="005D1249" w:rsidP="00CE168A">
      <w:pPr>
        <w:spacing w:after="0" w:line="240" w:lineRule="auto"/>
      </w:pPr>
      <w:r w:rsidRPr="00864B28">
        <w:t>All candidates invited for interview must also bring with them the following documents:</w:t>
      </w:r>
    </w:p>
    <w:p w14:paraId="53CF5B86" w14:textId="77777777" w:rsidR="005D1249" w:rsidRPr="00864B28" w:rsidRDefault="005D1249" w:rsidP="00CF4A72">
      <w:pPr>
        <w:pStyle w:val="ListParagraph"/>
        <w:numPr>
          <w:ilvl w:val="0"/>
          <w:numId w:val="2"/>
        </w:numPr>
        <w:spacing w:after="0" w:line="240" w:lineRule="auto"/>
      </w:pPr>
      <w:r w:rsidRPr="00864B28">
        <w:t>Passport</w:t>
      </w:r>
    </w:p>
    <w:p w14:paraId="54F70D7A" w14:textId="77777777" w:rsidR="005D1249" w:rsidRPr="00864B28" w:rsidRDefault="005D1249" w:rsidP="00CF4A72">
      <w:pPr>
        <w:pStyle w:val="ListParagraph"/>
        <w:numPr>
          <w:ilvl w:val="0"/>
          <w:numId w:val="2"/>
        </w:numPr>
        <w:spacing w:after="0" w:line="240" w:lineRule="auto"/>
      </w:pPr>
      <w:r w:rsidRPr="00864B28">
        <w:t>Current driving license (including a photograph if applicable)</w:t>
      </w:r>
    </w:p>
    <w:p w14:paraId="24CCED72" w14:textId="77777777" w:rsidR="005D1249" w:rsidRPr="00864B28" w:rsidRDefault="005D1249" w:rsidP="00CF4A72">
      <w:pPr>
        <w:pStyle w:val="ListParagraph"/>
        <w:numPr>
          <w:ilvl w:val="0"/>
          <w:numId w:val="2"/>
        </w:numPr>
        <w:spacing w:after="0" w:line="240" w:lineRule="auto"/>
      </w:pPr>
      <w:r w:rsidRPr="00864B28">
        <w:t>A full birth certificate</w:t>
      </w:r>
    </w:p>
    <w:p w14:paraId="64BDE602" w14:textId="77777777" w:rsidR="005D1249" w:rsidRPr="00864B28" w:rsidRDefault="005D1249" w:rsidP="00CF4A72">
      <w:pPr>
        <w:pStyle w:val="ListParagraph"/>
        <w:numPr>
          <w:ilvl w:val="0"/>
          <w:numId w:val="2"/>
        </w:numPr>
        <w:spacing w:after="0" w:line="240" w:lineRule="auto"/>
      </w:pPr>
      <w:r w:rsidRPr="00864B28">
        <w:t xml:space="preserve">A utility bill or financial statement, dated within the last 3 months, showing your current name and address. </w:t>
      </w:r>
    </w:p>
    <w:p w14:paraId="642DD263" w14:textId="77777777" w:rsidR="005D1249" w:rsidRPr="00864B28" w:rsidRDefault="005D1249" w:rsidP="00CF4A72">
      <w:pPr>
        <w:pStyle w:val="ListParagraph"/>
        <w:numPr>
          <w:ilvl w:val="0"/>
          <w:numId w:val="2"/>
        </w:numPr>
        <w:spacing w:after="0" w:line="240" w:lineRule="auto"/>
      </w:pPr>
      <w:r w:rsidRPr="00864B28">
        <w:t>Where appropriate any documentation evidencing a change of name</w:t>
      </w:r>
    </w:p>
    <w:p w14:paraId="4CECFCE0" w14:textId="77777777" w:rsidR="005D1249" w:rsidRDefault="005D1249" w:rsidP="00CF4A72">
      <w:pPr>
        <w:pStyle w:val="ListParagraph"/>
        <w:numPr>
          <w:ilvl w:val="0"/>
          <w:numId w:val="2"/>
        </w:numPr>
        <w:spacing w:after="0" w:line="240" w:lineRule="auto"/>
      </w:pPr>
      <w:r w:rsidRPr="00864B28">
        <w:t>Your qualification certificates</w:t>
      </w:r>
    </w:p>
    <w:p w14:paraId="3AAE0035" w14:textId="77777777" w:rsidR="000F3885" w:rsidRDefault="000F3885" w:rsidP="000F3885">
      <w:pPr>
        <w:spacing w:after="0" w:line="240" w:lineRule="auto"/>
      </w:pPr>
    </w:p>
    <w:p w14:paraId="404ABB22" w14:textId="77777777" w:rsidR="005D1249" w:rsidRPr="00E42B4A" w:rsidRDefault="005D1249" w:rsidP="00CE168A">
      <w:pPr>
        <w:spacing w:after="0" w:line="240" w:lineRule="auto"/>
        <w:rPr>
          <w:b/>
          <w:color w:val="004B91"/>
        </w:rPr>
      </w:pPr>
      <w:r w:rsidRPr="00E42B4A">
        <w:rPr>
          <w:b/>
          <w:color w:val="004B91"/>
        </w:rPr>
        <w:t xml:space="preserve">Please note that originals of the above are necessary.  Photocopies or certified copies are not sufficient.  </w:t>
      </w:r>
    </w:p>
    <w:p w14:paraId="0DF9E4F1" w14:textId="77777777" w:rsidR="005D1249" w:rsidRPr="00E42B4A" w:rsidRDefault="005D1249" w:rsidP="00CE168A">
      <w:pPr>
        <w:spacing w:after="0" w:line="240" w:lineRule="auto"/>
        <w:rPr>
          <w:i/>
          <w:color w:val="004B91"/>
        </w:rPr>
      </w:pPr>
    </w:p>
    <w:p w14:paraId="46D0A002" w14:textId="77777777" w:rsidR="005D1249" w:rsidRPr="00E42B4A" w:rsidRDefault="005D1249" w:rsidP="00CE168A">
      <w:pPr>
        <w:spacing w:after="0" w:line="240" w:lineRule="auto"/>
        <w:rPr>
          <w:b/>
          <w:color w:val="004B91"/>
          <w:sz w:val="32"/>
          <w:szCs w:val="32"/>
        </w:rPr>
      </w:pPr>
      <w:r w:rsidRPr="00E42B4A">
        <w:rPr>
          <w:b/>
          <w:color w:val="004B91"/>
          <w:sz w:val="32"/>
          <w:szCs w:val="32"/>
        </w:rPr>
        <w:t>Conditional Offer of Appointment: Pre-Appointment Checks</w:t>
      </w:r>
    </w:p>
    <w:p w14:paraId="4C9737E1" w14:textId="77777777" w:rsidR="005D1249" w:rsidRPr="00864B28" w:rsidRDefault="005D1249" w:rsidP="00CE168A">
      <w:pPr>
        <w:spacing w:after="0" w:line="240" w:lineRule="auto"/>
        <w:rPr>
          <w:u w:val="single"/>
        </w:rPr>
      </w:pPr>
    </w:p>
    <w:p w14:paraId="604793B2" w14:textId="77777777" w:rsidR="005D1249" w:rsidRPr="00864B28" w:rsidRDefault="005D1249" w:rsidP="00CE168A">
      <w:pPr>
        <w:spacing w:after="0" w:line="240" w:lineRule="auto"/>
      </w:pPr>
      <w:r w:rsidRPr="00864B28">
        <w:t xml:space="preserve">Any offer to a successful candidate will be conditional upon the following: </w:t>
      </w:r>
    </w:p>
    <w:p w14:paraId="34F9EF27" w14:textId="77777777" w:rsidR="005D1249" w:rsidRPr="00864B28" w:rsidRDefault="005D1249" w:rsidP="00CF4A72">
      <w:pPr>
        <w:pStyle w:val="ListParagraph"/>
        <w:numPr>
          <w:ilvl w:val="0"/>
          <w:numId w:val="3"/>
        </w:numPr>
        <w:spacing w:after="0" w:line="240" w:lineRule="auto"/>
      </w:pPr>
      <w:r w:rsidRPr="00864B28">
        <w:lastRenderedPageBreak/>
        <w:t>Receipt of at least two s</w:t>
      </w:r>
      <w:r w:rsidR="00133C22">
        <w:t xml:space="preserve">atisfactory references </w:t>
      </w:r>
    </w:p>
    <w:p w14:paraId="73587CB0" w14:textId="77777777" w:rsidR="00D618AF" w:rsidRPr="00864B28" w:rsidRDefault="005D1249" w:rsidP="00CF4A72">
      <w:pPr>
        <w:pStyle w:val="ListParagraph"/>
        <w:numPr>
          <w:ilvl w:val="0"/>
          <w:numId w:val="3"/>
        </w:numPr>
        <w:spacing w:after="0" w:line="240" w:lineRule="auto"/>
      </w:pPr>
      <w:r w:rsidRPr="00864B28">
        <w:t>Verification of identity</w:t>
      </w:r>
      <w:r w:rsidR="00D618AF">
        <w:t>, including the right to work in the UK</w:t>
      </w:r>
      <w:r w:rsidRPr="00864B28">
        <w:t xml:space="preserve"> and qualifications</w:t>
      </w:r>
    </w:p>
    <w:p w14:paraId="24B45DC1" w14:textId="77777777" w:rsidR="005D1249" w:rsidRPr="00864B28" w:rsidRDefault="00133C22" w:rsidP="00CF4A72">
      <w:pPr>
        <w:pStyle w:val="ListParagraph"/>
        <w:numPr>
          <w:ilvl w:val="0"/>
          <w:numId w:val="3"/>
        </w:numPr>
        <w:spacing w:after="0" w:line="240" w:lineRule="auto"/>
      </w:pPr>
      <w:r>
        <w:t xml:space="preserve">Checks </w:t>
      </w:r>
      <w:r w:rsidR="005D1249" w:rsidRPr="00864B28">
        <w:t xml:space="preserve">List 99 and the ISA Children’s Barred List as appropriate </w:t>
      </w:r>
    </w:p>
    <w:p w14:paraId="367D8BA8" w14:textId="77777777" w:rsidR="005D1249" w:rsidRPr="00864B28" w:rsidRDefault="005D1249" w:rsidP="00CF4A72">
      <w:pPr>
        <w:pStyle w:val="ListParagraph"/>
        <w:numPr>
          <w:ilvl w:val="0"/>
          <w:numId w:val="3"/>
        </w:numPr>
        <w:spacing w:after="0" w:line="240" w:lineRule="auto"/>
      </w:pPr>
      <w:r w:rsidRPr="00864B28">
        <w:t>A satisfactory Enhanced DBS Disclosure</w:t>
      </w:r>
    </w:p>
    <w:p w14:paraId="09637E02" w14:textId="77777777" w:rsidR="005D1249" w:rsidRPr="00864B28" w:rsidRDefault="005D1249" w:rsidP="00CF4A72">
      <w:pPr>
        <w:pStyle w:val="ListParagraph"/>
        <w:numPr>
          <w:ilvl w:val="0"/>
          <w:numId w:val="3"/>
        </w:numPr>
        <w:spacing w:after="0" w:line="240" w:lineRule="auto"/>
      </w:pPr>
      <w:r w:rsidRPr="00864B28">
        <w:t>Verification of professional status such as GTC registration, QTS Status (where required), NPQH</w:t>
      </w:r>
    </w:p>
    <w:p w14:paraId="48E5BB43" w14:textId="77777777" w:rsidR="005D1249" w:rsidRDefault="005D1249" w:rsidP="00CE168A">
      <w:pPr>
        <w:spacing w:after="0" w:line="240" w:lineRule="auto"/>
        <w:ind w:left="720"/>
      </w:pPr>
      <w:r w:rsidRPr="00864B28">
        <w:t>(for teaching posts) verification of successful completion of statutory induction period (applies to those who obtained QTS after 7 May 1999)</w:t>
      </w:r>
    </w:p>
    <w:p w14:paraId="304DDD72" w14:textId="77777777" w:rsidR="00D618AF" w:rsidRDefault="00D618AF" w:rsidP="00CF4A72">
      <w:pPr>
        <w:pStyle w:val="ListParagraph"/>
        <w:numPr>
          <w:ilvl w:val="0"/>
          <w:numId w:val="3"/>
        </w:numPr>
        <w:spacing w:after="0" w:line="240" w:lineRule="auto"/>
      </w:pPr>
      <w:r>
        <w:t>A prohibition from teaching check (where applicable)</w:t>
      </w:r>
    </w:p>
    <w:p w14:paraId="36352BAB" w14:textId="77777777" w:rsidR="00D618AF" w:rsidRPr="00864B28" w:rsidRDefault="00D618AF" w:rsidP="00CF4A72">
      <w:pPr>
        <w:pStyle w:val="ListParagraph"/>
        <w:numPr>
          <w:ilvl w:val="0"/>
          <w:numId w:val="3"/>
        </w:numPr>
        <w:spacing w:after="0" w:line="240" w:lineRule="auto"/>
      </w:pPr>
      <w:r>
        <w:t>A section 128 check (applicable for management positions only)</w:t>
      </w:r>
    </w:p>
    <w:p w14:paraId="30D8FD03" w14:textId="77777777" w:rsidR="005D1249" w:rsidRPr="00864B28" w:rsidRDefault="005D1249" w:rsidP="00CF4A72">
      <w:pPr>
        <w:pStyle w:val="ListParagraph"/>
        <w:numPr>
          <w:ilvl w:val="0"/>
          <w:numId w:val="3"/>
        </w:numPr>
        <w:spacing w:after="0" w:line="240" w:lineRule="auto"/>
      </w:pPr>
      <w:r w:rsidRPr="00864B28">
        <w:t>Where the successful candidate has worked or been resident over</w:t>
      </w:r>
      <w:r w:rsidR="00D618AF">
        <w:t xml:space="preserve">seas, such </w:t>
      </w:r>
      <w:r w:rsidRPr="00864B28">
        <w:t>checks and confirmation as the school may require in accordance with statutory guidance</w:t>
      </w:r>
      <w:r w:rsidR="00D618AF">
        <w:t>, including EEA professional regulating checks where required</w:t>
      </w:r>
    </w:p>
    <w:p w14:paraId="0F6F3748" w14:textId="77777777" w:rsidR="005D1249" w:rsidRPr="00864B28" w:rsidRDefault="005D1249" w:rsidP="00CF4A72">
      <w:pPr>
        <w:pStyle w:val="ListParagraph"/>
        <w:numPr>
          <w:ilvl w:val="0"/>
          <w:numId w:val="3"/>
        </w:numPr>
        <w:spacing w:after="0" w:line="240" w:lineRule="auto"/>
      </w:pPr>
      <w:r w:rsidRPr="00864B28">
        <w:t>Satisfactory completion of the probationary period</w:t>
      </w:r>
    </w:p>
    <w:p w14:paraId="38A87ACE" w14:textId="77777777" w:rsidR="00133C22" w:rsidRDefault="00133C22" w:rsidP="00CE168A">
      <w:pPr>
        <w:spacing w:after="0" w:line="240" w:lineRule="auto"/>
        <w:ind w:left="360"/>
      </w:pPr>
    </w:p>
    <w:p w14:paraId="327C0CC6" w14:textId="77777777" w:rsidR="005D1249" w:rsidRPr="00864B28" w:rsidRDefault="005D1249" w:rsidP="00CE168A">
      <w:pPr>
        <w:spacing w:after="0" w:line="240" w:lineRule="auto"/>
        <w:ind w:left="360"/>
      </w:pPr>
      <w:r w:rsidRPr="00864B28">
        <w:t>Where a candidate is:</w:t>
      </w:r>
    </w:p>
    <w:p w14:paraId="5C02DCE6" w14:textId="77777777" w:rsidR="005D1249" w:rsidRPr="00864B28" w:rsidRDefault="005D1249" w:rsidP="00CF4A72">
      <w:pPr>
        <w:pStyle w:val="ListParagraph"/>
        <w:numPr>
          <w:ilvl w:val="0"/>
          <w:numId w:val="3"/>
        </w:numPr>
        <w:spacing w:after="0" w:line="240" w:lineRule="auto"/>
      </w:pPr>
      <w:r w:rsidRPr="00864B28">
        <w:t>Found to be on ISA Children’s Barred List, or the DBS disclosure shows he/she has been disqualified from working with children by a Court; or</w:t>
      </w:r>
    </w:p>
    <w:p w14:paraId="74E13CA4" w14:textId="77777777" w:rsidR="005D1249" w:rsidRPr="00864B28" w:rsidRDefault="005D1249" w:rsidP="00CF4A72">
      <w:pPr>
        <w:pStyle w:val="ListParagraph"/>
        <w:numPr>
          <w:ilvl w:val="0"/>
          <w:numId w:val="3"/>
        </w:numPr>
        <w:spacing w:after="0" w:line="240" w:lineRule="auto"/>
      </w:pPr>
      <w:r w:rsidRPr="00864B28">
        <w:t>Found to have provided false information in, or in support of, his/her application; or</w:t>
      </w:r>
    </w:p>
    <w:p w14:paraId="7FE05EA7" w14:textId="77777777" w:rsidR="005D1249" w:rsidRPr="00864B28" w:rsidRDefault="005D1249" w:rsidP="00CF4A72">
      <w:pPr>
        <w:pStyle w:val="ListParagraph"/>
        <w:numPr>
          <w:ilvl w:val="0"/>
          <w:numId w:val="3"/>
        </w:numPr>
        <w:spacing w:after="0" w:line="240" w:lineRule="auto"/>
      </w:pPr>
      <w:r w:rsidRPr="00864B28">
        <w:t>The subject of serious expressions of concern as to his/her suitability to work with children</w:t>
      </w:r>
    </w:p>
    <w:p w14:paraId="5D9C2F44" w14:textId="77777777" w:rsidR="00133C22" w:rsidRDefault="00133C22" w:rsidP="00CE168A">
      <w:pPr>
        <w:spacing w:after="0" w:line="240" w:lineRule="auto"/>
      </w:pPr>
    </w:p>
    <w:p w14:paraId="4BCE349F" w14:textId="77777777" w:rsidR="005D1249" w:rsidRPr="00864B28" w:rsidRDefault="005D1249" w:rsidP="00CE168A">
      <w:pPr>
        <w:spacing w:after="0" w:line="240" w:lineRule="auto"/>
      </w:pPr>
      <w:r w:rsidRPr="00864B28">
        <w:t>The facts will be reported to the Police and/or the Independent Safeguarding Authority.</w:t>
      </w:r>
    </w:p>
    <w:p w14:paraId="40C58756" w14:textId="77777777" w:rsidR="00133C22" w:rsidRDefault="00133C22" w:rsidP="00CE168A">
      <w:pPr>
        <w:spacing w:after="0" w:line="240" w:lineRule="auto"/>
        <w:rPr>
          <w:b/>
          <w:color w:val="384E85"/>
        </w:rPr>
      </w:pPr>
    </w:p>
    <w:p w14:paraId="74E5C455" w14:textId="77777777" w:rsidR="005D1249" w:rsidRPr="00E42B4A" w:rsidRDefault="005D1249" w:rsidP="00CE168A">
      <w:pPr>
        <w:spacing w:after="0" w:line="240" w:lineRule="auto"/>
        <w:rPr>
          <w:b/>
          <w:color w:val="004B91"/>
        </w:rPr>
      </w:pPr>
      <w:r w:rsidRPr="00E42B4A">
        <w:rPr>
          <w:b/>
          <w:color w:val="004B91"/>
        </w:rPr>
        <w:t xml:space="preserve">We welcome an opportunity to discuss any difficulty in meeting any of the above criteria and provide advice on arrangements. Tel: 01902 493797. </w:t>
      </w:r>
    </w:p>
    <w:p w14:paraId="2DA9E5C5" w14:textId="77777777" w:rsidR="005D1249" w:rsidRPr="00E42B4A" w:rsidRDefault="005D1249" w:rsidP="00CE168A">
      <w:pPr>
        <w:spacing w:after="0" w:line="240" w:lineRule="auto"/>
        <w:rPr>
          <w:color w:val="004B91"/>
        </w:rPr>
      </w:pPr>
    </w:p>
    <w:p w14:paraId="69E077D4" w14:textId="77777777" w:rsidR="005D1249" w:rsidRPr="00E42B4A" w:rsidRDefault="005D1249" w:rsidP="00CE168A">
      <w:pPr>
        <w:spacing w:after="0" w:line="240" w:lineRule="auto"/>
        <w:rPr>
          <w:b/>
          <w:color w:val="004B91"/>
          <w:sz w:val="32"/>
          <w:szCs w:val="32"/>
        </w:rPr>
      </w:pPr>
      <w:r w:rsidRPr="00E42B4A">
        <w:rPr>
          <w:b/>
          <w:color w:val="004B91"/>
          <w:sz w:val="32"/>
          <w:szCs w:val="32"/>
        </w:rPr>
        <w:t>Completing your Application Form</w:t>
      </w:r>
    </w:p>
    <w:p w14:paraId="6361E1DF" w14:textId="77777777" w:rsidR="00133C22" w:rsidRDefault="00133C22" w:rsidP="00CE168A">
      <w:pPr>
        <w:spacing w:after="0" w:line="240" w:lineRule="auto"/>
      </w:pPr>
    </w:p>
    <w:p w14:paraId="3D230A65" w14:textId="77777777" w:rsidR="005D1249" w:rsidRPr="00864B28" w:rsidRDefault="005D1249" w:rsidP="00CE168A">
      <w:pPr>
        <w:spacing w:after="0" w:line="240" w:lineRule="auto"/>
      </w:pPr>
      <w:r w:rsidRPr="00864B28">
        <w:t xml:space="preserve">Applicants are requested to read carefully the following notes and any further particulars for the post before signing the declaration. </w:t>
      </w:r>
    </w:p>
    <w:p w14:paraId="04528B21" w14:textId="77777777" w:rsidR="005D1249" w:rsidRPr="00864B28" w:rsidRDefault="005D1249" w:rsidP="00CF4A72">
      <w:pPr>
        <w:pStyle w:val="ListParagraph"/>
        <w:numPr>
          <w:ilvl w:val="0"/>
          <w:numId w:val="4"/>
        </w:numPr>
        <w:spacing w:after="0" w:line="240" w:lineRule="auto"/>
      </w:pPr>
      <w:r w:rsidRPr="00864B28">
        <w:t xml:space="preserve">Complete the application form (use black ink if completing the form by hand).  Alternative formats, such as CV’s or taped applications are acceptable if you have disability which prevents you from completing the standard application form. </w:t>
      </w:r>
    </w:p>
    <w:p w14:paraId="6DB01A92" w14:textId="77777777" w:rsidR="005D1249" w:rsidRPr="00864B28" w:rsidRDefault="00F35DE0" w:rsidP="00CF4A72">
      <w:pPr>
        <w:pStyle w:val="ListParagraph"/>
        <w:numPr>
          <w:ilvl w:val="0"/>
          <w:numId w:val="4"/>
        </w:numPr>
        <w:spacing w:after="0" w:line="240" w:lineRule="auto"/>
      </w:pPr>
      <w:r>
        <w:t>The Equality and Diversity</w:t>
      </w:r>
      <w:r w:rsidR="005D1249" w:rsidRPr="00864B28">
        <w:t xml:space="preserve"> monitoring</w:t>
      </w:r>
      <w:r>
        <w:t xml:space="preserve"> form</w:t>
      </w:r>
      <w:r w:rsidR="005D1249" w:rsidRPr="00864B28">
        <w:t xml:space="preserve"> must be completed in full. </w:t>
      </w:r>
    </w:p>
    <w:p w14:paraId="17F84BFA" w14:textId="77777777" w:rsidR="005D1249" w:rsidRPr="00864B28" w:rsidRDefault="005D1249" w:rsidP="00CF4A72">
      <w:pPr>
        <w:pStyle w:val="ListParagraph"/>
        <w:numPr>
          <w:ilvl w:val="0"/>
          <w:numId w:val="4"/>
        </w:numPr>
        <w:spacing w:after="0" w:line="240" w:lineRule="auto"/>
      </w:pPr>
      <w:r w:rsidRPr="00864B28">
        <w:t xml:space="preserve">Add your initial and surname to any additional sheets. </w:t>
      </w:r>
    </w:p>
    <w:p w14:paraId="2B876FE4" w14:textId="77777777" w:rsidR="005D1249" w:rsidRPr="00864B28" w:rsidRDefault="005D1249" w:rsidP="00CF4A72">
      <w:pPr>
        <w:pStyle w:val="ListParagraph"/>
        <w:numPr>
          <w:ilvl w:val="0"/>
          <w:numId w:val="4"/>
        </w:numPr>
        <w:spacing w:after="0" w:line="240" w:lineRule="auto"/>
      </w:pPr>
      <w:r w:rsidRPr="00864B28">
        <w:lastRenderedPageBreak/>
        <w:t>Return your completed application</w:t>
      </w:r>
      <w:r w:rsidR="00F35DE0">
        <w:t xml:space="preserve"> form and Equality and Diversity monitoring</w:t>
      </w:r>
      <w:r w:rsidRPr="00864B28">
        <w:t xml:space="preserve"> form by email or post to the address shown on the job advert by the stated closing date. </w:t>
      </w:r>
    </w:p>
    <w:p w14:paraId="05DC4EE8" w14:textId="77777777" w:rsidR="005D1249" w:rsidRDefault="005D1249" w:rsidP="00CE168A">
      <w:pPr>
        <w:spacing w:after="0" w:line="240" w:lineRule="auto"/>
      </w:pPr>
    </w:p>
    <w:p w14:paraId="6FCBBBEC" w14:textId="77777777" w:rsidR="005D1249" w:rsidRPr="00E42B4A" w:rsidRDefault="00FE6E9A" w:rsidP="00CE168A">
      <w:pPr>
        <w:spacing w:after="0" w:line="240" w:lineRule="auto"/>
        <w:rPr>
          <w:b/>
          <w:color w:val="004B91"/>
          <w:sz w:val="32"/>
          <w:szCs w:val="32"/>
        </w:rPr>
      </w:pPr>
      <w:r w:rsidRPr="00E42B4A">
        <w:rPr>
          <w:b/>
          <w:bCs/>
          <w:noProof/>
          <w:color w:val="004B91"/>
          <w:sz w:val="32"/>
          <w:szCs w:val="32"/>
          <w:lang w:eastAsia="en-GB"/>
        </w:rPr>
        <w:drawing>
          <wp:anchor distT="0" distB="0" distL="114300" distR="114300" simplePos="0" relativeHeight="251674624" behindDoc="1" locked="0" layoutInCell="1" allowOverlap="1" wp14:anchorId="1CF31A47" wp14:editId="3543DE79">
            <wp:simplePos x="0" y="0"/>
            <wp:positionH relativeFrom="column">
              <wp:posOffset>2409190</wp:posOffset>
            </wp:positionH>
            <wp:positionV relativeFrom="paragraph">
              <wp:posOffset>205740</wp:posOffset>
            </wp:positionV>
            <wp:extent cx="4693920" cy="5151120"/>
            <wp:effectExtent l="0" t="0" r="0" b="0"/>
            <wp:wrapTight wrapText="bothSides">
              <wp:wrapPolygon edited="0">
                <wp:start x="13588" y="479"/>
                <wp:lineTo x="9292" y="879"/>
                <wp:lineTo x="2279" y="1678"/>
                <wp:lineTo x="1753" y="2237"/>
                <wp:lineTo x="701" y="3115"/>
                <wp:lineTo x="88" y="4473"/>
                <wp:lineTo x="0" y="5751"/>
                <wp:lineTo x="351" y="7030"/>
                <wp:lineTo x="1403" y="8308"/>
                <wp:lineTo x="1490" y="8787"/>
                <wp:lineTo x="5435" y="9586"/>
                <wp:lineTo x="7627" y="9586"/>
                <wp:lineTo x="8416" y="10864"/>
                <wp:lineTo x="11659" y="13420"/>
                <wp:lineTo x="10958" y="14698"/>
                <wp:lineTo x="10607" y="15976"/>
                <wp:lineTo x="10695" y="17254"/>
                <wp:lineTo x="11133" y="18533"/>
                <wp:lineTo x="12010" y="19811"/>
                <wp:lineTo x="12097" y="20050"/>
                <wp:lineTo x="14289" y="21089"/>
                <wp:lineTo x="15341" y="21328"/>
                <wp:lineTo x="16393" y="21328"/>
                <wp:lineTo x="17445" y="21089"/>
                <wp:lineTo x="19549" y="20050"/>
                <wp:lineTo x="19636" y="19811"/>
                <wp:lineTo x="20601" y="18533"/>
                <wp:lineTo x="21039" y="17254"/>
                <wp:lineTo x="21039" y="15976"/>
                <wp:lineTo x="20776" y="14698"/>
                <wp:lineTo x="19987" y="13420"/>
                <wp:lineTo x="19110" y="12701"/>
                <wp:lineTo x="18234" y="12142"/>
                <wp:lineTo x="19373" y="10864"/>
                <wp:lineTo x="20162" y="9586"/>
                <wp:lineTo x="20601" y="8308"/>
                <wp:lineTo x="20776" y="7030"/>
                <wp:lineTo x="20688" y="5751"/>
                <wp:lineTo x="20250" y="4473"/>
                <wp:lineTo x="19461" y="3195"/>
                <wp:lineTo x="18234" y="1997"/>
                <wp:lineTo x="18234" y="1598"/>
                <wp:lineTo x="15341" y="719"/>
                <wp:lineTo x="14201" y="479"/>
                <wp:lineTo x="13588" y="479"/>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Right Corner Bubble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93920" cy="5151120"/>
                    </a:xfrm>
                    <a:prstGeom prst="rect">
                      <a:avLst/>
                    </a:prstGeom>
                  </pic:spPr>
                </pic:pic>
              </a:graphicData>
            </a:graphic>
            <wp14:sizeRelH relativeFrom="page">
              <wp14:pctWidth>0</wp14:pctWidth>
            </wp14:sizeRelH>
            <wp14:sizeRelV relativeFrom="page">
              <wp14:pctHeight>0</wp14:pctHeight>
            </wp14:sizeRelV>
          </wp:anchor>
        </w:drawing>
      </w:r>
      <w:r w:rsidR="005D1249" w:rsidRPr="00E42B4A">
        <w:rPr>
          <w:b/>
          <w:color w:val="004B91"/>
          <w:sz w:val="32"/>
          <w:szCs w:val="32"/>
        </w:rPr>
        <w:t>Tips for completing Experience section</w:t>
      </w:r>
    </w:p>
    <w:p w14:paraId="75F53BED" w14:textId="77777777" w:rsidR="005D1249" w:rsidRPr="00864B28" w:rsidRDefault="005D1249" w:rsidP="00CE168A">
      <w:pPr>
        <w:spacing w:after="0" w:line="240" w:lineRule="auto"/>
        <w:rPr>
          <w:b/>
        </w:rPr>
      </w:pPr>
    </w:p>
    <w:p w14:paraId="5C08E237" w14:textId="77777777" w:rsidR="005D1249" w:rsidRPr="00864B28" w:rsidRDefault="005D1249" w:rsidP="00CF4A72">
      <w:pPr>
        <w:pStyle w:val="ListParagraph"/>
        <w:numPr>
          <w:ilvl w:val="0"/>
          <w:numId w:val="5"/>
        </w:numPr>
        <w:spacing w:after="0" w:line="240" w:lineRule="auto"/>
      </w:pPr>
      <w:r w:rsidRPr="00864B28">
        <w:t xml:space="preserve">The decision to select you for interview will be based on how closely you meet the </w:t>
      </w:r>
      <w:r w:rsidR="00F35DE0">
        <w:rPr>
          <w:b/>
        </w:rPr>
        <w:t xml:space="preserve">knowledge and personal experience </w:t>
      </w:r>
      <w:r w:rsidRPr="00864B28">
        <w:rPr>
          <w:b/>
        </w:rPr>
        <w:t>criteria</w:t>
      </w:r>
      <w:r w:rsidRPr="00864B28">
        <w:t xml:space="preserve"> shown on the person specification.  Use this as a guide to what skills and experience you need to have.  These may have been gained from; paid work, voluntary or leisure activities, work in the home, training and education.  </w:t>
      </w:r>
    </w:p>
    <w:p w14:paraId="5BDB4034" w14:textId="77777777" w:rsidR="005D1249" w:rsidRPr="00864B28" w:rsidRDefault="005D1249" w:rsidP="00CF4A72">
      <w:pPr>
        <w:pStyle w:val="ListParagraph"/>
        <w:numPr>
          <w:ilvl w:val="0"/>
          <w:numId w:val="5"/>
        </w:numPr>
        <w:spacing w:after="0" w:line="240" w:lineRule="auto"/>
      </w:pPr>
      <w:r w:rsidRPr="00864B28">
        <w:t xml:space="preserve">You might find it helpful to do a rough draft first. </w:t>
      </w:r>
    </w:p>
    <w:p w14:paraId="053AFE22" w14:textId="77777777" w:rsidR="005D1249" w:rsidRPr="00864B28" w:rsidRDefault="005D1249" w:rsidP="00CF4A72">
      <w:pPr>
        <w:pStyle w:val="ListParagraph"/>
        <w:numPr>
          <w:ilvl w:val="0"/>
          <w:numId w:val="5"/>
        </w:numPr>
        <w:spacing w:after="0" w:line="240" w:lineRule="auto"/>
      </w:pPr>
      <w:r w:rsidRPr="00864B28">
        <w:t xml:space="preserve">Try to organise your answer into clear concise points to demonstrate that you have the skills desired for the role. </w:t>
      </w:r>
    </w:p>
    <w:p w14:paraId="43341FC4" w14:textId="77777777" w:rsidR="005D1249" w:rsidRPr="00864B28" w:rsidRDefault="005D1249" w:rsidP="00CF4A72">
      <w:pPr>
        <w:pStyle w:val="ListParagraph"/>
        <w:numPr>
          <w:ilvl w:val="0"/>
          <w:numId w:val="5"/>
        </w:numPr>
        <w:spacing w:after="0" w:line="240" w:lineRule="auto"/>
      </w:pPr>
      <w:r w:rsidRPr="00864B28">
        <w:t xml:space="preserve">Accurate spelling, punctuation and grammar help to make a good impression. </w:t>
      </w:r>
    </w:p>
    <w:p w14:paraId="41B36BA2" w14:textId="77777777" w:rsidR="005D1249" w:rsidRPr="00864B28" w:rsidRDefault="005D1249" w:rsidP="00CF4A72">
      <w:pPr>
        <w:pStyle w:val="ListParagraph"/>
        <w:numPr>
          <w:ilvl w:val="0"/>
          <w:numId w:val="5"/>
        </w:numPr>
        <w:spacing w:after="0" w:line="240" w:lineRule="auto"/>
      </w:pPr>
      <w:r w:rsidRPr="00864B28">
        <w:t xml:space="preserve">Highlight your transferrable skills.  The tasks you have performed in the past may not be exactly the same as those in the job for which you are applying but the skills you use to carry out the tasks are likely to be the same. </w:t>
      </w:r>
    </w:p>
    <w:p w14:paraId="1B34FFFE" w14:textId="77777777" w:rsidR="005D1249" w:rsidRPr="00864B28" w:rsidRDefault="005D1249" w:rsidP="00CE168A">
      <w:pPr>
        <w:spacing w:after="0" w:line="240" w:lineRule="auto"/>
      </w:pPr>
    </w:p>
    <w:p w14:paraId="5B4D7A74" w14:textId="77777777" w:rsidR="005D1249" w:rsidRPr="00E42B4A" w:rsidRDefault="00F35DE0" w:rsidP="00CE168A">
      <w:pPr>
        <w:spacing w:after="0" w:line="240" w:lineRule="auto"/>
        <w:rPr>
          <w:b/>
          <w:color w:val="004B91"/>
          <w:sz w:val="32"/>
          <w:szCs w:val="32"/>
        </w:rPr>
      </w:pPr>
      <w:r>
        <w:rPr>
          <w:b/>
          <w:color w:val="004B91"/>
          <w:sz w:val="32"/>
          <w:szCs w:val="32"/>
        </w:rPr>
        <w:t>Equality and Diversity</w:t>
      </w:r>
      <w:r w:rsidR="005D1249" w:rsidRPr="00E42B4A">
        <w:rPr>
          <w:b/>
          <w:color w:val="004B91"/>
          <w:sz w:val="32"/>
          <w:szCs w:val="32"/>
        </w:rPr>
        <w:t xml:space="preserve"> Monitoring Form</w:t>
      </w:r>
    </w:p>
    <w:p w14:paraId="465FA369" w14:textId="77777777" w:rsidR="005D1249" w:rsidRPr="00864B28" w:rsidRDefault="005D1249" w:rsidP="00CE168A">
      <w:pPr>
        <w:spacing w:after="0" w:line="240" w:lineRule="auto"/>
        <w:rPr>
          <w:b/>
        </w:rPr>
      </w:pPr>
    </w:p>
    <w:p w14:paraId="5E0CC2DE" w14:textId="77777777" w:rsidR="005D1249" w:rsidRPr="00864B28" w:rsidRDefault="005D1249" w:rsidP="00CE168A">
      <w:pPr>
        <w:spacing w:after="0" w:line="240" w:lineRule="auto"/>
      </w:pPr>
      <w:r w:rsidRPr="00864B28">
        <w:t xml:space="preserve">The information you provide on the recruitment monitoring form is </w:t>
      </w:r>
      <w:r w:rsidRPr="00864B28">
        <w:rPr>
          <w:b/>
        </w:rPr>
        <w:t>confidential</w:t>
      </w:r>
      <w:r w:rsidRPr="00864B28">
        <w:t xml:space="preserve"> and will </w:t>
      </w:r>
      <w:r w:rsidRPr="00864B28">
        <w:rPr>
          <w:b/>
        </w:rPr>
        <w:t>not be</w:t>
      </w:r>
      <w:r w:rsidRPr="00864B28">
        <w:t xml:space="preserve"> </w:t>
      </w:r>
      <w:r w:rsidRPr="00864B28">
        <w:rPr>
          <w:b/>
        </w:rPr>
        <w:t xml:space="preserve">seen </w:t>
      </w:r>
      <w:r w:rsidRPr="00864B28">
        <w:t xml:space="preserve">by the selection panel or play any part in the selection decision.  It will be used as part of aggregated statistics for monitoring purposes </w:t>
      </w:r>
      <w:r w:rsidRPr="00864B28">
        <w:rPr>
          <w:b/>
        </w:rPr>
        <w:t>only,</w:t>
      </w:r>
      <w:r w:rsidRPr="00864B28">
        <w:t xml:space="preserve"> in order to measure the effectiveness of the Trust’s equal opportunities and recruitment policies. </w:t>
      </w:r>
    </w:p>
    <w:p w14:paraId="2A9CA2AE" w14:textId="77777777" w:rsidR="005D1249" w:rsidRPr="00864B28" w:rsidRDefault="005D1249" w:rsidP="00CE168A">
      <w:pPr>
        <w:spacing w:after="0" w:line="240" w:lineRule="auto"/>
      </w:pPr>
    </w:p>
    <w:p w14:paraId="5619B37E" w14:textId="77777777" w:rsidR="005D1249" w:rsidRPr="00E42B4A" w:rsidRDefault="005D1249" w:rsidP="00CE168A">
      <w:pPr>
        <w:spacing w:after="0" w:line="240" w:lineRule="auto"/>
        <w:rPr>
          <w:b/>
          <w:color w:val="004B91"/>
          <w:sz w:val="32"/>
          <w:szCs w:val="32"/>
        </w:rPr>
      </w:pPr>
      <w:r w:rsidRPr="00E42B4A">
        <w:rPr>
          <w:b/>
          <w:color w:val="004B91"/>
          <w:sz w:val="32"/>
          <w:szCs w:val="32"/>
        </w:rPr>
        <w:t>Acknowledgement and Result of Applications</w:t>
      </w:r>
    </w:p>
    <w:p w14:paraId="3307D126" w14:textId="77777777" w:rsidR="005D1249" w:rsidRPr="00864B28" w:rsidRDefault="005D1249" w:rsidP="00CE168A">
      <w:pPr>
        <w:spacing w:after="0" w:line="240" w:lineRule="auto"/>
        <w:rPr>
          <w:b/>
        </w:rPr>
      </w:pPr>
    </w:p>
    <w:p w14:paraId="4DEF799E" w14:textId="77777777" w:rsidR="005D1249" w:rsidRPr="00864B28" w:rsidRDefault="005D1249" w:rsidP="00CE168A">
      <w:pPr>
        <w:spacing w:after="0" w:line="240" w:lineRule="auto"/>
      </w:pPr>
      <w:r w:rsidRPr="00864B28">
        <w:t xml:space="preserve">Your application for the post will only be acknowledged if you enclose with it a stamped addressed envelope.  Unless you are invited for interview no further communication will be sent to you. </w:t>
      </w:r>
    </w:p>
    <w:p w14:paraId="771981EE" w14:textId="77777777" w:rsidR="005D1249" w:rsidRPr="00864B28" w:rsidRDefault="005D1249" w:rsidP="00CE168A">
      <w:pPr>
        <w:spacing w:after="0" w:line="240" w:lineRule="auto"/>
      </w:pPr>
    </w:p>
    <w:p w14:paraId="289A7801" w14:textId="77777777" w:rsidR="005D1249" w:rsidRPr="00864B28" w:rsidRDefault="005D1249" w:rsidP="00CE168A">
      <w:pPr>
        <w:spacing w:after="0" w:line="240" w:lineRule="auto"/>
      </w:pPr>
      <w:r w:rsidRPr="00864B28">
        <w:lastRenderedPageBreak/>
        <w:t>We look forward to receiving your application.</w:t>
      </w:r>
    </w:p>
    <w:p w14:paraId="48FA919C" w14:textId="77777777" w:rsidR="005D1249" w:rsidRPr="00E42B4A" w:rsidRDefault="005D1249" w:rsidP="00CE168A">
      <w:pPr>
        <w:spacing w:after="0" w:line="240" w:lineRule="auto"/>
        <w:rPr>
          <w:color w:val="004B91"/>
        </w:rPr>
      </w:pPr>
    </w:p>
    <w:p w14:paraId="4FB0DFF1" w14:textId="77777777" w:rsidR="005D1249" w:rsidRPr="00E42B4A" w:rsidRDefault="005D1249" w:rsidP="00CE168A">
      <w:pPr>
        <w:spacing w:after="0" w:line="240" w:lineRule="auto"/>
        <w:rPr>
          <w:b/>
          <w:color w:val="004B91"/>
          <w:sz w:val="32"/>
          <w:szCs w:val="32"/>
        </w:rPr>
      </w:pPr>
      <w:r w:rsidRPr="00E42B4A">
        <w:rPr>
          <w:b/>
          <w:color w:val="004B91"/>
          <w:sz w:val="32"/>
          <w:szCs w:val="32"/>
        </w:rPr>
        <w:t>Rehabilitation of Offenders Act 1974</w:t>
      </w:r>
    </w:p>
    <w:p w14:paraId="4F8C0B53" w14:textId="77777777" w:rsidR="005D1249" w:rsidRPr="00864B28" w:rsidRDefault="005D1249" w:rsidP="00CE168A">
      <w:pPr>
        <w:spacing w:after="0" w:line="240" w:lineRule="auto"/>
        <w:rPr>
          <w:b/>
        </w:rPr>
      </w:pPr>
    </w:p>
    <w:p w14:paraId="4A9B42C6" w14:textId="77777777" w:rsidR="005D1249" w:rsidRDefault="005D1249" w:rsidP="00CE168A">
      <w:pPr>
        <w:spacing w:after="0" w:line="240" w:lineRule="auto"/>
      </w:pPr>
      <w:r w:rsidRPr="00864B28">
        <w:t xml:space="preserve">Certain posts, particularly those that involve working with children or other vulnerable groups, will be subject to a criminal record check from the Criminal Records Bureau before the appointment is confirmed.  This will include details of cautions, reprimands, final warnings and convictions, including ‘spent convictions’ under the terms of the Rehabilitation of Offenders Act 1974 (Exceptions) (Amendment) Order 2001. </w:t>
      </w:r>
    </w:p>
    <w:p w14:paraId="415D74AE" w14:textId="77777777" w:rsidR="005D1249" w:rsidRPr="00864B28" w:rsidRDefault="005D1249" w:rsidP="00CE168A">
      <w:pPr>
        <w:spacing w:after="0" w:line="240" w:lineRule="auto"/>
      </w:pPr>
    </w:p>
    <w:p w14:paraId="39520D61" w14:textId="77777777" w:rsidR="005D1249" w:rsidRPr="00864B28" w:rsidRDefault="005D1249" w:rsidP="00CE168A">
      <w:pPr>
        <w:spacing w:after="0" w:line="240" w:lineRule="auto"/>
      </w:pPr>
      <w:r w:rsidRPr="00864B28">
        <w:t xml:space="preserve">If the post for which you are applying requires such a disclosure this will be indicated on the supporting information that you have received with this form.  Any disclosure will be required only if you are selected as the most suitable applicant for the post.  The Trust also reserves the right to contact previous employers of the successful candidate prior to the appointment to confirm employment history. </w:t>
      </w:r>
    </w:p>
    <w:p w14:paraId="1BD817BC" w14:textId="77777777" w:rsidR="000F3885" w:rsidRDefault="000F3885" w:rsidP="00CE168A">
      <w:pPr>
        <w:spacing w:after="0" w:line="240" w:lineRule="auto"/>
        <w:rPr>
          <w:b/>
          <w:color w:val="384E85"/>
        </w:rPr>
      </w:pPr>
    </w:p>
    <w:p w14:paraId="4C134470" w14:textId="77777777" w:rsidR="000F3885" w:rsidRDefault="000F3885" w:rsidP="00CE168A">
      <w:pPr>
        <w:spacing w:after="0" w:line="240" w:lineRule="auto"/>
        <w:rPr>
          <w:b/>
          <w:color w:val="384E85"/>
        </w:rPr>
      </w:pPr>
    </w:p>
    <w:p w14:paraId="1A355EEC" w14:textId="77777777" w:rsidR="000F3885" w:rsidRDefault="000F3885" w:rsidP="00CE168A">
      <w:pPr>
        <w:spacing w:after="0" w:line="240" w:lineRule="auto"/>
        <w:rPr>
          <w:b/>
          <w:color w:val="384E85"/>
        </w:rPr>
      </w:pPr>
    </w:p>
    <w:p w14:paraId="0C873C3C" w14:textId="77777777" w:rsidR="000F3885" w:rsidRDefault="000F3885" w:rsidP="00CE168A">
      <w:pPr>
        <w:spacing w:after="0" w:line="240" w:lineRule="auto"/>
        <w:rPr>
          <w:b/>
          <w:color w:val="384E85"/>
        </w:rPr>
      </w:pPr>
    </w:p>
    <w:p w14:paraId="3B1E7BA0" w14:textId="77777777" w:rsidR="000F3885" w:rsidRPr="000F3885" w:rsidRDefault="000F3885" w:rsidP="00CE168A">
      <w:pPr>
        <w:spacing w:after="0" w:line="240" w:lineRule="auto"/>
        <w:rPr>
          <w:b/>
          <w:color w:val="384E85"/>
        </w:rPr>
      </w:pPr>
    </w:p>
    <w:p w14:paraId="1B797AF3" w14:textId="77777777" w:rsidR="005D1249" w:rsidRPr="00E42B4A" w:rsidRDefault="005D1249" w:rsidP="00CE168A">
      <w:pPr>
        <w:spacing w:after="0" w:line="240" w:lineRule="auto"/>
        <w:rPr>
          <w:b/>
          <w:color w:val="004B91"/>
          <w:sz w:val="32"/>
          <w:szCs w:val="32"/>
        </w:rPr>
      </w:pPr>
      <w:r w:rsidRPr="00E42B4A">
        <w:rPr>
          <w:b/>
          <w:color w:val="004B91"/>
          <w:sz w:val="32"/>
          <w:szCs w:val="32"/>
        </w:rPr>
        <w:t>Data Protection Act 1998</w:t>
      </w:r>
    </w:p>
    <w:p w14:paraId="1E6E7D3E" w14:textId="77777777" w:rsidR="005D1249" w:rsidRPr="00864B28" w:rsidRDefault="005D1249" w:rsidP="00CE168A">
      <w:pPr>
        <w:spacing w:after="0" w:line="240" w:lineRule="auto"/>
        <w:rPr>
          <w:b/>
        </w:rPr>
      </w:pPr>
    </w:p>
    <w:p w14:paraId="0FC77982" w14:textId="77777777" w:rsidR="005D1249" w:rsidRDefault="00F35DE0" w:rsidP="00CE168A">
      <w:pPr>
        <w:spacing w:after="0" w:line="240" w:lineRule="auto"/>
      </w:pPr>
      <w:r>
        <w:t>Ormiston SWB Academy</w:t>
      </w:r>
      <w:r w:rsidR="005D1249" w:rsidRPr="00864B28">
        <w:t xml:space="preserve"> Trust will use the information provided on this form to process your job application.  Information will remain confidential and is protected by the provisions of the Data Protect Act 1998.  The Act gives you the right to see a copy of the information held about you. </w:t>
      </w:r>
    </w:p>
    <w:p w14:paraId="728D3CBA" w14:textId="77777777" w:rsidR="005D1249" w:rsidRPr="00864B28" w:rsidRDefault="005D1249" w:rsidP="00CE168A">
      <w:pPr>
        <w:spacing w:after="0" w:line="240" w:lineRule="auto"/>
      </w:pPr>
    </w:p>
    <w:p w14:paraId="2F5F96DE" w14:textId="77777777" w:rsidR="00833BC2" w:rsidRDefault="005D1249" w:rsidP="00CE168A">
      <w:pPr>
        <w:spacing w:after="0" w:line="240" w:lineRule="auto"/>
      </w:pPr>
      <w:r w:rsidRPr="00864B28">
        <w:t>Further information relating to the Data Protection Act 1998 can be found on the Information Commissioner’s Office website at www.ico.gov.uk.</w:t>
      </w:r>
    </w:p>
    <w:p w14:paraId="012BA0B0" w14:textId="77777777" w:rsidR="005D1249" w:rsidRPr="00E42B4A" w:rsidRDefault="005D1249" w:rsidP="00CE168A">
      <w:pPr>
        <w:spacing w:after="0" w:line="240" w:lineRule="auto"/>
        <w:rPr>
          <w:color w:val="004B91"/>
        </w:rPr>
      </w:pPr>
    </w:p>
    <w:p w14:paraId="01C031D8" w14:textId="77777777" w:rsidR="005D1249" w:rsidRPr="00E42B4A" w:rsidRDefault="005D1249" w:rsidP="00CE168A">
      <w:pPr>
        <w:spacing w:after="0" w:line="240" w:lineRule="auto"/>
        <w:rPr>
          <w:b/>
          <w:color w:val="004B91"/>
          <w:sz w:val="32"/>
          <w:szCs w:val="32"/>
        </w:rPr>
      </w:pPr>
      <w:r w:rsidRPr="00E42B4A">
        <w:rPr>
          <w:b/>
          <w:color w:val="004B91"/>
          <w:sz w:val="32"/>
          <w:szCs w:val="32"/>
        </w:rPr>
        <w:t>Submission of applications</w:t>
      </w:r>
    </w:p>
    <w:p w14:paraId="4544DDE6" w14:textId="77777777" w:rsidR="005D1249" w:rsidRDefault="005D1249" w:rsidP="00CE168A">
      <w:pPr>
        <w:spacing w:after="0" w:line="240" w:lineRule="auto"/>
      </w:pPr>
    </w:p>
    <w:p w14:paraId="7E0188E4" w14:textId="77777777" w:rsidR="005D1249" w:rsidRDefault="005D1249" w:rsidP="00CE168A">
      <w:pPr>
        <w:spacing w:after="0" w:line="240" w:lineRule="auto"/>
      </w:pPr>
      <w:r>
        <w:t>Completed application forms should be returned with a cover letter addressed to the Principal, by 09:00am on the closing date.</w:t>
      </w:r>
    </w:p>
    <w:p w14:paraId="1BED9D99" w14:textId="77777777" w:rsidR="005D1249" w:rsidRDefault="005D1249" w:rsidP="00CE168A">
      <w:pPr>
        <w:spacing w:after="0" w:line="240" w:lineRule="auto"/>
      </w:pPr>
    </w:p>
    <w:p w14:paraId="05C3B959" w14:textId="77777777" w:rsidR="005D1249" w:rsidRDefault="005D1249" w:rsidP="00CE168A">
      <w:pPr>
        <w:spacing w:after="0" w:line="240" w:lineRule="auto"/>
      </w:pPr>
      <w:r w:rsidRPr="00E42B4A">
        <w:rPr>
          <w:b/>
          <w:color w:val="004B91"/>
        </w:rPr>
        <w:lastRenderedPageBreak/>
        <w:t>Electronic application forms:</w:t>
      </w:r>
      <w:r w:rsidRPr="00E42B4A">
        <w:rPr>
          <w:color w:val="004B91"/>
        </w:rPr>
        <w:t xml:space="preserve"> </w:t>
      </w:r>
      <w:hyperlink r:id="rId21" w:history="1">
        <w:r w:rsidR="005452D6" w:rsidRPr="00D17B13">
          <w:rPr>
            <w:rStyle w:val="Hyperlink"/>
          </w:rPr>
          <w:t>LGreen@oswba.co.uk</w:t>
        </w:r>
      </w:hyperlink>
      <w:r w:rsidR="005452D6">
        <w:t xml:space="preserve"> </w:t>
      </w:r>
    </w:p>
    <w:p w14:paraId="40AA38BD" w14:textId="77777777" w:rsidR="005D1249" w:rsidRDefault="005D1249" w:rsidP="00CE168A">
      <w:pPr>
        <w:spacing w:after="0" w:line="240" w:lineRule="auto"/>
      </w:pPr>
      <w:r w:rsidRPr="00E42B4A">
        <w:rPr>
          <w:b/>
          <w:color w:val="004B91"/>
        </w:rPr>
        <w:t>Postal application forms:</w:t>
      </w:r>
      <w:r w:rsidRPr="00E42B4A">
        <w:rPr>
          <w:color w:val="004B91"/>
        </w:rPr>
        <w:t xml:space="preserve"> </w:t>
      </w:r>
      <w:r>
        <w:t>Jo Timmis, HR Manager, SWB Academy, Dudley Street, Bilston, WV14 0LN.</w:t>
      </w:r>
    </w:p>
    <w:p w14:paraId="5D4F8758" w14:textId="77777777" w:rsidR="005D1249" w:rsidRDefault="005D1249" w:rsidP="00CE168A">
      <w:pPr>
        <w:spacing w:after="0" w:line="240" w:lineRule="auto"/>
      </w:pPr>
    </w:p>
    <w:p w14:paraId="4F082F42" w14:textId="77777777" w:rsidR="005D1249" w:rsidRDefault="005D1249" w:rsidP="00CE168A">
      <w:pPr>
        <w:spacing w:after="0" w:line="240" w:lineRule="auto"/>
      </w:pPr>
      <w:r>
        <w:t>Applications received after the closing date may not be considered. You will be contacted as soon as possible to let you know if you have been shortlisted. The application forms of unsuccessful candidates will be held confidentially in the HR Department and destroyed after six months.</w:t>
      </w:r>
    </w:p>
    <w:p w14:paraId="0809CD39" w14:textId="77777777" w:rsidR="005D1249" w:rsidRDefault="005D1249" w:rsidP="00CE168A">
      <w:pPr>
        <w:spacing w:after="0" w:line="240" w:lineRule="auto"/>
      </w:pPr>
    </w:p>
    <w:p w14:paraId="7B12B9CD" w14:textId="77777777" w:rsidR="005D1249" w:rsidRDefault="005D1249" w:rsidP="00CE168A">
      <w:pPr>
        <w:spacing w:after="0" w:line="240" w:lineRule="auto"/>
      </w:pPr>
    </w:p>
    <w:p w14:paraId="186EF339" w14:textId="77777777" w:rsidR="005D1249" w:rsidRPr="00E42B4A" w:rsidRDefault="005D1249" w:rsidP="00CE168A">
      <w:pPr>
        <w:spacing w:after="0" w:line="240" w:lineRule="auto"/>
        <w:rPr>
          <w:color w:val="004B91"/>
        </w:rPr>
      </w:pPr>
    </w:p>
    <w:sectPr w:rsidR="005D1249" w:rsidRPr="00E42B4A" w:rsidSect="00887D02">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3AD097" w14:textId="77777777" w:rsidR="000E6E33" w:rsidRDefault="000E6E33" w:rsidP="00887D02">
      <w:pPr>
        <w:spacing w:after="0" w:line="240" w:lineRule="auto"/>
      </w:pPr>
      <w:r>
        <w:separator/>
      </w:r>
    </w:p>
  </w:endnote>
  <w:endnote w:type="continuationSeparator" w:id="0">
    <w:p w14:paraId="1EF5340D" w14:textId="77777777" w:rsidR="000E6E33" w:rsidRDefault="000E6E33" w:rsidP="00887D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ProximaNova-Light">
    <w:altName w:val="Proxima Nova Light"/>
    <w:panose1 w:val="00000000000000000000"/>
    <w:charset w:val="4D"/>
    <w:family w:val="auto"/>
    <w:notTrueType/>
    <w:pitch w:val="default"/>
    <w:sig w:usb0="00000003" w:usb1="00000000" w:usb2="00000000" w:usb3="00000000" w:csb0="00000001" w:csb1="00000000"/>
  </w:font>
  <w:font w:name="ProximaNova-Regular">
    <w:altName w:val="Proxima Nova Regular"/>
    <w:panose1 w:val="00000000000000000000"/>
    <w:charset w:val="4D"/>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71D10A" w14:textId="77777777" w:rsidR="000E6E33" w:rsidRDefault="000E6E33" w:rsidP="00887D02">
      <w:pPr>
        <w:spacing w:after="0" w:line="240" w:lineRule="auto"/>
      </w:pPr>
      <w:r>
        <w:separator/>
      </w:r>
    </w:p>
  </w:footnote>
  <w:footnote w:type="continuationSeparator" w:id="0">
    <w:p w14:paraId="0C90DAF7" w14:textId="77777777" w:rsidR="000E6E33" w:rsidRDefault="000E6E33" w:rsidP="00887D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1E32"/>
    <w:multiLevelType w:val="hybridMultilevel"/>
    <w:tmpl w:val="4A88D5D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8415DB"/>
    <w:multiLevelType w:val="hybridMultilevel"/>
    <w:tmpl w:val="2A6A73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763DBA"/>
    <w:multiLevelType w:val="hybridMultilevel"/>
    <w:tmpl w:val="7B2A9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67088A"/>
    <w:multiLevelType w:val="hybridMultilevel"/>
    <w:tmpl w:val="A18E3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AE75C6"/>
    <w:multiLevelType w:val="hybridMultilevel"/>
    <w:tmpl w:val="DDC2F71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E958AE"/>
    <w:multiLevelType w:val="hybridMultilevel"/>
    <w:tmpl w:val="C0E0E41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A41D5A"/>
    <w:multiLevelType w:val="hybridMultilevel"/>
    <w:tmpl w:val="5650958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761CDD"/>
    <w:multiLevelType w:val="hybridMultilevel"/>
    <w:tmpl w:val="26A83E0C"/>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7B350C"/>
    <w:multiLevelType w:val="hybridMultilevel"/>
    <w:tmpl w:val="7938B49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2B2EB9"/>
    <w:multiLevelType w:val="hybridMultilevel"/>
    <w:tmpl w:val="70BEC0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B60991"/>
    <w:multiLevelType w:val="hybridMultilevel"/>
    <w:tmpl w:val="6FC8D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BB6E56"/>
    <w:multiLevelType w:val="hybridMultilevel"/>
    <w:tmpl w:val="612E921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FE4631"/>
    <w:multiLevelType w:val="hybridMultilevel"/>
    <w:tmpl w:val="1D909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4F4ECF"/>
    <w:multiLevelType w:val="hybridMultilevel"/>
    <w:tmpl w:val="3870A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45142B"/>
    <w:multiLevelType w:val="hybridMultilevel"/>
    <w:tmpl w:val="E16812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9336001"/>
    <w:multiLevelType w:val="hybridMultilevel"/>
    <w:tmpl w:val="C61818A2"/>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421B68"/>
    <w:multiLevelType w:val="hybridMultilevel"/>
    <w:tmpl w:val="12905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906B75"/>
    <w:multiLevelType w:val="hybridMultilevel"/>
    <w:tmpl w:val="6C90366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670417C"/>
    <w:multiLevelType w:val="hybridMultilevel"/>
    <w:tmpl w:val="05CCC1B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7AD3E87"/>
    <w:multiLevelType w:val="hybridMultilevel"/>
    <w:tmpl w:val="156AC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342ED6"/>
    <w:multiLevelType w:val="hybridMultilevel"/>
    <w:tmpl w:val="46720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224906"/>
    <w:multiLevelType w:val="hybridMultilevel"/>
    <w:tmpl w:val="6BB0C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AE5FFD"/>
    <w:multiLevelType w:val="hybridMultilevel"/>
    <w:tmpl w:val="5A62E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5D780D"/>
    <w:multiLevelType w:val="hybridMultilevel"/>
    <w:tmpl w:val="D2A0E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366D60"/>
    <w:multiLevelType w:val="hybridMultilevel"/>
    <w:tmpl w:val="B984A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6E03C6"/>
    <w:multiLevelType w:val="hybridMultilevel"/>
    <w:tmpl w:val="DC648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0802A4"/>
    <w:multiLevelType w:val="hybridMultilevel"/>
    <w:tmpl w:val="F36E4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B50828"/>
    <w:multiLevelType w:val="hybridMultilevel"/>
    <w:tmpl w:val="192AC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1"/>
  </w:num>
  <w:num w:numId="3">
    <w:abstractNumId w:val="26"/>
  </w:num>
  <w:num w:numId="4">
    <w:abstractNumId w:val="2"/>
  </w:num>
  <w:num w:numId="5">
    <w:abstractNumId w:val="16"/>
  </w:num>
  <w:num w:numId="6">
    <w:abstractNumId w:val="18"/>
  </w:num>
  <w:num w:numId="7">
    <w:abstractNumId w:val="11"/>
  </w:num>
  <w:num w:numId="8">
    <w:abstractNumId w:val="7"/>
  </w:num>
  <w:num w:numId="9">
    <w:abstractNumId w:val="4"/>
  </w:num>
  <w:num w:numId="10">
    <w:abstractNumId w:val="14"/>
  </w:num>
  <w:num w:numId="11">
    <w:abstractNumId w:val="5"/>
  </w:num>
  <w:num w:numId="12">
    <w:abstractNumId w:val="0"/>
  </w:num>
  <w:num w:numId="13">
    <w:abstractNumId w:val="15"/>
  </w:num>
  <w:num w:numId="14">
    <w:abstractNumId w:val="1"/>
  </w:num>
  <w:num w:numId="15">
    <w:abstractNumId w:val="19"/>
  </w:num>
  <w:num w:numId="16">
    <w:abstractNumId w:val="25"/>
  </w:num>
  <w:num w:numId="17">
    <w:abstractNumId w:val="3"/>
  </w:num>
  <w:num w:numId="18">
    <w:abstractNumId w:val="24"/>
  </w:num>
  <w:num w:numId="19">
    <w:abstractNumId w:val="20"/>
  </w:num>
  <w:num w:numId="20">
    <w:abstractNumId w:val="23"/>
  </w:num>
  <w:num w:numId="21">
    <w:abstractNumId w:val="27"/>
  </w:num>
  <w:num w:numId="22">
    <w:abstractNumId w:val="12"/>
  </w:num>
  <w:num w:numId="23">
    <w:abstractNumId w:val="22"/>
  </w:num>
  <w:num w:numId="24">
    <w:abstractNumId w:val="13"/>
  </w:num>
  <w:num w:numId="25">
    <w:abstractNumId w:val="6"/>
  </w:num>
  <w:num w:numId="26">
    <w:abstractNumId w:val="17"/>
  </w:num>
  <w:num w:numId="27">
    <w:abstractNumId w:val="8"/>
  </w:num>
  <w:num w:numId="28">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D02"/>
    <w:rsid w:val="0000107D"/>
    <w:rsid w:val="00017838"/>
    <w:rsid w:val="00092711"/>
    <w:rsid w:val="000E6E33"/>
    <w:rsid w:val="000F0C68"/>
    <w:rsid w:val="000F3885"/>
    <w:rsid w:val="001220D1"/>
    <w:rsid w:val="00133C22"/>
    <w:rsid w:val="001424DB"/>
    <w:rsid w:val="00190D31"/>
    <w:rsid w:val="001A5AA0"/>
    <w:rsid w:val="001C10C2"/>
    <w:rsid w:val="001C43E9"/>
    <w:rsid w:val="001C6958"/>
    <w:rsid w:val="001D1681"/>
    <w:rsid w:val="001D41CF"/>
    <w:rsid w:val="00206B4F"/>
    <w:rsid w:val="00236983"/>
    <w:rsid w:val="00251AF8"/>
    <w:rsid w:val="00280372"/>
    <w:rsid w:val="00280A5F"/>
    <w:rsid w:val="00286A76"/>
    <w:rsid w:val="002A32F9"/>
    <w:rsid w:val="002C4745"/>
    <w:rsid w:val="002F396B"/>
    <w:rsid w:val="00325084"/>
    <w:rsid w:val="00380D4A"/>
    <w:rsid w:val="003A224C"/>
    <w:rsid w:val="003E1A8F"/>
    <w:rsid w:val="00400B57"/>
    <w:rsid w:val="00474996"/>
    <w:rsid w:val="004B2DA2"/>
    <w:rsid w:val="004B3CB9"/>
    <w:rsid w:val="004C0161"/>
    <w:rsid w:val="004D3FC1"/>
    <w:rsid w:val="004F17BA"/>
    <w:rsid w:val="005452D6"/>
    <w:rsid w:val="005D1249"/>
    <w:rsid w:val="00627375"/>
    <w:rsid w:val="006541C7"/>
    <w:rsid w:val="00657280"/>
    <w:rsid w:val="006640D2"/>
    <w:rsid w:val="006C4DAB"/>
    <w:rsid w:val="006D4E5A"/>
    <w:rsid w:val="0072228A"/>
    <w:rsid w:val="007346D5"/>
    <w:rsid w:val="0078246A"/>
    <w:rsid w:val="007A0834"/>
    <w:rsid w:val="007A249B"/>
    <w:rsid w:val="007B02E9"/>
    <w:rsid w:val="007B5F09"/>
    <w:rsid w:val="007C1FB4"/>
    <w:rsid w:val="007C714B"/>
    <w:rsid w:val="008120D5"/>
    <w:rsid w:val="00833BC2"/>
    <w:rsid w:val="00876809"/>
    <w:rsid w:val="00887D02"/>
    <w:rsid w:val="008A0E6E"/>
    <w:rsid w:val="008A2A6C"/>
    <w:rsid w:val="008A2FB2"/>
    <w:rsid w:val="00915D7A"/>
    <w:rsid w:val="009746D4"/>
    <w:rsid w:val="00984699"/>
    <w:rsid w:val="00986940"/>
    <w:rsid w:val="00A07C2D"/>
    <w:rsid w:val="00A26523"/>
    <w:rsid w:val="00A471A8"/>
    <w:rsid w:val="00A83EE1"/>
    <w:rsid w:val="00B8402B"/>
    <w:rsid w:val="00BD3B0D"/>
    <w:rsid w:val="00BE6F1B"/>
    <w:rsid w:val="00C1322B"/>
    <w:rsid w:val="00C35613"/>
    <w:rsid w:val="00C407FA"/>
    <w:rsid w:val="00C634D8"/>
    <w:rsid w:val="00C70001"/>
    <w:rsid w:val="00C7091D"/>
    <w:rsid w:val="00CD3680"/>
    <w:rsid w:val="00CE168A"/>
    <w:rsid w:val="00CE52B1"/>
    <w:rsid w:val="00CF4A72"/>
    <w:rsid w:val="00D618AF"/>
    <w:rsid w:val="00DD7BC9"/>
    <w:rsid w:val="00E328EB"/>
    <w:rsid w:val="00E42B4A"/>
    <w:rsid w:val="00E83F20"/>
    <w:rsid w:val="00E859E2"/>
    <w:rsid w:val="00E85E24"/>
    <w:rsid w:val="00EA2F9D"/>
    <w:rsid w:val="00EB120D"/>
    <w:rsid w:val="00EE6F8F"/>
    <w:rsid w:val="00F35DE0"/>
    <w:rsid w:val="00F44E4B"/>
    <w:rsid w:val="00F568BA"/>
    <w:rsid w:val="00F574A6"/>
    <w:rsid w:val="00F77E38"/>
    <w:rsid w:val="00FA18B0"/>
    <w:rsid w:val="00FB366E"/>
    <w:rsid w:val="00FB43FF"/>
    <w:rsid w:val="00FE5594"/>
    <w:rsid w:val="00FE6E9A"/>
    <w:rsid w:val="00FF44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7FC67E8"/>
  <w15:docId w15:val="{6F817877-15C9-4B4B-ABF4-00042C95C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7D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7D02"/>
  </w:style>
  <w:style w:type="paragraph" w:styleId="Footer">
    <w:name w:val="footer"/>
    <w:basedOn w:val="Normal"/>
    <w:link w:val="FooterChar"/>
    <w:uiPriority w:val="99"/>
    <w:unhideWhenUsed/>
    <w:rsid w:val="00887D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7D02"/>
  </w:style>
  <w:style w:type="paragraph" w:styleId="BalloonText">
    <w:name w:val="Balloon Text"/>
    <w:basedOn w:val="Normal"/>
    <w:link w:val="BalloonTextChar"/>
    <w:uiPriority w:val="99"/>
    <w:semiHidden/>
    <w:unhideWhenUsed/>
    <w:rsid w:val="00887D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D02"/>
    <w:rPr>
      <w:rFonts w:ascii="Tahoma" w:hAnsi="Tahoma" w:cs="Tahoma"/>
      <w:sz w:val="16"/>
      <w:szCs w:val="16"/>
    </w:rPr>
  </w:style>
  <w:style w:type="character" w:styleId="Hyperlink">
    <w:name w:val="Hyperlink"/>
    <w:basedOn w:val="DefaultParagraphFont"/>
    <w:uiPriority w:val="99"/>
    <w:unhideWhenUsed/>
    <w:rsid w:val="00286A76"/>
    <w:rPr>
      <w:color w:val="0000FF" w:themeColor="hyperlink"/>
      <w:u w:val="single"/>
    </w:rPr>
  </w:style>
  <w:style w:type="paragraph" w:customStyle="1" w:styleId="BasicParagraph">
    <w:name w:val="[Basic Paragraph]"/>
    <w:basedOn w:val="Normal"/>
    <w:uiPriority w:val="99"/>
    <w:rsid w:val="00286A76"/>
    <w:pPr>
      <w:widowControl w:val="0"/>
      <w:autoSpaceDE w:val="0"/>
      <w:autoSpaceDN w:val="0"/>
      <w:adjustRightInd w:val="0"/>
      <w:spacing w:after="0" w:line="288" w:lineRule="auto"/>
      <w:textAlignment w:val="center"/>
    </w:pPr>
    <w:rPr>
      <w:rFonts w:ascii="Times-Roman" w:hAnsi="Times-Roman" w:cs="Times-Roman"/>
      <w:color w:val="000000"/>
      <w:sz w:val="24"/>
      <w:szCs w:val="24"/>
    </w:rPr>
  </w:style>
  <w:style w:type="paragraph" w:styleId="NoSpacing">
    <w:name w:val="No Spacing"/>
    <w:uiPriority w:val="1"/>
    <w:qFormat/>
    <w:rsid w:val="00A471A8"/>
    <w:pPr>
      <w:spacing w:after="0" w:line="240" w:lineRule="auto"/>
    </w:pPr>
  </w:style>
  <w:style w:type="paragraph" w:customStyle="1" w:styleId="Formbody">
    <w:name w:val="Form body"/>
    <w:basedOn w:val="Header"/>
    <w:rsid w:val="00A471A8"/>
    <w:pPr>
      <w:tabs>
        <w:tab w:val="clear" w:pos="4513"/>
        <w:tab w:val="clear" w:pos="9026"/>
      </w:tabs>
      <w:spacing w:before="120" w:line="240" w:lineRule="exact"/>
      <w:ind w:right="113"/>
    </w:pPr>
    <w:rPr>
      <w:rFonts w:ascii="Gill Sans MT" w:eastAsia="Times New Roman" w:hAnsi="Gill Sans MT" w:cs="Times New Roman"/>
      <w:szCs w:val="20"/>
    </w:rPr>
  </w:style>
  <w:style w:type="table" w:styleId="TableGrid">
    <w:name w:val="Table Grid"/>
    <w:basedOn w:val="TableNormal"/>
    <w:uiPriority w:val="59"/>
    <w:rsid w:val="00664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4DAB"/>
    <w:pPr>
      <w:ind w:left="720"/>
      <w:contextualSpacing/>
    </w:pPr>
  </w:style>
  <w:style w:type="paragraph" w:customStyle="1" w:styleId="Default">
    <w:name w:val="Default"/>
    <w:rsid w:val="00E83F20"/>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rsid w:val="002C4745"/>
    <w:pPr>
      <w:spacing w:after="0" w:line="240" w:lineRule="auto"/>
    </w:pPr>
    <w:rPr>
      <w:rFonts w:ascii="Times New Roman" w:eastAsia="Times New Roman" w:hAnsi="Times New Roman" w:cs="Times New Roman"/>
      <w:szCs w:val="20"/>
    </w:rPr>
  </w:style>
  <w:style w:type="character" w:customStyle="1" w:styleId="BodyTextChar">
    <w:name w:val="Body Text Char"/>
    <w:basedOn w:val="DefaultParagraphFont"/>
    <w:link w:val="BodyText"/>
    <w:rsid w:val="002C4745"/>
    <w:rPr>
      <w:rFonts w:ascii="Times New Roman" w:eastAsia="Times New Roman" w:hAnsi="Times New Roman" w:cs="Times New Roman"/>
      <w:szCs w:val="20"/>
    </w:rPr>
  </w:style>
  <w:style w:type="character" w:styleId="CommentReference">
    <w:name w:val="annotation reference"/>
    <w:basedOn w:val="DefaultParagraphFont"/>
    <w:uiPriority w:val="99"/>
    <w:semiHidden/>
    <w:unhideWhenUsed/>
    <w:rsid w:val="008A0E6E"/>
    <w:rPr>
      <w:sz w:val="16"/>
      <w:szCs w:val="16"/>
    </w:rPr>
  </w:style>
  <w:style w:type="paragraph" w:styleId="CommentText">
    <w:name w:val="annotation text"/>
    <w:basedOn w:val="Normal"/>
    <w:link w:val="CommentTextChar"/>
    <w:uiPriority w:val="99"/>
    <w:semiHidden/>
    <w:unhideWhenUsed/>
    <w:rsid w:val="008A0E6E"/>
    <w:pPr>
      <w:spacing w:line="240" w:lineRule="auto"/>
    </w:pPr>
    <w:rPr>
      <w:sz w:val="20"/>
      <w:szCs w:val="20"/>
    </w:rPr>
  </w:style>
  <w:style w:type="character" w:customStyle="1" w:styleId="CommentTextChar">
    <w:name w:val="Comment Text Char"/>
    <w:basedOn w:val="DefaultParagraphFont"/>
    <w:link w:val="CommentText"/>
    <w:uiPriority w:val="99"/>
    <w:semiHidden/>
    <w:rsid w:val="008A0E6E"/>
    <w:rPr>
      <w:sz w:val="20"/>
      <w:szCs w:val="20"/>
    </w:rPr>
  </w:style>
  <w:style w:type="paragraph" w:styleId="CommentSubject">
    <w:name w:val="annotation subject"/>
    <w:basedOn w:val="CommentText"/>
    <w:next w:val="CommentText"/>
    <w:link w:val="CommentSubjectChar"/>
    <w:uiPriority w:val="99"/>
    <w:semiHidden/>
    <w:unhideWhenUsed/>
    <w:rsid w:val="008A0E6E"/>
    <w:rPr>
      <w:b/>
      <w:bCs/>
    </w:rPr>
  </w:style>
  <w:style w:type="character" w:customStyle="1" w:styleId="CommentSubjectChar">
    <w:name w:val="Comment Subject Char"/>
    <w:basedOn w:val="CommentTextChar"/>
    <w:link w:val="CommentSubject"/>
    <w:uiPriority w:val="99"/>
    <w:semiHidden/>
    <w:rsid w:val="008A0E6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509293">
      <w:bodyDiv w:val="1"/>
      <w:marLeft w:val="0"/>
      <w:marRight w:val="0"/>
      <w:marTop w:val="0"/>
      <w:marBottom w:val="0"/>
      <w:divBdr>
        <w:top w:val="none" w:sz="0" w:space="0" w:color="auto"/>
        <w:left w:val="none" w:sz="0" w:space="0" w:color="auto"/>
        <w:bottom w:val="none" w:sz="0" w:space="0" w:color="auto"/>
        <w:right w:val="none" w:sz="0" w:space="0" w:color="auto"/>
      </w:divBdr>
    </w:div>
    <w:div w:id="377900809">
      <w:bodyDiv w:val="1"/>
      <w:marLeft w:val="0"/>
      <w:marRight w:val="0"/>
      <w:marTop w:val="0"/>
      <w:marBottom w:val="0"/>
      <w:divBdr>
        <w:top w:val="none" w:sz="0" w:space="0" w:color="auto"/>
        <w:left w:val="none" w:sz="0" w:space="0" w:color="auto"/>
        <w:bottom w:val="none" w:sz="0" w:space="0" w:color="auto"/>
        <w:right w:val="none" w:sz="0" w:space="0" w:color="auto"/>
      </w:divBdr>
    </w:div>
    <w:div w:id="419260697">
      <w:bodyDiv w:val="1"/>
      <w:marLeft w:val="0"/>
      <w:marRight w:val="0"/>
      <w:marTop w:val="0"/>
      <w:marBottom w:val="0"/>
      <w:divBdr>
        <w:top w:val="none" w:sz="0" w:space="0" w:color="auto"/>
        <w:left w:val="none" w:sz="0" w:space="0" w:color="auto"/>
        <w:bottom w:val="none" w:sz="0" w:space="0" w:color="auto"/>
        <w:right w:val="none" w:sz="0" w:space="0" w:color="auto"/>
      </w:divBdr>
    </w:div>
    <w:div w:id="650253752">
      <w:bodyDiv w:val="1"/>
      <w:marLeft w:val="0"/>
      <w:marRight w:val="0"/>
      <w:marTop w:val="0"/>
      <w:marBottom w:val="0"/>
      <w:divBdr>
        <w:top w:val="none" w:sz="0" w:space="0" w:color="auto"/>
        <w:left w:val="none" w:sz="0" w:space="0" w:color="auto"/>
        <w:bottom w:val="none" w:sz="0" w:space="0" w:color="auto"/>
        <w:right w:val="none" w:sz="0" w:space="0" w:color="auto"/>
      </w:divBdr>
    </w:div>
    <w:div w:id="741372655">
      <w:bodyDiv w:val="1"/>
      <w:marLeft w:val="0"/>
      <w:marRight w:val="0"/>
      <w:marTop w:val="0"/>
      <w:marBottom w:val="0"/>
      <w:divBdr>
        <w:top w:val="none" w:sz="0" w:space="0" w:color="auto"/>
        <w:left w:val="none" w:sz="0" w:space="0" w:color="auto"/>
        <w:bottom w:val="none" w:sz="0" w:space="0" w:color="auto"/>
        <w:right w:val="none" w:sz="0" w:space="0" w:color="auto"/>
      </w:divBdr>
    </w:div>
    <w:div w:id="746420766">
      <w:bodyDiv w:val="1"/>
      <w:marLeft w:val="0"/>
      <w:marRight w:val="0"/>
      <w:marTop w:val="0"/>
      <w:marBottom w:val="0"/>
      <w:divBdr>
        <w:top w:val="none" w:sz="0" w:space="0" w:color="auto"/>
        <w:left w:val="none" w:sz="0" w:space="0" w:color="auto"/>
        <w:bottom w:val="none" w:sz="0" w:space="0" w:color="auto"/>
        <w:right w:val="none" w:sz="0" w:space="0" w:color="auto"/>
      </w:divBdr>
    </w:div>
    <w:div w:id="1121417675">
      <w:bodyDiv w:val="1"/>
      <w:marLeft w:val="0"/>
      <w:marRight w:val="0"/>
      <w:marTop w:val="0"/>
      <w:marBottom w:val="0"/>
      <w:divBdr>
        <w:top w:val="none" w:sz="0" w:space="0" w:color="auto"/>
        <w:left w:val="none" w:sz="0" w:space="0" w:color="auto"/>
        <w:bottom w:val="none" w:sz="0" w:space="0" w:color="auto"/>
        <w:right w:val="none" w:sz="0" w:space="0" w:color="auto"/>
      </w:divBdr>
    </w:div>
    <w:div w:id="1171874896">
      <w:bodyDiv w:val="1"/>
      <w:marLeft w:val="0"/>
      <w:marRight w:val="0"/>
      <w:marTop w:val="0"/>
      <w:marBottom w:val="0"/>
      <w:divBdr>
        <w:top w:val="none" w:sz="0" w:space="0" w:color="auto"/>
        <w:left w:val="none" w:sz="0" w:space="0" w:color="auto"/>
        <w:bottom w:val="none" w:sz="0" w:space="0" w:color="auto"/>
        <w:right w:val="none" w:sz="0" w:space="0" w:color="auto"/>
      </w:divBdr>
    </w:div>
    <w:div w:id="1304316454">
      <w:bodyDiv w:val="1"/>
      <w:marLeft w:val="0"/>
      <w:marRight w:val="0"/>
      <w:marTop w:val="0"/>
      <w:marBottom w:val="0"/>
      <w:divBdr>
        <w:top w:val="none" w:sz="0" w:space="0" w:color="auto"/>
        <w:left w:val="none" w:sz="0" w:space="0" w:color="auto"/>
        <w:bottom w:val="none" w:sz="0" w:space="0" w:color="auto"/>
        <w:right w:val="none" w:sz="0" w:space="0" w:color="auto"/>
      </w:divBdr>
    </w:div>
    <w:div w:id="1455323782">
      <w:bodyDiv w:val="1"/>
      <w:marLeft w:val="0"/>
      <w:marRight w:val="0"/>
      <w:marTop w:val="0"/>
      <w:marBottom w:val="0"/>
      <w:divBdr>
        <w:top w:val="none" w:sz="0" w:space="0" w:color="auto"/>
        <w:left w:val="none" w:sz="0" w:space="0" w:color="auto"/>
        <w:bottom w:val="none" w:sz="0" w:space="0" w:color="auto"/>
        <w:right w:val="none" w:sz="0" w:space="0" w:color="auto"/>
      </w:divBdr>
    </w:div>
    <w:div w:id="1624919487">
      <w:bodyDiv w:val="1"/>
      <w:marLeft w:val="0"/>
      <w:marRight w:val="0"/>
      <w:marTop w:val="0"/>
      <w:marBottom w:val="0"/>
      <w:divBdr>
        <w:top w:val="none" w:sz="0" w:space="0" w:color="auto"/>
        <w:left w:val="none" w:sz="0" w:space="0" w:color="auto"/>
        <w:bottom w:val="none" w:sz="0" w:space="0" w:color="auto"/>
        <w:right w:val="none" w:sz="0" w:space="0" w:color="auto"/>
      </w:divBdr>
    </w:div>
    <w:div w:id="1744835408">
      <w:bodyDiv w:val="1"/>
      <w:marLeft w:val="0"/>
      <w:marRight w:val="0"/>
      <w:marTop w:val="0"/>
      <w:marBottom w:val="0"/>
      <w:divBdr>
        <w:top w:val="none" w:sz="0" w:space="0" w:color="auto"/>
        <w:left w:val="none" w:sz="0" w:space="0" w:color="auto"/>
        <w:bottom w:val="none" w:sz="0" w:space="0" w:color="auto"/>
        <w:right w:val="none" w:sz="0" w:space="0" w:color="auto"/>
      </w:divBdr>
    </w:div>
    <w:div w:id="1959724189">
      <w:bodyDiv w:val="1"/>
      <w:marLeft w:val="0"/>
      <w:marRight w:val="0"/>
      <w:marTop w:val="0"/>
      <w:marBottom w:val="0"/>
      <w:divBdr>
        <w:top w:val="none" w:sz="0" w:space="0" w:color="auto"/>
        <w:left w:val="none" w:sz="0" w:space="0" w:color="auto"/>
        <w:bottom w:val="none" w:sz="0" w:space="0" w:color="auto"/>
        <w:right w:val="none" w:sz="0" w:space="0" w:color="auto"/>
      </w:divBdr>
    </w:div>
    <w:div w:id="2083597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OSWBA.co.uk" TargetMode="External"/><Relationship Id="rId18" Type="http://schemas.openxmlformats.org/officeDocument/2006/relationships/hyperlink" Target="mailto:JTimmis@OSWBA.co.uk" TargetMode="External"/><Relationship Id="rId3" Type="http://schemas.openxmlformats.org/officeDocument/2006/relationships/styles" Target="styles.xml"/><Relationship Id="rId21" Type="http://schemas.openxmlformats.org/officeDocument/2006/relationships/hyperlink" Target="mailto:LGreen@oswba.co.uk" TargetMode="External"/><Relationship Id="rId7" Type="http://schemas.openxmlformats.org/officeDocument/2006/relationships/endnotes" Target="endnotes.xml"/><Relationship Id="rId12" Type="http://schemas.openxmlformats.org/officeDocument/2006/relationships/hyperlink" Target="mailto:enquiries@oswba.co.uk"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LGreen@oswba.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swba.co.uk"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gi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364CDC-8F65-4EA3-A22F-4CE357CDF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200D765B</Template>
  <TotalTime>34</TotalTime>
  <Pages>10</Pages>
  <Words>2521</Words>
  <Characters>14375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16863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Lampitt</dc:creator>
  <cp:lastModifiedBy>MPALFREYMAN</cp:lastModifiedBy>
  <cp:revision>3</cp:revision>
  <cp:lastPrinted>2016-09-22T08:22:00Z</cp:lastPrinted>
  <dcterms:created xsi:type="dcterms:W3CDTF">2017-10-12T13:10:00Z</dcterms:created>
  <dcterms:modified xsi:type="dcterms:W3CDTF">2017-10-12T13:44:00Z</dcterms:modified>
</cp:coreProperties>
</file>