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876" w:rsidRDefault="00A926A1">
      <w:pPr>
        <w:ind w:left="-851"/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-916942</wp:posOffset>
                </wp:positionV>
                <wp:extent cx="7567290" cy="2074554"/>
                <wp:effectExtent l="0" t="0" r="0" b="0"/>
                <wp:wrapNone/>
                <wp:docPr id="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0" cy="2074554"/>
                          <a:chOff x="0" y="0"/>
                          <a:chExt cx="7567290" cy="2074554"/>
                        </a:xfrm>
                      </wpg:grpSpPr>
                      <wps:wsp>
                        <wps:cNvPr id="2" name="Text Box 18"/>
                        <wps:cNvSpPr txBox="1"/>
                        <wps:spPr>
                          <a:xfrm>
                            <a:off x="676271" y="1038228"/>
                            <a:ext cx="2435861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1876" w:rsidRDefault="00A926A1">
                              <w:pPr>
                                <w:spacing w:after="0" w:line="240" w:lineRule="exact"/>
                              </w:pPr>
                              <w:bookmarkStart w:id="0" w:name="_Hlk33864565"/>
                              <w:bookmarkEnd w:id="0"/>
                              <w:proofErr w:type="spellStart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Ffôn</w:t>
                              </w:r>
                              <w:proofErr w:type="spellEnd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8496B0"/>
                                  <w:sz w:val="20"/>
                                  <w:szCs w:val="20"/>
                                </w:rPr>
                                <w:t xml:space="preserve"> Tel: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01970 624811</w:t>
                              </w:r>
                            </w:p>
                            <w:p w:rsidR="00281876" w:rsidRDefault="00A926A1">
                              <w:pPr>
                                <w:spacing w:after="0" w:line="240" w:lineRule="exact"/>
                              </w:pPr>
                              <w:proofErr w:type="spellStart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Ffacs</w:t>
                              </w:r>
                              <w:proofErr w:type="spellEnd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8496B0"/>
                                  <w:sz w:val="20"/>
                                  <w:szCs w:val="20"/>
                                </w:rPr>
                                <w:t xml:space="preserve">Fax: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01970 625830</w:t>
                              </w:r>
                            </w:p>
                            <w:p w:rsidR="00281876" w:rsidRDefault="00A926A1">
                              <w:pPr>
                                <w:spacing w:after="0" w:line="240" w:lineRule="exact"/>
                              </w:pPr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bost</w:t>
                              </w:r>
                              <w:proofErr w:type="spellEnd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8496B0"/>
                                  <w:sz w:val="20"/>
                                  <w:szCs w:val="20"/>
                                </w:rPr>
                                <w:t>E-mail: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admin@penglais.org.uk</w:t>
                              </w:r>
                            </w:p>
                            <w:p w:rsidR="00281876" w:rsidRDefault="00A926A1">
                              <w:pPr>
                                <w:spacing w:after="0" w:line="240" w:lineRule="exact"/>
                              </w:pPr>
                              <w:proofErr w:type="spellStart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Gwefan</w:t>
                              </w:r>
                              <w:proofErr w:type="spellEnd"/>
                              <w:r>
                                <w:rPr>
                                  <w:i/>
                                  <w:color w:val="8496B0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8496B0"/>
                                  <w:sz w:val="20"/>
                                  <w:szCs w:val="20"/>
                                </w:rPr>
                                <w:t>Website: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www.penglais.org.uk</w:t>
                              </w:r>
                            </w:p>
                            <w:p w:rsidR="00281876" w:rsidRDefault="00281876">
                              <w:pPr>
                                <w:spacing w:after="0"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276846" y="1019181"/>
                            <a:ext cx="1574797" cy="10553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1876" w:rsidRDefault="00A926A1">
                              <w:pPr>
                                <w:spacing w:after="0" w:line="200" w:lineRule="exact"/>
                                <w:jc w:val="right"/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  <w:t>Waunfawr</w:t>
                              </w:r>
                            </w:p>
                            <w:p w:rsidR="00281876" w:rsidRDefault="00A926A1">
                              <w:pPr>
                                <w:spacing w:after="0" w:line="200" w:lineRule="exact"/>
                                <w:jc w:val="right"/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  <w:t>Aberystwyth</w:t>
                              </w:r>
                            </w:p>
                            <w:p w:rsidR="00281876" w:rsidRDefault="00A926A1">
                              <w:pPr>
                                <w:spacing w:after="0" w:line="200" w:lineRule="exact"/>
                                <w:jc w:val="right"/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  <w:t>Ceredigion</w:t>
                              </w:r>
                            </w:p>
                            <w:p w:rsidR="00281876" w:rsidRDefault="00A926A1">
                              <w:pPr>
                                <w:spacing w:after="0" w:line="200" w:lineRule="exact"/>
                                <w:jc w:val="right"/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F5496"/>
                                  <w:sz w:val="20"/>
                                  <w:szCs w:val="20"/>
                                </w:rPr>
                                <w:t>SY23 3AW</w:t>
                              </w:r>
                            </w:p>
                            <w:p w:rsidR="00281876" w:rsidRDefault="00281876"/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0" descr="ai to photoshop test top lh.ti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6282" b="25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90" cy="110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6596" y="695329"/>
                            <a:ext cx="1041401" cy="104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left:0;text-align:left;margin-left:544.65pt;margin-top:-72.2pt;width:595.85pt;height:163.35pt;z-index:251660288;mso-position-horizontal:right;mso-position-horizontal-relative:page" coordsize="75672,2074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6762;top:10382;width:2435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281876" w:rsidRDefault="00A926A1">
                        <w:pPr>
                          <w:spacing w:after="0" w:line="240" w:lineRule="exact"/>
                        </w:pPr>
                        <w:bookmarkStart w:id="1" w:name="_Hlk33864565"/>
                        <w:bookmarkEnd w:id="1"/>
                        <w:proofErr w:type="spellStart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Ffôn</w:t>
                        </w:r>
                        <w:proofErr w:type="spellEnd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color w:val="8496B0"/>
                            <w:sz w:val="20"/>
                            <w:szCs w:val="20"/>
                          </w:rPr>
                          <w:t xml:space="preserve"> Tel: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01970 624811</w:t>
                        </w:r>
                      </w:p>
                      <w:p w:rsidR="00281876" w:rsidRDefault="00A926A1">
                        <w:pPr>
                          <w:spacing w:after="0" w:line="240" w:lineRule="exact"/>
                        </w:pPr>
                        <w:proofErr w:type="spellStart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Ffacs</w:t>
                        </w:r>
                        <w:proofErr w:type="spellEnd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color w:val="8496B0"/>
                            <w:sz w:val="20"/>
                            <w:szCs w:val="20"/>
                          </w:rPr>
                          <w:t xml:space="preserve">Fax:  </w:t>
                        </w:r>
                        <w:r>
                          <w:rPr>
                            <w:sz w:val="20"/>
                            <w:szCs w:val="20"/>
                          </w:rPr>
                          <w:t>01970 625830</w:t>
                        </w:r>
                      </w:p>
                      <w:p w:rsidR="00281876" w:rsidRDefault="00A926A1">
                        <w:pPr>
                          <w:spacing w:after="0" w:line="240" w:lineRule="exact"/>
                        </w:pPr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E-</w:t>
                        </w:r>
                        <w:proofErr w:type="spellStart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bost</w:t>
                        </w:r>
                        <w:proofErr w:type="spellEnd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color w:val="8496B0"/>
                            <w:sz w:val="20"/>
                            <w:szCs w:val="20"/>
                          </w:rPr>
                          <w:t>E-mail: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admin@penglais.org.uk</w:t>
                        </w:r>
                      </w:p>
                      <w:p w:rsidR="00281876" w:rsidRDefault="00A926A1">
                        <w:pPr>
                          <w:spacing w:after="0" w:line="240" w:lineRule="exact"/>
                        </w:pPr>
                        <w:proofErr w:type="spellStart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Gwefan</w:t>
                        </w:r>
                        <w:proofErr w:type="spellEnd"/>
                        <w:r>
                          <w:rPr>
                            <w:i/>
                            <w:color w:val="8496B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color w:val="8496B0"/>
                            <w:sz w:val="20"/>
                            <w:szCs w:val="20"/>
                          </w:rPr>
                          <w:t>Website: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www.penglais.org.uk</w:t>
                        </w:r>
                      </w:p>
                      <w:p w:rsidR="00281876" w:rsidRDefault="00281876">
                        <w:pPr>
                          <w:spacing w:after="0" w:line="240" w:lineRule="exac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" o:spid="_x0000_s1028" type="#_x0000_t202" style="position:absolute;left:52768;top:10191;width:15748;height:10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281876" w:rsidRDefault="00A926A1">
                        <w:pPr>
                          <w:spacing w:after="0" w:line="200" w:lineRule="exact"/>
                          <w:jc w:val="right"/>
                          <w:rPr>
                            <w:color w:val="2F5496"/>
                            <w:sz w:val="20"/>
                            <w:szCs w:val="20"/>
                          </w:rPr>
                        </w:pPr>
                        <w:r>
                          <w:rPr>
                            <w:color w:val="2F5496"/>
                            <w:sz w:val="20"/>
                            <w:szCs w:val="20"/>
                          </w:rPr>
                          <w:t>Waunfawr</w:t>
                        </w:r>
                      </w:p>
                      <w:p w:rsidR="00281876" w:rsidRDefault="00A926A1">
                        <w:pPr>
                          <w:spacing w:after="0" w:line="200" w:lineRule="exact"/>
                          <w:jc w:val="right"/>
                          <w:rPr>
                            <w:color w:val="2F5496"/>
                            <w:sz w:val="20"/>
                            <w:szCs w:val="20"/>
                          </w:rPr>
                        </w:pPr>
                        <w:r>
                          <w:rPr>
                            <w:color w:val="2F5496"/>
                            <w:sz w:val="20"/>
                            <w:szCs w:val="20"/>
                          </w:rPr>
                          <w:t>Aberystwyth</w:t>
                        </w:r>
                      </w:p>
                      <w:p w:rsidR="00281876" w:rsidRDefault="00A926A1">
                        <w:pPr>
                          <w:spacing w:after="0" w:line="200" w:lineRule="exact"/>
                          <w:jc w:val="right"/>
                          <w:rPr>
                            <w:color w:val="2F5496"/>
                            <w:sz w:val="20"/>
                            <w:szCs w:val="20"/>
                          </w:rPr>
                        </w:pPr>
                        <w:r>
                          <w:rPr>
                            <w:color w:val="2F5496"/>
                            <w:sz w:val="20"/>
                            <w:szCs w:val="20"/>
                          </w:rPr>
                          <w:t>Ceredigion</w:t>
                        </w:r>
                      </w:p>
                      <w:p w:rsidR="00281876" w:rsidRDefault="00A926A1">
                        <w:pPr>
                          <w:spacing w:after="0" w:line="200" w:lineRule="exact"/>
                          <w:jc w:val="right"/>
                          <w:rPr>
                            <w:color w:val="2F5496"/>
                            <w:sz w:val="20"/>
                            <w:szCs w:val="20"/>
                          </w:rPr>
                        </w:pPr>
                        <w:r>
                          <w:rPr>
                            <w:color w:val="2F5496"/>
                            <w:sz w:val="20"/>
                            <w:szCs w:val="20"/>
                          </w:rPr>
                          <w:t>SY23 3AW</w:t>
                        </w:r>
                      </w:p>
                      <w:p w:rsidR="00281876" w:rsidRDefault="00281876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alt="ai to photoshop test top lh.tif" style="position:absolute;width:75672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">
                  <v:imagedata r:id="rId9" o:title="ai to photoshop test top lh" croptop="17224f" cropbottom="16952f"/>
                </v:shape>
                <v:shape id="Picture 21" o:spid="_x0000_s1030" type="#_x0000_t75" style="position:absolute;left:32765;top:6953;width:10414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</w:p>
    <w:p w:rsidR="00281876" w:rsidRDefault="00281876">
      <w:pPr>
        <w:ind w:left="-851"/>
        <w:rPr>
          <w:rFonts w:cs="Calibri"/>
        </w:rPr>
      </w:pPr>
    </w:p>
    <w:p w:rsidR="00281876" w:rsidRDefault="00A926A1">
      <w:pPr>
        <w:ind w:left="-851"/>
      </w:pPr>
      <w:r>
        <w:rPr>
          <w:rFonts w:cs="Calibr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5489572</wp:posOffset>
            </wp:positionV>
            <wp:extent cx="2959098" cy="3632197"/>
            <wp:effectExtent l="0" t="0" r="0" b="0"/>
            <wp:wrapNone/>
            <wp:docPr id="8" name="Picture 3" descr="griffin clear bkg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098" cy="3632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81876" w:rsidRDefault="00A926A1">
      <w:pPr>
        <w:ind w:left="-851" w:firstLine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Medi 2021 </w:t>
      </w:r>
    </w:p>
    <w:p w:rsidR="00281876" w:rsidRDefault="00A926A1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Annwyl ymgeisydd,</w:t>
      </w:r>
    </w:p>
    <w:p w:rsidR="00281876" w:rsidRDefault="00281876">
      <w:pPr>
        <w:pStyle w:val="Default"/>
        <w:ind w:left="720"/>
        <w:rPr>
          <w:rFonts w:asciiTheme="minorHAnsi" w:eastAsia="Calibri" w:hAnsiTheme="minorHAnsi" w:cstheme="minorHAnsi"/>
          <w:sz w:val="22"/>
          <w:szCs w:val="22"/>
          <w:lang w:val="cy-GB"/>
        </w:rPr>
      </w:pPr>
    </w:p>
    <w:p w:rsidR="00281876" w:rsidRDefault="00A926A1">
      <w:pPr>
        <w:rPr>
          <w:lang w:val="cy-GB"/>
        </w:rPr>
      </w:pPr>
      <w:r>
        <w:rPr>
          <w:lang w:val="cy-GB"/>
        </w:rPr>
        <w:t>Diolch am ddangos diddordeb yn y swydd Cynorthwyydd Addysgu (Lefel 3).  Mae’r swydd yma am flwyddyn yn y lle cyntaf gyda’r prif bwrpas o gefnogi gweithrediad y cod anghenion dysgu ychwanegol.  Fe fyddwch yn ymuno â’r ysgol mewn amser cyffrous wrth i ni fyw</w:t>
      </w:r>
      <w:r>
        <w:rPr>
          <w:lang w:val="cy-GB"/>
        </w:rPr>
        <w:t xml:space="preserve"> ein  gweledigaeth yr ysgol.  </w:t>
      </w:r>
    </w:p>
    <w:p w:rsidR="00281876" w:rsidRDefault="00A926A1">
      <w:pPr>
        <w:rPr>
          <w:lang w:val="cy-GB"/>
        </w:rPr>
      </w:pPr>
      <w:r>
        <w:rPr>
          <w:i/>
          <w:lang w:val="cy-GB"/>
        </w:rPr>
        <w:t>‘Mae Ysgol Penglais yn ysgol hapus, uchelgeisiol a llwyddiannus lle mae pob un yn cael ei barchu a’i werthfawrogi.’</w:t>
      </w:r>
      <w:r>
        <w:rPr>
          <w:lang w:val="cy-GB"/>
        </w:rPr>
        <w:t xml:space="preserve">  Rydym yn gweithio’n galed gyda staff, disgyblion, rhieni a’r corff llywodraethol i sicrhau fod Ysgol Penglais yn ffynnu i fod yn ysgol y mae’r gymuned yn ei haeddu.  Rydym yn gweithio’n barhaus i gyrraedd y safonau uchaf o ran cyrhaeddiad disgyblion, ymd</w:t>
      </w:r>
      <w:r>
        <w:rPr>
          <w:lang w:val="cy-GB"/>
        </w:rPr>
        <w:t xml:space="preserve">dygiad a safon dysgu ac addysgu. Mae canlyniadau TGAU 2020 yn dangos gwelliant sylweddol gyda 33% o’r graddau yn cyrraedd A*/A ac 80% yn cyrraedd A* - C.  </w:t>
      </w:r>
    </w:p>
    <w:p w:rsidR="00281876" w:rsidRDefault="00A926A1">
      <w:pPr>
        <w:rPr>
          <w:lang w:val="cy-GB"/>
        </w:rPr>
      </w:pPr>
      <w:r>
        <w:rPr>
          <w:rFonts w:eastAsia="Calibri" w:cstheme="minorHAnsi"/>
          <w:lang w:val="cy-GB"/>
        </w:rPr>
        <w:t xml:space="preserve">Mae gennym gorff o staff profiadol sydd yn gweithio’n galed tra’n llwyddo i greu naws cynorthwyol a </w:t>
      </w:r>
      <w:r>
        <w:rPr>
          <w:rFonts w:eastAsia="Calibri" w:cstheme="minorHAnsi"/>
          <w:lang w:val="cy-GB"/>
        </w:rPr>
        <w:t xml:space="preserve">chyfeillgar.  Mae’r disgyblion eisiau llwyddo yn uchel ac eisiau cael eu herio a’u cefnogi i wneud hynny.  Mae yna lawer o anghenion gwahanol yn yr ysgol ac mae’r adran gynhwysol yn gweithio’n galed ar draws yr ysgol i gefnogi’r disgyblion pan bo’r angen. </w:t>
      </w:r>
      <w:r>
        <w:rPr>
          <w:rFonts w:eastAsia="Calibri" w:cstheme="minorHAnsi"/>
          <w:lang w:val="cy-GB"/>
        </w:rPr>
        <w:t xml:space="preserve"> Mae’r 6ed ddosbarth yn gryf gyda tua 250 o ddisgyblion ac yn cyrraedd safonau uchel iawn.  </w:t>
      </w:r>
    </w:p>
    <w:p w:rsidR="00281876" w:rsidRDefault="00A926A1">
      <w:pPr>
        <w:rPr>
          <w:rFonts w:eastAsia="Calibri" w:cstheme="minorHAnsi"/>
          <w:lang w:val="cy-GB"/>
        </w:rPr>
      </w:pPr>
      <w:r>
        <w:rPr>
          <w:rFonts w:eastAsia="Calibri" w:cstheme="minorHAnsi"/>
          <w:lang w:val="cy-GB"/>
        </w:rPr>
        <w:t>Wrth ymuno ag Ysgol Penglais, fe fyddwch yn cael eich cefnogi yn broffesiynol i gyrraedd rhagoriaeth yn eich swydd.  Gallaf addo i chi brofiad heriol ond a fydd yn</w:t>
      </w:r>
      <w:r>
        <w:rPr>
          <w:rFonts w:eastAsia="Calibri" w:cstheme="minorHAnsi"/>
          <w:lang w:val="cy-GB"/>
        </w:rPr>
        <w:t xml:space="preserve"> y pendraw yn brofiad gwerthfawr wrth i ni symud ymlaen i fod yn ysgol ragorol.</w:t>
      </w:r>
    </w:p>
    <w:p w:rsidR="00281876" w:rsidRDefault="00A926A1">
      <w:pPr>
        <w:rPr>
          <w:rFonts w:eastAsia="Calibri" w:cstheme="minorHAnsi"/>
          <w:lang w:val="cy-GB"/>
        </w:rPr>
      </w:pPr>
      <w:r>
        <w:rPr>
          <w:rFonts w:eastAsia="Calibri" w:cstheme="minorHAnsi"/>
          <w:lang w:val="cy-GB"/>
        </w:rPr>
        <w:t xml:space="preserve">Mae’r wybodaeth yn y pecyn yn rhoi darlun o’r ysgol i chi.  Pe dymunech fwy o wybodaeth, cysylltwch â Helena Clements ar </w:t>
      </w:r>
      <w:hyperlink r:id="rId12" w:history="1">
        <w:r>
          <w:rPr>
            <w:rStyle w:val="Hyperlink"/>
            <w:rFonts w:eastAsia="Calibri" w:cstheme="minorHAnsi"/>
            <w:lang w:val="cy-GB"/>
          </w:rPr>
          <w:t>hcl@penglais.org.uk</w:t>
        </w:r>
      </w:hyperlink>
      <w:r>
        <w:rPr>
          <w:rFonts w:eastAsia="Calibri" w:cstheme="minorHAnsi"/>
          <w:lang w:val="cy-GB"/>
        </w:rPr>
        <w:t xml:space="preserve">, neu ffoniwch 01970 624811.  </w:t>
      </w:r>
    </w:p>
    <w:p w:rsidR="00281876" w:rsidRDefault="00A926A1">
      <w:pPr>
        <w:rPr>
          <w:rFonts w:eastAsia="Calibri" w:cstheme="minorHAnsi"/>
          <w:lang w:val="cy-GB"/>
        </w:rPr>
      </w:pPr>
      <w:r>
        <w:rPr>
          <w:rFonts w:eastAsia="Calibri" w:cstheme="minorHAnsi"/>
          <w:lang w:val="cy-GB"/>
        </w:rPr>
        <w:t>Edrychaf ymlaen i dderbyn eich ffurflen gais.</w:t>
      </w:r>
    </w:p>
    <w:p w:rsidR="00281876" w:rsidRDefault="00A926A1">
      <w:pPr>
        <w:ind w:left="-851" w:firstLine="851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gywir</w:t>
      </w:r>
      <w:proofErr w:type="spellEnd"/>
      <w:r>
        <w:rPr>
          <w:rFonts w:asciiTheme="minorHAnsi" w:hAnsiTheme="minorHAnsi" w:cstheme="minorHAnsi"/>
        </w:rPr>
        <w:t>,</w:t>
      </w:r>
    </w:p>
    <w:p w:rsidR="00281876" w:rsidRDefault="00A926A1">
      <w:pPr>
        <w:ind w:left="-851" w:firstLine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cy-GB"/>
        </w:rPr>
        <w:drawing>
          <wp:inline distT="0" distB="0" distL="0" distR="0">
            <wp:extent cx="1133471" cy="409578"/>
            <wp:effectExtent l="0" t="0" r="0" b="9522"/>
            <wp:docPr id="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1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81876" w:rsidRDefault="00A926A1">
      <w:pPr>
        <w:pStyle w:val="NoSpacing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Pennaeth/Headteacher</w:t>
      </w:r>
    </w:p>
    <w:p w:rsidR="00281876" w:rsidRDefault="00281876">
      <w:pPr>
        <w:ind w:left="-851" w:firstLine="851"/>
      </w:pPr>
    </w:p>
    <w:p w:rsidR="00281876" w:rsidRDefault="00281876">
      <w:pPr>
        <w:ind w:left="-851" w:firstLine="851"/>
        <w:rPr>
          <w:rFonts w:cs="Calibri"/>
          <w:b/>
          <w:lang w:val="cy-GB"/>
        </w:rPr>
      </w:pPr>
    </w:p>
    <w:p w:rsidR="00281876" w:rsidRDefault="00A926A1">
      <w:pPr>
        <w:ind w:left="-851" w:firstLine="851"/>
        <w:rPr>
          <w:rFonts w:cs="Calibri"/>
          <w:b/>
          <w:lang w:val="cy-GB"/>
        </w:rPr>
      </w:pPr>
      <w:r>
        <w:rPr>
          <w:noProof/>
        </w:rPr>
        <w:lastRenderedPageBreak/>
        <w:drawing>
          <wp:inline distT="0" distB="0" distL="0" distR="0">
            <wp:extent cx="5731510" cy="81032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76" w:rsidRDefault="00A926A1">
      <w:pPr>
        <w:ind w:left="-851" w:firstLine="851"/>
        <w:rPr>
          <w:rFonts w:cs="Calibri"/>
          <w:b/>
          <w:lang w:val="cy-GB"/>
        </w:rPr>
      </w:pPr>
      <w:r>
        <w:rPr>
          <w:noProof/>
        </w:rPr>
        <w:lastRenderedPageBreak/>
        <w:drawing>
          <wp:inline distT="0" distB="0" distL="0" distR="0">
            <wp:extent cx="5731510" cy="81032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76" w:rsidRDefault="00A926A1">
      <w:pPr>
        <w:ind w:left="-851" w:firstLine="851"/>
        <w:rPr>
          <w:rFonts w:cs="Calibri"/>
          <w:b/>
          <w:lang w:val="cy-GB"/>
        </w:rPr>
      </w:pPr>
      <w:bookmarkStart w:id="2" w:name="_Hlk33871338"/>
      <w:r>
        <w:rPr>
          <w:rFonts w:cs="Calibri"/>
          <w:b/>
          <w:lang w:val="cy-GB"/>
        </w:rPr>
        <w:lastRenderedPageBreak/>
        <w:t>Darllenwch y nodiadau yma cyn llenwi’r ffurflen gais</w:t>
      </w:r>
    </w:p>
    <w:p w:rsidR="00281876" w:rsidRDefault="00A926A1">
      <w:pPr>
        <w:rPr>
          <w:rFonts w:cs="Calibri"/>
          <w:lang w:val="cy-GB"/>
        </w:rPr>
      </w:pPr>
      <w:r>
        <w:rPr>
          <w:rFonts w:cs="Calibri"/>
          <w:lang w:val="cy-GB"/>
        </w:rPr>
        <w:t>Hoffem petaech yn dilyn y cyfarwyddiadau isod:</w:t>
      </w:r>
    </w:p>
    <w:p w:rsidR="00281876" w:rsidRDefault="00A926A1">
      <w:pPr>
        <w:numPr>
          <w:ilvl w:val="0"/>
          <w:numId w:val="1"/>
        </w:numPr>
        <w:suppressAutoHyphens w:val="0"/>
        <w:spacing w:after="0" w:line="240" w:lineRule="auto"/>
        <w:ind w:left="1080"/>
        <w:textAlignment w:val="auto"/>
        <w:rPr>
          <w:rFonts w:cs="Calibri"/>
          <w:lang w:val="cy-GB"/>
        </w:rPr>
      </w:pPr>
      <w:r>
        <w:rPr>
          <w:rFonts w:cs="Calibri"/>
          <w:lang w:val="cy-GB"/>
        </w:rPr>
        <w:t>Byddai yn well gennym</w:t>
      </w:r>
      <w:r>
        <w:rPr>
          <w:rFonts w:cs="Calibri"/>
          <w:lang w:val="cy-GB"/>
        </w:rPr>
        <w:t xml:space="preserve"> petaech yn llenwi’r ffurflen gais yn defnyddio Word neu fformat sydd yn gyfaddas a Word, ac yn anfon eich ffurflen drwy e-bost.  Rhowch bopeth yr hoffech i’r panel ei gysidro yn y ffurflen yn hytrach na mewn dogfen arall neu mewn e-bost.</w:t>
      </w:r>
    </w:p>
    <w:p w:rsidR="00281876" w:rsidRDefault="00281876">
      <w:pPr>
        <w:spacing w:after="0" w:line="240" w:lineRule="auto"/>
        <w:ind w:left="1080"/>
        <w:rPr>
          <w:rFonts w:cs="Calibri"/>
          <w:lang w:val="cy-GB"/>
        </w:rPr>
      </w:pPr>
    </w:p>
    <w:p w:rsidR="00281876" w:rsidRDefault="00A926A1">
      <w:pPr>
        <w:numPr>
          <w:ilvl w:val="0"/>
          <w:numId w:val="1"/>
        </w:numPr>
        <w:suppressAutoHyphens w:val="0"/>
        <w:spacing w:after="0" w:line="240" w:lineRule="auto"/>
        <w:ind w:left="1080"/>
        <w:textAlignment w:val="auto"/>
        <w:rPr>
          <w:rFonts w:cs="Calibri"/>
          <w:lang w:val="cy-GB"/>
        </w:rPr>
      </w:pPr>
      <w:r>
        <w:rPr>
          <w:rFonts w:cs="Calibri"/>
          <w:lang w:val="cy-GB"/>
        </w:rPr>
        <w:t>Rhowch enw llawn</w:t>
      </w:r>
      <w:r>
        <w:rPr>
          <w:rFonts w:cs="Calibri"/>
          <w:lang w:val="cy-GB"/>
        </w:rPr>
        <w:t xml:space="preserve"> a theitl eich canolwyr, gan sicrhau fod y cyfeiriad, rhif ffon ac e-bost y canolwyr wedi eu cynnwys.  Byddwn yn cysylltu â’r canolwyr os y byddwch ar a rhestr fer.</w:t>
      </w:r>
    </w:p>
    <w:p w:rsidR="00281876" w:rsidRDefault="00281876">
      <w:pPr>
        <w:spacing w:after="0" w:line="240" w:lineRule="auto"/>
        <w:rPr>
          <w:rFonts w:cs="Calibri"/>
          <w:lang w:val="cy-GB"/>
        </w:rPr>
      </w:pPr>
    </w:p>
    <w:p w:rsidR="00281876" w:rsidRDefault="00A926A1">
      <w:pPr>
        <w:numPr>
          <w:ilvl w:val="0"/>
          <w:numId w:val="1"/>
        </w:numPr>
        <w:suppressAutoHyphens w:val="0"/>
        <w:spacing w:after="0" w:line="240" w:lineRule="auto"/>
        <w:ind w:left="1080"/>
        <w:textAlignment w:val="auto"/>
        <w:rPr>
          <w:rFonts w:cs="Calibri"/>
          <w:lang w:val="cy-GB"/>
        </w:rPr>
      </w:pPr>
      <w:r>
        <w:rPr>
          <w:rFonts w:cs="Calibri"/>
          <w:lang w:val="cy-GB"/>
        </w:rPr>
        <w:t>Fe gysylltwn a chi drwy alwad ffon neu ar e-bost os ydych yn cael eich dethol i’r rhestr f</w:t>
      </w:r>
      <w:r>
        <w:rPr>
          <w:rFonts w:cs="Calibri"/>
          <w:lang w:val="cy-GB"/>
        </w:rPr>
        <w:t>er</w:t>
      </w:r>
    </w:p>
    <w:p w:rsidR="00281876" w:rsidRDefault="00281876">
      <w:pPr>
        <w:pStyle w:val="ListParagraph"/>
        <w:rPr>
          <w:rFonts w:ascii="Calibri" w:hAnsi="Calibri"/>
          <w:szCs w:val="22"/>
          <w:lang w:val="cy-GB"/>
        </w:rPr>
      </w:pPr>
    </w:p>
    <w:p w:rsidR="00281876" w:rsidRDefault="00A926A1">
      <w:pPr>
        <w:numPr>
          <w:ilvl w:val="0"/>
          <w:numId w:val="1"/>
        </w:numPr>
        <w:suppressAutoHyphens w:val="0"/>
        <w:spacing w:after="0" w:line="240" w:lineRule="auto"/>
        <w:ind w:left="1080"/>
        <w:textAlignment w:val="auto"/>
        <w:rPr>
          <w:rFonts w:cs="Calibri"/>
          <w:lang w:val="cy-GB"/>
        </w:rPr>
      </w:pPr>
      <w:r>
        <w:rPr>
          <w:rFonts w:cs="Calibri"/>
          <w:lang w:val="cy-GB"/>
        </w:rPr>
        <w:t>Sicrhewch eich bod wedi anfon eich ffurflen gais erbyn 12pm ar y dyddiad cau i hcl@penglais.org.uk</w:t>
      </w:r>
    </w:p>
    <w:p w:rsidR="00281876" w:rsidRDefault="00281876">
      <w:pPr>
        <w:spacing w:after="0" w:line="240" w:lineRule="auto"/>
        <w:rPr>
          <w:rFonts w:cs="Calibri"/>
          <w:lang w:val="cy-GB"/>
        </w:rPr>
      </w:pPr>
    </w:p>
    <w:p w:rsidR="00281876" w:rsidRDefault="00A926A1">
      <w:pPr>
        <w:numPr>
          <w:ilvl w:val="0"/>
          <w:numId w:val="1"/>
        </w:numPr>
        <w:suppressAutoHyphens w:val="0"/>
        <w:spacing w:after="0" w:line="240" w:lineRule="auto"/>
        <w:ind w:left="1080"/>
        <w:textAlignment w:val="auto"/>
        <w:rPr>
          <w:rFonts w:cs="Calibri"/>
          <w:lang w:val="cy-GB"/>
        </w:rPr>
      </w:pPr>
      <w:r>
        <w:rPr>
          <w:rFonts w:cs="Calibri"/>
          <w:lang w:val="cy-GB"/>
        </w:rPr>
        <w:t>Fe ofynnwn i chi arwyddo copi ar bapur os cewch eich penodi</w:t>
      </w:r>
    </w:p>
    <w:p w:rsidR="00281876" w:rsidRDefault="00281876">
      <w:pPr>
        <w:spacing w:after="0" w:line="240" w:lineRule="auto"/>
        <w:rPr>
          <w:rFonts w:cs="Calibri"/>
          <w:lang w:val="cy-GB"/>
        </w:rPr>
      </w:pPr>
    </w:p>
    <w:p w:rsidR="00281876" w:rsidRDefault="00A926A1">
      <w:pPr>
        <w:pStyle w:val="Default"/>
        <w:numPr>
          <w:ilvl w:val="0"/>
          <w:numId w:val="2"/>
        </w:numPr>
        <w:suppressAutoHyphens w:val="0"/>
        <w:textAlignment w:val="auto"/>
        <w:rPr>
          <w:rFonts w:ascii="Calibri" w:hAnsi="Calibri" w:cs="Calibri"/>
          <w:sz w:val="22"/>
          <w:szCs w:val="22"/>
          <w:lang w:val="cy-GB"/>
        </w:rPr>
      </w:pPr>
      <w:r>
        <w:rPr>
          <w:rFonts w:ascii="Calibri" w:hAnsi="Calibri" w:cs="Calibri"/>
          <w:sz w:val="22"/>
          <w:szCs w:val="22"/>
          <w:lang w:val="cy-GB"/>
        </w:rPr>
        <w:t xml:space="preserve">Mae Ysgol Penglais yn ymrwymedig i ddiogelu ac annog budd a lles plant, pobl ifanc ac </w:t>
      </w:r>
      <w:r>
        <w:rPr>
          <w:rFonts w:ascii="Calibri" w:hAnsi="Calibri" w:cs="Calibri"/>
          <w:sz w:val="22"/>
          <w:szCs w:val="22"/>
          <w:lang w:val="cy-GB"/>
        </w:rPr>
        <w:t>oedolion bregus, ac yn disgwyl i holl staff a gwirfoddolwyr rannu yr ymrwymiad hwn.  Bydd raid i’r ymgeisydd llwyddiannus fod yn barod i ymgeisio am DBS a’r archwiliadau eraill sydd yn addas ar gyfer y swydd.</w:t>
      </w:r>
    </w:p>
    <w:p w:rsidR="00281876" w:rsidRDefault="00281876">
      <w:pPr>
        <w:spacing w:after="0" w:line="240" w:lineRule="auto"/>
        <w:rPr>
          <w:rFonts w:cs="Calibri"/>
          <w:lang w:val="cy-GB"/>
        </w:rPr>
      </w:pPr>
    </w:p>
    <w:p w:rsidR="00281876" w:rsidRDefault="00A926A1">
      <w:pPr>
        <w:pStyle w:val="ListParagraph"/>
        <w:numPr>
          <w:ilvl w:val="0"/>
          <w:numId w:val="2"/>
        </w:numPr>
        <w:suppressAutoHyphens w:val="0"/>
        <w:jc w:val="left"/>
        <w:rPr>
          <w:rFonts w:ascii="Calibri" w:hAnsi="Calibri"/>
          <w:szCs w:val="22"/>
          <w:lang w:val="cy-GB"/>
        </w:rPr>
      </w:pPr>
      <w:r>
        <w:rPr>
          <w:rFonts w:ascii="Calibri" w:hAnsi="Calibri"/>
          <w:szCs w:val="22"/>
          <w:lang w:val="cy-GB"/>
        </w:rPr>
        <w:t xml:space="preserve">Rydym yn hollol ymrwymedig i gyfleoedd </w:t>
      </w:r>
      <w:r>
        <w:rPr>
          <w:rFonts w:ascii="Calibri" w:hAnsi="Calibri"/>
          <w:szCs w:val="22"/>
          <w:lang w:val="cy-GB"/>
        </w:rPr>
        <w:t>cyfartal ac rydym yn anelu i’r staff adlewyrchu cymuned yr ysgol.  Byddai’n gymorth i ni fonitro llwyddiant ein strategaethau recriwtiaid petaech yn llenwi’r wybodaeth ethnig ar y ffurflen gais.  Bydd y wybodaeth yn gyfrinachol ac ni fydd ar gael i’r panel</w:t>
      </w:r>
      <w:r>
        <w:rPr>
          <w:rFonts w:ascii="Calibri" w:hAnsi="Calibri"/>
          <w:szCs w:val="22"/>
          <w:lang w:val="cy-GB"/>
        </w:rPr>
        <w:t xml:space="preserve"> fydd yn creu y rhestr fer.</w:t>
      </w:r>
    </w:p>
    <w:p w:rsidR="00281876" w:rsidRDefault="00281876">
      <w:pPr>
        <w:rPr>
          <w:rFonts w:cs="Calibri"/>
        </w:rPr>
      </w:pPr>
    </w:p>
    <w:bookmarkEnd w:id="2"/>
    <w:p w:rsidR="00281876" w:rsidRDefault="00281876">
      <w:pPr>
        <w:pStyle w:val="Default"/>
        <w:rPr>
          <w:rFonts w:ascii="Calibri" w:hAnsi="Calibri" w:cs="Calibri"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A926A1">
      <w:pPr>
        <w:pStyle w:val="Default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lang w:val="cy-GB"/>
        </w:rPr>
        <w:lastRenderedPageBreak/>
        <w:t xml:space="preserve">Cynorthwyydd Addysgu  Lefel 3 Gradd: 6 </w:t>
      </w:r>
      <w:proofErr w:type="spellStart"/>
      <w:r>
        <w:rPr>
          <w:rFonts w:asciiTheme="minorHAnsi" w:hAnsiTheme="minorHAnsi" w:cstheme="minorHAnsi"/>
          <w:b/>
          <w:lang w:val="cy-GB"/>
        </w:rPr>
        <w:t>scp</w:t>
      </w:r>
      <w:proofErr w:type="spellEnd"/>
      <w:r>
        <w:rPr>
          <w:rFonts w:asciiTheme="minorHAnsi" w:hAnsiTheme="minorHAnsi" w:cstheme="minorHAnsi"/>
          <w:b/>
          <w:lang w:val="cy-GB"/>
        </w:rPr>
        <w:t xml:space="preserve"> 7 – 10  </w:t>
      </w:r>
      <w:bookmarkStart w:id="3" w:name="_Hlk81827561"/>
      <w:r>
        <w:rPr>
          <w:rFonts w:asciiTheme="minorHAnsi" w:hAnsiTheme="minorHAnsi" w:cstheme="minorHAnsi"/>
          <w:b/>
          <w:lang w:val="cy-GB"/>
        </w:rPr>
        <w:t xml:space="preserve">£20,092 - £21,322 </w:t>
      </w:r>
      <w:bookmarkEnd w:id="3"/>
      <w:proofErr w:type="spellStart"/>
      <w:r>
        <w:rPr>
          <w:rFonts w:asciiTheme="minorHAnsi" w:hAnsiTheme="minorHAnsi" w:cstheme="minorHAnsi"/>
          <w:b/>
          <w:lang w:val="cy-GB"/>
        </w:rPr>
        <w:t>pro</w:t>
      </w:r>
      <w:proofErr w:type="spellEnd"/>
      <w:r>
        <w:rPr>
          <w:rFonts w:asciiTheme="minorHAnsi" w:hAnsiTheme="minorHAnsi" w:cstheme="minorHAnsi"/>
          <w:b/>
          <w:lang w:val="cy-GB"/>
        </w:rPr>
        <w:t xml:space="preserve"> </w:t>
      </w:r>
      <w:proofErr w:type="spellStart"/>
      <w:r>
        <w:rPr>
          <w:rFonts w:asciiTheme="minorHAnsi" w:hAnsiTheme="minorHAnsi" w:cstheme="minorHAnsi"/>
          <w:b/>
          <w:lang w:val="cy-GB"/>
        </w:rPr>
        <w:t>rata</w:t>
      </w:r>
      <w:proofErr w:type="spellEnd"/>
      <w:r>
        <w:rPr>
          <w:rFonts w:asciiTheme="minorHAnsi" w:hAnsiTheme="minorHAnsi" w:cstheme="minorHAnsi"/>
          <w:b/>
          <w:lang w:val="cy-GB"/>
        </w:rPr>
        <w:t xml:space="preserve"> amser tymor yn unig</w:t>
      </w:r>
    </w:p>
    <w:p w:rsidR="00281876" w:rsidRDefault="00281876">
      <w:pPr>
        <w:pStyle w:val="Default"/>
        <w:rPr>
          <w:rFonts w:ascii="Arial" w:hAnsi="Arial" w:cs="Arial"/>
          <w:b/>
          <w:sz w:val="22"/>
          <w:szCs w:val="22"/>
          <w:lang w:val="cy-GB"/>
        </w:rPr>
      </w:pPr>
    </w:p>
    <w:p w:rsidR="00281876" w:rsidRDefault="00A926A1">
      <w:pPr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Rydym am benodi Cynorthwyydd Addysgu i ymuno gyda tîm brwdfrydig ac ymroddedig yn gweithio o fewn y Ganolfan C</w:t>
      </w:r>
      <w:r>
        <w:rPr>
          <w:rFonts w:asciiTheme="minorHAnsi" w:hAnsiTheme="minorHAnsi" w:cstheme="minorHAnsi"/>
          <w:lang w:val="cy-GB"/>
        </w:rPr>
        <w:t>ynorthwyo Addysg gyda disgyblion sydd ag amryw o anghenion dysgu ychwanegol.  Mae’r swydd yn amrywio yn dibynnu ar anghenion y disgyblion ac o dan arweiniad yr Athro sydd yn ngofal y ganolfan.  Mae’r swydd yn llawn amser, 32.5 awr yr wythnos, yn ystod tymo</w:t>
      </w:r>
      <w:r>
        <w:rPr>
          <w:rFonts w:asciiTheme="minorHAnsi" w:hAnsiTheme="minorHAnsi" w:cstheme="minorHAnsi"/>
          <w:lang w:val="cy-GB"/>
        </w:rPr>
        <w:t>r yr ysgol yn unig.  Oherwydd natur y swydd, mae angen i’r person llwyddiannus fedru siarad Cymraeg.</w:t>
      </w:r>
    </w:p>
    <w:p w:rsidR="00281876" w:rsidRDefault="00A926A1">
      <w:pPr>
        <w:rPr>
          <w:rFonts w:ascii="Arial" w:hAnsi="Arial" w:cs="Arial"/>
          <w:lang w:val="cy-GB"/>
        </w:rPr>
      </w:pPr>
      <w:r>
        <w:rPr>
          <w:rFonts w:asciiTheme="minorHAnsi" w:hAnsiTheme="minorHAnsi" w:cstheme="minorHAnsi"/>
          <w:lang w:val="cy-GB"/>
        </w:rPr>
        <w:t>Bydd yr ymgeisydd llwyddiannus yn mwynhau gweithio mewn awyrgylch brysur.  Bydd angen i’r person fod yn flaengar yn y rôl er mwyn sicrhau fod disgyblion yn</w:t>
      </w:r>
      <w:r>
        <w:rPr>
          <w:rFonts w:asciiTheme="minorHAnsi" w:hAnsiTheme="minorHAnsi" w:cstheme="minorHAnsi"/>
          <w:lang w:val="cy-GB"/>
        </w:rPr>
        <w:t xml:space="preserve"> gallu cael mynediad i’r cwricwlwm ac i sicrhau eu bod yn gwneud cynnydd da yn eu haddysg.  Byddai’r rôl yn ddelfrydol ar gyfer unigolyn uchelgeisiol sydd gyda diddordeb gwirioneddol mewn cefnogi disgyblion i gyrraedd eu </w:t>
      </w:r>
    </w:p>
    <w:p w:rsidR="00281876" w:rsidRDefault="00281876">
      <w:pPr>
        <w:pStyle w:val="Default"/>
        <w:rPr>
          <w:rFonts w:ascii="Arial" w:hAnsi="Arial" w:cs="Arial"/>
          <w:sz w:val="22"/>
          <w:szCs w:val="22"/>
          <w:lang w:val="en"/>
        </w:rPr>
      </w:pPr>
    </w:p>
    <w:p w:rsidR="00281876" w:rsidRDefault="00A926A1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Mae gan Ysgol Penglais lawer i’w </w:t>
      </w:r>
      <w:r>
        <w:rPr>
          <w:rFonts w:asciiTheme="minorHAnsi" w:hAnsiTheme="minorHAnsi" w:cstheme="minorHAnsi"/>
          <w:sz w:val="22"/>
          <w:szCs w:val="22"/>
          <w:lang w:val="cy-GB"/>
        </w:rPr>
        <w:t>gynnig:</w:t>
      </w:r>
    </w:p>
    <w:p w:rsidR="00281876" w:rsidRDefault="00281876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</w:p>
    <w:p w:rsidR="00281876" w:rsidRDefault="00A926A1">
      <w:pPr>
        <w:pStyle w:val="Default"/>
        <w:numPr>
          <w:ilvl w:val="0"/>
          <w:numId w:val="12"/>
        </w:numPr>
        <w:suppressAutoHyphens w:val="0"/>
        <w:adjustRightInd w:val="0"/>
        <w:textAlignment w:val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ysgol sydd yn seiliedig ar waith ymchwil gyda pherthnasau da rhwng staff a disgyblion</w:t>
      </w:r>
    </w:p>
    <w:p w:rsidR="00281876" w:rsidRDefault="00A926A1">
      <w:pPr>
        <w:pStyle w:val="Default"/>
        <w:numPr>
          <w:ilvl w:val="0"/>
          <w:numId w:val="12"/>
        </w:numPr>
        <w:suppressAutoHyphens w:val="0"/>
        <w:adjustRightInd w:val="0"/>
        <w:textAlignment w:val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ymroddiad i ddatblygiad proffesiynol staff er mwyn cyrraedd rhagoriaeth</w:t>
      </w:r>
    </w:p>
    <w:p w:rsidR="00281876" w:rsidRDefault="00A926A1">
      <w:pPr>
        <w:pStyle w:val="Default"/>
        <w:numPr>
          <w:ilvl w:val="0"/>
          <w:numId w:val="12"/>
        </w:numPr>
        <w:suppressAutoHyphens w:val="0"/>
        <w:adjustRightInd w:val="0"/>
        <w:textAlignment w:val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agos i dref Prifysgol bywiog Aberystwyth</w:t>
      </w:r>
    </w:p>
    <w:p w:rsidR="00281876" w:rsidRDefault="00A926A1">
      <w:pPr>
        <w:pStyle w:val="Default"/>
        <w:numPr>
          <w:ilvl w:val="0"/>
          <w:numId w:val="12"/>
        </w:numPr>
        <w:suppressAutoHyphens w:val="0"/>
        <w:adjustRightInd w:val="0"/>
        <w:textAlignment w:val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wedi ei leoli ar arfordir bendigedig bae </w:t>
      </w:r>
      <w:r>
        <w:rPr>
          <w:rFonts w:asciiTheme="minorHAnsi" w:hAnsiTheme="minorHAnsi" w:cstheme="minorHAnsi"/>
          <w:sz w:val="22"/>
          <w:szCs w:val="22"/>
          <w:lang w:val="cy-GB"/>
        </w:rPr>
        <w:t>Ceredigion, ardal o hyfrydwch naturiol</w:t>
      </w:r>
    </w:p>
    <w:p w:rsidR="00281876" w:rsidRDefault="00281876">
      <w:pPr>
        <w:pStyle w:val="Default"/>
        <w:ind w:left="1080"/>
        <w:rPr>
          <w:rFonts w:asciiTheme="minorHAnsi" w:hAnsiTheme="minorHAnsi" w:cstheme="minorHAnsi"/>
          <w:sz w:val="22"/>
          <w:szCs w:val="22"/>
          <w:lang w:val="cy-GB"/>
        </w:rPr>
      </w:pPr>
    </w:p>
    <w:p w:rsidR="00281876" w:rsidRDefault="00A926A1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Am fwy o fanylion, cysylltwch a Helena Clements (PA i’r Pennaeth) ar </w:t>
      </w:r>
      <w:r>
        <w:rPr>
          <w:rFonts w:asciiTheme="minorHAnsi" w:eastAsia="Calibri" w:hAnsiTheme="minorHAnsi" w:cstheme="minorHAnsi"/>
          <w:sz w:val="22"/>
          <w:szCs w:val="22"/>
          <w:lang w:val="cy-GB"/>
        </w:rPr>
        <w:t>01970 624811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 neu drwy e-bost </w:t>
      </w:r>
      <w:hyperlink r:id="rId16" w:history="1">
        <w:r>
          <w:rPr>
            <w:rStyle w:val="Hyperlink"/>
            <w:rFonts w:asciiTheme="minorHAnsi" w:hAnsiTheme="minorHAnsi" w:cstheme="minorHAnsi"/>
            <w:sz w:val="22"/>
            <w:szCs w:val="22"/>
            <w:lang w:val="cy-GB"/>
          </w:rPr>
          <w:t>hcl@penglais.org.uk</w:t>
        </w:r>
      </w:hyperlink>
    </w:p>
    <w:p w:rsidR="00281876" w:rsidRDefault="00281876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</w:p>
    <w:p w:rsidR="00281876" w:rsidRDefault="00A926A1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Mae Ysgol Penglais yn ymrwymedig i ddiogelu ac annog b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udd a lles  plant, pobl ifanc ac oedolion bregus, ac yn disgwyl i holl staff a gwirfoddolwyr rannu yr ymrwymiad hwn.  </w:t>
      </w:r>
    </w:p>
    <w:p w:rsidR="00281876" w:rsidRDefault="00A926A1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Bydd raid i’r ymgeisydd llwyddiannus fod yn barod i ymgeisio am DBS a’r archwiliadau eraill sydd yn addas ar gyfer y swydd.</w:t>
      </w:r>
    </w:p>
    <w:p w:rsidR="00281876" w:rsidRDefault="00281876">
      <w:pPr>
        <w:pStyle w:val="Default"/>
        <w:ind w:left="720"/>
        <w:rPr>
          <w:rFonts w:asciiTheme="minorHAnsi" w:hAnsiTheme="minorHAnsi" w:cstheme="minorHAnsi"/>
          <w:sz w:val="22"/>
          <w:szCs w:val="22"/>
          <w:lang w:val="cy-GB"/>
        </w:rPr>
      </w:pPr>
    </w:p>
    <w:p w:rsidR="00281876" w:rsidRDefault="00A926A1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Mae Ysgol Pe</w:t>
      </w:r>
      <w:r>
        <w:rPr>
          <w:rFonts w:asciiTheme="minorHAnsi" w:hAnsiTheme="minorHAnsi" w:cstheme="minorHAnsi"/>
          <w:sz w:val="22"/>
          <w:szCs w:val="22"/>
          <w:lang w:val="cy-GB"/>
        </w:rPr>
        <w:t>nglais yn gyflogwr sydd yn sicrhau cyfleoedd cyfartal.</w:t>
      </w:r>
    </w:p>
    <w:p w:rsidR="00281876" w:rsidRDefault="00281876">
      <w:pPr>
        <w:pStyle w:val="Default"/>
        <w:rPr>
          <w:rFonts w:asciiTheme="minorHAnsi" w:hAnsiTheme="minorHAnsi" w:cstheme="minorHAnsi"/>
          <w:sz w:val="22"/>
          <w:szCs w:val="22"/>
          <w:lang w:val="cy-GB"/>
        </w:rPr>
      </w:pPr>
    </w:p>
    <w:p w:rsidR="00281876" w:rsidRDefault="00A926A1">
      <w:pPr>
        <w:pStyle w:val="Default"/>
        <w:rPr>
          <w:rFonts w:asciiTheme="minorHAnsi" w:hAnsiTheme="minorHAnsi" w:cstheme="minorHAnsi"/>
          <w:b/>
          <w:bCs/>
          <w:sz w:val="22"/>
          <w:szCs w:val="22"/>
          <w:lang w:val="cy-GB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cy-GB"/>
        </w:rPr>
        <w:t>Dyddiad cau: 19/09/2021</w:t>
      </w:r>
    </w:p>
    <w:p w:rsidR="00281876" w:rsidRDefault="00A926A1">
      <w:pPr>
        <w:pStyle w:val="Default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Interviews: </w:t>
      </w:r>
      <w:r>
        <w:rPr>
          <w:rFonts w:asciiTheme="minorHAnsi" w:hAnsiTheme="minorHAnsi" w:cstheme="minorHAnsi"/>
          <w:b/>
          <w:bCs/>
          <w:sz w:val="22"/>
          <w:szCs w:val="22"/>
          <w:highlight w:val="yellow"/>
          <w:lang w:val="en"/>
        </w:rPr>
        <w:t>TBC</w:t>
      </w:r>
    </w:p>
    <w:p w:rsidR="00281876" w:rsidRDefault="00281876">
      <w:pPr>
        <w:ind w:left="-851"/>
        <w:rPr>
          <w:rFonts w:ascii="Arial" w:hAnsi="Arial" w:cs="Arial"/>
        </w:rPr>
      </w:pPr>
    </w:p>
    <w:p w:rsidR="00281876" w:rsidRDefault="00281876">
      <w:pPr>
        <w:ind w:left="-851"/>
        <w:rPr>
          <w:rFonts w:ascii="Arial" w:hAnsi="Arial" w:cs="Arial"/>
        </w:rPr>
      </w:pPr>
    </w:p>
    <w:p w:rsidR="00281876" w:rsidRDefault="00281876">
      <w:pPr>
        <w:ind w:left="-851"/>
        <w:rPr>
          <w:rFonts w:ascii="Arial" w:hAnsi="Arial" w:cs="Arial"/>
        </w:rPr>
      </w:pPr>
    </w:p>
    <w:p w:rsidR="00281876" w:rsidRDefault="00281876">
      <w:pPr>
        <w:ind w:left="-851"/>
        <w:rPr>
          <w:rFonts w:ascii="Arial" w:hAnsi="Arial" w:cs="Arial"/>
        </w:rPr>
      </w:pPr>
    </w:p>
    <w:p w:rsidR="00281876" w:rsidRDefault="00281876">
      <w:pPr>
        <w:ind w:left="-851"/>
        <w:rPr>
          <w:rFonts w:ascii="Arial" w:hAnsi="Arial" w:cs="Arial"/>
        </w:rPr>
      </w:pPr>
    </w:p>
    <w:p w:rsidR="00281876" w:rsidRDefault="00281876">
      <w:pPr>
        <w:ind w:left="-851"/>
        <w:rPr>
          <w:rFonts w:ascii="Arial" w:hAnsi="Arial" w:cs="Arial"/>
        </w:rPr>
      </w:pPr>
    </w:p>
    <w:p w:rsidR="00281876" w:rsidRDefault="00281876">
      <w:pPr>
        <w:ind w:left="-851"/>
        <w:rPr>
          <w:rFonts w:ascii="Arial" w:hAnsi="Arial" w:cs="Arial"/>
        </w:rPr>
      </w:pPr>
    </w:p>
    <w:p w:rsidR="00281876" w:rsidRDefault="00281876">
      <w:pPr>
        <w:pStyle w:val="Default"/>
        <w:rPr>
          <w:rFonts w:ascii="Calibri" w:hAnsi="Calibri" w:cs="Calibri"/>
          <w:b/>
          <w:bCs/>
          <w:sz w:val="22"/>
          <w:szCs w:val="22"/>
          <w:lang w:val="en"/>
        </w:rPr>
      </w:pPr>
    </w:p>
    <w:p w:rsidR="00281876" w:rsidRDefault="00A926A1">
      <w:pPr>
        <w:spacing w:after="0" w:line="240" w:lineRule="auto"/>
        <w:rPr>
          <w:rFonts w:asciiTheme="minorHAnsi" w:hAnsiTheme="minorHAnsi" w:cstheme="minorHAnsi"/>
          <w:color w:val="548DD4"/>
          <w:spacing w:val="-4"/>
          <w:sz w:val="32"/>
          <w:szCs w:val="32"/>
          <w:lang w:val="cy-GB" w:eastAsia="ar-SA"/>
        </w:rPr>
      </w:pPr>
      <w:bookmarkStart w:id="4" w:name="_Hlk81833323"/>
      <w:r>
        <w:rPr>
          <w:rFonts w:asciiTheme="minorHAnsi" w:hAnsiTheme="minorHAnsi" w:cstheme="minorHAnsi"/>
          <w:color w:val="548DD4"/>
          <w:spacing w:val="-4"/>
          <w:sz w:val="32"/>
          <w:szCs w:val="32"/>
          <w:lang w:val="cy-GB" w:eastAsia="ar-SA"/>
        </w:rPr>
        <w:lastRenderedPageBreak/>
        <w:t>Disgrifiad Swydd – Cynorthwyydd Addysgu  Lefel 3</w:t>
      </w:r>
    </w:p>
    <w:bookmarkEnd w:id="4"/>
    <w:p w:rsidR="00281876" w:rsidRDefault="00281876">
      <w:pPr>
        <w:spacing w:after="0" w:line="240" w:lineRule="auto"/>
        <w:jc w:val="both"/>
        <w:rPr>
          <w:rFonts w:asciiTheme="minorHAnsi" w:hAnsiTheme="minorHAnsi" w:cstheme="minorHAnsi"/>
          <w:b/>
          <w:lang w:val="cy-GB" w:eastAsia="ar-SA"/>
        </w:rPr>
      </w:pPr>
    </w:p>
    <w:p w:rsidR="00281876" w:rsidRDefault="00A926A1">
      <w:pPr>
        <w:spacing w:after="0" w:line="240" w:lineRule="auto"/>
        <w:jc w:val="both"/>
        <w:rPr>
          <w:rFonts w:asciiTheme="minorHAnsi" w:hAnsiTheme="minorHAnsi" w:cstheme="minorHAnsi"/>
          <w:lang w:val="cy-GB" w:eastAsia="ar-SA"/>
        </w:rPr>
      </w:pPr>
      <w:r>
        <w:rPr>
          <w:rFonts w:asciiTheme="minorHAnsi" w:hAnsiTheme="minorHAnsi" w:cstheme="minorHAnsi"/>
          <w:b/>
          <w:lang w:val="cy-GB" w:eastAsia="ar-SA"/>
        </w:rPr>
        <w:t>Teitl y swydd:</w:t>
      </w:r>
      <w:r>
        <w:rPr>
          <w:rFonts w:asciiTheme="minorHAnsi" w:hAnsiTheme="minorHAnsi" w:cstheme="minorHAnsi"/>
          <w:lang w:val="cy-GB" w:eastAsia="ar-SA"/>
        </w:rPr>
        <w:tab/>
      </w:r>
      <w:r>
        <w:rPr>
          <w:rFonts w:asciiTheme="minorHAnsi" w:hAnsiTheme="minorHAnsi" w:cstheme="minorHAnsi"/>
          <w:lang w:val="cy-GB" w:eastAsia="ar-SA"/>
        </w:rPr>
        <w:tab/>
        <w:t>Cynorthwyydd Addysgu  Lefel 3</w:t>
      </w:r>
      <w:r>
        <w:rPr>
          <w:rFonts w:asciiTheme="minorHAnsi" w:hAnsiTheme="minorHAnsi" w:cstheme="minorHAnsi"/>
          <w:lang w:val="cy-GB" w:eastAsia="ar-SA"/>
        </w:rPr>
        <w:tab/>
      </w:r>
      <w:r>
        <w:rPr>
          <w:rFonts w:asciiTheme="minorHAnsi" w:hAnsiTheme="minorHAnsi" w:cstheme="minorHAnsi"/>
          <w:lang w:val="cy-GB" w:eastAsia="ar-SA"/>
        </w:rPr>
        <w:tab/>
      </w:r>
    </w:p>
    <w:p w:rsidR="00281876" w:rsidRDefault="00A926A1">
      <w:pPr>
        <w:spacing w:after="0" w:line="240" w:lineRule="auto"/>
        <w:jc w:val="both"/>
        <w:rPr>
          <w:rFonts w:asciiTheme="minorHAnsi" w:hAnsiTheme="minorHAnsi" w:cstheme="minorHAnsi"/>
          <w:lang w:val="cy-GB" w:eastAsia="ar-SA"/>
        </w:rPr>
      </w:pPr>
      <w:r>
        <w:rPr>
          <w:rFonts w:asciiTheme="minorHAnsi" w:hAnsiTheme="minorHAnsi" w:cstheme="minorHAnsi"/>
          <w:b/>
          <w:lang w:val="cy-GB" w:eastAsia="ar-SA"/>
        </w:rPr>
        <w:t>Gradd cyflog:</w:t>
      </w:r>
      <w:r>
        <w:rPr>
          <w:rFonts w:asciiTheme="minorHAnsi" w:hAnsiTheme="minorHAnsi" w:cstheme="minorHAnsi"/>
          <w:lang w:val="cy-GB" w:eastAsia="ar-SA"/>
        </w:rPr>
        <w:tab/>
      </w:r>
      <w:r>
        <w:rPr>
          <w:rFonts w:asciiTheme="minorHAnsi" w:hAnsiTheme="minorHAnsi" w:cstheme="minorHAnsi"/>
          <w:lang w:val="cy-GB" w:eastAsia="ar-SA"/>
        </w:rPr>
        <w:tab/>
        <w:t xml:space="preserve">Gradd: 6 </w:t>
      </w:r>
      <w:proofErr w:type="spellStart"/>
      <w:r>
        <w:rPr>
          <w:rFonts w:asciiTheme="minorHAnsi" w:hAnsiTheme="minorHAnsi" w:cstheme="minorHAnsi"/>
          <w:lang w:val="cy-GB" w:eastAsia="ar-SA"/>
        </w:rPr>
        <w:t>scp</w:t>
      </w:r>
      <w:proofErr w:type="spellEnd"/>
      <w:r>
        <w:rPr>
          <w:rFonts w:asciiTheme="minorHAnsi" w:hAnsiTheme="minorHAnsi" w:cstheme="minorHAnsi"/>
          <w:lang w:val="cy-GB" w:eastAsia="ar-SA"/>
        </w:rPr>
        <w:t xml:space="preserve"> 7 – 10  </w:t>
      </w:r>
      <w:r>
        <w:rPr>
          <w:rFonts w:asciiTheme="minorHAnsi" w:hAnsiTheme="minorHAnsi" w:cstheme="minorHAnsi"/>
          <w:lang w:val="cy-GB"/>
        </w:rPr>
        <w:t xml:space="preserve">£20,092 - £21,322 </w:t>
      </w:r>
      <w:proofErr w:type="spellStart"/>
      <w:r>
        <w:rPr>
          <w:rFonts w:asciiTheme="minorHAnsi" w:hAnsiTheme="minorHAnsi" w:cstheme="minorHAnsi"/>
          <w:lang w:val="cy-GB"/>
        </w:rPr>
        <w:t>pro</w:t>
      </w:r>
      <w:proofErr w:type="spellEnd"/>
      <w:r>
        <w:rPr>
          <w:rFonts w:asciiTheme="minorHAnsi" w:hAnsiTheme="minorHAnsi" w:cstheme="minorHAnsi"/>
          <w:lang w:val="cy-GB"/>
        </w:rPr>
        <w:t xml:space="preserve"> </w:t>
      </w:r>
      <w:proofErr w:type="spellStart"/>
      <w:r>
        <w:rPr>
          <w:rFonts w:asciiTheme="minorHAnsi" w:hAnsiTheme="minorHAnsi" w:cstheme="minorHAnsi"/>
          <w:lang w:val="cy-GB"/>
        </w:rPr>
        <w:t>rata</w:t>
      </w:r>
      <w:proofErr w:type="spellEnd"/>
    </w:p>
    <w:p w:rsidR="00281876" w:rsidRDefault="00A926A1">
      <w:pPr>
        <w:spacing w:after="0" w:line="240" w:lineRule="auto"/>
        <w:jc w:val="both"/>
        <w:rPr>
          <w:rFonts w:asciiTheme="minorHAnsi" w:hAnsiTheme="minorHAnsi" w:cstheme="minorHAnsi"/>
          <w:lang w:val="cy-GB" w:eastAsia="ar-SA"/>
        </w:rPr>
      </w:pPr>
      <w:r>
        <w:rPr>
          <w:rFonts w:asciiTheme="minorHAnsi" w:hAnsiTheme="minorHAnsi" w:cstheme="minorHAnsi"/>
          <w:b/>
          <w:lang w:val="cy-GB" w:eastAsia="ar-SA"/>
        </w:rPr>
        <w:t>Oriau ac wythnosau:</w:t>
      </w:r>
      <w:r>
        <w:rPr>
          <w:rFonts w:asciiTheme="minorHAnsi" w:hAnsiTheme="minorHAnsi" w:cstheme="minorHAnsi"/>
          <w:lang w:val="cy-GB" w:eastAsia="ar-SA"/>
        </w:rPr>
        <w:t xml:space="preserve">   </w:t>
      </w:r>
      <w:r>
        <w:rPr>
          <w:rFonts w:asciiTheme="minorHAnsi" w:hAnsiTheme="minorHAnsi" w:cstheme="minorHAnsi"/>
          <w:lang w:val="cy-GB" w:eastAsia="ar-SA"/>
        </w:rPr>
        <w:tab/>
      </w:r>
      <w:bookmarkStart w:id="5" w:name="_Hlk10536698"/>
      <w:r>
        <w:rPr>
          <w:rFonts w:asciiTheme="minorHAnsi" w:hAnsiTheme="minorHAnsi" w:cstheme="minorHAnsi"/>
          <w:bCs/>
          <w:lang w:val="cy-GB" w:eastAsia="ar-SA"/>
        </w:rPr>
        <w:t xml:space="preserve">32.5 awr </w:t>
      </w:r>
      <w:bookmarkEnd w:id="5"/>
      <w:r>
        <w:rPr>
          <w:rFonts w:asciiTheme="minorHAnsi" w:hAnsiTheme="minorHAnsi" w:cstheme="minorHAnsi"/>
          <w:bCs/>
          <w:lang w:val="cy-GB" w:eastAsia="ar-SA"/>
        </w:rPr>
        <w:t>yr wythnos, yn ystod y tymor</w:t>
      </w:r>
    </w:p>
    <w:p w:rsidR="00281876" w:rsidRDefault="00A926A1">
      <w:pPr>
        <w:spacing w:after="0" w:line="240" w:lineRule="auto"/>
        <w:jc w:val="both"/>
        <w:rPr>
          <w:rFonts w:asciiTheme="minorHAnsi" w:hAnsiTheme="minorHAnsi" w:cstheme="minorHAnsi"/>
          <w:lang w:val="cy-GB" w:eastAsia="ar-SA"/>
        </w:rPr>
      </w:pPr>
      <w:r>
        <w:rPr>
          <w:rFonts w:asciiTheme="minorHAnsi" w:hAnsiTheme="minorHAnsi" w:cstheme="minorHAnsi"/>
          <w:b/>
          <w:lang w:val="cy-GB" w:eastAsia="ar-SA"/>
        </w:rPr>
        <w:t>Yn gyfrifol i:</w:t>
      </w:r>
      <w:r>
        <w:rPr>
          <w:rFonts w:asciiTheme="minorHAnsi" w:hAnsiTheme="minorHAnsi" w:cstheme="minorHAnsi"/>
          <w:b/>
          <w:lang w:val="cy-GB" w:eastAsia="ar-SA"/>
        </w:rPr>
        <w:tab/>
      </w:r>
      <w:r>
        <w:rPr>
          <w:rFonts w:asciiTheme="minorHAnsi" w:hAnsiTheme="minorHAnsi" w:cstheme="minorHAnsi"/>
          <w:lang w:val="cy-GB" w:eastAsia="ar-SA"/>
        </w:rPr>
        <w:t xml:space="preserve">     </w:t>
      </w:r>
      <w:r>
        <w:rPr>
          <w:rFonts w:asciiTheme="minorHAnsi" w:hAnsiTheme="minorHAnsi" w:cstheme="minorHAnsi"/>
          <w:lang w:val="cy-GB" w:eastAsia="ar-SA"/>
        </w:rPr>
        <w:tab/>
      </w:r>
      <w:proofErr w:type="spellStart"/>
      <w:r>
        <w:rPr>
          <w:rFonts w:asciiTheme="minorHAnsi" w:hAnsiTheme="minorHAnsi" w:cstheme="minorHAnsi"/>
          <w:lang w:val="cy-GB" w:eastAsia="ar-SA"/>
        </w:rPr>
        <w:t>Cydlynudd</w:t>
      </w:r>
      <w:proofErr w:type="spellEnd"/>
      <w:r>
        <w:rPr>
          <w:rFonts w:asciiTheme="minorHAnsi" w:hAnsiTheme="minorHAnsi" w:cstheme="minorHAnsi"/>
          <w:lang w:val="cy-GB" w:eastAsia="ar-SA"/>
        </w:rPr>
        <w:t xml:space="preserve"> AAA a </w:t>
      </w:r>
      <w:proofErr w:type="spellStart"/>
      <w:r>
        <w:rPr>
          <w:rFonts w:asciiTheme="minorHAnsi" w:hAnsiTheme="minorHAnsi" w:cstheme="minorHAnsi"/>
          <w:lang w:val="cy-GB" w:eastAsia="ar-SA"/>
        </w:rPr>
        <w:t>Phenaeth</w:t>
      </w:r>
      <w:proofErr w:type="spellEnd"/>
      <w:r>
        <w:rPr>
          <w:rFonts w:asciiTheme="minorHAnsi" w:hAnsiTheme="minorHAnsi" w:cstheme="minorHAnsi"/>
          <w:lang w:val="cy-GB" w:eastAsia="ar-SA"/>
        </w:rPr>
        <w:t xml:space="preserve"> </w:t>
      </w:r>
      <w:proofErr w:type="spellStart"/>
      <w:r>
        <w:rPr>
          <w:rFonts w:asciiTheme="minorHAnsi" w:hAnsiTheme="minorHAnsi" w:cstheme="minorHAnsi"/>
          <w:lang w:val="cy-GB" w:eastAsia="ar-SA"/>
        </w:rPr>
        <w:t>Cynorthwyyol</w:t>
      </w:r>
      <w:proofErr w:type="spellEnd"/>
    </w:p>
    <w:p w:rsidR="00281876" w:rsidRDefault="00281876">
      <w:pPr>
        <w:spacing w:after="0" w:line="240" w:lineRule="auto"/>
        <w:jc w:val="both"/>
        <w:rPr>
          <w:rFonts w:asciiTheme="minorHAnsi" w:hAnsiTheme="minorHAnsi" w:cstheme="minorHAnsi"/>
          <w:lang w:val="cy-GB" w:eastAsia="ar-SA"/>
        </w:rPr>
      </w:pPr>
    </w:p>
    <w:p w:rsidR="00281876" w:rsidRDefault="00A926A1">
      <w:pPr>
        <w:spacing w:after="0" w:line="240" w:lineRule="auto"/>
        <w:rPr>
          <w:rFonts w:asciiTheme="minorHAnsi" w:hAnsiTheme="minorHAnsi" w:cstheme="minorHAnsi"/>
          <w:color w:val="548DD4"/>
          <w:spacing w:val="-4"/>
          <w:sz w:val="28"/>
          <w:szCs w:val="28"/>
          <w:lang w:val="cy-GB" w:eastAsia="ar-SA"/>
        </w:rPr>
      </w:pPr>
      <w:r>
        <w:rPr>
          <w:rFonts w:asciiTheme="minorHAnsi" w:hAnsiTheme="minorHAnsi" w:cstheme="minorHAnsi"/>
          <w:color w:val="548DD4"/>
          <w:spacing w:val="-4"/>
          <w:sz w:val="28"/>
          <w:szCs w:val="28"/>
          <w:lang w:val="cy-GB" w:eastAsia="ar-SA"/>
        </w:rPr>
        <w:t>Pwrpas Craidd:</w:t>
      </w:r>
    </w:p>
    <w:p w:rsidR="00281876" w:rsidRDefault="00281876">
      <w:pPr>
        <w:spacing w:after="0" w:line="240" w:lineRule="auto"/>
        <w:rPr>
          <w:rFonts w:asciiTheme="minorHAnsi" w:hAnsiTheme="minorHAnsi" w:cstheme="minorHAnsi"/>
          <w:lang w:val="cy-GB" w:eastAsia="ar-SA"/>
        </w:rPr>
      </w:pPr>
    </w:p>
    <w:p w:rsidR="00281876" w:rsidRDefault="00A926A1">
      <w:pPr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Gweithio o dan arweiniad uwch aelodau o’r staff/staff addysgu ac o fewn system gytunedig o oruchwyliaeth; gweithredu rhaglenni gwaith cytunedig gydag unigolion / grwpiau, oddi mewn neu oddi allan i’r ystafell ddosbarth. Gallai hyn olygu’r rhai sy’n galw am</w:t>
      </w:r>
      <w:r>
        <w:rPr>
          <w:rFonts w:asciiTheme="minorHAnsi" w:hAnsiTheme="minorHAnsi" w:cstheme="minorHAnsi"/>
          <w:lang w:val="cy-GB"/>
        </w:rPr>
        <w:t xml:space="preserve"> wybodaeth fanwl ac arbenigol mewn rhai meysydd, a bydd yn golygu cynorthwyo’r athro neu’r athrawes gyda’r cylch cynllunio cyflawn, yn ogystal â rheolaeth staff a rheoli/paratoi adnoddau.  </w:t>
      </w:r>
    </w:p>
    <w:p w:rsidR="00281876" w:rsidRDefault="00A926A1">
      <w:pPr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O bryd i’w gilydd hefyd, gall staff oruchwylio dosbarthiadau cyfan</w:t>
      </w:r>
      <w:r>
        <w:rPr>
          <w:rFonts w:asciiTheme="minorHAnsi" w:hAnsiTheme="minorHAnsi" w:cstheme="minorHAnsi"/>
          <w:lang w:val="cy-GB"/>
        </w:rPr>
        <w:t xml:space="preserve"> yn ystod absenoldeb byr-dymor athrawon. Bydd y prif bwyslais ar gynnal disgyblaeth dda a chadw’r disgyblion wrth eu gwaith.  Bydd angen i Oruchwylwyr Llanw ymateb i gwestiynau a rhoi cymorth cyffredinol i’r disgyblion wrth iddynt ymgymryd â gweithgareddau</w:t>
      </w:r>
      <w:r>
        <w:rPr>
          <w:rFonts w:asciiTheme="minorHAnsi" w:hAnsiTheme="minorHAnsi" w:cstheme="minorHAnsi"/>
          <w:lang w:val="cy-GB"/>
        </w:rPr>
        <w:t xml:space="preserve"> penodol.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63"/>
        <w:gridCol w:w="6752"/>
      </w:tblGrid>
      <w:tr w:rsidR="00281876">
        <w:tc>
          <w:tcPr>
            <w:tcW w:w="2263" w:type="dxa"/>
          </w:tcPr>
          <w:p w:rsidR="00281876" w:rsidRDefault="00A926A1">
            <w:pPr>
              <w:jc w:val="both"/>
              <w:rPr>
                <w:rFonts w:asciiTheme="minorHAnsi" w:hAnsiTheme="minorHAnsi" w:cstheme="minorHAnsi"/>
                <w:b/>
                <w:lang w:val="cy-GB" w:eastAsia="ar-SA"/>
              </w:rPr>
            </w:pPr>
            <w:r>
              <w:rPr>
                <w:rFonts w:asciiTheme="minorHAnsi" w:hAnsiTheme="minorHAnsi" w:cstheme="minorHAnsi"/>
                <w:b/>
                <w:lang w:val="cy-GB" w:eastAsia="ar-SA"/>
              </w:rPr>
              <w:t>Prif gyfrifoldebau</w:t>
            </w:r>
          </w:p>
        </w:tc>
        <w:tc>
          <w:tcPr>
            <w:tcW w:w="6752" w:type="dxa"/>
          </w:tcPr>
          <w:p w:rsidR="00281876" w:rsidRDefault="00A926A1">
            <w:pPr>
              <w:jc w:val="both"/>
              <w:rPr>
                <w:rFonts w:asciiTheme="minorHAnsi" w:hAnsiTheme="minorHAnsi" w:cstheme="minorHAnsi"/>
                <w:b/>
                <w:lang w:val="cy-GB" w:eastAsia="ar-SA"/>
              </w:rPr>
            </w:pPr>
            <w:r>
              <w:rPr>
                <w:rFonts w:asciiTheme="minorHAnsi" w:hAnsiTheme="minorHAnsi" w:cstheme="minorHAnsi"/>
                <w:b/>
                <w:lang w:val="cy-GB" w:eastAsia="ar-SA"/>
              </w:rPr>
              <w:t>Tasgau allweddol</w:t>
            </w:r>
          </w:p>
        </w:tc>
      </w:tr>
      <w:tr w:rsidR="00281876">
        <w:tc>
          <w:tcPr>
            <w:tcW w:w="2263" w:type="dxa"/>
          </w:tcPr>
          <w:p w:rsidR="00281876" w:rsidRDefault="00A926A1">
            <w:pPr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Cefnogi disgyblion</w:t>
            </w:r>
          </w:p>
        </w:tc>
        <w:tc>
          <w:tcPr>
            <w:tcW w:w="6752" w:type="dxa"/>
          </w:tcPr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Goruchwylio a darparu cefnogaeth neilltuol i ddisgyblion, gan gynnwys y rheiny ag anghenion arbennig, gan sicrhau eu bod yn ddiogel a bod ganddynt fynediad at weithgareddau dysgu.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Defnyddio profiad/hyfforddiant/sgiliau arbenigol (cwricwlaidd/dysgu) i gefnogi disgyblion. 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Cynorthwyo gyda rheolaeth Cynlluniau Addysg/Ymddygiad Unigol a rhaglenni Gofal Personol.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Sefydlu perthynas adeiladol gyda’r disgyblion, gan ryngweithio â hwy yn uno</w:t>
            </w:r>
            <w:r>
              <w:rPr>
                <w:rFonts w:asciiTheme="minorHAnsi" w:hAnsiTheme="minorHAnsi" w:cstheme="minorHAnsi"/>
                <w:lang w:val="cy-GB" w:eastAsia="ar-SA"/>
              </w:rPr>
              <w:t>l â’u hanghenion unigol.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Sefydlu perthynas waith gynhyrchiol gyda’r disgyblion, gan weithredu fel patrwm ymddwyn a gosod disgwyliadau uchel.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Hyrwyddo cynhwysiant a derbyniad i’r holl ddisgyblion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Rhoi cefnogaeth gyson i’r disgyblion gan gydnabod ar yr un pr</w:t>
            </w:r>
            <w:r>
              <w:rPr>
                <w:rFonts w:asciiTheme="minorHAnsi" w:hAnsiTheme="minorHAnsi" w:cstheme="minorHAnsi"/>
                <w:lang w:val="cy-GB" w:eastAsia="ar-SA"/>
              </w:rPr>
              <w:t xml:space="preserve">yd eu hanghenion unigol, ac ymateb iddynt. 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Gosod disgwyliadau heriol sy’n gofyn llawer, a hyrwyddo hunan-werth ac annibyniaeth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Herio a symbylu disgyblion, hyrwyddo ac atgyfnerthu hunan-werth.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Annog disgyblion i ryngweithio ac i weithio ar y cyd gydag erai</w:t>
            </w:r>
            <w:r>
              <w:rPr>
                <w:rFonts w:asciiTheme="minorHAnsi" w:hAnsiTheme="minorHAnsi" w:cstheme="minorHAnsi"/>
                <w:lang w:val="cy-GB" w:eastAsia="ar-SA"/>
              </w:rPr>
              <w:t>ll, a chynnwys yr holl ddisgyblion yn y gweithgareddau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Hyrwyddo annibyniaeth a defnyddio strategaethau i gydnabod a gwobrwyo cyflawniad yn deillio o hunanddibyniaeth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Annog disgyblion i weithredu’n annibynnol, fel y bo’n briodol</w:t>
            </w:r>
          </w:p>
          <w:p w:rsidR="00281876" w:rsidRDefault="00A926A1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Rhoi adborth i ddisgyblion y</w:t>
            </w:r>
            <w:r>
              <w:rPr>
                <w:rFonts w:asciiTheme="minorHAnsi" w:hAnsiTheme="minorHAnsi" w:cstheme="minorHAnsi"/>
                <w:lang w:val="cy-GB" w:eastAsia="ar-SA"/>
              </w:rPr>
              <w:t>nghylch cynnydd a chyflawniad</w:t>
            </w:r>
          </w:p>
        </w:tc>
      </w:tr>
      <w:tr w:rsidR="00281876">
        <w:tc>
          <w:tcPr>
            <w:tcW w:w="2263" w:type="dxa"/>
          </w:tcPr>
          <w:p w:rsidR="00281876" w:rsidRDefault="00A926A1">
            <w:pPr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lastRenderedPageBreak/>
              <w:t>Cefnogi’r Athro neu’r Athrawes</w:t>
            </w:r>
          </w:p>
        </w:tc>
        <w:tc>
          <w:tcPr>
            <w:tcW w:w="6752" w:type="dxa"/>
          </w:tcPr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Gweithio gyda’r athro neu’r athrawes i sefydlu amgylchedd dysgu priodol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Gweithio gyda’r athro neu’r athrawes ar gynllunio gwersi, gwerthuso a diwygio gwersi/cynlluniau gwaith fel y bo’n briodol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Monitro a gwerthuso ymateb disgyblion i weithgareddau dysgu drwy arsylwi a chadw cofnod cynlluniedig o gyflawniad ar sail amcanion dysgu gosodedig 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Rhoi adborth gwrthrychol a chywir yn ôl y gofyn, ynghyd ag adroddiadau, i’r athro neu’r athrawes ynghylch cy</w:t>
            </w:r>
            <w:r>
              <w:rPr>
                <w:rFonts w:asciiTheme="minorHAnsi" w:hAnsiTheme="minorHAnsi" w:cstheme="minorHAnsi"/>
                <w:lang w:val="cy-GB" w:eastAsia="ar-SA"/>
              </w:rPr>
              <w:t>flawniad, cynnydd a materion eraill sy’n ymwneud â’r disgyblion, gan sicrhau argaeledd y dystiolaeth briodol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Bod yn gyfrifol am gadw cofnodion a’u diweddaru yn unol â’r hyn a gytunwyd gyda’r athro neu’r athrawes, gan gyfrannu tuag at adolygu systemau/cofno</w:t>
            </w:r>
            <w:r>
              <w:rPr>
                <w:rFonts w:asciiTheme="minorHAnsi" w:hAnsiTheme="minorHAnsi" w:cstheme="minorHAnsi"/>
                <w:lang w:val="cy-GB" w:eastAsia="ar-SA"/>
              </w:rPr>
              <w:t xml:space="preserve">dion yn ôl y gofyn 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Ymgymryd â marcio gwaith y disgyblion a chadw cofnod cywir o gyflawniad/cynnydd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Hyrwyddo gwerthoedd ac agweddau cadarnhaol, ac ymddygiad da, ymhlith y disgyblion, gan ddelio ar unwaith gyda gwrthdaro ac unrhyw ddigwyddiadau, yn unol â’r</w:t>
            </w:r>
            <w:r>
              <w:rPr>
                <w:rFonts w:asciiTheme="minorHAnsi" w:hAnsiTheme="minorHAnsi" w:cstheme="minorHAnsi"/>
                <w:lang w:val="cy-GB" w:eastAsia="ar-SA"/>
              </w:rPr>
              <w:t xml:space="preserve"> polisi sefydledig, ac annog disgyblion i fod yn gyfrifol am eu hymddygiad eu hunain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Cydlynu’n effeithiol a sensitif, o fewn eich swyddogaeth/cyfrifoldeb, gyda’r rhieni/gwarchodwyr yn unol â’r hyn a gytunwyd gyda’r athro neu’r athrawes, a chymryd rhan mewn</w:t>
            </w:r>
            <w:r>
              <w:rPr>
                <w:rFonts w:asciiTheme="minorHAnsi" w:hAnsiTheme="minorHAnsi" w:cstheme="minorHAnsi"/>
                <w:lang w:val="cy-GB" w:eastAsia="ar-SA"/>
              </w:rPr>
              <w:t xml:space="preserve"> sesiynau/cyfarfodydd adborth gyda’r rhieni/gwarchodwyr, neu’n unol â’r cyfarwyddyd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Gweinyddu ac asesu profion arferol a goruchwylio arholiadau/profion 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Darparu cefnogaeth gyffredinol, yn glerigol/gweinyddol e.e. gweinyddu gwaith cwrs, cynhyrchu taflenni </w:t>
            </w:r>
            <w:r>
              <w:rPr>
                <w:rFonts w:asciiTheme="minorHAnsi" w:hAnsiTheme="minorHAnsi" w:cstheme="minorHAnsi"/>
                <w:lang w:val="cy-GB" w:eastAsia="ar-SA"/>
              </w:rPr>
              <w:t>gwaith ar gyfer gweithgareddau cytunedig, ac ati</w:t>
            </w:r>
          </w:p>
        </w:tc>
      </w:tr>
      <w:tr w:rsidR="00281876">
        <w:tc>
          <w:tcPr>
            <w:tcW w:w="2263" w:type="dxa"/>
          </w:tcPr>
          <w:p w:rsidR="00281876" w:rsidRDefault="00A926A1">
            <w:pPr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Cefnogi’r Cwricwlwm</w:t>
            </w:r>
          </w:p>
        </w:tc>
        <w:tc>
          <w:tcPr>
            <w:tcW w:w="6752" w:type="dxa"/>
          </w:tcPr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Cefnogi disgyblion i gael mynediad i’r cwricwlwm 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Gweithredu gweithgareddau dysgu/rhaglenni addysgu y cytunwyd arnynt, gan addasu’r gweithgareddau yn ôl ymateb/anghenion y disgyblion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Gwe</w:t>
            </w:r>
            <w:r>
              <w:rPr>
                <w:rFonts w:asciiTheme="minorHAnsi" w:hAnsiTheme="minorHAnsi" w:cstheme="minorHAnsi"/>
                <w:lang w:val="cy-GB" w:eastAsia="ar-SA"/>
              </w:rPr>
              <w:t>ithredu strategaethau dysgu lleol a chenedlaethol e.e. llythrennedd, rhifedd, CA3, y blynyddoedd cynnar, a gwneud defnydd effeithiol o gyfleoedd a ddaw o weithgareddau dysgu eraill i gefnogi datblygiad sgiliau perthnasol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Cefnogi’r defnydd o </w:t>
            </w:r>
            <w:proofErr w:type="spellStart"/>
            <w:r>
              <w:rPr>
                <w:rFonts w:asciiTheme="minorHAnsi" w:hAnsiTheme="minorHAnsi" w:cstheme="minorHAnsi"/>
                <w:lang w:val="cy-GB" w:eastAsia="ar-SA"/>
              </w:rPr>
              <w:t>TGCh</w:t>
            </w:r>
            <w:proofErr w:type="spellEnd"/>
            <w:r>
              <w:rPr>
                <w:rFonts w:asciiTheme="minorHAnsi" w:hAnsiTheme="minorHAnsi" w:cstheme="minorHAnsi"/>
                <w:lang w:val="cy-GB" w:eastAsia="ar-SA"/>
              </w:rPr>
              <w:t xml:space="preserve"> mewn gweit</w:t>
            </w:r>
            <w:r>
              <w:rPr>
                <w:rFonts w:asciiTheme="minorHAnsi" w:hAnsiTheme="minorHAnsi" w:cstheme="minorHAnsi"/>
                <w:lang w:val="cy-GB" w:eastAsia="ar-SA"/>
              </w:rPr>
              <w:t>hgareddau dysgu, gan ddatblygu hyfedredd disgyblion a’u hannibyniaeth fel defnyddwyr y dechnoleg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Cynorthwyo’r disgyblion i gael mynediad at weithgareddau dysgu drwy gyfrwng cefnogaeth arbenigol 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Penderfynu ar yr angen am offer ac adnoddau cyffredinol ac ar</w:t>
            </w:r>
            <w:r>
              <w:rPr>
                <w:rFonts w:asciiTheme="minorHAnsi" w:hAnsiTheme="minorHAnsi" w:cstheme="minorHAnsi"/>
                <w:lang w:val="cy-GB" w:eastAsia="ar-SA"/>
              </w:rPr>
              <w:t>benigol, eu paratoi, a’u cynnal a’u cadw</w:t>
            </w:r>
          </w:p>
          <w:p w:rsidR="00281876" w:rsidRDefault="00281876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lang w:val="cy-GB" w:eastAsia="ar-SA"/>
              </w:rPr>
            </w:pPr>
          </w:p>
        </w:tc>
      </w:tr>
      <w:tr w:rsidR="00281876">
        <w:tc>
          <w:tcPr>
            <w:tcW w:w="2263" w:type="dxa"/>
          </w:tcPr>
          <w:p w:rsidR="00281876" w:rsidRDefault="00A926A1">
            <w:pPr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Cefnogi’r Ysgol</w:t>
            </w:r>
          </w:p>
        </w:tc>
        <w:tc>
          <w:tcPr>
            <w:tcW w:w="6752" w:type="dxa"/>
          </w:tcPr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Bod yn ymwybodol o bolisïau a threfniadaethau perthnasol, gan gydymffurfio â hwy, yn ymwneud ag amddiffyn plant, iechyd, diogelwch a sicrwydd, cyfrinachedd a gwarchod data, a chyflwyno adroddiad ar</w:t>
            </w:r>
            <w:r>
              <w:rPr>
                <w:rFonts w:asciiTheme="minorHAnsi" w:hAnsiTheme="minorHAnsi" w:cstheme="minorHAnsi"/>
                <w:lang w:val="cy-GB" w:eastAsia="ar-SA"/>
              </w:rPr>
              <w:t xml:space="preserve"> bob testun pryder i berson priodol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lastRenderedPageBreak/>
              <w:t>Bod yn ymwybodol o wahaniaethau a’u cefnogi, a sicrhau bod gan yr holl ddisgyblion fynediad cyfartal i’r cyfleoedd ar gyfer dysgu a datblygu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Cyfrannu tuag at ethos/gwaith/amcanion cyffredinol yr ysgol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Sefydlu perthynas a</w:t>
            </w:r>
            <w:r>
              <w:rPr>
                <w:rFonts w:asciiTheme="minorHAnsi" w:hAnsiTheme="minorHAnsi" w:cstheme="minorHAnsi"/>
                <w:lang w:val="cy-GB" w:eastAsia="ar-SA"/>
              </w:rPr>
              <w:t xml:space="preserve">deiladol gyda phobl eraill gan gyfathrebu gydag asiantaethau/gweithwyr proffesiynol eraill, mewn cydweithrediad â’r athro neu’r athrawes, er mwyn cefnogi cyflawniad a chynnydd y disgyblion 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Mynychu cyfarfodydd rheolaidd a chymryd rhan ynddynt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Cymryd rhan m</w:t>
            </w:r>
            <w:r>
              <w:rPr>
                <w:rFonts w:asciiTheme="minorHAnsi" w:hAnsiTheme="minorHAnsi" w:cstheme="minorHAnsi"/>
                <w:lang w:val="cy-GB" w:eastAsia="ar-SA"/>
              </w:rPr>
              <w:t>ewn hyfforddiant a gweithgareddau dysgu eraill yn ôl y gofyn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Cydnabod eich cryfderau a’ch meysydd arbenigol eich hunan a defnyddio’r rhain i gynghori a chefnogi eraill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Darparu arweiniad a goruchwyliaeth briodol a chynorthwyo gyda hyfforddiant a datblygiad </w:t>
            </w:r>
            <w:r>
              <w:rPr>
                <w:rFonts w:asciiTheme="minorHAnsi" w:hAnsiTheme="minorHAnsi" w:cstheme="minorHAnsi"/>
                <w:lang w:val="cy-GB" w:eastAsia="ar-SA"/>
              </w:rPr>
              <w:t>staff fel y bo’n briodol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Ymgymryd â goruchwylio cynlluniedig disgyblion mewn gweithgareddau dysgu yn ystod oriau tu allan i’r ysgol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Goruchwylio disgyblion ar ymweliadau, gwibdeithiau, a gweithgareddau y tu allan i’r ysgol, yn ôl y gofyn</w:t>
            </w:r>
          </w:p>
        </w:tc>
      </w:tr>
      <w:tr w:rsidR="00281876">
        <w:tc>
          <w:tcPr>
            <w:tcW w:w="2263" w:type="dxa"/>
          </w:tcPr>
          <w:p w:rsidR="00281876" w:rsidRDefault="00A926A1">
            <w:pPr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lastRenderedPageBreak/>
              <w:t>Arall</w:t>
            </w:r>
          </w:p>
        </w:tc>
        <w:tc>
          <w:tcPr>
            <w:tcW w:w="6752" w:type="dxa"/>
          </w:tcPr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/>
                <w:lang w:val="cy-GB"/>
              </w:rPr>
              <w:t>Bod yn ymwyb</w:t>
            </w:r>
            <w:r>
              <w:rPr>
                <w:rFonts w:asciiTheme="minorHAnsi" w:hAnsiTheme="minorHAnsi"/>
                <w:lang w:val="cy-GB"/>
              </w:rPr>
              <w:t>odol o, a chydymffurfio a pholisïau a gweithdrefnau mewn perthynas ag amddiffyn plant, iechyd, diogelwch a chyfrinachedd, gan hysbysu person priodol ynghylch unrhyw bryderon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/>
                <w:lang w:val="cy-GB"/>
              </w:rPr>
              <w:t>Bod yn ymwybodol o, a chefnogi gwahaniaeth a sicrhau bod yr holl ddisgyblion yn ca</w:t>
            </w:r>
            <w:r>
              <w:rPr>
                <w:rFonts w:asciiTheme="minorHAnsi" w:hAnsiTheme="minorHAnsi"/>
                <w:lang w:val="cy-GB"/>
              </w:rPr>
              <w:t>el mynediad cyfartal i gyfleoedd dysgu a datblygu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/>
                <w:lang w:val="cy-GB"/>
              </w:rPr>
              <w:t>Mynychu a chymryd rhan mewn cyfarfodydd perthnasol fel bo angen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/>
                <w:lang w:val="cy-GB"/>
              </w:rPr>
              <w:t>Cymryd rhan mewn hyfforddiant a weithgareddau dysgu eraill a rheoli perfformiad fel bo’r angen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/>
                <w:lang w:val="cy-GB"/>
              </w:rPr>
              <w:t>Adnabod eich cryfderau a’ch meysydd arbenigol a</w:t>
            </w:r>
            <w:r>
              <w:rPr>
                <w:rFonts w:asciiTheme="minorHAnsi" w:hAnsiTheme="minorHAnsi"/>
                <w:lang w:val="cy-GB"/>
              </w:rPr>
              <w:t xml:space="preserve"> defnyddio’r rhain i gynghori a chynorthwyo eraill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/>
                <w:lang w:val="cy-GB"/>
              </w:rPr>
              <w:t>Cynorthwyo i oruchwylio, hyfforddi a datblygu staff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/>
                <w:lang w:val="cy-GB"/>
              </w:rPr>
              <w:t>Gweithredu cynlluniau goruchwylio plant y tu allan i amser gwersi e.e. clybiau / gweithgareddau allgyrsiol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lang w:val="cy-GB"/>
              </w:rPr>
            </w:pPr>
            <w:r>
              <w:rPr>
                <w:rFonts w:asciiTheme="minorHAnsi" w:hAnsiTheme="minorHAnsi" w:cs="Arial"/>
                <w:lang w:val="cy-GB"/>
              </w:rPr>
              <w:t xml:space="preserve">Cymryd rhan yn llawn mewn rhaglen rheoli </w:t>
            </w:r>
            <w:r>
              <w:rPr>
                <w:rFonts w:asciiTheme="minorHAnsi" w:hAnsiTheme="minorHAnsi" w:cs="Arial"/>
                <w:lang w:val="cy-GB"/>
              </w:rPr>
              <w:t>perfformiad yr ysgol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 w:cs="Arial"/>
                <w:lang w:val="cy-GB"/>
              </w:rPr>
            </w:pPr>
            <w:r>
              <w:rPr>
                <w:rFonts w:asciiTheme="minorHAnsi" w:hAnsiTheme="minorHAnsi" w:cs="Arial"/>
                <w:lang w:val="cy-GB"/>
              </w:rPr>
              <w:t>Cyfrannu at raglen Cymorth Cyntaf yr ysgol fel bo’r angen</w:t>
            </w:r>
          </w:p>
          <w:p w:rsidR="00281876" w:rsidRDefault="00A926A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/>
              </w:rPr>
              <w:t>Ymgymryd ag unrhyw dasg sydd yn gymesur gyda statws y gwaith o bryd i’w gilydd, fel y penodir gan y Pennaeth</w:t>
            </w:r>
          </w:p>
        </w:tc>
      </w:tr>
    </w:tbl>
    <w:p w:rsidR="00281876" w:rsidRDefault="00281876">
      <w:pPr>
        <w:spacing w:after="0" w:line="240" w:lineRule="auto"/>
        <w:rPr>
          <w:rFonts w:ascii="Arial" w:hAnsi="Arial" w:cs="Arial"/>
          <w:lang w:val="cy-GB" w:eastAsia="ar-SA"/>
        </w:rPr>
      </w:pPr>
    </w:p>
    <w:p w:rsidR="00281876" w:rsidRDefault="00A926A1">
      <w:pPr>
        <w:rPr>
          <w:bCs/>
          <w:color w:val="8496B0" w:themeColor="text2" w:themeTint="99"/>
          <w:sz w:val="18"/>
          <w:szCs w:val="18"/>
          <w:lang w:val="cy-GB"/>
        </w:rPr>
      </w:pPr>
      <w:r>
        <w:rPr>
          <w:rFonts w:asciiTheme="minorHAnsi" w:hAnsiTheme="minorHAnsi" w:cstheme="minorHAnsi"/>
          <w:sz w:val="18"/>
          <w:szCs w:val="18"/>
          <w:lang w:val="cy-GB"/>
        </w:rPr>
        <w:t xml:space="preserve">Nid yw’r disgrifiad swydd o angenrheidrwydd yn ddiffiniad llawn </w:t>
      </w:r>
      <w:r>
        <w:rPr>
          <w:rFonts w:asciiTheme="minorHAnsi" w:hAnsiTheme="minorHAnsi" w:cstheme="minorHAnsi"/>
          <w:sz w:val="18"/>
          <w:szCs w:val="18"/>
          <w:lang w:val="cy-GB"/>
        </w:rPr>
        <w:t>o’r swydd. Mi fydd yn cael ei adolygu o leiaf unwaith y flwyddyn, a gall cael ei addasu ar unrhyw adeg ar ôl ymgynghoriad gyda’r person yn dal y swydd</w:t>
      </w:r>
    </w:p>
    <w:p w:rsidR="00281876" w:rsidRDefault="00281876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A926A1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A926A1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A926A1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A926A1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A926A1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A926A1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A926A1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p w:rsidR="00281876" w:rsidRDefault="00A926A1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  <w:bookmarkStart w:id="6" w:name="_GoBack"/>
      <w:bookmarkEnd w:id="6"/>
      <w:r>
        <w:rPr>
          <w:rFonts w:ascii="Arial" w:hAnsi="Arial" w:cs="Arial"/>
          <w:bCs/>
          <w:color w:val="548DD4"/>
          <w:lang w:val="cy-GB" w:eastAsia="ar-SA"/>
        </w:rPr>
        <w:lastRenderedPageBreak/>
        <w:t xml:space="preserve">Manyleb Bersonol </w:t>
      </w:r>
    </w:p>
    <w:p w:rsidR="00281876" w:rsidRDefault="00281876">
      <w:pPr>
        <w:spacing w:after="0" w:line="240" w:lineRule="auto"/>
        <w:jc w:val="both"/>
        <w:rPr>
          <w:rFonts w:ascii="Arial" w:hAnsi="Arial" w:cs="Arial"/>
          <w:bCs/>
          <w:color w:val="548DD4"/>
          <w:lang w:val="cy-GB" w:eastAsia="ar-SA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8109"/>
      </w:tblGrid>
      <w:tr w:rsidR="00281876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76" w:rsidRDefault="00A926A1">
            <w:pPr>
              <w:spacing w:after="0" w:line="256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Cymwysterau 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76" w:rsidRDefault="00A926A1">
            <w:pPr>
              <w:numPr>
                <w:ilvl w:val="0"/>
                <w:numId w:val="15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Sgiliau rhifedd/llythrennedd da </w:t>
            </w:r>
          </w:p>
          <w:p w:rsidR="00281876" w:rsidRDefault="00A926A1">
            <w:pPr>
              <w:numPr>
                <w:ilvl w:val="0"/>
                <w:numId w:val="15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CGC 3 (Cymhwyster Galwedigaethol </w:t>
            </w:r>
            <w:r>
              <w:rPr>
                <w:rFonts w:asciiTheme="minorHAnsi" w:hAnsiTheme="minorHAnsi" w:cstheme="minorHAnsi"/>
                <w:lang w:val="cy-GB" w:eastAsia="ar-SA"/>
              </w:rPr>
              <w:t>Cenedlaethol – NVQ) Cynorthwywyr Addysgu neu gymhwyster neu brofiad tebyg</w:t>
            </w:r>
          </w:p>
        </w:tc>
      </w:tr>
      <w:tr w:rsidR="00281876">
        <w:trPr>
          <w:trHeight w:val="557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76" w:rsidRDefault="00A926A1">
            <w:pPr>
              <w:spacing w:after="0" w:line="256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Profiad</w:t>
            </w:r>
          </w:p>
          <w:p w:rsidR="00281876" w:rsidRDefault="00281876">
            <w:pPr>
              <w:spacing w:after="0" w:line="256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76" w:rsidRDefault="00A926A1">
            <w:pPr>
              <w:numPr>
                <w:ilvl w:val="0"/>
                <w:numId w:val="16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Profiad o weithio gyda phlant o’r oed perthnasol </w:t>
            </w:r>
          </w:p>
          <w:p w:rsidR="00281876" w:rsidRDefault="00A926A1">
            <w:pPr>
              <w:numPr>
                <w:ilvl w:val="0"/>
                <w:numId w:val="16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Hyfforddiant mewn strategaethau priodol e.e. llythrennedd a/neu rhan arbennig o’r cwricwlwm e.e. dwy-</w:t>
            </w:r>
            <w:proofErr w:type="spellStart"/>
            <w:r>
              <w:rPr>
                <w:rFonts w:asciiTheme="minorHAnsi" w:hAnsiTheme="minorHAnsi" w:cstheme="minorHAnsi"/>
                <w:lang w:val="cy-GB" w:eastAsia="ar-SA"/>
              </w:rPr>
              <w:t>ieithrwydd</w:t>
            </w:r>
            <w:proofErr w:type="spellEnd"/>
            <w:r>
              <w:rPr>
                <w:rFonts w:asciiTheme="minorHAnsi" w:hAnsiTheme="minorHAnsi" w:cstheme="minorHAnsi"/>
                <w:lang w:val="cy-GB" w:eastAsia="ar-SA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lang w:val="cy-GB" w:eastAsia="ar-SA"/>
              </w:rPr>
              <w:t>dyslexia</w:t>
            </w:r>
            <w:proofErr w:type="spellEnd"/>
            <w:r>
              <w:rPr>
                <w:rFonts w:asciiTheme="minorHAnsi" w:hAnsiTheme="minorHAnsi" w:cstheme="minorHAnsi"/>
                <w:lang w:val="cy-GB" w:eastAsia="ar-SA"/>
              </w:rPr>
              <w:t>,</w:t>
            </w:r>
            <w:r>
              <w:rPr>
                <w:rFonts w:asciiTheme="minorHAnsi" w:hAnsiTheme="minorHAnsi" w:cstheme="minorHAnsi"/>
                <w:lang w:val="cy-GB" w:eastAsia="ar-SA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val="cy-GB" w:eastAsia="ar-SA"/>
              </w:rPr>
              <w:t>TGCh</w:t>
            </w:r>
            <w:proofErr w:type="spellEnd"/>
            <w:r>
              <w:rPr>
                <w:rFonts w:asciiTheme="minorHAnsi" w:hAnsiTheme="minorHAnsi" w:cstheme="minorHAnsi"/>
                <w:lang w:val="cy-GB" w:eastAsia="ar-SA"/>
              </w:rPr>
              <w:t>, mathemateg, Saesneg, CACHE, Iaith arwyddion</w:t>
            </w:r>
          </w:p>
          <w:p w:rsidR="00281876" w:rsidRDefault="00A926A1">
            <w:pPr>
              <w:numPr>
                <w:ilvl w:val="0"/>
                <w:numId w:val="16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Hyfforddiant cymorth cyntaf fel yn briodol</w:t>
            </w:r>
          </w:p>
        </w:tc>
      </w:tr>
      <w:tr w:rsidR="00281876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76" w:rsidRDefault="00A926A1">
            <w:pPr>
              <w:spacing w:after="0" w:line="256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Sgiliau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Y gallu i ddefnyddio </w:t>
            </w:r>
            <w:proofErr w:type="spellStart"/>
            <w:r>
              <w:rPr>
                <w:rFonts w:asciiTheme="minorHAnsi" w:hAnsiTheme="minorHAnsi" w:cstheme="minorHAnsi"/>
                <w:lang w:val="cy-GB" w:eastAsia="ar-SA"/>
              </w:rPr>
              <w:t>TGCh</w:t>
            </w:r>
            <w:proofErr w:type="spellEnd"/>
            <w:r>
              <w:rPr>
                <w:rFonts w:asciiTheme="minorHAnsi" w:hAnsiTheme="minorHAnsi" w:cstheme="minorHAnsi"/>
                <w:lang w:val="cy-GB" w:eastAsia="ar-SA"/>
              </w:rPr>
              <w:t xml:space="preserve"> yn effeithiol i gefnogi’r dysgu</w:t>
            </w:r>
          </w:p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Defnydd o offer eraill technoleg – fideo, llungopïwr.</w:t>
            </w:r>
          </w:p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Gwybodaeth drylwyr o bolisïau/codau </w:t>
            </w:r>
            <w:r>
              <w:rPr>
                <w:rFonts w:asciiTheme="minorHAnsi" w:hAnsiTheme="minorHAnsi" w:cstheme="minorHAnsi"/>
                <w:lang w:val="cy-GB" w:eastAsia="ar-SA"/>
              </w:rPr>
              <w:t>ymarfer perthnasol, ac ymwybyddiaeth o’r ddeddfwriaeth berthnasol.</w:t>
            </w:r>
          </w:p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Gwybodaeth ddigonol o’r cwricwlwm cenedlaethol/cyfnod sylfaen a rhaglenni/strategaethau dysgu perthnasol eraill.</w:t>
            </w:r>
          </w:p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Dealltwriaeth o egwyddorion datblygiad a phrosesau dysgu’r plentyn.</w:t>
            </w:r>
          </w:p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Y gallu </w:t>
            </w:r>
            <w:r>
              <w:rPr>
                <w:rFonts w:asciiTheme="minorHAnsi" w:hAnsiTheme="minorHAnsi" w:cstheme="minorHAnsi"/>
                <w:lang w:val="cy-GB" w:eastAsia="ar-SA"/>
              </w:rPr>
              <w:t>i hunanwerthuso anghenion dysgu ac ymdrechu i chwilio am gyfleoedd dysgu.</w:t>
            </w:r>
          </w:p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Y gallu i ddod ymlaen yn dda gyda phlant ac oedolion</w:t>
            </w:r>
          </w:p>
          <w:p w:rsidR="00281876" w:rsidRDefault="00A926A1">
            <w:pPr>
              <w:numPr>
                <w:ilvl w:val="0"/>
                <w:numId w:val="17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 xml:space="preserve">Gweithio’n adeiladol a hyblyg yn rhan o dîm, deall cyfrifoldebau a swyddogaethau’r ystafell ddosbarth a’ch safle bersonol o fewn </w:t>
            </w:r>
            <w:r>
              <w:rPr>
                <w:rFonts w:asciiTheme="minorHAnsi" w:hAnsiTheme="minorHAnsi" w:cstheme="minorHAnsi"/>
                <w:lang w:val="cy-GB" w:eastAsia="ar-SA"/>
              </w:rPr>
              <w:t>y swyddogaethau hynny.</w:t>
            </w:r>
          </w:p>
        </w:tc>
      </w:tr>
      <w:tr w:rsidR="00281876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76" w:rsidRDefault="00A926A1">
            <w:pPr>
              <w:spacing w:after="0" w:line="256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Rhinweddau bersonol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76" w:rsidRDefault="00A926A1">
            <w:pPr>
              <w:pStyle w:val="ListParagraph"/>
              <w:numPr>
                <w:ilvl w:val="0"/>
                <w:numId w:val="18"/>
              </w:numPr>
              <w:autoSpaceDE w:val="0"/>
              <w:adjustRightInd w:val="0"/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  <w:t xml:space="preserve">Parodrwydd i ddatblygu eich sgiliau a’ch dealltwriaeth broffesiynol gan fynychu cyrsiau a hyfforddiant priodol </w:t>
            </w:r>
          </w:p>
          <w:p w:rsidR="00281876" w:rsidRDefault="00A926A1">
            <w:pPr>
              <w:pStyle w:val="ListParagraph"/>
              <w:numPr>
                <w:ilvl w:val="0"/>
                <w:numId w:val="18"/>
              </w:numPr>
              <w:autoSpaceDE w:val="0"/>
              <w:adjustRightInd w:val="0"/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  <w:t xml:space="preserve">Agwedd hyblyg, amyneddgar a gweithgar ar gyfer gweithio fel rhan o dîm </w:t>
            </w:r>
          </w:p>
          <w:p w:rsidR="00281876" w:rsidRDefault="00A926A1">
            <w:pPr>
              <w:pStyle w:val="ListParagraph"/>
              <w:numPr>
                <w:ilvl w:val="0"/>
                <w:numId w:val="18"/>
              </w:numPr>
              <w:autoSpaceDE w:val="0"/>
              <w:adjustRightInd w:val="0"/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  <w:t xml:space="preserve">Gydag hunan-ysgogiad a </w:t>
            </w:r>
            <w:r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  <w:t>ffocws</w:t>
            </w:r>
          </w:p>
          <w:p w:rsidR="00281876" w:rsidRDefault="00A926A1">
            <w:pPr>
              <w:pStyle w:val="ListParagraph"/>
              <w:numPr>
                <w:ilvl w:val="0"/>
                <w:numId w:val="18"/>
              </w:numPr>
              <w:autoSpaceDE w:val="0"/>
              <w:adjustRightInd w:val="0"/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  <w:t xml:space="preserve">Arddangos ymrwymiad tuag at ddiogelu plant ac amddiffyn plant </w:t>
            </w:r>
          </w:p>
          <w:p w:rsidR="00281876" w:rsidRDefault="00A926A1">
            <w:pPr>
              <w:pStyle w:val="ListParagraph"/>
              <w:numPr>
                <w:ilvl w:val="0"/>
                <w:numId w:val="18"/>
              </w:numPr>
              <w:autoSpaceDE w:val="0"/>
              <w:adjustRightInd w:val="0"/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  <w:lang w:val="cy-GB"/>
              </w:rPr>
              <w:t xml:space="preserve">Arddangos ymrwymiad tuag at gyfleoedd cyfartal. </w:t>
            </w:r>
          </w:p>
          <w:p w:rsidR="00281876" w:rsidRDefault="00A926A1">
            <w:pPr>
              <w:numPr>
                <w:ilvl w:val="0"/>
                <w:numId w:val="18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/>
              </w:rPr>
              <w:t>Presenoldeb a phrydlondeb rhagorol</w:t>
            </w:r>
          </w:p>
        </w:tc>
      </w:tr>
      <w:tr w:rsidR="00281876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76" w:rsidRDefault="00A926A1">
            <w:pPr>
              <w:spacing w:after="0" w:line="256" w:lineRule="auto"/>
              <w:jc w:val="both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 w:eastAsia="ar-SA"/>
              </w:rPr>
              <w:t>Arall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76" w:rsidRDefault="00A926A1">
            <w:pPr>
              <w:numPr>
                <w:ilvl w:val="0"/>
                <w:numId w:val="18"/>
              </w:numPr>
              <w:suppressAutoHyphens w:val="0"/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/>
              </w:rPr>
            </w:pPr>
            <w:r>
              <w:rPr>
                <w:rFonts w:asciiTheme="minorHAnsi" w:hAnsiTheme="minorHAnsi" w:cstheme="minorHAnsi"/>
                <w:lang w:val="cy-GB"/>
              </w:rPr>
              <w:t>Ymrwymiad tuag at ethos, amcanion yr ysgol a’i chymuned</w:t>
            </w:r>
          </w:p>
          <w:p w:rsidR="00281876" w:rsidRDefault="00A926A1">
            <w:pPr>
              <w:numPr>
                <w:ilvl w:val="0"/>
                <w:numId w:val="18"/>
              </w:numPr>
              <w:autoSpaceDN/>
              <w:spacing w:after="0" w:line="256" w:lineRule="auto"/>
              <w:jc w:val="both"/>
              <w:textAlignment w:val="auto"/>
              <w:rPr>
                <w:rFonts w:asciiTheme="minorHAnsi" w:hAnsiTheme="minorHAnsi" w:cstheme="minorHAnsi"/>
                <w:lang w:val="cy-GB" w:eastAsia="ar-SA"/>
              </w:rPr>
            </w:pPr>
            <w:r>
              <w:rPr>
                <w:rFonts w:asciiTheme="minorHAnsi" w:hAnsiTheme="minorHAnsi" w:cstheme="minorHAnsi"/>
                <w:lang w:val="cy-GB"/>
              </w:rPr>
              <w:t xml:space="preserve">Bod yn gefnogaeth cyson a hawddgar ar </w:t>
            </w:r>
            <w:r>
              <w:rPr>
                <w:rFonts w:asciiTheme="minorHAnsi" w:hAnsiTheme="minorHAnsi" w:cstheme="minorHAnsi"/>
                <w:lang w:val="cy-GB"/>
              </w:rPr>
              <w:t>gyfer holl ddisgyblion yr ysgol</w:t>
            </w:r>
          </w:p>
        </w:tc>
      </w:tr>
    </w:tbl>
    <w:p w:rsidR="00281876" w:rsidRDefault="00281876">
      <w:pPr>
        <w:spacing w:after="75" w:line="240" w:lineRule="auto"/>
        <w:rPr>
          <w:rFonts w:ascii="Arial" w:hAnsi="Arial" w:cs="Arial"/>
          <w:color w:val="000000"/>
          <w:lang w:val="cy-GB" w:eastAsia="ar-SA"/>
        </w:rPr>
      </w:pPr>
    </w:p>
    <w:p w:rsidR="00281876" w:rsidRDefault="00A926A1">
      <w:pPr>
        <w:spacing w:after="0" w:line="240" w:lineRule="auto"/>
        <w:rPr>
          <w:rFonts w:asciiTheme="minorHAnsi" w:hAnsiTheme="minorHAnsi" w:cstheme="minorHAnsi"/>
          <w:color w:val="8496B0" w:themeColor="text2" w:themeTint="99"/>
          <w:spacing w:val="-4"/>
          <w:lang w:val="cy-GB"/>
        </w:rPr>
      </w:pPr>
      <w:r>
        <w:rPr>
          <w:rFonts w:asciiTheme="minorHAnsi" w:hAnsiTheme="minorHAnsi" w:cstheme="minorHAnsi"/>
          <w:lang w:val="cy-GB" w:eastAsia="ar-SA"/>
        </w:rPr>
        <w:t>Medi 2021</w:t>
      </w:r>
    </w:p>
    <w:p w:rsidR="00281876" w:rsidRDefault="00281876">
      <w:pPr>
        <w:rPr>
          <w:rFonts w:asciiTheme="minorHAnsi" w:hAnsiTheme="minorHAnsi" w:cstheme="minorHAnsi"/>
          <w:b/>
          <w:bCs/>
          <w:lang w:val="cy-GB"/>
        </w:rPr>
      </w:pPr>
    </w:p>
    <w:sectPr w:rsidR="00281876">
      <w:footerReference w:type="default" r:id="rId17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876" w:rsidRDefault="00A926A1">
      <w:pPr>
        <w:spacing w:after="0" w:line="240" w:lineRule="auto"/>
      </w:pPr>
      <w:r>
        <w:separator/>
      </w:r>
    </w:p>
  </w:endnote>
  <w:endnote w:type="continuationSeparator" w:id="0">
    <w:p w:rsidR="00281876" w:rsidRDefault="00A92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utiger 45 Light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876" w:rsidRDefault="00281876">
    <w:pPr>
      <w:jc w:val="center"/>
      <w:rPr>
        <w:i/>
        <w:color w:val="8496B0" w:themeColor="text2" w:themeTint="99"/>
        <w:sz w:val="20"/>
        <w:szCs w:val="20"/>
      </w:rPr>
    </w:pPr>
  </w:p>
  <w:p w:rsidR="00281876" w:rsidRDefault="00A926A1">
    <w:pPr>
      <w:jc w:val="center"/>
    </w:pPr>
    <w:r>
      <w:rPr>
        <w:i/>
        <w:color w:val="8496B0" w:themeColor="text2" w:themeTint="99"/>
        <w:sz w:val="20"/>
        <w:szCs w:val="20"/>
      </w:rPr>
      <w:t>Pennaeth/Headteacher: - Ms Mair Hughes</w:t>
    </w:r>
  </w:p>
  <w:p w:rsidR="00281876" w:rsidRDefault="00A926A1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2921000</wp:posOffset>
          </wp:positionH>
          <wp:positionV relativeFrom="paragraph">
            <wp:posOffset>170180</wp:posOffset>
          </wp:positionV>
          <wp:extent cx="1039495" cy="490855"/>
          <wp:effectExtent l="0" t="0" r="0" b="0"/>
          <wp:wrapNone/>
          <wp:docPr id="678" name="Picture 4" descr="eco school clear bkgrd side by sid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 descr="eco school clear bkgrd side by side.tif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949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876300</wp:posOffset>
          </wp:positionH>
          <wp:positionV relativeFrom="paragraph">
            <wp:posOffset>145415</wp:posOffset>
          </wp:positionV>
          <wp:extent cx="746125" cy="485775"/>
          <wp:effectExtent l="0" t="0" r="0" b="0"/>
          <wp:wrapNone/>
          <wp:docPr id="681" name="Picture 2" descr="healthy school b&amp;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2" descr="healthy school b&amp;w.tif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461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81876" w:rsidRDefault="00A926A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4165600</wp:posOffset>
          </wp:positionH>
          <wp:positionV relativeFrom="paragraph">
            <wp:posOffset>12700</wp:posOffset>
          </wp:positionV>
          <wp:extent cx="1073150" cy="433070"/>
          <wp:effectExtent l="0" t="0" r="0" b="5080"/>
          <wp:wrapTight wrapText="bothSides">
            <wp:wrapPolygon edited="0">
              <wp:start x="0" y="0"/>
              <wp:lineTo x="0" y="20903"/>
              <wp:lineTo x="21089" y="20903"/>
              <wp:lineTo x="21089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1862455</wp:posOffset>
          </wp:positionH>
          <wp:positionV relativeFrom="paragraph">
            <wp:posOffset>57150</wp:posOffset>
          </wp:positionV>
          <wp:extent cx="855550" cy="342651"/>
          <wp:effectExtent l="0" t="0" r="1905" b="635"/>
          <wp:wrapNone/>
          <wp:docPr id="679" name="Picture 679" descr="active marc cymru clea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5" descr="active marc cymru clear.tif"/>
                  <pic:cNvPicPr>
                    <a:picLocks noChangeAspect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55550" cy="342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876" w:rsidRDefault="00A926A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81876" w:rsidRDefault="00A92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E35ED1"/>
    <w:multiLevelType w:val="multilevel"/>
    <w:tmpl w:val="8AEA9C3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184305CF"/>
    <w:multiLevelType w:val="multilevel"/>
    <w:tmpl w:val="EE92E0F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279007F8"/>
    <w:multiLevelType w:val="multilevel"/>
    <w:tmpl w:val="F13AE13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29F96827"/>
    <w:multiLevelType w:val="multilevel"/>
    <w:tmpl w:val="EE0CFC9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A506E22"/>
    <w:multiLevelType w:val="hybridMultilevel"/>
    <w:tmpl w:val="5C50EF0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154F48"/>
    <w:multiLevelType w:val="hybridMultilevel"/>
    <w:tmpl w:val="A3988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BD61F2"/>
    <w:multiLevelType w:val="multilevel"/>
    <w:tmpl w:val="8028F49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3B7C532F"/>
    <w:multiLevelType w:val="hybridMultilevel"/>
    <w:tmpl w:val="71C2B1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0C1CB3"/>
    <w:multiLevelType w:val="multilevel"/>
    <w:tmpl w:val="49361512"/>
    <w:lvl w:ilvl="0">
      <w:numFmt w:val="bullet"/>
      <w:lvlText w:val="•"/>
      <w:lvlJc w:val="left"/>
      <w:pPr>
        <w:ind w:left="786" w:hanging="360"/>
      </w:pPr>
      <w:rPr>
        <w:rFonts w:ascii="Calibri" w:eastAsia="Cambria" w:hAnsi="Calibri" w:cs="Gill Sans MT"/>
      </w:rPr>
    </w:lvl>
    <w:lvl w:ilvl="1">
      <w:numFmt w:val="bullet"/>
      <w:lvlText w:val="o"/>
      <w:lvlJc w:val="left"/>
      <w:pPr>
        <w:ind w:left="150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6" w:hanging="360"/>
      </w:pPr>
      <w:rPr>
        <w:rFonts w:ascii="Wingdings" w:hAnsi="Wingdings"/>
      </w:rPr>
    </w:lvl>
  </w:abstractNum>
  <w:abstractNum w:abstractNumId="10" w15:restartNumberingAfterBreak="0">
    <w:nsid w:val="50D13931"/>
    <w:multiLevelType w:val="multilevel"/>
    <w:tmpl w:val="929AA1EA"/>
    <w:lvl w:ilvl="0">
      <w:numFmt w:val="bullet"/>
      <w:lvlText w:val=""/>
      <w:lvlJc w:val="left"/>
      <w:pPr>
        <w:ind w:left="106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1" w15:restartNumberingAfterBreak="0">
    <w:nsid w:val="53C50694"/>
    <w:multiLevelType w:val="multilevel"/>
    <w:tmpl w:val="22F8EF8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6886490"/>
    <w:multiLevelType w:val="hybridMultilevel"/>
    <w:tmpl w:val="460CAD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64C9F2">
      <w:numFmt w:val="bullet"/>
      <w:lvlText w:val="•"/>
      <w:lvlJc w:val="left"/>
      <w:pPr>
        <w:ind w:left="1080" w:hanging="360"/>
      </w:pPr>
      <w:rPr>
        <w:rFonts w:ascii="Calibri" w:eastAsia="Cambria" w:hAnsi="Calibri" w:cs="Gill Sans MT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2911BB"/>
    <w:multiLevelType w:val="hybridMultilevel"/>
    <w:tmpl w:val="CE5425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DB347C"/>
    <w:multiLevelType w:val="hybridMultilevel"/>
    <w:tmpl w:val="4D1482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137B9A"/>
    <w:multiLevelType w:val="multilevel"/>
    <w:tmpl w:val="1E4E1DE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 w15:restartNumberingAfterBreak="0">
    <w:nsid w:val="73636D8F"/>
    <w:multiLevelType w:val="hybridMultilevel"/>
    <w:tmpl w:val="2BE8C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0F693B"/>
    <w:multiLevelType w:val="hybridMultilevel"/>
    <w:tmpl w:val="95100A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3C6A9A"/>
    <w:multiLevelType w:val="multilevel"/>
    <w:tmpl w:val="E528C39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9" w15:restartNumberingAfterBreak="0">
    <w:nsid w:val="7F5413F8"/>
    <w:multiLevelType w:val="multilevel"/>
    <w:tmpl w:val="9F7AAB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9"/>
  </w:num>
  <w:num w:numId="5">
    <w:abstractNumId w:val="11"/>
  </w:num>
  <w:num w:numId="6">
    <w:abstractNumId w:val="4"/>
  </w:num>
  <w:num w:numId="7">
    <w:abstractNumId w:val="18"/>
  </w:num>
  <w:num w:numId="8">
    <w:abstractNumId w:val="3"/>
  </w:num>
  <w:num w:numId="9">
    <w:abstractNumId w:val="7"/>
  </w:num>
  <w:num w:numId="10">
    <w:abstractNumId w:val="1"/>
  </w:num>
  <w:num w:numId="11">
    <w:abstractNumId w:val="15"/>
  </w:num>
  <w:num w:numId="12">
    <w:abstractNumId w:val="6"/>
  </w:num>
  <w:num w:numId="13">
    <w:abstractNumId w:val="12"/>
  </w:num>
  <w:num w:numId="14">
    <w:abstractNumId w:val="16"/>
  </w:num>
  <w:num w:numId="15">
    <w:abstractNumId w:val="13"/>
  </w:num>
  <w:num w:numId="16">
    <w:abstractNumId w:val="5"/>
  </w:num>
  <w:num w:numId="17">
    <w:abstractNumId w:val="17"/>
  </w:num>
  <w:num w:numId="18">
    <w:abstractNumId w:val="8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76"/>
    <w:rsid w:val="00281876"/>
    <w:rsid w:val="00A9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64D04"/>
  <w15:docId w15:val="{3B098097-2EC8-43B9-B185-E99BB20B6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eastAsia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Default">
    <w:name w:val="Default"/>
    <w:pPr>
      <w:suppressAutoHyphens/>
      <w:autoSpaceDE w:val="0"/>
      <w:spacing w:after="0"/>
    </w:pPr>
    <w:rPr>
      <w:rFonts w:ascii="Gill Sans MT" w:eastAsia="Cambria" w:hAnsi="Gill Sans MT" w:cs="Gill Sans MT"/>
      <w:color w:val="000000"/>
      <w:sz w:val="24"/>
      <w:szCs w:val="24"/>
      <w:lang w:eastAsia="en-GB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rFonts w:eastAsia="Times New Roman"/>
      <w:lang w:eastAsia="en-GB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rFonts w:eastAsia="Times New Roman"/>
      <w:lang w:eastAsia="en-GB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jc w:val="both"/>
      <w:textAlignment w:val="auto"/>
    </w:pPr>
    <w:rPr>
      <w:rFonts w:ascii="Frutiger 45 Light" w:hAnsi="Frutiger 45 Light" w:cs="Calibri"/>
      <w:szCs w:val="24"/>
      <w:lang w:eastAsia="ar-SA"/>
    </w:rPr>
  </w:style>
  <w:style w:type="paragraph" w:customStyle="1" w:styleId="BulletsChar">
    <w:name w:val="Bullets Char"/>
    <w:basedOn w:val="Normal"/>
    <w:pPr>
      <w:spacing w:after="80" w:line="240" w:lineRule="auto"/>
      <w:ind w:left="851" w:hanging="284"/>
      <w:jc w:val="both"/>
      <w:textAlignment w:val="auto"/>
    </w:pPr>
    <w:rPr>
      <w:rFonts w:ascii="Arial" w:hAnsi="Arial" w:cs="Arial"/>
      <w:lang w:eastAsia="ar-SA"/>
    </w:rPr>
  </w:style>
  <w:style w:type="paragraph" w:styleId="NoSpacing">
    <w:name w:val="No Spacing"/>
    <w:qFormat/>
    <w:pPr>
      <w:suppressAutoHyphens/>
      <w:spacing w:after="0"/>
      <w:jc w:val="both"/>
      <w:textAlignment w:val="auto"/>
    </w:pPr>
    <w:rPr>
      <w:rFonts w:ascii="Frutiger 45 Light" w:eastAsia="Times New Roman" w:hAnsi="Frutiger 45 Light" w:cs="Calibri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39"/>
    <w:pPr>
      <w:autoSpaceDN/>
      <w:spacing w:after="0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hcl@penglais.org.u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hcl@penglais.org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tiff"/><Relationship Id="rId1" Type="http://schemas.openxmlformats.org/officeDocument/2006/relationships/image" Target="media/image9.tiff"/><Relationship Id="rId4" Type="http://schemas.openxmlformats.org/officeDocument/2006/relationships/image" Target="media/image1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\AppData\Local\Microsoft\Windows\Temporary%20Internet%20Files\949838F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949838FC</Template>
  <TotalTime>1</TotalTime>
  <Pages>9</Pages>
  <Words>2071</Words>
  <Characters>11810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Clements</dc:creator>
  <dc:description/>
  <cp:lastModifiedBy>H Clements (Penglais School)</cp:lastModifiedBy>
  <cp:revision>2</cp:revision>
  <cp:lastPrinted>2019-03-27T09:46:00Z</cp:lastPrinted>
  <dcterms:created xsi:type="dcterms:W3CDTF">2021-09-08T13:06:00Z</dcterms:created>
  <dcterms:modified xsi:type="dcterms:W3CDTF">2021-09-08T13:06:00Z</dcterms:modified>
</cp:coreProperties>
</file>