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D8" w:rsidRDefault="00F257D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0F24DA" w:rsidRDefault="000F24DA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0F24DA" w:rsidRDefault="000F24DA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0F24DA" w:rsidRDefault="000F24DA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0F24DA" w:rsidRDefault="000F24DA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0F24DA" w:rsidRDefault="000F24DA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B67728" w:rsidRDefault="00B6772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F03645" w:rsidRDefault="00F03645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F03645" w:rsidRDefault="00F03645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F03645" w:rsidRDefault="00F03645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F03645" w:rsidRPr="00BF646C" w:rsidRDefault="00BF646C" w:rsidP="00F03645">
      <w:p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September</w:t>
      </w:r>
      <w:r w:rsidR="00F03645" w:rsidRPr="00BF646C">
        <w:rPr>
          <w:rFonts w:ascii="Arial" w:hAnsi="Arial" w:cs="Arial"/>
          <w:sz w:val="22"/>
          <w:szCs w:val="22"/>
        </w:rPr>
        <w:t xml:space="preserve"> 2017</w:t>
      </w: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Dear Applicant,</w:t>
      </w: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Thank you for your interest in our current teaching vacanc</w:t>
      </w:r>
      <w:r w:rsidR="00BF646C" w:rsidRPr="00BF646C">
        <w:rPr>
          <w:rFonts w:ascii="Arial" w:hAnsi="Arial" w:cs="Arial"/>
          <w:sz w:val="22"/>
          <w:szCs w:val="22"/>
        </w:rPr>
        <w:t>y</w:t>
      </w:r>
      <w:r w:rsidRPr="00BF646C">
        <w:rPr>
          <w:rFonts w:ascii="Arial" w:hAnsi="Arial" w:cs="Arial"/>
          <w:sz w:val="22"/>
          <w:szCs w:val="22"/>
        </w:rPr>
        <w:t>. Please find attached:</w:t>
      </w: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F03645" w:rsidRPr="00BF646C" w:rsidRDefault="00F03645" w:rsidP="00F03645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Job Description</w:t>
      </w:r>
    </w:p>
    <w:p w:rsidR="00F03645" w:rsidRPr="00BF646C" w:rsidRDefault="00F03645" w:rsidP="00F03645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Person Specification</w:t>
      </w:r>
    </w:p>
    <w:p w:rsidR="00F03645" w:rsidRPr="00BF646C" w:rsidRDefault="00F03645" w:rsidP="00F03645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Equal Opportunities Statement</w:t>
      </w:r>
    </w:p>
    <w:p w:rsidR="00F03645" w:rsidRPr="00BF646C" w:rsidRDefault="00F03645" w:rsidP="00F03645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Application Form</w:t>
      </w:r>
    </w:p>
    <w:p w:rsidR="00F03645" w:rsidRPr="00BF646C" w:rsidRDefault="00F03645" w:rsidP="00F03645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Safer Recruitment Form</w:t>
      </w:r>
    </w:p>
    <w:p w:rsidR="00F03645" w:rsidRPr="00BF646C" w:rsidRDefault="00F03645" w:rsidP="00F03645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Safeguarding Policy</w:t>
      </w: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The closing date for applications is</w:t>
      </w:r>
      <w:r w:rsidR="00F479A2" w:rsidRPr="00BF646C">
        <w:rPr>
          <w:rFonts w:ascii="Arial" w:hAnsi="Arial" w:cs="Arial"/>
          <w:sz w:val="22"/>
          <w:szCs w:val="22"/>
        </w:rPr>
        <w:t xml:space="preserve"> </w:t>
      </w:r>
      <w:r w:rsidR="00BF646C" w:rsidRPr="00BF646C">
        <w:rPr>
          <w:rFonts w:ascii="Arial" w:hAnsi="Arial" w:cs="Arial"/>
          <w:sz w:val="22"/>
          <w:szCs w:val="22"/>
        </w:rPr>
        <w:t>Friday 13</w:t>
      </w:r>
      <w:r w:rsidR="00BF646C" w:rsidRPr="00BF646C">
        <w:rPr>
          <w:rFonts w:ascii="Arial" w:hAnsi="Arial" w:cs="Arial"/>
          <w:sz w:val="22"/>
          <w:szCs w:val="22"/>
          <w:vertAlign w:val="superscript"/>
        </w:rPr>
        <w:t>th</w:t>
      </w:r>
      <w:r w:rsidR="00BF646C" w:rsidRPr="00BF646C">
        <w:rPr>
          <w:rFonts w:ascii="Arial" w:hAnsi="Arial" w:cs="Arial"/>
          <w:sz w:val="22"/>
          <w:szCs w:val="22"/>
        </w:rPr>
        <w:t xml:space="preserve"> October at 12 noon</w:t>
      </w:r>
      <w:r w:rsidRPr="00BF646C">
        <w:rPr>
          <w:rFonts w:ascii="Arial" w:hAnsi="Arial" w:cs="Arial"/>
          <w:sz w:val="22"/>
          <w:szCs w:val="22"/>
        </w:rPr>
        <w:t xml:space="preserve">. </w:t>
      </w:r>
      <w:r w:rsidR="00F479A2" w:rsidRPr="00BF646C">
        <w:rPr>
          <w:rFonts w:ascii="Arial" w:hAnsi="Arial" w:cs="Arial"/>
          <w:sz w:val="22"/>
          <w:szCs w:val="22"/>
        </w:rPr>
        <w:t>P</w:t>
      </w:r>
      <w:r w:rsidRPr="00BF646C">
        <w:rPr>
          <w:rFonts w:ascii="Arial" w:hAnsi="Arial" w:cs="Arial"/>
          <w:sz w:val="22"/>
          <w:szCs w:val="22"/>
        </w:rPr>
        <w:t>lease ensure you return both the application form and the safer recruitment form. Only short listed candidates will be notified and references will be sought prior to interview.</w:t>
      </w:r>
      <w:r w:rsidR="00BF646C">
        <w:rPr>
          <w:rFonts w:ascii="Arial" w:hAnsi="Arial" w:cs="Arial"/>
          <w:sz w:val="22"/>
          <w:szCs w:val="22"/>
        </w:rPr>
        <w:t xml:space="preserve"> Interviews will take place on Friday 20</w:t>
      </w:r>
      <w:r w:rsidR="00BF646C" w:rsidRPr="00BF646C">
        <w:rPr>
          <w:rFonts w:ascii="Arial" w:hAnsi="Arial" w:cs="Arial"/>
          <w:sz w:val="22"/>
          <w:szCs w:val="22"/>
          <w:vertAlign w:val="superscript"/>
        </w:rPr>
        <w:t>th</w:t>
      </w:r>
      <w:r w:rsidR="00BF646C">
        <w:rPr>
          <w:rFonts w:ascii="Arial" w:hAnsi="Arial" w:cs="Arial"/>
          <w:sz w:val="22"/>
          <w:szCs w:val="22"/>
        </w:rPr>
        <w:t xml:space="preserve"> October.</w:t>
      </w:r>
      <w:bookmarkStart w:id="0" w:name="_GoBack"/>
      <w:bookmarkEnd w:id="0"/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  <w:r w:rsidRPr="00BF646C">
        <w:rPr>
          <w:rFonts w:ascii="Arial" w:hAnsi="Arial" w:cs="Arial"/>
          <w:sz w:val="22"/>
          <w:szCs w:val="22"/>
        </w:rPr>
        <w:t>Yours faithfully,</w:t>
      </w: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65240D" w:rsidRPr="00BF646C" w:rsidRDefault="0065240D" w:rsidP="00F03645">
      <w:pPr>
        <w:jc w:val="both"/>
        <w:rPr>
          <w:rFonts w:ascii="Arial" w:hAnsi="Arial" w:cs="Arial"/>
          <w:sz w:val="22"/>
          <w:szCs w:val="22"/>
        </w:rPr>
      </w:pPr>
    </w:p>
    <w:p w:rsidR="00F03645" w:rsidRPr="00BF646C" w:rsidRDefault="00F03645" w:rsidP="00F03645">
      <w:pPr>
        <w:jc w:val="both"/>
        <w:rPr>
          <w:rFonts w:ascii="Arial" w:hAnsi="Arial" w:cs="Arial"/>
          <w:sz w:val="22"/>
          <w:szCs w:val="22"/>
        </w:rPr>
      </w:pPr>
    </w:p>
    <w:p w:rsidR="00B67728" w:rsidRPr="00BF646C" w:rsidRDefault="00BF646C" w:rsidP="00F257D8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BF646C">
        <w:rPr>
          <w:rFonts w:ascii="Arial" w:eastAsia="Calibri" w:hAnsi="Arial" w:cs="Arial"/>
          <w:sz w:val="22"/>
          <w:szCs w:val="22"/>
          <w:lang w:eastAsia="en-US"/>
        </w:rPr>
        <w:t xml:space="preserve">Julia McCrossen </w:t>
      </w:r>
    </w:p>
    <w:p w:rsidR="00BF646C" w:rsidRPr="00BF646C" w:rsidRDefault="00BF646C" w:rsidP="00F257D8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BF646C">
        <w:rPr>
          <w:rFonts w:ascii="Arial" w:eastAsia="Calibri" w:hAnsi="Arial" w:cs="Arial"/>
          <w:sz w:val="22"/>
          <w:szCs w:val="22"/>
          <w:lang w:eastAsia="en-US"/>
        </w:rPr>
        <w:t>Head teacher</w:t>
      </w:r>
    </w:p>
    <w:p w:rsidR="00A22900" w:rsidRPr="005E6859" w:rsidRDefault="00A22900" w:rsidP="00A22900">
      <w:pPr>
        <w:ind w:left="284"/>
        <w:rPr>
          <w:rFonts w:ascii="Arial" w:hAnsi="Arial" w:cs="Arial"/>
          <w:sz w:val="22"/>
          <w:szCs w:val="22"/>
        </w:rPr>
      </w:pPr>
    </w:p>
    <w:p w:rsidR="00A22900" w:rsidRPr="005E6859" w:rsidRDefault="00A22900" w:rsidP="00A22900">
      <w:pPr>
        <w:ind w:left="284"/>
        <w:rPr>
          <w:rFonts w:ascii="Arial" w:hAnsi="Arial" w:cs="Arial"/>
          <w:sz w:val="22"/>
          <w:szCs w:val="22"/>
        </w:rPr>
      </w:pPr>
    </w:p>
    <w:p w:rsidR="00C6462B" w:rsidRDefault="00C6462B" w:rsidP="00C6462B">
      <w:pPr>
        <w:jc w:val="both"/>
        <w:rPr>
          <w:rFonts w:ascii="Tahoma" w:hAnsi="Tahoma" w:cs="Tahoma"/>
          <w:sz w:val="18"/>
          <w:szCs w:val="18"/>
        </w:rPr>
      </w:pPr>
    </w:p>
    <w:p w:rsidR="00C6462B" w:rsidRDefault="00C6462B" w:rsidP="00C6462B">
      <w:pPr>
        <w:jc w:val="both"/>
        <w:rPr>
          <w:rFonts w:ascii="Tahoma" w:hAnsi="Tahoma" w:cs="Tahoma"/>
          <w:sz w:val="18"/>
          <w:szCs w:val="18"/>
        </w:rPr>
      </w:pPr>
    </w:p>
    <w:p w:rsidR="00A22900" w:rsidRDefault="00A22900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B67728" w:rsidRDefault="00B6772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B67728" w:rsidRDefault="00B6772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B67728" w:rsidRPr="00B67728" w:rsidRDefault="00B6772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F257D8" w:rsidRPr="00B67728" w:rsidRDefault="00F257D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F257D8" w:rsidRDefault="00F257D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F257D8" w:rsidRDefault="00F257D8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p w:rsidR="009F4EAD" w:rsidRDefault="009F4EAD" w:rsidP="00F257D8">
      <w:pPr>
        <w:spacing w:line="276" w:lineRule="auto"/>
        <w:rPr>
          <w:rFonts w:ascii="Arial" w:eastAsia="Calibri" w:hAnsi="Arial" w:cs="Arial"/>
          <w:lang w:eastAsia="en-US"/>
        </w:rPr>
      </w:pPr>
    </w:p>
    <w:sectPr w:rsidR="009F4EAD" w:rsidSect="00F900EE">
      <w:headerReference w:type="default" r:id="rId9"/>
      <w:footerReference w:type="default" r:id="rId10"/>
      <w:pgSz w:w="11906" w:h="16838" w:code="9"/>
      <w:pgMar w:top="1134" w:right="1134" w:bottom="1134" w:left="1134" w:header="709" w:footer="709" w:gutter="0"/>
      <w:paperSrc w:first="1025" w:other="102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728" w:rsidRDefault="00B67728">
      <w:r>
        <w:separator/>
      </w:r>
    </w:p>
  </w:endnote>
  <w:endnote w:type="continuationSeparator" w:id="0">
    <w:p w:rsidR="00B67728" w:rsidRDefault="00B6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7575" w:type="dxa"/>
      <w:tblInd w:w="-1134" w:type="dxa"/>
      <w:tblLayout w:type="fixed"/>
      <w:tblLook w:val="0000" w:firstRow="0" w:lastRow="0" w:firstColumn="0" w:lastColumn="0" w:noHBand="0" w:noVBand="0"/>
    </w:tblPr>
    <w:tblGrid>
      <w:gridCol w:w="3227"/>
      <w:gridCol w:w="1417"/>
      <w:gridCol w:w="3261"/>
      <w:gridCol w:w="4819"/>
      <w:gridCol w:w="4219"/>
      <w:gridCol w:w="3544"/>
      <w:gridCol w:w="3544"/>
      <w:gridCol w:w="3544"/>
    </w:tblGrid>
    <w:tr w:rsidR="00B67728" w:rsidTr="00902B9C">
      <w:trPr>
        <w:trHeight w:val="1271"/>
      </w:trPr>
      <w:tc>
        <w:tcPr>
          <w:tcW w:w="3227" w:type="dxa"/>
        </w:tcPr>
        <w:p w:rsidR="00B67728" w:rsidRDefault="00B67728" w:rsidP="00AF02D2">
          <w:pPr>
            <w:pStyle w:val="Footer"/>
            <w:rPr>
              <w:noProof/>
            </w:rPr>
          </w:pPr>
          <w:r>
            <w:rPr>
              <w:noProof/>
            </w:rPr>
            <w:t xml:space="preserve">    </w:t>
          </w:r>
          <w:r>
            <w:rPr>
              <w:noProof/>
            </w:rPr>
            <w:drawing>
              <wp:inline distT="0" distB="0" distL="0" distR="0" wp14:anchorId="7F277B28" wp14:editId="28ACB0CF">
                <wp:extent cx="966159" cy="556965"/>
                <wp:effectExtent l="0" t="0" r="5715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S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159" cy="556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</w:t>
          </w:r>
          <w:r>
            <w:rPr>
              <w:noProof/>
            </w:rPr>
            <w:drawing>
              <wp:inline distT="0" distB="0" distL="0" distR="0" wp14:anchorId="0407B1AC" wp14:editId="3637B700">
                <wp:extent cx="577970" cy="658625"/>
                <wp:effectExtent l="0" t="0" r="0" b="825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QM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783" cy="666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67728" w:rsidRDefault="00B67728" w:rsidP="00AF02D2">
          <w:pPr>
            <w:pStyle w:val="Footer"/>
            <w:rPr>
              <w:noProof/>
            </w:rPr>
          </w:pPr>
          <w:r>
            <w:rPr>
              <w:noProof/>
            </w:rPr>
            <w:t xml:space="preserve">                                                 </w:t>
          </w:r>
        </w:p>
        <w:p w:rsidR="00B67728" w:rsidRDefault="00B67728" w:rsidP="00902B9C">
          <w:pPr>
            <w:pStyle w:val="Footer"/>
          </w:pPr>
          <w:r>
            <w:rPr>
              <w:noProof/>
            </w:rPr>
            <w:t xml:space="preserve">                     </w:t>
          </w:r>
        </w:p>
      </w:tc>
      <w:tc>
        <w:tcPr>
          <w:tcW w:w="1417" w:type="dxa"/>
        </w:tcPr>
        <w:p w:rsidR="00B67728" w:rsidRDefault="00B67728" w:rsidP="00902B9C">
          <w:pPr>
            <w:pStyle w:val="Footer"/>
          </w:pPr>
          <w:r>
            <w:rPr>
              <w:noProof/>
            </w:rPr>
            <w:t xml:space="preserve"> </w:t>
          </w:r>
          <w:r>
            <w:rPr>
              <w:noProof/>
            </w:rPr>
            <w:drawing>
              <wp:inline distT="0" distB="0" distL="0" distR="0" wp14:anchorId="12745897" wp14:editId="14774750">
                <wp:extent cx="534837" cy="603848"/>
                <wp:effectExtent l="0" t="0" r="0" b="6350"/>
                <wp:docPr id="6" name="Picture 6" descr="Outstanding_Colour_Scho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utstanding_Colour_Scho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838" cy="60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</w:tcPr>
        <w:p w:rsidR="00B67728" w:rsidRDefault="00B67728" w:rsidP="00902B9C">
          <w:pPr>
            <w:pStyle w:val="Foo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EF79337" wp14:editId="3AD785F0">
                <wp:extent cx="569343" cy="672861"/>
                <wp:effectExtent l="0" t="0" r="2540" b="0"/>
                <wp:docPr id="5" name="Picture 5" descr="OutstandingLogo07-08_POS_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utstandingLogo07-08_POS_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745" cy="68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93A23AC" wp14:editId="4677755F">
                <wp:extent cx="577970" cy="612475"/>
                <wp:effectExtent l="0" t="0" r="0" b="0"/>
                <wp:docPr id="3" name="Picture 3" descr="Activemark%202006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ctivemark%20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756" cy="6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6FDE88F6" wp14:editId="47394233">
                <wp:extent cx="664234" cy="612319"/>
                <wp:effectExtent l="0" t="0" r="254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210" cy="612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819" w:type="dxa"/>
        </w:tcPr>
        <w:p w:rsidR="00B67728" w:rsidRDefault="00B67728" w:rsidP="00DD6C65">
          <w:pPr>
            <w:pStyle w:val="Footer"/>
          </w:pPr>
          <w:r>
            <w:rPr>
              <w:noProof/>
            </w:rPr>
            <w:drawing>
              <wp:inline distT="0" distB="0" distL="0" distR="0" wp14:anchorId="7AAD6987" wp14:editId="69B6596D">
                <wp:extent cx="500332" cy="534838"/>
                <wp:effectExtent l="0" t="0" r="0" b="0"/>
                <wp:docPr id="2" name="Picture 2" descr="ISAfound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SAfound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356" cy="55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3918E55" wp14:editId="520DFD4A">
                <wp:extent cx="966158" cy="607876"/>
                <wp:effectExtent l="0" t="0" r="5715" b="1905"/>
                <wp:docPr id="1" name="Picture 1" descr="Assocaiate schools resiz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socaiate schools resiz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6159" cy="607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>
            <w:rPr>
              <w:noProof/>
            </w:rPr>
            <w:drawing>
              <wp:inline distT="0" distB="0" distL="0" distR="0" wp14:anchorId="7DBAD260" wp14:editId="0325AC8F">
                <wp:extent cx="931653" cy="534837"/>
                <wp:effectExtent l="0" t="0" r="190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qm centre gold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05" cy="5450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67728" w:rsidRDefault="00B67728" w:rsidP="00902B9C">
          <w:pPr>
            <w:pStyle w:val="Footer"/>
          </w:pPr>
          <w:r>
            <w:t xml:space="preserve">                       </w:t>
          </w:r>
        </w:p>
      </w:tc>
      <w:tc>
        <w:tcPr>
          <w:tcW w:w="4219" w:type="dxa"/>
        </w:tcPr>
        <w:p w:rsidR="00B67728" w:rsidRDefault="00B67728">
          <w:pPr>
            <w:pStyle w:val="Footer"/>
          </w:pPr>
        </w:p>
      </w:tc>
      <w:tc>
        <w:tcPr>
          <w:tcW w:w="3544" w:type="dxa"/>
        </w:tcPr>
        <w:p w:rsidR="00B67728" w:rsidRDefault="00B67728">
          <w:pPr>
            <w:pStyle w:val="Footer"/>
          </w:pPr>
        </w:p>
      </w:tc>
      <w:tc>
        <w:tcPr>
          <w:tcW w:w="3544" w:type="dxa"/>
        </w:tcPr>
        <w:p w:rsidR="00B67728" w:rsidRDefault="00B67728">
          <w:pPr>
            <w:pStyle w:val="Footer"/>
          </w:pPr>
        </w:p>
      </w:tc>
      <w:tc>
        <w:tcPr>
          <w:tcW w:w="3544" w:type="dxa"/>
        </w:tcPr>
        <w:p w:rsidR="00B67728" w:rsidRDefault="00B67728">
          <w:pPr>
            <w:pStyle w:val="Footer"/>
          </w:pPr>
        </w:p>
      </w:tc>
    </w:tr>
  </w:tbl>
  <w:p w:rsidR="00B67728" w:rsidRDefault="00B67728" w:rsidP="00C67B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728" w:rsidRDefault="00B67728">
      <w:r>
        <w:separator/>
      </w:r>
    </w:p>
  </w:footnote>
  <w:footnote w:type="continuationSeparator" w:id="0">
    <w:p w:rsidR="00B67728" w:rsidRDefault="00B677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728" w:rsidRDefault="00B677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2132330</wp:posOffset>
              </wp:positionH>
              <wp:positionV relativeFrom="paragraph">
                <wp:posOffset>-84455</wp:posOffset>
              </wp:positionV>
              <wp:extent cx="3566795" cy="169608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795" cy="1696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728" w:rsidRPr="00DE195B" w:rsidRDefault="00B67728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b/>
                              <w:sz w:val="4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DE195B">
                                <w:rPr>
                                  <w:rFonts w:ascii="Gill Sans MT" w:hAnsi="Gill Sans MT"/>
                                  <w:b/>
                                  <w:sz w:val="40"/>
                                </w:rPr>
                                <w:t>John</w:t>
                              </w:r>
                            </w:smartTag>
                            <w:r w:rsidRPr="00DE195B">
                              <w:rPr>
                                <w:rFonts w:ascii="Gill Sans MT" w:hAnsi="Gill Sans MT"/>
                                <w:b/>
                                <w:sz w:val="40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 w:rsidRPr="00DE195B">
                                <w:rPr>
                                  <w:rFonts w:ascii="Gill Sans MT" w:hAnsi="Gill Sans MT"/>
                                  <w:b/>
                                  <w:sz w:val="40"/>
                                </w:rPr>
                                <w:t>Ball</w:t>
                              </w:r>
                            </w:smartTag>
                            <w:r w:rsidRPr="00DE195B">
                              <w:rPr>
                                <w:rFonts w:ascii="Gill Sans MT" w:hAnsi="Gill Sans MT"/>
                                <w:b/>
                                <w:sz w:val="4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DE195B">
                                <w:rPr>
                                  <w:rFonts w:ascii="Gill Sans MT" w:hAnsi="Gill Sans MT"/>
                                  <w:b/>
                                  <w:sz w:val="40"/>
                                </w:rPr>
                                <w:t>Primary School</w:t>
                              </w:r>
                            </w:smartTag>
                          </w:smartTag>
                        </w:p>
                        <w:p w:rsidR="00B67728" w:rsidRPr="00DE195B" w:rsidRDefault="00B67728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b/>
                            </w:rPr>
                          </w:pPr>
                          <w:proofErr w:type="spellStart"/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>Southvale</w:t>
                          </w:r>
                          <w:proofErr w:type="spellEnd"/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 xml:space="preserve"> </w:t>
                          </w:r>
                          <w:proofErr w:type="gramStart"/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 xml:space="preserve">Road </w:t>
                          </w:r>
                          <w:r w:rsidRPr="00DE195B">
                            <w:rPr>
                              <w:rFonts w:ascii="Gill Sans MT" w:hAnsi="Gill Sans MT"/>
                              <w:b/>
                              <w:vertAlign w:val="superscript"/>
                            </w:rPr>
                            <w:t>.</w:t>
                          </w:r>
                          <w:proofErr w:type="gramEnd"/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 xml:space="preserve"> </w:t>
                          </w:r>
                          <w:proofErr w:type="gramStart"/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 xml:space="preserve">Blackheath </w:t>
                          </w:r>
                          <w:r w:rsidRPr="00DE195B">
                            <w:rPr>
                              <w:rFonts w:ascii="Gill Sans MT" w:hAnsi="Gill Sans MT"/>
                              <w:b/>
                              <w:vertAlign w:val="superscript"/>
                            </w:rPr>
                            <w:t>.</w:t>
                          </w:r>
                          <w:proofErr w:type="gramEnd"/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 xml:space="preserve"> </w:t>
                          </w:r>
                          <w:smartTag w:uri="urn:schemas-microsoft-com:office:smarttags" w:element="City">
                            <w:smartTag w:uri="urn:schemas-microsoft-com:office:smarttags" w:element="place">
                              <w:r w:rsidRPr="00DE195B">
                                <w:rPr>
                                  <w:rFonts w:ascii="Gill Sans MT" w:hAnsi="Gill Sans MT"/>
                                  <w:b/>
                                </w:rPr>
                                <w:t>London</w:t>
                              </w:r>
                            </w:smartTag>
                          </w:smartTag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 xml:space="preserve"> SE3 0TP</w:t>
                          </w:r>
                        </w:p>
                        <w:p w:rsidR="00B67728" w:rsidRDefault="00B67728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b/>
                            </w:rPr>
                          </w:pPr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>Telephone: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 xml:space="preserve">  0</w:t>
                          </w:r>
                          <w:r w:rsidRPr="00DE195B">
                            <w:rPr>
                              <w:rFonts w:ascii="Gill Sans MT" w:hAnsi="Gill Sans MT"/>
                              <w:b/>
                            </w:rPr>
                            <w:t>20-8852 1601</w:t>
                          </w:r>
                        </w:p>
                        <w:p w:rsidR="00B67728" w:rsidRPr="00DE195B" w:rsidRDefault="00B67728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b/>
                            </w:rPr>
                          </w:pPr>
                        </w:p>
                        <w:p w:rsidR="00B67728" w:rsidRPr="00CE2D65" w:rsidRDefault="00B67728" w:rsidP="00DE195B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Headteacher</w:t>
                          </w:r>
                          <w:proofErr w:type="spellEnd"/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: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ab/>
                            <w:t>Mr Michael Roach</w:t>
                          </w:r>
                        </w:p>
                        <w:p w:rsidR="00B67728" w:rsidRPr="00CE2D65" w:rsidRDefault="00B67728" w:rsidP="00DE195B">
                          <w:pPr>
                            <w:pStyle w:val="Footer"/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Deputy Head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: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ab/>
                            <w:t>Ms Julia McCrossen</w:t>
                          </w:r>
                        </w:p>
                        <w:p w:rsidR="00B67728" w:rsidRPr="00CE2D65" w:rsidRDefault="00B67728" w:rsidP="00CE2D65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Business Manager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: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ab/>
                            <w:t>Mrs J</w:t>
                          </w:r>
                          <w:r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ulie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 xml:space="preserve"> Joyce </w:t>
                          </w:r>
                        </w:p>
                        <w:p w:rsidR="00B67728" w:rsidRDefault="00B67728" w:rsidP="00CE2D65">
                          <w:pPr>
                            <w:tabs>
                              <w:tab w:val="left" w:pos="2431"/>
                            </w:tabs>
                            <w:rPr>
                              <w:rStyle w:val="Hyperlink"/>
                              <w:rFonts w:ascii="Gill Sans MT" w:hAnsi="Gill Sans M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E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>-mail:</w:t>
                          </w:r>
                          <w:r w:rsidRPr="00CE2D65"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  <w:tab/>
                          </w:r>
                          <w:hyperlink r:id="rId1" w:history="1">
                            <w:r w:rsidRPr="007454F9">
                              <w:rPr>
                                <w:rStyle w:val="Hyperlink"/>
                                <w:rFonts w:ascii="Gill Sans MT" w:hAnsi="Gill Sans MT"/>
                                <w:sz w:val="18"/>
                                <w:szCs w:val="18"/>
                              </w:rPr>
                              <w:t>admin@johnball.lewisham.sch.uk</w:t>
                            </w:r>
                          </w:hyperlink>
                        </w:p>
                        <w:p w:rsidR="00B67728" w:rsidRDefault="00B67728" w:rsidP="00CE2D65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sz w:val="18"/>
                              <w:szCs w:val="18"/>
                            </w:rPr>
                          </w:pPr>
                        </w:p>
                        <w:p w:rsidR="00B67728" w:rsidRPr="004D05B9" w:rsidRDefault="00B67728" w:rsidP="00DE195B">
                          <w:pPr>
                            <w:tabs>
                              <w:tab w:val="left" w:pos="2431"/>
                            </w:tabs>
                            <w:rPr>
                              <w:rFonts w:ascii="Gill Sans MT" w:hAnsi="Gill Sans MT"/>
                              <w:b/>
                              <w:sz w:val="18"/>
                            </w:rPr>
                          </w:pPr>
                          <w:r w:rsidRPr="004D05B9">
                            <w:rPr>
                              <w:rFonts w:ascii="Gill Sans MT" w:hAnsi="Gill Sans MT"/>
                              <w:b/>
                              <w:sz w:val="18"/>
                            </w:rPr>
                            <w:t>John Ball School is fully committed to safeguarding all pupils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7.9pt;margin-top:-6.65pt;width:280.85pt;height:13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" o:allowincell="f" stroked="f">
              <v:textbox>
                <w:txbxContent>
                  <w:p w:rsidR="00B67728" w:rsidRPr="00DE195B" w:rsidRDefault="00B67728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b/>
                        <w:sz w:val="4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DE195B">
                          <w:rPr>
                            <w:rFonts w:ascii="Gill Sans MT" w:hAnsi="Gill Sans MT"/>
                            <w:b/>
                            <w:sz w:val="40"/>
                          </w:rPr>
                          <w:t>John</w:t>
                        </w:r>
                      </w:smartTag>
                      <w:r w:rsidRPr="00DE195B">
                        <w:rPr>
                          <w:rFonts w:ascii="Gill Sans MT" w:hAnsi="Gill Sans MT"/>
                          <w:b/>
                          <w:sz w:val="40"/>
                        </w:rPr>
                        <w:t xml:space="preserve"> </w:t>
                      </w:r>
                      <w:smartTag w:uri="urn:schemas-microsoft-com:office:smarttags" w:element="PlaceName">
                        <w:r w:rsidRPr="00DE195B">
                          <w:rPr>
                            <w:rFonts w:ascii="Gill Sans MT" w:hAnsi="Gill Sans MT"/>
                            <w:b/>
                            <w:sz w:val="40"/>
                          </w:rPr>
                          <w:t>Ball</w:t>
                        </w:r>
                      </w:smartTag>
                      <w:r w:rsidRPr="00DE195B">
                        <w:rPr>
                          <w:rFonts w:ascii="Gill Sans MT" w:hAnsi="Gill Sans MT"/>
                          <w:b/>
                          <w:sz w:val="40"/>
                        </w:rPr>
                        <w:t xml:space="preserve"> </w:t>
                      </w:r>
                      <w:smartTag w:uri="urn:schemas-microsoft-com:office:smarttags" w:element="PlaceType">
                        <w:r w:rsidRPr="00DE195B">
                          <w:rPr>
                            <w:rFonts w:ascii="Gill Sans MT" w:hAnsi="Gill Sans MT"/>
                            <w:b/>
                            <w:sz w:val="40"/>
                          </w:rPr>
                          <w:t>Primary School</w:t>
                        </w:r>
                      </w:smartTag>
                    </w:smartTag>
                  </w:p>
                  <w:p w:rsidR="00B67728" w:rsidRPr="00DE195B" w:rsidRDefault="00B67728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b/>
                      </w:rPr>
                    </w:pPr>
                    <w:proofErr w:type="spellStart"/>
                    <w:r w:rsidRPr="00DE195B">
                      <w:rPr>
                        <w:rFonts w:ascii="Gill Sans MT" w:hAnsi="Gill Sans MT"/>
                        <w:b/>
                      </w:rPr>
                      <w:t>Southvale</w:t>
                    </w:r>
                    <w:proofErr w:type="spellEnd"/>
                    <w:r w:rsidRPr="00DE195B">
                      <w:rPr>
                        <w:rFonts w:ascii="Gill Sans MT" w:hAnsi="Gill Sans MT"/>
                        <w:b/>
                      </w:rPr>
                      <w:t xml:space="preserve"> </w:t>
                    </w:r>
                    <w:proofErr w:type="gramStart"/>
                    <w:r w:rsidRPr="00DE195B">
                      <w:rPr>
                        <w:rFonts w:ascii="Gill Sans MT" w:hAnsi="Gill Sans MT"/>
                        <w:b/>
                      </w:rPr>
                      <w:t xml:space="preserve">Road </w:t>
                    </w:r>
                    <w:r w:rsidRPr="00DE195B">
                      <w:rPr>
                        <w:rFonts w:ascii="Gill Sans MT" w:hAnsi="Gill Sans MT"/>
                        <w:b/>
                        <w:vertAlign w:val="superscript"/>
                      </w:rPr>
                      <w:t>.</w:t>
                    </w:r>
                    <w:proofErr w:type="gramEnd"/>
                    <w:r w:rsidRPr="00DE195B">
                      <w:rPr>
                        <w:rFonts w:ascii="Gill Sans MT" w:hAnsi="Gill Sans MT"/>
                        <w:b/>
                      </w:rPr>
                      <w:t xml:space="preserve"> </w:t>
                    </w:r>
                    <w:proofErr w:type="gramStart"/>
                    <w:r w:rsidRPr="00DE195B">
                      <w:rPr>
                        <w:rFonts w:ascii="Gill Sans MT" w:hAnsi="Gill Sans MT"/>
                        <w:b/>
                      </w:rPr>
                      <w:t xml:space="preserve">Blackheath </w:t>
                    </w:r>
                    <w:r w:rsidRPr="00DE195B">
                      <w:rPr>
                        <w:rFonts w:ascii="Gill Sans MT" w:hAnsi="Gill Sans MT"/>
                        <w:b/>
                        <w:vertAlign w:val="superscript"/>
                      </w:rPr>
                      <w:t>.</w:t>
                    </w:r>
                    <w:proofErr w:type="gramEnd"/>
                    <w:r w:rsidRPr="00DE195B">
                      <w:rPr>
                        <w:rFonts w:ascii="Gill Sans MT" w:hAnsi="Gill Sans MT"/>
                        <w:b/>
                      </w:rPr>
                      <w:t xml:space="preserve"> </w:t>
                    </w:r>
                    <w:smartTag w:uri="urn:schemas-microsoft-com:office:smarttags" w:element="City">
                      <w:smartTag w:uri="urn:schemas-microsoft-com:office:smarttags" w:element="place">
                        <w:r w:rsidRPr="00DE195B">
                          <w:rPr>
                            <w:rFonts w:ascii="Gill Sans MT" w:hAnsi="Gill Sans MT"/>
                            <w:b/>
                          </w:rPr>
                          <w:t>London</w:t>
                        </w:r>
                      </w:smartTag>
                    </w:smartTag>
                    <w:r w:rsidRPr="00DE195B">
                      <w:rPr>
                        <w:rFonts w:ascii="Gill Sans MT" w:hAnsi="Gill Sans MT"/>
                        <w:b/>
                      </w:rPr>
                      <w:t xml:space="preserve"> SE3 0TP</w:t>
                    </w:r>
                  </w:p>
                  <w:p w:rsidR="00B67728" w:rsidRDefault="00B67728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b/>
                      </w:rPr>
                    </w:pPr>
                    <w:r w:rsidRPr="00DE195B">
                      <w:rPr>
                        <w:rFonts w:ascii="Gill Sans MT" w:hAnsi="Gill Sans MT"/>
                        <w:b/>
                      </w:rPr>
                      <w:t>Telephone:</w:t>
                    </w:r>
                    <w:r>
                      <w:rPr>
                        <w:rFonts w:ascii="Gill Sans MT" w:hAnsi="Gill Sans MT"/>
                        <w:b/>
                      </w:rPr>
                      <w:t xml:space="preserve">  0</w:t>
                    </w:r>
                    <w:r w:rsidRPr="00DE195B">
                      <w:rPr>
                        <w:rFonts w:ascii="Gill Sans MT" w:hAnsi="Gill Sans MT"/>
                        <w:b/>
                      </w:rPr>
                      <w:t>20-8852 1601</w:t>
                    </w:r>
                  </w:p>
                  <w:p w:rsidR="00B67728" w:rsidRPr="00DE195B" w:rsidRDefault="00B67728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b/>
                      </w:rPr>
                    </w:pPr>
                  </w:p>
                  <w:p w:rsidR="00B67728" w:rsidRPr="00CE2D65" w:rsidRDefault="00B67728" w:rsidP="00DE195B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proofErr w:type="spellStart"/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>Headteacher</w:t>
                    </w:r>
                    <w:proofErr w:type="spellEnd"/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>: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ab/>
                      <w:t>Mr Michael Roach</w:t>
                    </w:r>
                  </w:p>
                  <w:p w:rsidR="00B67728" w:rsidRPr="00CE2D65" w:rsidRDefault="00B67728" w:rsidP="00DE195B">
                    <w:pPr>
                      <w:pStyle w:val="Footer"/>
                      <w:tabs>
                        <w:tab w:val="left" w:pos="2431"/>
                      </w:tabs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Deputy Head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>: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ab/>
                      <w:t>Ms Julia McCrossen</w:t>
                    </w:r>
                  </w:p>
                  <w:p w:rsidR="00B67728" w:rsidRPr="00CE2D65" w:rsidRDefault="00B67728" w:rsidP="00CE2D65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Business Manager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>: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ab/>
                      <w:t>Mrs J</w:t>
                    </w: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ulie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Joyce </w:t>
                    </w:r>
                  </w:p>
                  <w:p w:rsidR="00B67728" w:rsidRDefault="00B67728" w:rsidP="00CE2D65">
                    <w:pPr>
                      <w:tabs>
                        <w:tab w:val="left" w:pos="2431"/>
                      </w:tabs>
                      <w:rPr>
                        <w:rStyle w:val="Hyperlink"/>
                        <w:rFonts w:ascii="Gill Sans MT" w:hAnsi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E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>-mail:</w:t>
                    </w:r>
                    <w:r w:rsidRPr="00CE2D65">
                      <w:rPr>
                        <w:rFonts w:ascii="Gill Sans MT" w:hAnsi="Gill Sans MT"/>
                        <w:sz w:val="18"/>
                        <w:szCs w:val="18"/>
                      </w:rPr>
                      <w:tab/>
                    </w:r>
                    <w:hyperlink r:id="rId2" w:history="1">
                      <w:r w:rsidRPr="007454F9">
                        <w:rPr>
                          <w:rStyle w:val="Hyperlink"/>
                          <w:rFonts w:ascii="Gill Sans MT" w:hAnsi="Gill Sans MT"/>
                          <w:sz w:val="18"/>
                          <w:szCs w:val="18"/>
                        </w:rPr>
                        <w:t>admin@johnball.lewisham.sch.uk</w:t>
                      </w:r>
                    </w:hyperlink>
                  </w:p>
                  <w:p w:rsidR="00B67728" w:rsidRDefault="00B67728" w:rsidP="00CE2D65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</w:p>
                  <w:p w:rsidR="00B67728" w:rsidRPr="004D05B9" w:rsidRDefault="00B67728" w:rsidP="00DE195B">
                    <w:pPr>
                      <w:tabs>
                        <w:tab w:val="left" w:pos="2431"/>
                      </w:tabs>
                      <w:rPr>
                        <w:rFonts w:ascii="Gill Sans MT" w:hAnsi="Gill Sans MT"/>
                        <w:b/>
                        <w:sz w:val="18"/>
                      </w:rPr>
                    </w:pPr>
                    <w:r w:rsidRPr="004D05B9">
                      <w:rPr>
                        <w:rFonts w:ascii="Gill Sans MT" w:hAnsi="Gill Sans MT"/>
                        <w:b/>
                        <w:sz w:val="18"/>
                      </w:rPr>
                      <w:t>John Ball School is fully committed to safeguarding all pupils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-97155</wp:posOffset>
          </wp:positionH>
          <wp:positionV relativeFrom="paragraph">
            <wp:posOffset>-333375</wp:posOffset>
          </wp:positionV>
          <wp:extent cx="1828800" cy="1746250"/>
          <wp:effectExtent l="0" t="0" r="0" b="6350"/>
          <wp:wrapTight wrapText="bothSides">
            <wp:wrapPolygon edited="0">
              <wp:start x="0" y="0"/>
              <wp:lineTo x="0" y="21443"/>
              <wp:lineTo x="21375" y="21443"/>
              <wp:lineTo x="21375" y="0"/>
              <wp:lineTo x="0" y="0"/>
            </wp:wrapPolygon>
          </wp:wrapTight>
          <wp:docPr id="8" name="Picture 8" descr="JB School Logo pos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JB School Logo pos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74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B28E5"/>
    <w:multiLevelType w:val="hybridMultilevel"/>
    <w:tmpl w:val="E18C39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DF5CE7"/>
    <w:multiLevelType w:val="hybridMultilevel"/>
    <w:tmpl w:val="A2A667DE"/>
    <w:lvl w:ilvl="0" w:tplc="FFFFFFFF">
      <w:start w:val="1"/>
      <w:numFmt w:val="bullet"/>
      <w:lvlText w:val=""/>
      <w:legacy w:legacy="1" w:legacySpace="0" w:legacyIndent="170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653126"/>
    <w:multiLevelType w:val="hybridMultilevel"/>
    <w:tmpl w:val="75246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C4B"/>
    <w:rsid w:val="000079C3"/>
    <w:rsid w:val="00023DC1"/>
    <w:rsid w:val="00024015"/>
    <w:rsid w:val="00024BF9"/>
    <w:rsid w:val="00031B8C"/>
    <w:rsid w:val="00031DDF"/>
    <w:rsid w:val="00046801"/>
    <w:rsid w:val="0005799D"/>
    <w:rsid w:val="00063F16"/>
    <w:rsid w:val="000705A4"/>
    <w:rsid w:val="000731AB"/>
    <w:rsid w:val="00075273"/>
    <w:rsid w:val="00076E17"/>
    <w:rsid w:val="00085196"/>
    <w:rsid w:val="00087AE6"/>
    <w:rsid w:val="000A2994"/>
    <w:rsid w:val="000B26A0"/>
    <w:rsid w:val="000B7942"/>
    <w:rsid w:val="000C14AD"/>
    <w:rsid w:val="000D6C48"/>
    <w:rsid w:val="000E2E57"/>
    <w:rsid w:val="000F24DA"/>
    <w:rsid w:val="001072E9"/>
    <w:rsid w:val="00123853"/>
    <w:rsid w:val="00130D01"/>
    <w:rsid w:val="00136328"/>
    <w:rsid w:val="001479F3"/>
    <w:rsid w:val="001573D1"/>
    <w:rsid w:val="00163B28"/>
    <w:rsid w:val="00184D4C"/>
    <w:rsid w:val="001A22AA"/>
    <w:rsid w:val="001B4EE7"/>
    <w:rsid w:val="001B4F36"/>
    <w:rsid w:val="001B7A41"/>
    <w:rsid w:val="001C2D63"/>
    <w:rsid w:val="001C57BB"/>
    <w:rsid w:val="001E3A3B"/>
    <w:rsid w:val="0023385B"/>
    <w:rsid w:val="00233FA3"/>
    <w:rsid w:val="00236050"/>
    <w:rsid w:val="00243B37"/>
    <w:rsid w:val="00246004"/>
    <w:rsid w:val="00255838"/>
    <w:rsid w:val="002775EE"/>
    <w:rsid w:val="002870F1"/>
    <w:rsid w:val="0028716D"/>
    <w:rsid w:val="00294648"/>
    <w:rsid w:val="002A2F3F"/>
    <w:rsid w:val="002A65C5"/>
    <w:rsid w:val="002B63D8"/>
    <w:rsid w:val="002C2987"/>
    <w:rsid w:val="002C418C"/>
    <w:rsid w:val="002F5F93"/>
    <w:rsid w:val="002F6318"/>
    <w:rsid w:val="00304C98"/>
    <w:rsid w:val="00313159"/>
    <w:rsid w:val="00316026"/>
    <w:rsid w:val="00323020"/>
    <w:rsid w:val="00324FF9"/>
    <w:rsid w:val="00330C4B"/>
    <w:rsid w:val="00334A61"/>
    <w:rsid w:val="0033696F"/>
    <w:rsid w:val="00345FCF"/>
    <w:rsid w:val="003617D8"/>
    <w:rsid w:val="00367DAE"/>
    <w:rsid w:val="00373BB2"/>
    <w:rsid w:val="00380037"/>
    <w:rsid w:val="00380162"/>
    <w:rsid w:val="003834BF"/>
    <w:rsid w:val="00392492"/>
    <w:rsid w:val="003B4B78"/>
    <w:rsid w:val="003D6F1F"/>
    <w:rsid w:val="003E3782"/>
    <w:rsid w:val="003E3A70"/>
    <w:rsid w:val="00422AB6"/>
    <w:rsid w:val="00450201"/>
    <w:rsid w:val="004A148E"/>
    <w:rsid w:val="004D05B9"/>
    <w:rsid w:val="00540595"/>
    <w:rsid w:val="005641E4"/>
    <w:rsid w:val="0059227C"/>
    <w:rsid w:val="005A363A"/>
    <w:rsid w:val="00612FED"/>
    <w:rsid w:val="00616740"/>
    <w:rsid w:val="0064115E"/>
    <w:rsid w:val="006506B3"/>
    <w:rsid w:val="0065240D"/>
    <w:rsid w:val="00653D8A"/>
    <w:rsid w:val="00654B96"/>
    <w:rsid w:val="00657487"/>
    <w:rsid w:val="00657C5B"/>
    <w:rsid w:val="00664061"/>
    <w:rsid w:val="00677082"/>
    <w:rsid w:val="00677520"/>
    <w:rsid w:val="00686B5E"/>
    <w:rsid w:val="00691A90"/>
    <w:rsid w:val="006A6111"/>
    <w:rsid w:val="006F0BC8"/>
    <w:rsid w:val="006F242E"/>
    <w:rsid w:val="00702B29"/>
    <w:rsid w:val="00703EF6"/>
    <w:rsid w:val="007046F7"/>
    <w:rsid w:val="0071190F"/>
    <w:rsid w:val="00721C2E"/>
    <w:rsid w:val="00722F21"/>
    <w:rsid w:val="0072626B"/>
    <w:rsid w:val="00754599"/>
    <w:rsid w:val="0076056D"/>
    <w:rsid w:val="0078793D"/>
    <w:rsid w:val="0079091D"/>
    <w:rsid w:val="007A5218"/>
    <w:rsid w:val="007B2413"/>
    <w:rsid w:val="007C340A"/>
    <w:rsid w:val="007E39E9"/>
    <w:rsid w:val="007F24BC"/>
    <w:rsid w:val="007F48CC"/>
    <w:rsid w:val="008262F7"/>
    <w:rsid w:val="008328CE"/>
    <w:rsid w:val="0085556F"/>
    <w:rsid w:val="0085670D"/>
    <w:rsid w:val="00856F4F"/>
    <w:rsid w:val="00857E81"/>
    <w:rsid w:val="00860D5B"/>
    <w:rsid w:val="008731DB"/>
    <w:rsid w:val="0087576C"/>
    <w:rsid w:val="008856FA"/>
    <w:rsid w:val="008A424D"/>
    <w:rsid w:val="008A72BF"/>
    <w:rsid w:val="008B4015"/>
    <w:rsid w:val="008C566F"/>
    <w:rsid w:val="008E1F73"/>
    <w:rsid w:val="009006B6"/>
    <w:rsid w:val="00902B9C"/>
    <w:rsid w:val="009030B7"/>
    <w:rsid w:val="00916BDC"/>
    <w:rsid w:val="009346AB"/>
    <w:rsid w:val="00977984"/>
    <w:rsid w:val="00985B39"/>
    <w:rsid w:val="0099617B"/>
    <w:rsid w:val="00997136"/>
    <w:rsid w:val="009B5123"/>
    <w:rsid w:val="009D2220"/>
    <w:rsid w:val="009E3B0E"/>
    <w:rsid w:val="009F4EAD"/>
    <w:rsid w:val="00A04722"/>
    <w:rsid w:val="00A22900"/>
    <w:rsid w:val="00A23194"/>
    <w:rsid w:val="00A2533F"/>
    <w:rsid w:val="00A25CE2"/>
    <w:rsid w:val="00A355F0"/>
    <w:rsid w:val="00A369F6"/>
    <w:rsid w:val="00A53432"/>
    <w:rsid w:val="00A85EF5"/>
    <w:rsid w:val="00A93E53"/>
    <w:rsid w:val="00AA1651"/>
    <w:rsid w:val="00AB05DE"/>
    <w:rsid w:val="00AB525B"/>
    <w:rsid w:val="00AC0FBF"/>
    <w:rsid w:val="00AC550B"/>
    <w:rsid w:val="00AD052A"/>
    <w:rsid w:val="00AD1B53"/>
    <w:rsid w:val="00AD5165"/>
    <w:rsid w:val="00AE7724"/>
    <w:rsid w:val="00AF02D2"/>
    <w:rsid w:val="00B018BF"/>
    <w:rsid w:val="00B069D9"/>
    <w:rsid w:val="00B13237"/>
    <w:rsid w:val="00B13D5A"/>
    <w:rsid w:val="00B144E8"/>
    <w:rsid w:val="00B34809"/>
    <w:rsid w:val="00B67728"/>
    <w:rsid w:val="00B73AF5"/>
    <w:rsid w:val="00B82293"/>
    <w:rsid w:val="00B92B9B"/>
    <w:rsid w:val="00BA17D0"/>
    <w:rsid w:val="00BB7193"/>
    <w:rsid w:val="00BE0242"/>
    <w:rsid w:val="00BF646C"/>
    <w:rsid w:val="00C07AFE"/>
    <w:rsid w:val="00C1449F"/>
    <w:rsid w:val="00C20BD6"/>
    <w:rsid w:val="00C30FC9"/>
    <w:rsid w:val="00C31801"/>
    <w:rsid w:val="00C34E82"/>
    <w:rsid w:val="00C40A3D"/>
    <w:rsid w:val="00C62AD0"/>
    <w:rsid w:val="00C6462B"/>
    <w:rsid w:val="00C67B25"/>
    <w:rsid w:val="00CA1FE5"/>
    <w:rsid w:val="00CB1BD3"/>
    <w:rsid w:val="00CB547D"/>
    <w:rsid w:val="00CE2D65"/>
    <w:rsid w:val="00CE4D6B"/>
    <w:rsid w:val="00CF1F6B"/>
    <w:rsid w:val="00D01DFB"/>
    <w:rsid w:val="00D14488"/>
    <w:rsid w:val="00D22BE3"/>
    <w:rsid w:val="00D257AD"/>
    <w:rsid w:val="00D4388E"/>
    <w:rsid w:val="00D4722F"/>
    <w:rsid w:val="00D5416A"/>
    <w:rsid w:val="00D74CA8"/>
    <w:rsid w:val="00D97FD2"/>
    <w:rsid w:val="00DA11C8"/>
    <w:rsid w:val="00DA5384"/>
    <w:rsid w:val="00DB17FC"/>
    <w:rsid w:val="00DB580E"/>
    <w:rsid w:val="00DB686E"/>
    <w:rsid w:val="00DC2C85"/>
    <w:rsid w:val="00DC5F60"/>
    <w:rsid w:val="00DC7744"/>
    <w:rsid w:val="00DD1C14"/>
    <w:rsid w:val="00DD6C65"/>
    <w:rsid w:val="00DE125B"/>
    <w:rsid w:val="00DE195B"/>
    <w:rsid w:val="00DF0478"/>
    <w:rsid w:val="00E162A5"/>
    <w:rsid w:val="00E25ED1"/>
    <w:rsid w:val="00E3214E"/>
    <w:rsid w:val="00E4382C"/>
    <w:rsid w:val="00E440C1"/>
    <w:rsid w:val="00E72280"/>
    <w:rsid w:val="00E735D0"/>
    <w:rsid w:val="00E976C6"/>
    <w:rsid w:val="00ED5AE1"/>
    <w:rsid w:val="00EE6A8F"/>
    <w:rsid w:val="00EF5DE7"/>
    <w:rsid w:val="00F03645"/>
    <w:rsid w:val="00F25127"/>
    <w:rsid w:val="00F257D8"/>
    <w:rsid w:val="00F3358C"/>
    <w:rsid w:val="00F35756"/>
    <w:rsid w:val="00F36602"/>
    <w:rsid w:val="00F37ABC"/>
    <w:rsid w:val="00F479A2"/>
    <w:rsid w:val="00F55532"/>
    <w:rsid w:val="00F900EE"/>
    <w:rsid w:val="00FC1E2B"/>
    <w:rsid w:val="00FC52B8"/>
    <w:rsid w:val="00FC5D8D"/>
    <w:rsid w:val="00FC6BB9"/>
    <w:rsid w:val="00FE181E"/>
    <w:rsid w:val="00FE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4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C5D8D"/>
    <w:rPr>
      <w:rFonts w:ascii="Tahoma" w:hAnsi="Tahoma" w:cs="Tahoma"/>
      <w:sz w:val="16"/>
      <w:szCs w:val="16"/>
    </w:rPr>
  </w:style>
  <w:style w:type="character" w:styleId="Hyperlink">
    <w:name w:val="Hyperlink"/>
    <w:rsid w:val="00664061"/>
    <w:rPr>
      <w:color w:val="0000FF"/>
      <w:u w:val="single"/>
    </w:rPr>
  </w:style>
  <w:style w:type="table" w:styleId="TableGrid">
    <w:name w:val="Table Grid"/>
    <w:basedOn w:val="TableNormal"/>
    <w:rsid w:val="00A25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5196"/>
    <w:pPr>
      <w:ind w:left="720"/>
    </w:pPr>
  </w:style>
  <w:style w:type="paragraph" w:styleId="NormalWeb">
    <w:name w:val="Normal (Web)"/>
    <w:basedOn w:val="Normal"/>
    <w:uiPriority w:val="99"/>
    <w:unhideWhenUsed/>
    <w:rsid w:val="00B018BF"/>
    <w:rPr>
      <w:sz w:val="24"/>
      <w:szCs w:val="24"/>
    </w:rPr>
  </w:style>
  <w:style w:type="paragraph" w:customStyle="1" w:styleId="xmsonormal">
    <w:name w:val="x_msonormal"/>
    <w:basedOn w:val="Normal"/>
    <w:rsid w:val="002C2987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4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C5D8D"/>
    <w:rPr>
      <w:rFonts w:ascii="Tahoma" w:hAnsi="Tahoma" w:cs="Tahoma"/>
      <w:sz w:val="16"/>
      <w:szCs w:val="16"/>
    </w:rPr>
  </w:style>
  <w:style w:type="character" w:styleId="Hyperlink">
    <w:name w:val="Hyperlink"/>
    <w:rsid w:val="00664061"/>
    <w:rPr>
      <w:color w:val="0000FF"/>
      <w:u w:val="single"/>
    </w:rPr>
  </w:style>
  <w:style w:type="table" w:styleId="TableGrid">
    <w:name w:val="Table Grid"/>
    <w:basedOn w:val="TableNormal"/>
    <w:rsid w:val="00A25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5196"/>
    <w:pPr>
      <w:ind w:left="720"/>
    </w:pPr>
  </w:style>
  <w:style w:type="paragraph" w:styleId="NormalWeb">
    <w:name w:val="Normal (Web)"/>
    <w:basedOn w:val="Normal"/>
    <w:uiPriority w:val="99"/>
    <w:unhideWhenUsed/>
    <w:rsid w:val="00B018BF"/>
    <w:rPr>
      <w:sz w:val="24"/>
      <w:szCs w:val="24"/>
    </w:rPr>
  </w:style>
  <w:style w:type="paragraph" w:customStyle="1" w:styleId="xmsonormal">
    <w:name w:val="x_msonormal"/>
    <w:basedOn w:val="Normal"/>
    <w:rsid w:val="002C298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7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admin@johnball.lewisham.sch.uk" TargetMode="External"/><Relationship Id="rId1" Type="http://schemas.openxmlformats.org/officeDocument/2006/relationships/hyperlink" Target="mailto:admin@johnball.lewisham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F5960-9A78-4586-8EE1-CFA92828A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64C9E7BA.dotm</Template>
  <TotalTime>7</TotalTime>
  <Pages>1</Pages>
  <Words>85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Tuesday 11th December 2012</vt:lpstr>
      <vt:lpstr>Tuesday 11th December 2012</vt:lpstr>
    </vt:vector>
  </TitlesOfParts>
  <Company>Taylor</Company>
  <LinksUpToDate>false</LinksUpToDate>
  <CharactersWithSpaces>618</CharactersWithSpaces>
  <SharedDoc>false</SharedDoc>
  <HLinks>
    <vt:vector size="6" baseType="variant">
      <vt:variant>
        <vt:i4>4522081</vt:i4>
      </vt:variant>
      <vt:variant>
        <vt:i4>0</vt:i4>
      </vt:variant>
      <vt:variant>
        <vt:i4>0</vt:i4>
      </vt:variant>
      <vt:variant>
        <vt:i4>5</vt:i4>
      </vt:variant>
      <vt:variant>
        <vt:lpwstr>mailto:admin@johnball.lewisham.sch.uk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Tuesday 11th December 2012</dc:title>
  <dc:creator>Vikki Amner</dc:creator>
  <cp:lastModifiedBy>Julie Joyce</cp:lastModifiedBy>
  <cp:revision>6</cp:revision>
  <cp:lastPrinted>2017-03-16T15:15:00Z</cp:lastPrinted>
  <dcterms:created xsi:type="dcterms:W3CDTF">2017-03-28T13:38:00Z</dcterms:created>
  <dcterms:modified xsi:type="dcterms:W3CDTF">2017-09-29T08:57:00Z</dcterms:modified>
</cp:coreProperties>
</file>