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17E" w:rsidRDefault="003D071C" w:rsidP="004361BD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56515</wp:posOffset>
                </wp:positionV>
                <wp:extent cx="6943725" cy="9525"/>
                <wp:effectExtent l="9525" t="8890" r="9525" b="10160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7C1B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9pt;margin-top:4.45pt;width:546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"/>
            </w:pict>
          </mc:Fallback>
        </mc:AlternateContent>
      </w:r>
    </w:p>
    <w:p w:rsidR="00B3017E" w:rsidRDefault="00B3017E" w:rsidP="004361BD">
      <w:pPr>
        <w:spacing w:after="0"/>
      </w:pPr>
    </w:p>
    <w:p w:rsidR="00B3017E" w:rsidRDefault="00B3017E" w:rsidP="004361BD">
      <w:pPr>
        <w:tabs>
          <w:tab w:val="left" w:pos="3105"/>
        </w:tabs>
        <w:spacing w:after="0"/>
      </w:pPr>
      <w:r>
        <w:tab/>
      </w:r>
    </w:p>
    <w:p w:rsidR="00DB2263" w:rsidRPr="00135BE4" w:rsidRDefault="00DB2263" w:rsidP="00DB2263">
      <w:pPr>
        <w:jc w:val="center"/>
        <w:rPr>
          <w:sz w:val="16"/>
          <w:szCs w:val="16"/>
        </w:rPr>
      </w:pPr>
      <w:r w:rsidRPr="00135BE4">
        <w:rPr>
          <w:rFonts w:ascii="Comic Sans MS" w:hAnsi="Comic Sans MS"/>
          <w:b/>
        </w:rPr>
        <w:t>PERSON SPECIFICATION FOR COVER SUPERVISOR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5220"/>
        <w:gridCol w:w="3240"/>
      </w:tblGrid>
      <w:tr w:rsidR="00DB2263" w:rsidRPr="00135BE4" w:rsidTr="00591BCE">
        <w:tc>
          <w:tcPr>
            <w:tcW w:w="1620" w:type="dxa"/>
          </w:tcPr>
          <w:p w:rsidR="00DB2263" w:rsidRPr="00135BE4" w:rsidRDefault="00DB2263" w:rsidP="00591BCE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</w:p>
        </w:tc>
        <w:tc>
          <w:tcPr>
            <w:tcW w:w="5220" w:type="dxa"/>
          </w:tcPr>
          <w:p w:rsidR="00DB2263" w:rsidRPr="00135BE4" w:rsidRDefault="00DB2263" w:rsidP="00591BCE">
            <w:pPr>
              <w:pStyle w:val="Heading1"/>
              <w:rPr>
                <w:rFonts w:ascii="Comic Sans MS" w:hAnsi="Comic Sans MS"/>
                <w:sz w:val="20"/>
              </w:rPr>
            </w:pPr>
            <w:r w:rsidRPr="00135BE4">
              <w:rPr>
                <w:rFonts w:ascii="Comic Sans MS" w:hAnsi="Comic Sans MS"/>
                <w:sz w:val="20"/>
              </w:rPr>
              <w:t>Essential</w:t>
            </w:r>
          </w:p>
        </w:tc>
        <w:tc>
          <w:tcPr>
            <w:tcW w:w="3240" w:type="dxa"/>
          </w:tcPr>
          <w:p w:rsidR="00DB2263" w:rsidRPr="00135BE4" w:rsidRDefault="00DB2263" w:rsidP="00591BCE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  <w:r w:rsidRPr="00135BE4">
              <w:rPr>
                <w:rFonts w:ascii="Comic Sans MS" w:hAnsi="Comic Sans MS"/>
                <w:b/>
                <w:bCs/>
                <w:sz w:val="20"/>
              </w:rPr>
              <w:t>Desirable</w:t>
            </w:r>
          </w:p>
        </w:tc>
      </w:tr>
      <w:tr w:rsidR="00DB2263" w:rsidRPr="00135BE4" w:rsidTr="00591BCE">
        <w:tc>
          <w:tcPr>
            <w:tcW w:w="1620" w:type="dxa"/>
          </w:tcPr>
          <w:p w:rsidR="00DB2263" w:rsidRPr="00135BE4" w:rsidRDefault="00DB2263" w:rsidP="00591BCE">
            <w:pPr>
              <w:pStyle w:val="Heading2"/>
              <w:rPr>
                <w:rFonts w:ascii="Comic Sans MS" w:hAnsi="Comic Sans MS"/>
                <w:i w:val="0"/>
                <w:sz w:val="18"/>
                <w:szCs w:val="18"/>
              </w:rPr>
            </w:pPr>
            <w:r w:rsidRPr="00135BE4">
              <w:rPr>
                <w:rFonts w:ascii="Comic Sans MS" w:hAnsi="Comic Sans MS"/>
                <w:i w:val="0"/>
                <w:sz w:val="18"/>
                <w:szCs w:val="18"/>
              </w:rPr>
              <w:t>Qualifications</w:t>
            </w:r>
          </w:p>
        </w:tc>
        <w:tc>
          <w:tcPr>
            <w:tcW w:w="522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GCSE Level C pass in both English and Maths.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24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 xml:space="preserve">A higher qualification, </w:t>
            </w:r>
            <w:proofErr w:type="spellStart"/>
            <w:r w:rsidRPr="00135BE4">
              <w:rPr>
                <w:rFonts w:ascii="Comic Sans MS" w:hAnsi="Comic Sans MS"/>
                <w:sz w:val="18"/>
                <w:szCs w:val="18"/>
              </w:rPr>
              <w:t>eg</w:t>
            </w:r>
            <w:proofErr w:type="spellEnd"/>
            <w:r w:rsidRPr="00135BE4">
              <w:rPr>
                <w:rFonts w:ascii="Comic Sans MS" w:hAnsi="Comic Sans MS"/>
                <w:sz w:val="18"/>
                <w:szCs w:val="18"/>
              </w:rPr>
              <w:t xml:space="preserve"> ‘A’ Level or beyond.</w:t>
            </w:r>
          </w:p>
        </w:tc>
      </w:tr>
      <w:tr w:rsidR="00DB2263" w:rsidRPr="00135BE4" w:rsidTr="00591BCE">
        <w:tc>
          <w:tcPr>
            <w:tcW w:w="1620" w:type="dxa"/>
          </w:tcPr>
          <w:p w:rsidR="00DB2263" w:rsidRPr="00135BE4" w:rsidRDefault="00DB2263" w:rsidP="00591BC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35BE4">
              <w:rPr>
                <w:rFonts w:ascii="Comic Sans MS" w:hAnsi="Comic Sans MS"/>
                <w:b/>
                <w:bCs/>
                <w:sz w:val="18"/>
                <w:szCs w:val="18"/>
              </w:rPr>
              <w:t>Skills and Experience</w:t>
            </w:r>
          </w:p>
        </w:tc>
        <w:tc>
          <w:tcPr>
            <w:tcW w:w="522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Experience working with children of secondary school age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Good organisation and ICT skills to effectively support learning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Full working knowledge of relevant policies/codes or practice and awareness of relevant legislation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Work constructively as part of a team, understanding classroom roles and responsibilities and your own position within these</w:t>
            </w:r>
          </w:p>
        </w:tc>
        <w:tc>
          <w:tcPr>
            <w:tcW w:w="324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Experience within an education environment.</w:t>
            </w:r>
          </w:p>
        </w:tc>
      </w:tr>
      <w:tr w:rsidR="00DB2263" w:rsidRPr="00135BE4" w:rsidTr="00591BCE">
        <w:tc>
          <w:tcPr>
            <w:tcW w:w="1620" w:type="dxa"/>
          </w:tcPr>
          <w:p w:rsidR="00DB2263" w:rsidRPr="00135BE4" w:rsidRDefault="00DB2263" w:rsidP="00591BC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35BE4">
              <w:rPr>
                <w:rFonts w:ascii="Comic Sans MS" w:hAnsi="Comic Sans MS"/>
                <w:b/>
                <w:bCs/>
                <w:sz w:val="18"/>
                <w:szCs w:val="18"/>
              </w:rPr>
              <w:t>Curriculum</w:t>
            </w:r>
          </w:p>
        </w:tc>
        <w:tc>
          <w:tcPr>
            <w:tcW w:w="522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Working knowledge of curriculum and other relevant learning programmes/strategies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Knowledge and understanding of a range of curriculum areas.  Level 2 or higher ability in English Literacy and Numeracy.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Understanding principles of child development and learning processes</w:t>
            </w:r>
          </w:p>
        </w:tc>
        <w:tc>
          <w:tcPr>
            <w:tcW w:w="324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Evidence of the production of differentiated learning resources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Level 3 or higher ability in English Literacy and Numeracy.</w:t>
            </w:r>
          </w:p>
        </w:tc>
      </w:tr>
      <w:tr w:rsidR="00DB2263" w:rsidRPr="00135BE4" w:rsidTr="00591BCE">
        <w:tc>
          <w:tcPr>
            <w:tcW w:w="1620" w:type="dxa"/>
          </w:tcPr>
          <w:p w:rsidR="00DB2263" w:rsidRPr="00135BE4" w:rsidRDefault="00DB2263" w:rsidP="00591BC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35BE4">
              <w:rPr>
                <w:rFonts w:ascii="Comic Sans MS" w:hAnsi="Comic Sans MS"/>
                <w:b/>
                <w:bCs/>
                <w:sz w:val="18"/>
                <w:szCs w:val="18"/>
              </w:rPr>
              <w:t>Management</w:t>
            </w:r>
          </w:p>
        </w:tc>
        <w:tc>
          <w:tcPr>
            <w:tcW w:w="522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Ability to work collaboratively with teachers and support staff</w:t>
            </w:r>
          </w:p>
        </w:tc>
        <w:tc>
          <w:tcPr>
            <w:tcW w:w="324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Evidence of team leadership skills</w:t>
            </w:r>
          </w:p>
        </w:tc>
      </w:tr>
      <w:tr w:rsidR="00DB2263" w:rsidRPr="00135BE4" w:rsidTr="00591BCE">
        <w:tc>
          <w:tcPr>
            <w:tcW w:w="1620" w:type="dxa"/>
          </w:tcPr>
          <w:p w:rsidR="00DB2263" w:rsidRPr="00135BE4" w:rsidRDefault="00DB2263" w:rsidP="00591BC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35BE4">
              <w:rPr>
                <w:rFonts w:ascii="Comic Sans MS" w:hAnsi="Comic Sans MS"/>
                <w:b/>
                <w:bCs/>
                <w:sz w:val="18"/>
                <w:szCs w:val="18"/>
              </w:rPr>
              <w:t>Students</w:t>
            </w:r>
          </w:p>
        </w:tc>
        <w:tc>
          <w:tcPr>
            <w:tcW w:w="5220" w:type="dxa"/>
          </w:tcPr>
          <w:p w:rsidR="00DB2263" w:rsidRPr="00135BE4" w:rsidRDefault="00DB2263" w:rsidP="00591BCE">
            <w:pPr>
              <w:pStyle w:val="BodyText3"/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Understanding of the importance of supportive student/teaching assistant/teacher relationships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Ability to communicate effectively with young people and to maintain high expectations</w:t>
            </w:r>
          </w:p>
        </w:tc>
        <w:tc>
          <w:tcPr>
            <w:tcW w:w="324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Evidence of effective relationships with young people and a positive approach to managing students’ behaviour</w:t>
            </w:r>
          </w:p>
        </w:tc>
      </w:tr>
      <w:tr w:rsidR="00DB2263" w:rsidRPr="00135BE4" w:rsidTr="00591BCE">
        <w:tc>
          <w:tcPr>
            <w:tcW w:w="1620" w:type="dxa"/>
          </w:tcPr>
          <w:p w:rsidR="00DB2263" w:rsidRPr="00135BE4" w:rsidRDefault="00DB2263" w:rsidP="00591BC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35BE4">
              <w:rPr>
                <w:rFonts w:ascii="Comic Sans MS" w:hAnsi="Comic Sans MS"/>
                <w:b/>
                <w:bCs/>
                <w:sz w:val="18"/>
                <w:szCs w:val="18"/>
              </w:rPr>
              <w:t>Parents and the</w:t>
            </w:r>
          </w:p>
          <w:p w:rsidR="00DB2263" w:rsidRPr="00135BE4" w:rsidRDefault="00DB2263" w:rsidP="00591BC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35BE4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Community</w:t>
            </w:r>
          </w:p>
        </w:tc>
        <w:tc>
          <w:tcPr>
            <w:tcW w:w="522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Ability to communicate effectively with parents and outside agencies</w:t>
            </w:r>
          </w:p>
        </w:tc>
        <w:tc>
          <w:tcPr>
            <w:tcW w:w="324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Evidence of effective and supportive communication with parents</w:t>
            </w:r>
          </w:p>
        </w:tc>
      </w:tr>
      <w:tr w:rsidR="00DB2263" w:rsidRPr="00135BE4" w:rsidTr="00591BCE">
        <w:tc>
          <w:tcPr>
            <w:tcW w:w="1620" w:type="dxa"/>
          </w:tcPr>
          <w:p w:rsidR="00DB2263" w:rsidRPr="00135BE4" w:rsidRDefault="00DB2263" w:rsidP="00591BC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35BE4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Personal </w:t>
            </w:r>
            <w:r w:rsidRPr="00135BE4">
              <w:rPr>
                <w:rFonts w:ascii="Comic Sans MS" w:hAnsi="Comic Sans MS"/>
                <w:b/>
                <w:bCs/>
                <w:sz w:val="18"/>
                <w:szCs w:val="18"/>
              </w:rPr>
              <w:lastRenderedPageBreak/>
              <w:t>Qualities</w:t>
            </w:r>
          </w:p>
        </w:tc>
        <w:tc>
          <w:tcPr>
            <w:tcW w:w="522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lastRenderedPageBreak/>
              <w:t xml:space="preserve">Ability to develop good relationships with </w:t>
            </w:r>
            <w:r w:rsidRPr="00135BE4">
              <w:rPr>
                <w:rFonts w:ascii="Comic Sans MS" w:hAnsi="Comic Sans MS"/>
                <w:sz w:val="18"/>
                <w:szCs w:val="18"/>
              </w:rPr>
              <w:lastRenderedPageBreak/>
              <w:t>staff/students/parents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Good communication skills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High level of commitment to the school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Ability to follow instructions, to work independently as required and to support and instruct colleagues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Record of good attendance and punctuality rates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 xml:space="preserve">Ability to self-evaluate learning needs and actively seek learning opportunities </w:t>
            </w:r>
          </w:p>
        </w:tc>
        <w:tc>
          <w:tcPr>
            <w:tcW w:w="324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lastRenderedPageBreak/>
              <w:t xml:space="preserve">Evidence of good working relations </w:t>
            </w:r>
            <w:r w:rsidRPr="00135BE4">
              <w:rPr>
                <w:rFonts w:ascii="Comic Sans MS" w:hAnsi="Comic Sans MS"/>
                <w:sz w:val="18"/>
                <w:szCs w:val="18"/>
              </w:rPr>
              <w:lastRenderedPageBreak/>
              <w:t>with a range of people.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Evidence of a willingness to work hard and to be flexible.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Be able to demonstrate that he/she can work as part of a team and is able to meet deadlines and achieve targets</w:t>
            </w:r>
          </w:p>
        </w:tc>
      </w:tr>
      <w:tr w:rsidR="00DB2263" w:rsidRPr="00135BE4" w:rsidTr="00591BCE">
        <w:tc>
          <w:tcPr>
            <w:tcW w:w="1620" w:type="dxa"/>
          </w:tcPr>
          <w:p w:rsidR="00DB2263" w:rsidRPr="00135BE4" w:rsidRDefault="00DB2263" w:rsidP="00591B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135BE4">
              <w:rPr>
                <w:rFonts w:ascii="Comic Sans MS" w:hAnsi="Comic Sans MS"/>
                <w:b/>
                <w:sz w:val="18"/>
                <w:szCs w:val="18"/>
              </w:rPr>
              <w:lastRenderedPageBreak/>
              <w:t>Professional Development</w:t>
            </w:r>
          </w:p>
        </w:tc>
        <w:tc>
          <w:tcPr>
            <w:tcW w:w="522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Willingness to undertake appropriate professional development.</w:t>
            </w:r>
          </w:p>
        </w:tc>
        <w:tc>
          <w:tcPr>
            <w:tcW w:w="324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A positive approach to personal development and training</w:t>
            </w:r>
          </w:p>
        </w:tc>
      </w:tr>
      <w:tr w:rsidR="00DB2263" w:rsidRPr="00135BE4" w:rsidTr="00591BCE">
        <w:tc>
          <w:tcPr>
            <w:tcW w:w="1620" w:type="dxa"/>
          </w:tcPr>
          <w:p w:rsidR="00DB2263" w:rsidRPr="00135BE4" w:rsidRDefault="00DB2263" w:rsidP="00591BC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35BE4">
              <w:rPr>
                <w:rFonts w:ascii="Comic Sans MS" w:hAnsi="Comic Sans MS"/>
                <w:b/>
                <w:sz w:val="18"/>
                <w:szCs w:val="18"/>
              </w:rPr>
              <w:t xml:space="preserve">Other Aptitudes </w:t>
            </w:r>
          </w:p>
        </w:tc>
        <w:tc>
          <w:tcPr>
            <w:tcW w:w="522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Commitment to equal opportunities, positive relationships and continuous improvement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Commitment and empathy with the distinctive Catholic ethos of our school</w:t>
            </w:r>
          </w:p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Ability to work under pressure</w:t>
            </w:r>
          </w:p>
        </w:tc>
        <w:tc>
          <w:tcPr>
            <w:tcW w:w="3240" w:type="dxa"/>
          </w:tcPr>
          <w:p w:rsidR="00DB2263" w:rsidRPr="00135BE4" w:rsidRDefault="00DB2263" w:rsidP="00591BCE">
            <w:pPr>
              <w:rPr>
                <w:rFonts w:ascii="Comic Sans MS" w:hAnsi="Comic Sans MS"/>
                <w:sz w:val="18"/>
                <w:szCs w:val="18"/>
              </w:rPr>
            </w:pPr>
            <w:r w:rsidRPr="00135BE4">
              <w:rPr>
                <w:rFonts w:ascii="Comic Sans MS" w:hAnsi="Comic Sans MS"/>
                <w:sz w:val="18"/>
                <w:szCs w:val="18"/>
              </w:rPr>
              <w:t>Evidence of a contribution to a Catholic Community</w:t>
            </w:r>
          </w:p>
        </w:tc>
      </w:tr>
    </w:tbl>
    <w:p w:rsidR="00DB2263" w:rsidRPr="009A48CE" w:rsidRDefault="00DB2263" w:rsidP="00DB2263">
      <w:pPr>
        <w:rPr>
          <w:rFonts w:ascii="Arial" w:hAnsi="Arial" w:cs="Arial"/>
          <w:sz w:val="20"/>
          <w:szCs w:val="20"/>
        </w:rPr>
      </w:pPr>
    </w:p>
    <w:p w:rsidR="00B3017E" w:rsidRPr="00B435B1" w:rsidRDefault="00B3017E" w:rsidP="004361BD">
      <w:pPr>
        <w:spacing w:after="0"/>
      </w:pPr>
    </w:p>
    <w:p w:rsidR="00B3017E" w:rsidRPr="00B435B1" w:rsidRDefault="00B3017E" w:rsidP="004361BD">
      <w:pPr>
        <w:spacing w:after="0"/>
      </w:pPr>
    </w:p>
    <w:p w:rsidR="00B3017E" w:rsidRPr="00B435B1" w:rsidRDefault="00B3017E" w:rsidP="004361BD">
      <w:pPr>
        <w:spacing w:after="0"/>
      </w:pPr>
    </w:p>
    <w:p w:rsidR="00B3017E" w:rsidRPr="00B435B1" w:rsidRDefault="00B3017E" w:rsidP="004361BD">
      <w:pPr>
        <w:spacing w:after="0"/>
      </w:pPr>
    </w:p>
    <w:p w:rsidR="00B3017E" w:rsidRPr="00B435B1" w:rsidRDefault="00B3017E" w:rsidP="004361BD">
      <w:pPr>
        <w:spacing w:after="0"/>
      </w:pPr>
    </w:p>
    <w:p w:rsidR="00B3017E" w:rsidRPr="00B435B1" w:rsidRDefault="00B3017E" w:rsidP="004361BD">
      <w:pPr>
        <w:spacing w:after="0"/>
      </w:pPr>
    </w:p>
    <w:p w:rsidR="00B3017E" w:rsidRPr="00B435B1" w:rsidRDefault="00B3017E" w:rsidP="004361BD">
      <w:pPr>
        <w:spacing w:after="0"/>
      </w:pPr>
    </w:p>
    <w:p w:rsidR="00B3017E" w:rsidRPr="00B435B1" w:rsidRDefault="00B3017E" w:rsidP="004361BD">
      <w:pPr>
        <w:spacing w:after="0"/>
      </w:pPr>
    </w:p>
    <w:p w:rsidR="00B3017E" w:rsidRPr="00B435B1" w:rsidRDefault="00B3017E" w:rsidP="004361BD">
      <w:pPr>
        <w:spacing w:after="0"/>
      </w:pPr>
    </w:p>
    <w:p w:rsidR="00B3017E" w:rsidRDefault="00B3017E" w:rsidP="004361BD">
      <w:pPr>
        <w:spacing w:after="0"/>
      </w:pPr>
    </w:p>
    <w:p w:rsidR="00B3017E" w:rsidRPr="00B435B1" w:rsidRDefault="00B3017E" w:rsidP="004361BD">
      <w:pPr>
        <w:tabs>
          <w:tab w:val="left" w:pos="4005"/>
        </w:tabs>
        <w:spacing w:after="0"/>
        <w:ind w:left="360"/>
      </w:pPr>
      <w:r>
        <w:tab/>
      </w:r>
    </w:p>
    <w:sectPr w:rsidR="00B3017E" w:rsidRPr="00B435B1" w:rsidSect="000F6D7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21" w:right="424" w:bottom="1440" w:left="720" w:header="708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535" w:rsidRDefault="00A34535" w:rsidP="00581BD0">
      <w:pPr>
        <w:spacing w:after="0" w:line="240" w:lineRule="auto"/>
      </w:pPr>
      <w:r>
        <w:separator/>
      </w:r>
    </w:p>
  </w:endnote>
  <w:endnote w:type="continuationSeparator" w:id="0">
    <w:p w:rsidR="00A34535" w:rsidRDefault="00A34535" w:rsidP="00581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535" w:rsidRDefault="00A345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188"/>
      <w:gridCol w:w="1188"/>
      <w:gridCol w:w="1188"/>
      <w:gridCol w:w="1187"/>
      <w:gridCol w:w="1188"/>
      <w:gridCol w:w="1188"/>
      <w:gridCol w:w="1188"/>
    </w:tblGrid>
    <w:tr w:rsidR="00A34535" w:rsidTr="000F6D7A">
      <w:trPr>
        <w:trHeight w:val="716"/>
        <w:jc w:val="center"/>
      </w:trPr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34535" w:rsidRDefault="00A34535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>
                <wp:extent cx="581025" cy="66675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34535" w:rsidRDefault="00A34535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>
                <wp:extent cx="552450" cy="523875"/>
                <wp:effectExtent l="0" t="0" r="0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34535" w:rsidRPr="00B435B1" w:rsidRDefault="00A34535" w:rsidP="000F6D7A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>
                <wp:extent cx="628650" cy="428625"/>
                <wp:effectExtent l="0" t="0" r="0" b="9525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14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91" t="131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34535" w:rsidRDefault="00A34535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>
                <wp:extent cx="542925" cy="542925"/>
                <wp:effectExtent l="0" t="0" r="9525" b="952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34535" w:rsidRDefault="00A34535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>
                <wp:extent cx="619125" cy="571500"/>
                <wp:effectExtent l="0" t="0" r="9525" b="0"/>
                <wp:docPr id="5" name="Picture 5" descr="OL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O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34535" w:rsidRDefault="00A34535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>
                <wp:extent cx="257175" cy="571500"/>
                <wp:effectExtent l="0" t="0" r="9525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A34535" w:rsidRDefault="00A34535" w:rsidP="000F6D7A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>
                <wp:extent cx="609600" cy="581025"/>
                <wp:effectExtent l="0" t="0" r="0" b="9525"/>
                <wp:docPr id="7" name="Picture 0" descr="School Logo-Layout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School Logo-Layout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55" t="10347" r="21114" b="123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34535" w:rsidRPr="00BB1C47" w:rsidRDefault="00A34535" w:rsidP="00BB1C47">
    <w:pPr>
      <w:pStyle w:val="Footer"/>
      <w:tabs>
        <w:tab w:val="clear" w:pos="4513"/>
        <w:tab w:val="clear" w:pos="9026"/>
        <w:tab w:val="left" w:pos="6495"/>
      </w:tabs>
      <w:jc w:val="center"/>
      <w:rPr>
        <w:rFonts w:ascii="Arial" w:hAnsi="Arial" w:cs="Arial"/>
        <w:sz w:val="16"/>
        <w:szCs w:val="16"/>
      </w:rPr>
    </w:pPr>
    <w:r w:rsidRPr="00BB1C47">
      <w:rPr>
        <w:rFonts w:ascii="Arial" w:hAnsi="Arial" w:cs="Arial"/>
        <w:sz w:val="16"/>
        <w:szCs w:val="16"/>
      </w:rPr>
      <w:t xml:space="preserve">The Dominic </w:t>
    </w:r>
    <w:proofErr w:type="spellStart"/>
    <w:r w:rsidRPr="00BB1C47">
      <w:rPr>
        <w:rFonts w:ascii="Arial" w:hAnsi="Arial" w:cs="Arial"/>
        <w:sz w:val="16"/>
        <w:szCs w:val="16"/>
      </w:rPr>
      <w:t>Barberi</w:t>
    </w:r>
    <w:proofErr w:type="spellEnd"/>
    <w:r w:rsidRPr="00BB1C47">
      <w:rPr>
        <w:rFonts w:ascii="Arial" w:hAnsi="Arial" w:cs="Arial"/>
        <w:sz w:val="16"/>
        <w:szCs w:val="16"/>
      </w:rPr>
      <w:t xml:space="preserve"> Multi Academy Company</w:t>
    </w:r>
    <w:r>
      <w:rPr>
        <w:rFonts w:ascii="Arial" w:hAnsi="Arial" w:cs="Arial"/>
        <w:sz w:val="16"/>
        <w:szCs w:val="16"/>
      </w:rPr>
      <w:t xml:space="preserve">. </w:t>
    </w:r>
    <w:r w:rsidRPr="00BB1C47">
      <w:rPr>
        <w:rFonts w:ascii="Arial" w:hAnsi="Arial" w:cs="Arial"/>
        <w:sz w:val="16"/>
        <w:szCs w:val="16"/>
      </w:rPr>
      <w:t xml:space="preserve">A company limited by guarantee registered in </w:t>
    </w:r>
    <w:smartTag w:uri="urn:schemas-microsoft-com:office:smarttags" w:element="country-region">
      <w:r w:rsidRPr="00BB1C47">
        <w:rPr>
          <w:rFonts w:ascii="Arial" w:hAnsi="Arial" w:cs="Arial"/>
          <w:sz w:val="16"/>
          <w:szCs w:val="16"/>
        </w:rPr>
        <w:t>England</w:t>
      </w:r>
    </w:smartTag>
    <w:r w:rsidRPr="00BB1C47">
      <w:rPr>
        <w:rFonts w:ascii="Arial" w:hAnsi="Arial" w:cs="Arial"/>
        <w:sz w:val="16"/>
        <w:szCs w:val="16"/>
      </w:rPr>
      <w:t xml:space="preserve"> &amp; </w:t>
    </w:r>
    <w:smartTag w:uri="urn:schemas-microsoft-com:office:smarttags" w:element="country-region">
      <w:smartTag w:uri="urn:schemas-microsoft-com:office:smarttags" w:element="place">
        <w:r w:rsidRPr="00BB1C47">
          <w:rPr>
            <w:rFonts w:ascii="Arial" w:hAnsi="Arial" w:cs="Arial"/>
            <w:sz w:val="16"/>
            <w:szCs w:val="16"/>
          </w:rPr>
          <w:t>Wales</w:t>
        </w:r>
      </w:smartTag>
    </w:smartTag>
    <w:r w:rsidRPr="00BB1C47">
      <w:rPr>
        <w:rFonts w:ascii="Arial" w:hAnsi="Arial" w:cs="Arial"/>
        <w:sz w:val="16"/>
        <w:szCs w:val="16"/>
      </w:rPr>
      <w:t xml:space="preserve"> with company number 08453966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535" w:rsidRDefault="00A345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535" w:rsidRDefault="00A34535" w:rsidP="00581BD0">
      <w:pPr>
        <w:spacing w:after="0" w:line="240" w:lineRule="auto"/>
      </w:pPr>
      <w:r>
        <w:separator/>
      </w:r>
    </w:p>
  </w:footnote>
  <w:footnote w:type="continuationSeparator" w:id="0">
    <w:p w:rsidR="00A34535" w:rsidRDefault="00A34535" w:rsidP="00581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535" w:rsidRDefault="00A345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535" w:rsidRPr="00B435B1" w:rsidRDefault="00A34535" w:rsidP="00BB1C47">
    <w:pPr>
      <w:spacing w:after="0"/>
      <w:jc w:val="center"/>
      <w:rPr>
        <w:rFonts w:ascii="Arial" w:hAnsi="Arial" w:cs="Arial"/>
        <w:b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5715000</wp:posOffset>
          </wp:positionH>
          <wp:positionV relativeFrom="paragraph">
            <wp:posOffset>-100330</wp:posOffset>
          </wp:positionV>
          <wp:extent cx="1195705" cy="1365885"/>
          <wp:effectExtent l="0" t="0" r="4445" b="5715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705" cy="1365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1537335" cy="590550"/>
          <wp:effectExtent l="0" t="0" r="5715" b="0"/>
          <wp:wrapTight wrapText="bothSides">
            <wp:wrapPolygon edited="0">
              <wp:start x="0" y="0"/>
              <wp:lineTo x="0" y="20903"/>
              <wp:lineTo x="21413" y="20903"/>
              <wp:lineTo x="21413" y="0"/>
              <wp:lineTo x="0" y="0"/>
            </wp:wrapPolygon>
          </wp:wrapTight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35B1">
      <w:rPr>
        <w:rFonts w:ascii="Arial" w:hAnsi="Arial" w:cs="Arial"/>
        <w:b/>
        <w:sz w:val="24"/>
        <w:szCs w:val="24"/>
      </w:rPr>
      <w:t xml:space="preserve">St </w:t>
    </w:r>
    <w:r>
      <w:rPr>
        <w:rFonts w:ascii="Arial" w:hAnsi="Arial" w:cs="Arial"/>
        <w:b/>
        <w:sz w:val="24"/>
        <w:szCs w:val="24"/>
      </w:rPr>
      <w:t xml:space="preserve">Gregory the </w:t>
    </w:r>
    <w:smartTag w:uri="urn:schemas-microsoft-com:office:smarttags" w:element="PlaceName">
      <w:smartTag w:uri="urn:schemas-microsoft-com:office:smarttags" w:element="place">
        <w:r>
          <w:rPr>
            <w:rFonts w:ascii="Arial" w:hAnsi="Arial" w:cs="Arial"/>
            <w:b/>
            <w:sz w:val="24"/>
            <w:szCs w:val="24"/>
          </w:rPr>
          <w:t>Great</w:t>
        </w:r>
      </w:smartTag>
      <w:r>
        <w:rPr>
          <w:rFonts w:ascii="Arial" w:hAnsi="Arial" w:cs="Arial"/>
          <w:b/>
          <w:sz w:val="24"/>
          <w:szCs w:val="24"/>
        </w:rPr>
        <w:t xml:space="preserve"> </w:t>
      </w:r>
      <w:smartTag w:uri="urn:schemas-microsoft-com:office:smarttags" w:element="PlaceName">
        <w:r>
          <w:rPr>
            <w:rFonts w:ascii="Arial" w:hAnsi="Arial" w:cs="Arial"/>
            <w:b/>
            <w:sz w:val="24"/>
            <w:szCs w:val="24"/>
          </w:rPr>
          <w:t>Catholic</w:t>
        </w:r>
      </w:smartTag>
      <w:r w:rsidRPr="00B435B1">
        <w:rPr>
          <w:rFonts w:ascii="Arial" w:hAnsi="Arial" w:cs="Arial"/>
          <w:b/>
          <w:sz w:val="24"/>
          <w:szCs w:val="24"/>
        </w:rPr>
        <w:t xml:space="preserve"> </w:t>
      </w:r>
      <w:smartTag w:uri="urn:schemas-microsoft-com:office:smarttags" w:element="PlaceType">
        <w:r w:rsidRPr="00B435B1">
          <w:rPr>
            <w:rFonts w:ascii="Arial" w:hAnsi="Arial" w:cs="Arial"/>
            <w:b/>
            <w:sz w:val="24"/>
            <w:szCs w:val="24"/>
          </w:rPr>
          <w:t>School</w:t>
        </w:r>
      </w:smartTag>
    </w:smartTag>
  </w:p>
  <w:p w:rsidR="00A34535" w:rsidRDefault="00A34535" w:rsidP="00BB1C47">
    <w:pPr>
      <w:spacing w:after="0"/>
      <w:jc w:val="center"/>
      <w:rPr>
        <w:rFonts w:ascii="Arial" w:hAnsi="Arial" w:cs="Arial"/>
      </w:rPr>
    </w:pPr>
    <w:r>
      <w:rPr>
        <w:rFonts w:ascii="Arial" w:hAnsi="Arial" w:cs="Arial"/>
      </w:rPr>
      <w:t>Cricket Road</w:t>
    </w:r>
  </w:p>
  <w:p w:rsidR="00A34535" w:rsidRDefault="00A34535" w:rsidP="00BB1C47">
    <w:pPr>
      <w:spacing w:after="0"/>
      <w:jc w:val="center"/>
      <w:rPr>
        <w:rFonts w:ascii="Arial" w:hAnsi="Arial" w:cs="Arial"/>
      </w:rPr>
    </w:pPr>
    <w:smartTag w:uri="urn:schemas-microsoft-com:office:smarttags" w:element="City">
      <w:smartTag w:uri="urn:schemas-microsoft-com:office:smarttags" w:element="place">
        <w:r>
          <w:rPr>
            <w:rFonts w:ascii="Arial" w:hAnsi="Arial" w:cs="Arial"/>
          </w:rPr>
          <w:t>Oxford</w:t>
        </w:r>
      </w:smartTag>
    </w:smartTag>
  </w:p>
  <w:p w:rsidR="00A34535" w:rsidRPr="00B435B1" w:rsidRDefault="00A34535" w:rsidP="00BB1C47">
    <w:pPr>
      <w:spacing w:after="0"/>
      <w:jc w:val="center"/>
      <w:rPr>
        <w:rFonts w:ascii="Arial" w:hAnsi="Arial" w:cs="Arial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-85725</wp:posOffset>
              </wp:positionH>
              <wp:positionV relativeFrom="paragraph">
                <wp:posOffset>66040</wp:posOffset>
              </wp:positionV>
              <wp:extent cx="1619250" cy="514350"/>
              <wp:effectExtent l="0" t="0" r="0" b="635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1925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4535" w:rsidRDefault="00A34535" w:rsidP="00F57B73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T: 01865 749933</w:t>
                          </w:r>
                        </w:p>
                        <w:p w:rsidR="00A34535" w:rsidRDefault="00A34535" w:rsidP="00F57B73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PrincipalSGTG@dbmac.org.uk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-6.75pt;margin-top:5.2pt;width:127.5pt;height:4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" stroked="f">
              <v:textbox>
                <w:txbxContent>
                  <w:p w:rsidR="00A34535" w:rsidRDefault="00A34535" w:rsidP="00F57B73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T: 01865 749933</w:t>
                    </w:r>
                  </w:p>
                  <w:p w:rsidR="00A34535" w:rsidRDefault="00A34535" w:rsidP="00F57B73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PrincipalSGTG@dbmac.org.uk</w:t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 w:cs="Arial"/>
      </w:rPr>
      <w:t>OX4 3DR</w:t>
    </w:r>
  </w:p>
  <w:p w:rsidR="00A34535" w:rsidRDefault="00A34535" w:rsidP="00F57B73">
    <w:pPr>
      <w:tabs>
        <w:tab w:val="left" w:pos="9450"/>
      </w:tabs>
      <w:spacing w:after="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</w:p>
  <w:p w:rsidR="00A34535" w:rsidRDefault="00A34535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535" w:rsidRDefault="00A345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BD0"/>
    <w:rsid w:val="000064AD"/>
    <w:rsid w:val="00057CF9"/>
    <w:rsid w:val="000678D2"/>
    <w:rsid w:val="00073264"/>
    <w:rsid w:val="000A2D04"/>
    <w:rsid w:val="000F6D7A"/>
    <w:rsid w:val="001A7A54"/>
    <w:rsid w:val="002D7A06"/>
    <w:rsid w:val="003B4B9C"/>
    <w:rsid w:val="003D071C"/>
    <w:rsid w:val="003F220E"/>
    <w:rsid w:val="004361BD"/>
    <w:rsid w:val="004630D0"/>
    <w:rsid w:val="00474E69"/>
    <w:rsid w:val="004C3139"/>
    <w:rsid w:val="004D7F37"/>
    <w:rsid w:val="00510F8C"/>
    <w:rsid w:val="00581BD0"/>
    <w:rsid w:val="00597784"/>
    <w:rsid w:val="006535BD"/>
    <w:rsid w:val="006B15C9"/>
    <w:rsid w:val="006B29CC"/>
    <w:rsid w:val="007B2F7F"/>
    <w:rsid w:val="0080445B"/>
    <w:rsid w:val="008553B8"/>
    <w:rsid w:val="008869F5"/>
    <w:rsid w:val="008E239C"/>
    <w:rsid w:val="008E6020"/>
    <w:rsid w:val="008E7B88"/>
    <w:rsid w:val="009830D2"/>
    <w:rsid w:val="00A34535"/>
    <w:rsid w:val="00A4613E"/>
    <w:rsid w:val="00A87240"/>
    <w:rsid w:val="00B2646A"/>
    <w:rsid w:val="00B3017E"/>
    <w:rsid w:val="00B36DCF"/>
    <w:rsid w:val="00B435B1"/>
    <w:rsid w:val="00B76BFD"/>
    <w:rsid w:val="00B83720"/>
    <w:rsid w:val="00BA0E06"/>
    <w:rsid w:val="00BB1C47"/>
    <w:rsid w:val="00C76B4E"/>
    <w:rsid w:val="00C83AC6"/>
    <w:rsid w:val="00CE4CFF"/>
    <w:rsid w:val="00D317FF"/>
    <w:rsid w:val="00DB2263"/>
    <w:rsid w:val="00DC0A7C"/>
    <w:rsid w:val="00DD4223"/>
    <w:rsid w:val="00E67F8D"/>
    <w:rsid w:val="00E700D4"/>
    <w:rsid w:val="00F37044"/>
    <w:rsid w:val="00F40D71"/>
    <w:rsid w:val="00F56E9B"/>
    <w:rsid w:val="00F57B73"/>
    <w:rsid w:val="00F627C7"/>
    <w:rsid w:val="00F9532E"/>
    <w:rsid w:val="00FF15CB"/>
    <w:rsid w:val="00FF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hapeDefaults>
    <o:shapedefaults v:ext="edit" spidmax="26625"/>
    <o:shapelayout v:ext="edit">
      <o:idmap v:ext="edit" data="1"/>
    </o:shapelayout>
  </w:shapeDefaults>
  <w:decimalSymbol w:val="."/>
  <w:listSeparator w:val=","/>
  <w15:docId w15:val="{E021009F-269D-47DB-B4F8-CD1173B5A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39C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qFormat/>
    <w:locked/>
    <w:rsid w:val="00DB2263"/>
    <w:pPr>
      <w:keepNext/>
      <w:spacing w:after="0" w:line="240" w:lineRule="auto"/>
      <w:ind w:left="2160" w:hanging="2160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locked/>
    <w:rsid w:val="00DB226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81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81BD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81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81BD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55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53B8"/>
    <w:rPr>
      <w:rFonts w:ascii="Tahoma" w:hAnsi="Tahoma" w:cs="Tahoma"/>
      <w:sz w:val="16"/>
      <w:szCs w:val="16"/>
    </w:rPr>
  </w:style>
  <w:style w:type="character" w:customStyle="1" w:styleId="CharChar1">
    <w:name w:val="Char Char1"/>
    <w:uiPriority w:val="99"/>
    <w:rsid w:val="00B435B1"/>
    <w:rPr>
      <w:sz w:val="24"/>
      <w:lang w:val="en-US" w:eastAsia="en-US"/>
    </w:rPr>
  </w:style>
  <w:style w:type="character" w:customStyle="1" w:styleId="CharChar2">
    <w:name w:val="Char Char2"/>
    <w:uiPriority w:val="99"/>
    <w:rsid w:val="00E67F8D"/>
    <w:rPr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E67F8D"/>
    <w:rPr>
      <w:rFonts w:cs="Times New Roman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DB2263"/>
    <w:rPr>
      <w:rFonts w:ascii="Arial" w:eastAsia="Times New Roman" w:hAnsi="Arial" w:cs="Arial"/>
      <w:b/>
      <w:bCs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DB2263"/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paragraph" w:styleId="BodyText3">
    <w:name w:val="Body Text 3"/>
    <w:basedOn w:val="Normal"/>
    <w:link w:val="BodyText3Char"/>
    <w:rsid w:val="00DB226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rsid w:val="00DB2263"/>
    <w:rPr>
      <w:rFonts w:ascii="Times New Roman" w:eastAsia="Times New Roman" w:hAnsi="Times New Roman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20DCB-500E-4E6B-8575-B7ADCA910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9F0D7402</Template>
  <TotalTime>1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RGelder</cp:lastModifiedBy>
  <cp:revision>2</cp:revision>
  <cp:lastPrinted>2016-03-10T11:03:00Z</cp:lastPrinted>
  <dcterms:created xsi:type="dcterms:W3CDTF">2019-09-09T13:53:00Z</dcterms:created>
  <dcterms:modified xsi:type="dcterms:W3CDTF">2019-09-09T13:53:00Z</dcterms:modified>
</cp:coreProperties>
</file>