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56A" w:rsidRDefault="00D20094" w:rsidP="00D20094">
      <w:pPr>
        <w:spacing w:after="0"/>
        <w:jc w:val="center"/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>Acting Head of School: Mr S. Tucker</w:t>
      </w:r>
    </w:p>
    <w:p w:rsidR="00D20094" w:rsidRDefault="00D20094" w:rsidP="00D20094">
      <w:pPr>
        <w:spacing w:after="0"/>
        <w:jc w:val="center"/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JOB DESCRIPTION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TEACHING ASSISTANT –– GRADE 4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 xml:space="preserve">LEVEL 2 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- To work under the instruction/guidance of teaching/senior staff to undertake work/care/support programmes, to enable access to learning for pupils and to assist the teacher in the management of pupils and the classroom.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Work may be carried out in the classroom or outside the main teaching area.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PUPILS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Supervise and provide particular support for pupils, including those with special needs, ensuring their safety and access to learning activities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development and implementation of Individual Education/Behaviour Plans and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Personal Care programmes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Establish constructive relationships with pupils and interact with them according to individual needs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Promote the inclusion and acceptance of all pupils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Encourage pupils to interact with others and engage in activities led by the teacher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Set challenging and demanding expectations and promote self-esteem and independence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Provide feedback to pupils in relation to progress and achievement under guidance of the teacher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TEACHERS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Create and maintain a purposeful, orderly and supportive environment, in accordance with lesson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plans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and assist with the display of pupils’ work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Use strategies, in liaison with the teacher, to support pupils to achieve learning goals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planning of learning activities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Monitor pupils’ responses to learning activities and accurately record achievement/progress as directed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Provide detailed and regular feedback to teachers on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pupils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achievement, progress, problems etc.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Promote good pupil behaviour, dealing promptly with conflict and incidents in line with established policy and encourage pupils to take responsibility for their own behaviour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Establish constructive relationships with parents/carers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Administer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routine tests and invigilate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exams and undertake routine marking of pupils’ work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Provide clerical/admin.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support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e.g. photocopying, typing, filing, money, administer coursework etc.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THE CURRICULUM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Undertake structured and agreed learning activities/teaching programmes, adjusting activities according to pupil responses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Undertake programmes linked to local and national learning strategies e.g. literacy, numeracy, KS3, early years recording achievement and progress and feeding back to the teacher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Support the use of ICT in learning activities and develop pupils’ competence and independence in its use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Prepare, maintain and use equipment/resources required to meet the lesson plans/relevant learning activity and assist pupils in their use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THE SCHOOL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Be aware of and comply with policies and procedures relating to child protection, health, safety and security, confidentiality and data protection, reporting all concerns to an appropriate person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Be aware of and support difference and ensure all pupils have equal access to opportunities to learn and develop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Contribute to the overall ethos/work/aims of the school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Appreciate and support the role of other professionals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Attend and participate in relevant meetings as required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Participate in training and other learning activities and performance development as required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supervision of pupils out of lesson times, including before and after school and at lunchtime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Accompany teaching staff and pupils on visits, trips and out of school activities as required and take responsibility for a group under the supervision of the teacher</w:t>
      </w: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Signed……………………………………………………..</w:t>
      </w:r>
      <w:bookmarkStart w:id="0" w:name="_GoBack"/>
      <w:bookmarkEnd w:id="0"/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FC5655" w:rsidRPr="007B4E72" w:rsidRDefault="00FC5655" w:rsidP="00FC565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Date…………………………………………………………</w:t>
      </w:r>
    </w:p>
    <w:p w:rsidR="00B3017E" w:rsidRDefault="003D071C" w:rsidP="004361BD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943725" cy="9525"/>
                <wp:effectExtent l="9525" t="8890" r="9525" b="1016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9pt;margin-top:4.45pt;width:546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"/>
            </w:pict>
          </mc:Fallback>
        </mc:AlternateContent>
      </w:r>
    </w:p>
    <w:sectPr w:rsidR="00B3017E" w:rsidSect="000F6D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21" w:right="424" w:bottom="1440" w:left="720" w:header="708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B5" w:rsidRDefault="003B51B5" w:rsidP="00581BD0">
      <w:pPr>
        <w:spacing w:after="0" w:line="240" w:lineRule="auto"/>
      </w:pPr>
      <w:r>
        <w:separator/>
      </w:r>
    </w:p>
  </w:endnote>
  <w:endnote w:type="continuationSeparator" w:id="0">
    <w:p w:rsidR="003B51B5" w:rsidRDefault="003B51B5" w:rsidP="0058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Next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B5" w:rsidRDefault="003B51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4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7"/>
      <w:gridCol w:w="1188"/>
      <w:gridCol w:w="1188"/>
      <w:gridCol w:w="1188"/>
    </w:tblGrid>
    <w:tr w:rsidR="003B51B5" w:rsidTr="000F6D7A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5367D28" wp14:editId="266C5561">
                <wp:extent cx="581025" cy="66675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51428A8" wp14:editId="11687446">
                <wp:extent cx="552450" cy="5238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Pr="00B435B1" w:rsidRDefault="003B51B5" w:rsidP="000F6D7A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F416097" wp14:editId="3A2385C7">
                <wp:extent cx="628650" cy="428625"/>
                <wp:effectExtent l="0" t="0" r="0" b="9525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FD0061F" wp14:editId="6A87C381">
                <wp:extent cx="542925" cy="542925"/>
                <wp:effectExtent l="0" t="0" r="9525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5640998" wp14:editId="19D11557">
                <wp:extent cx="619125" cy="571500"/>
                <wp:effectExtent l="0" t="0" r="9525" b="0"/>
                <wp:docPr id="5" name="Picture 5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52C6DAC" wp14:editId="14780267">
                <wp:extent cx="257175" cy="571500"/>
                <wp:effectExtent l="0" t="0" r="952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51B5" w:rsidRDefault="003B51B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B00F59E" wp14:editId="4EDBA42F">
                <wp:extent cx="609600" cy="581025"/>
                <wp:effectExtent l="0" t="0" r="0" b="9525"/>
                <wp:docPr id="7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B51B5" w:rsidRPr="00BB1C47" w:rsidRDefault="003B51B5" w:rsidP="00BB1C47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 w:rsidRPr="00BB1C47">
      <w:rPr>
        <w:rFonts w:ascii="Arial" w:hAnsi="Arial" w:cs="Arial"/>
        <w:sz w:val="16"/>
        <w:szCs w:val="16"/>
      </w:rPr>
      <w:t xml:space="preserve">The Dominic </w:t>
    </w:r>
    <w:proofErr w:type="spellStart"/>
    <w:r w:rsidRPr="00BB1C47">
      <w:rPr>
        <w:rFonts w:ascii="Arial" w:hAnsi="Arial" w:cs="Arial"/>
        <w:sz w:val="16"/>
        <w:szCs w:val="16"/>
      </w:rPr>
      <w:t>Barberi</w:t>
    </w:r>
    <w:proofErr w:type="spellEnd"/>
    <w:r w:rsidRPr="00BB1C47">
      <w:rPr>
        <w:rFonts w:ascii="Arial" w:hAnsi="Arial" w:cs="Arial"/>
        <w:sz w:val="16"/>
        <w:szCs w:val="16"/>
      </w:rPr>
      <w:t xml:space="preserve"> Multi Academy Company</w:t>
    </w:r>
    <w:r>
      <w:rPr>
        <w:rFonts w:ascii="Arial" w:hAnsi="Arial" w:cs="Arial"/>
        <w:sz w:val="16"/>
        <w:szCs w:val="16"/>
      </w:rPr>
      <w:t xml:space="preserve">. </w:t>
    </w:r>
    <w:r w:rsidRPr="00BB1C47">
      <w:rPr>
        <w:rFonts w:ascii="Arial" w:hAnsi="Arial" w:cs="Arial"/>
        <w:sz w:val="16"/>
        <w:szCs w:val="16"/>
      </w:rPr>
      <w:t xml:space="preserve">A company limited by guarantee registered in </w:t>
    </w:r>
    <w:smartTag w:uri="urn:schemas-microsoft-com:office:smarttags" w:element="country-region">
      <w:r w:rsidRPr="00BB1C47">
        <w:rPr>
          <w:rFonts w:ascii="Arial" w:hAnsi="Arial" w:cs="Arial"/>
          <w:sz w:val="16"/>
          <w:szCs w:val="16"/>
        </w:rPr>
        <w:t>England</w:t>
      </w:r>
    </w:smartTag>
    <w:r w:rsidRPr="00BB1C47"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 w:rsidRPr="00BB1C47">
          <w:rPr>
            <w:rFonts w:ascii="Arial" w:hAnsi="Arial" w:cs="Arial"/>
            <w:sz w:val="16"/>
            <w:szCs w:val="16"/>
          </w:rPr>
          <w:t>Wales</w:t>
        </w:r>
      </w:smartTag>
    </w:smartTag>
    <w:r w:rsidRPr="00BB1C47"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B5" w:rsidRDefault="003B51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B5" w:rsidRDefault="003B51B5" w:rsidP="00581BD0">
      <w:pPr>
        <w:spacing w:after="0" w:line="240" w:lineRule="auto"/>
      </w:pPr>
      <w:r>
        <w:separator/>
      </w:r>
    </w:p>
  </w:footnote>
  <w:footnote w:type="continuationSeparator" w:id="0">
    <w:p w:rsidR="003B51B5" w:rsidRDefault="003B51B5" w:rsidP="00581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B5" w:rsidRDefault="003B51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B5" w:rsidRPr="00B435B1" w:rsidRDefault="003B51B5" w:rsidP="00BB1C47">
    <w:pPr>
      <w:spacing w:after="0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0B01DA44" wp14:editId="611F18F3">
          <wp:simplePos x="0" y="0"/>
          <wp:positionH relativeFrom="column">
            <wp:posOffset>5715000</wp:posOffset>
          </wp:positionH>
          <wp:positionV relativeFrom="paragraph">
            <wp:posOffset>-100330</wp:posOffset>
          </wp:positionV>
          <wp:extent cx="1195705" cy="1365885"/>
          <wp:effectExtent l="0" t="0" r="4445" b="5715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36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10D0F9A" wp14:editId="6D1C3AF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537335" cy="590550"/>
          <wp:effectExtent l="0" t="0" r="5715" b="0"/>
          <wp:wrapTight wrapText="bothSides">
            <wp:wrapPolygon edited="0">
              <wp:start x="0" y="0"/>
              <wp:lineTo x="0" y="20903"/>
              <wp:lineTo x="21413" y="20903"/>
              <wp:lineTo x="21413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5B1">
      <w:rPr>
        <w:rFonts w:ascii="Arial" w:hAnsi="Arial" w:cs="Arial"/>
        <w:b/>
        <w:sz w:val="24"/>
        <w:szCs w:val="24"/>
      </w:rPr>
      <w:t xml:space="preserve">St </w:t>
    </w:r>
    <w:r>
      <w:rPr>
        <w:rFonts w:ascii="Arial" w:hAnsi="Arial" w:cs="Arial"/>
        <w:b/>
        <w:sz w:val="24"/>
        <w:szCs w:val="24"/>
      </w:rPr>
      <w:t xml:space="preserve">Gregory the </w:t>
    </w:r>
    <w:smartTag w:uri="urn:schemas-microsoft-com:office:smarttags" w:element="PlaceName">
      <w:smartTag w:uri="urn:schemas-microsoft-com:office:smarttags" w:element="place">
        <w:r>
          <w:rPr>
            <w:rFonts w:ascii="Arial" w:hAnsi="Arial" w:cs="Arial"/>
            <w:b/>
            <w:sz w:val="24"/>
            <w:szCs w:val="24"/>
          </w:rPr>
          <w:t>Great</w:t>
        </w:r>
      </w:smartTag>
      <w:r>
        <w:rPr>
          <w:rFonts w:ascii="Arial" w:hAnsi="Arial" w:cs="Arial"/>
          <w:b/>
          <w:sz w:val="24"/>
          <w:szCs w:val="24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b/>
            <w:sz w:val="24"/>
            <w:szCs w:val="24"/>
          </w:rPr>
          <w:t>Catholic</w:t>
        </w:r>
      </w:smartTag>
      <w:r w:rsidRPr="00B435B1">
        <w:rPr>
          <w:rFonts w:ascii="Arial" w:hAnsi="Arial" w:cs="Arial"/>
          <w:b/>
          <w:sz w:val="24"/>
          <w:szCs w:val="24"/>
        </w:rPr>
        <w:t xml:space="preserve"> </w:t>
      </w:r>
      <w:smartTag w:uri="urn:schemas-microsoft-com:office:smarttags" w:element="PlaceType">
        <w:r w:rsidRPr="00B435B1">
          <w:rPr>
            <w:rFonts w:ascii="Arial" w:hAnsi="Arial" w:cs="Arial"/>
            <w:b/>
            <w:sz w:val="24"/>
            <w:szCs w:val="24"/>
          </w:rPr>
          <w:t>School</w:t>
        </w:r>
      </w:smartTag>
    </w:smartTag>
  </w:p>
  <w:p w:rsidR="003B51B5" w:rsidRDefault="003B51B5" w:rsidP="00BB1C47">
    <w:pPr>
      <w:spacing w:after="0"/>
      <w:jc w:val="center"/>
      <w:rPr>
        <w:rFonts w:ascii="Arial" w:hAnsi="Arial" w:cs="Arial"/>
      </w:rPr>
    </w:pPr>
    <w:r>
      <w:rPr>
        <w:rFonts w:ascii="Arial" w:hAnsi="Arial" w:cs="Arial"/>
      </w:rPr>
      <w:t>Cricket Road</w:t>
    </w:r>
  </w:p>
  <w:p w:rsidR="003B51B5" w:rsidRDefault="003B51B5" w:rsidP="00BB1C47">
    <w:pPr>
      <w:spacing w:after="0"/>
      <w:jc w:val="center"/>
      <w:rPr>
        <w:rFonts w:ascii="Arial" w:hAnsi="Arial" w:cs="Arial"/>
      </w:rPr>
    </w:pPr>
    <w:smartTag w:uri="urn:schemas-microsoft-com:office:smarttags" w:element="City">
      <w:smartTag w:uri="urn:schemas-microsoft-com:office:smarttags" w:element="place">
        <w:r>
          <w:rPr>
            <w:rFonts w:ascii="Arial" w:hAnsi="Arial" w:cs="Arial"/>
          </w:rPr>
          <w:t>Oxford</w:t>
        </w:r>
      </w:smartTag>
    </w:smartTag>
  </w:p>
  <w:p w:rsidR="003B51B5" w:rsidRPr="00B435B1" w:rsidRDefault="003B51B5" w:rsidP="00BB1C47">
    <w:pPr>
      <w:spacing w:after="0"/>
      <w:jc w:val="center"/>
      <w:rPr>
        <w:rFonts w:ascii="Arial" w:hAnsi="Arial" w:cs="Arial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0E3200" wp14:editId="0EA11886">
              <wp:simplePos x="0" y="0"/>
              <wp:positionH relativeFrom="column">
                <wp:posOffset>-85725</wp:posOffset>
              </wp:positionH>
              <wp:positionV relativeFrom="paragraph">
                <wp:posOffset>66040</wp:posOffset>
              </wp:positionV>
              <wp:extent cx="1619250" cy="514350"/>
              <wp:effectExtent l="0" t="0" r="0" b="635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92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51B5" w:rsidRDefault="003B51B5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T: 01865 749933</w:t>
                          </w:r>
                        </w:p>
                        <w:p w:rsidR="003B51B5" w:rsidRDefault="003B51B5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stgregory@dbmac.org.uk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-6.75pt;margin-top:5.2pt;width:127.5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" stroked="f">
              <v:textbox>
                <w:txbxContent>
                  <w:p w:rsidR="003B51B5" w:rsidRDefault="003B51B5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T: 01865 749933</w:t>
                    </w:r>
                  </w:p>
                  <w:p w:rsidR="003B51B5" w:rsidRDefault="003B51B5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stgregory@dbmac.org.uk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</w:rPr>
      <w:t>OX4 3DR</w:t>
    </w:r>
  </w:p>
  <w:p w:rsidR="003B51B5" w:rsidRDefault="003B51B5" w:rsidP="00F57B73">
    <w:pPr>
      <w:tabs>
        <w:tab w:val="left" w:pos="9450"/>
      </w:tabs>
      <w:spacing w:after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:rsidR="003B51B5" w:rsidRDefault="003B51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B5" w:rsidRDefault="003B51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B1748"/>
    <w:multiLevelType w:val="hybridMultilevel"/>
    <w:tmpl w:val="A4A0306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B90F58"/>
    <w:multiLevelType w:val="hybridMultilevel"/>
    <w:tmpl w:val="BB74C7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02D85"/>
    <w:multiLevelType w:val="hybridMultilevel"/>
    <w:tmpl w:val="FBE4FF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E84FA1"/>
    <w:multiLevelType w:val="hybridMultilevel"/>
    <w:tmpl w:val="75C2FF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A14D5"/>
    <w:multiLevelType w:val="hybridMultilevel"/>
    <w:tmpl w:val="BE22B278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363136A"/>
    <w:multiLevelType w:val="hybridMultilevel"/>
    <w:tmpl w:val="3ABA485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5C34806"/>
    <w:multiLevelType w:val="hybridMultilevel"/>
    <w:tmpl w:val="9BEAD0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C4DA9"/>
    <w:multiLevelType w:val="hybridMultilevel"/>
    <w:tmpl w:val="7C065A1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D0"/>
    <w:rsid w:val="000064AD"/>
    <w:rsid w:val="00057CF9"/>
    <w:rsid w:val="00057F52"/>
    <w:rsid w:val="000678D2"/>
    <w:rsid w:val="00073264"/>
    <w:rsid w:val="000A2D04"/>
    <w:rsid w:val="000F6D7A"/>
    <w:rsid w:val="00164A9C"/>
    <w:rsid w:val="001760AB"/>
    <w:rsid w:val="001A7A54"/>
    <w:rsid w:val="002D7A06"/>
    <w:rsid w:val="0038056A"/>
    <w:rsid w:val="003B4B9C"/>
    <w:rsid w:val="003B51B5"/>
    <w:rsid w:val="003D071C"/>
    <w:rsid w:val="003F220E"/>
    <w:rsid w:val="004226D4"/>
    <w:rsid w:val="004361BD"/>
    <w:rsid w:val="00451027"/>
    <w:rsid w:val="004630D0"/>
    <w:rsid w:val="004C3139"/>
    <w:rsid w:val="004C3997"/>
    <w:rsid w:val="004D7F37"/>
    <w:rsid w:val="00510F8C"/>
    <w:rsid w:val="00581BD0"/>
    <w:rsid w:val="00597784"/>
    <w:rsid w:val="006535BD"/>
    <w:rsid w:val="006B15C9"/>
    <w:rsid w:val="006B29CC"/>
    <w:rsid w:val="006B557B"/>
    <w:rsid w:val="006F05F2"/>
    <w:rsid w:val="007B2F7F"/>
    <w:rsid w:val="008553B8"/>
    <w:rsid w:val="008564C7"/>
    <w:rsid w:val="008869F5"/>
    <w:rsid w:val="008E239C"/>
    <w:rsid w:val="008E6020"/>
    <w:rsid w:val="008E7B88"/>
    <w:rsid w:val="00960822"/>
    <w:rsid w:val="009830D2"/>
    <w:rsid w:val="00A34535"/>
    <w:rsid w:val="00A4613E"/>
    <w:rsid w:val="00A87240"/>
    <w:rsid w:val="00B251F8"/>
    <w:rsid w:val="00B2646A"/>
    <w:rsid w:val="00B3017E"/>
    <w:rsid w:val="00B36DCF"/>
    <w:rsid w:val="00B435B1"/>
    <w:rsid w:val="00B76BFD"/>
    <w:rsid w:val="00B83720"/>
    <w:rsid w:val="00BA0E06"/>
    <w:rsid w:val="00BB1C47"/>
    <w:rsid w:val="00C76B4E"/>
    <w:rsid w:val="00C83AC6"/>
    <w:rsid w:val="00C853D6"/>
    <w:rsid w:val="00CE4CFF"/>
    <w:rsid w:val="00D20094"/>
    <w:rsid w:val="00D317FF"/>
    <w:rsid w:val="00D54229"/>
    <w:rsid w:val="00DC0A7C"/>
    <w:rsid w:val="00DD4223"/>
    <w:rsid w:val="00E67F8D"/>
    <w:rsid w:val="00E700D4"/>
    <w:rsid w:val="00F37044"/>
    <w:rsid w:val="00F40D71"/>
    <w:rsid w:val="00F56E9B"/>
    <w:rsid w:val="00F57B73"/>
    <w:rsid w:val="00F627C7"/>
    <w:rsid w:val="00F9532E"/>
    <w:rsid w:val="00FC5655"/>
    <w:rsid w:val="00FD1B68"/>
    <w:rsid w:val="00FF15CB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39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1B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1B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B8"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sid w:val="00B435B1"/>
    <w:rPr>
      <w:sz w:val="24"/>
      <w:lang w:val="en-US" w:eastAsia="en-US"/>
    </w:rPr>
  </w:style>
  <w:style w:type="character" w:customStyle="1" w:styleId="CharChar2">
    <w:name w:val="Char Char2"/>
    <w:uiPriority w:val="99"/>
    <w:rsid w:val="00E67F8D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E67F8D"/>
    <w:rPr>
      <w:rFonts w:cs="Times New Roman"/>
      <w:color w:val="0000FF"/>
      <w:u w:val="single"/>
    </w:rPr>
  </w:style>
  <w:style w:type="paragraph" w:customStyle="1" w:styleId="Default">
    <w:name w:val="Default"/>
    <w:rsid w:val="003B51B5"/>
    <w:pPr>
      <w:widowControl w:val="0"/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B51B5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customStyle="1" w:styleId="Body2">
    <w:name w:val="Body 2"/>
    <w:rsid w:val="003B51B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Avenir Next" w:eastAsia="Arial Unicode MS" w:hAnsi="Avenir Next" w:cs="Arial Unicode MS"/>
      <w:color w:val="000000"/>
      <w:bdr w:val="nil"/>
      <w:lang w:eastAsia="en-GB"/>
    </w:rPr>
  </w:style>
  <w:style w:type="paragraph" w:customStyle="1" w:styleId="m-7727954880513241926gmail-qowt-stl-normalweb">
    <w:name w:val="m_-7727954880513241926gmail-qowt-stl-normalweb"/>
    <w:basedOn w:val="Normal"/>
    <w:rsid w:val="003B51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-7727954880513241926gmail-qowt-font3-agencyfb">
    <w:name w:val="m_-7727954880513241926gmail-qowt-font3-agencyfb"/>
    <w:basedOn w:val="DefaultParagraphFont"/>
    <w:rsid w:val="003B51B5"/>
  </w:style>
  <w:style w:type="paragraph" w:styleId="NoSpacing">
    <w:name w:val="No Spacing"/>
    <w:uiPriority w:val="1"/>
    <w:qFormat/>
    <w:rsid w:val="003B51B5"/>
    <w:rPr>
      <w:rFonts w:asciiTheme="minorHAnsi" w:eastAsiaTheme="minorEastAsia" w:hAnsiTheme="minorHAnsi" w:cstheme="minorBidi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39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1B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1B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B8"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sid w:val="00B435B1"/>
    <w:rPr>
      <w:sz w:val="24"/>
      <w:lang w:val="en-US" w:eastAsia="en-US"/>
    </w:rPr>
  </w:style>
  <w:style w:type="character" w:customStyle="1" w:styleId="CharChar2">
    <w:name w:val="Char Char2"/>
    <w:uiPriority w:val="99"/>
    <w:rsid w:val="00E67F8D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E67F8D"/>
    <w:rPr>
      <w:rFonts w:cs="Times New Roman"/>
      <w:color w:val="0000FF"/>
      <w:u w:val="single"/>
    </w:rPr>
  </w:style>
  <w:style w:type="paragraph" w:customStyle="1" w:styleId="Default">
    <w:name w:val="Default"/>
    <w:rsid w:val="003B51B5"/>
    <w:pPr>
      <w:widowControl w:val="0"/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B51B5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customStyle="1" w:styleId="Body2">
    <w:name w:val="Body 2"/>
    <w:rsid w:val="003B51B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Avenir Next" w:eastAsia="Arial Unicode MS" w:hAnsi="Avenir Next" w:cs="Arial Unicode MS"/>
      <w:color w:val="000000"/>
      <w:bdr w:val="nil"/>
      <w:lang w:eastAsia="en-GB"/>
    </w:rPr>
  </w:style>
  <w:style w:type="paragraph" w:customStyle="1" w:styleId="m-7727954880513241926gmail-qowt-stl-normalweb">
    <w:name w:val="m_-7727954880513241926gmail-qowt-stl-normalweb"/>
    <w:basedOn w:val="Normal"/>
    <w:rsid w:val="003B51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-7727954880513241926gmail-qowt-font3-agencyfb">
    <w:name w:val="m_-7727954880513241926gmail-qowt-font3-agencyfb"/>
    <w:basedOn w:val="DefaultParagraphFont"/>
    <w:rsid w:val="003B51B5"/>
  </w:style>
  <w:style w:type="paragraph" w:styleId="NoSpacing">
    <w:name w:val="No Spacing"/>
    <w:uiPriority w:val="1"/>
    <w:qFormat/>
    <w:rsid w:val="003B51B5"/>
    <w:rPr>
      <w:rFonts w:asciiTheme="minorHAnsi" w:eastAsiaTheme="minorEastAsia" w:hAnsiTheme="minorHAnsi" w:cstheme="minorBid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72EF7-CDA9-4189-9406-B6B598A24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868E87D</Template>
  <TotalTime>1</TotalTime>
  <Pages>1</Pages>
  <Words>496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RGelder</dc:creator>
  <cp:lastModifiedBy>RGelder</cp:lastModifiedBy>
  <cp:revision>3</cp:revision>
  <cp:lastPrinted>2018-04-06T07:39:00Z</cp:lastPrinted>
  <dcterms:created xsi:type="dcterms:W3CDTF">2018-04-24T09:59:00Z</dcterms:created>
  <dcterms:modified xsi:type="dcterms:W3CDTF">2018-04-24T09:59:00Z</dcterms:modified>
</cp:coreProperties>
</file>