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73BBA8E4">
            <wp:simplePos x="0" y="0"/>
            <wp:positionH relativeFrom="column">
              <wp:posOffset>1803400</wp:posOffset>
            </wp:positionH>
            <wp:positionV relativeFrom="paragraph">
              <wp:posOffset>-359275</wp:posOffset>
            </wp:positionV>
            <wp:extent cx="2999740" cy="719455"/>
            <wp:effectExtent l="0" t="0" r="0" b="444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6F6" w14:textId="77777777" w:rsidR="00F44783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37622343" w14:textId="77777777" w:rsidR="00671754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6B6223F3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6CF683E7" w14:textId="77777777" w:rsidR="00F2104F" w:rsidRPr="00DD51F8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</w:p>
          <w:p w14:paraId="482F2802" w14:textId="0094B2E3" w:rsidR="00F2104F" w:rsidRPr="00F2104F" w:rsidRDefault="00C80C64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2"/>
              </w:rPr>
              <w:t xml:space="preserve">Teacher of </w:t>
            </w:r>
            <w:r w:rsidR="00615546">
              <w:rPr>
                <w:rFonts w:cs="Arial"/>
                <w:b/>
                <w:color w:val="FFFFFF" w:themeColor="background1"/>
                <w:sz w:val="28"/>
                <w:szCs w:val="22"/>
              </w:rPr>
              <w:t>Drama (m</w:t>
            </w:r>
            <w:r w:rsidR="00FB2EE3">
              <w:rPr>
                <w:rFonts w:cs="Arial"/>
                <w:b/>
                <w:color w:val="FFFFFF" w:themeColor="background1"/>
                <w:sz w:val="28"/>
                <w:szCs w:val="22"/>
              </w:rPr>
              <w:t>aternity cover)</w:t>
            </w:r>
          </w:p>
          <w:p w14:paraId="541EAE91" w14:textId="77777777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</w:p>
          <w:p w14:paraId="381BC259" w14:textId="05231E59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color w:val="FFFFFF" w:themeColor="background1"/>
                <w:sz w:val="28"/>
                <w:szCs w:val="22"/>
              </w:rPr>
              <w:t xml:space="preserve">Salary </w:t>
            </w:r>
            <w:r w:rsidRPr="00CA12BE">
              <w:rPr>
                <w:rFonts w:cs="Arial"/>
                <w:color w:val="FFFFFF" w:themeColor="background1"/>
                <w:sz w:val="28"/>
                <w:szCs w:val="22"/>
              </w:rPr>
              <w:t xml:space="preserve">Range: </w:t>
            </w:r>
            <w:r w:rsidR="00EB4A33">
              <w:rPr>
                <w:rFonts w:cs="Arial"/>
                <w:sz w:val="28"/>
                <w:szCs w:val="22"/>
              </w:rPr>
              <w:t xml:space="preserve">Main Pay Scale (£22, </w:t>
            </w:r>
            <w:r w:rsidR="00CD5C96">
              <w:rPr>
                <w:rFonts w:cs="Arial"/>
                <w:sz w:val="28"/>
                <w:szCs w:val="22"/>
              </w:rPr>
              <w:t>917 to £33, 824</w:t>
            </w:r>
            <w:r w:rsidR="00EB4A33">
              <w:rPr>
                <w:rFonts w:cs="Arial"/>
                <w:sz w:val="28"/>
                <w:szCs w:val="22"/>
              </w:rPr>
              <w:t>)</w:t>
            </w:r>
          </w:p>
          <w:p w14:paraId="66D2BCE2" w14:textId="67F7B88C" w:rsidR="00932637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</w:p>
        </w:tc>
      </w:tr>
    </w:tbl>
    <w:p w14:paraId="2DD12591" w14:textId="77777777" w:rsidR="0089762D" w:rsidRDefault="0089762D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</w:p>
    <w:p w14:paraId="52060D9A" w14:textId="3236060B" w:rsidR="00FC00B7" w:rsidRDefault="00BF38DF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89762D">
        <w:rPr>
          <w:rFonts w:cs="Arial"/>
          <w:szCs w:val="22"/>
        </w:rPr>
        <w:t xml:space="preserve">St </w:t>
      </w:r>
      <w:r w:rsidRPr="00A26086">
        <w:rPr>
          <w:rFonts w:cs="Arial"/>
        </w:rPr>
        <w:t xml:space="preserve">Aidan’s </w:t>
      </w:r>
      <w:r w:rsidR="00EB4A33">
        <w:rPr>
          <w:rFonts w:cs="Arial"/>
        </w:rPr>
        <w:t>is a small Academy with a strong ethos of ‘we are destined for greatness’.</w:t>
      </w:r>
    </w:p>
    <w:p w14:paraId="1408D73D" w14:textId="77777777" w:rsid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04BCFAD4" w14:textId="003CF278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 xml:space="preserve">We are looking for an ambitious individual who is knowledgeable in their subject and is committed to supporting and developing the vision for St Aidan’s, has a passion for playing a key role in ensuring young people succeed and thrive on working as part of a fantastic team. </w:t>
      </w:r>
    </w:p>
    <w:p w14:paraId="5D92A764" w14:textId="77777777" w:rsidR="00EB4A33" w:rsidRP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8"/>
        </w:rPr>
      </w:pPr>
    </w:p>
    <w:p w14:paraId="58995E36" w14:textId="77777777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The ideal candidate will:</w:t>
      </w:r>
    </w:p>
    <w:p w14:paraId="0EC01BF5" w14:textId="3EA331B8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Be an outstanding</w:t>
      </w:r>
      <w:r w:rsidR="00EB4A33" w:rsidRPr="00EB4A33">
        <w:rPr>
          <w:rFonts w:cs="Arial"/>
          <w:szCs w:val="22"/>
        </w:rPr>
        <w:t xml:space="preserve"> classroom practitioner and role model, demonstrating high personal and professional standards</w:t>
      </w:r>
    </w:p>
    <w:p w14:paraId="7AFD2D6A" w14:textId="60BDD645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Demonstrate outstanding</w:t>
      </w:r>
      <w:r w:rsidR="00EB4A33" w:rsidRPr="00EB4A33">
        <w:rPr>
          <w:rFonts w:cs="Arial"/>
          <w:szCs w:val="22"/>
        </w:rPr>
        <w:t xml:space="preserve"> pedagogy practice, sharing it within the department.</w:t>
      </w:r>
    </w:p>
    <w:p w14:paraId="5DC42A2D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Support colleagues so that appropriate standards of behaviour are established and maintained.</w:t>
      </w:r>
    </w:p>
    <w:p w14:paraId="4992E520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Fully support the extra-curricular activities of the Academy.</w:t>
      </w:r>
    </w:p>
    <w:p w14:paraId="7505195F" w14:textId="77777777" w:rsidR="002C3B6B" w:rsidRPr="00A26086" w:rsidRDefault="002C3B6B" w:rsidP="002C3B6B">
      <w:pPr>
        <w:widowControl w:val="0"/>
        <w:autoSpaceDE w:val="0"/>
        <w:autoSpaceDN w:val="0"/>
        <w:adjustRightInd w:val="0"/>
        <w:jc w:val="both"/>
        <w:rPr>
          <w:rFonts w:cs="Arial"/>
          <w:bCs/>
        </w:rPr>
      </w:pPr>
    </w:p>
    <w:p w14:paraId="3CCA73E5" w14:textId="77777777" w:rsidR="00FD2AFE" w:rsidRPr="00A26086" w:rsidRDefault="00FD2AFE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bookmarkStart w:id="0" w:name="_GoBack"/>
      <w:bookmarkEnd w:id="0"/>
    </w:p>
    <w:p w14:paraId="5BF9C3FD" w14:textId="428D420E" w:rsidR="00B17D2E" w:rsidRPr="002C3B6B" w:rsidRDefault="00B17D2E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  <w:r w:rsidRPr="002C3B6B">
        <w:rPr>
          <w:rFonts w:cs="Arial"/>
          <w:szCs w:val="22"/>
        </w:rPr>
        <w:t xml:space="preserve">Should you wish to visit the school, please contact </w:t>
      </w:r>
      <w:r w:rsidR="002C3B6B" w:rsidRPr="002C3B6B">
        <w:rPr>
          <w:rFonts w:cs="Arial"/>
          <w:szCs w:val="22"/>
        </w:rPr>
        <w:t>Alex Simpson</w:t>
      </w:r>
      <w:r w:rsidRPr="002C3B6B">
        <w:rPr>
          <w:rFonts w:cs="Arial"/>
          <w:szCs w:val="22"/>
        </w:rPr>
        <w:t xml:space="preserve">, </w:t>
      </w:r>
      <w:r w:rsidR="002C3B6B" w:rsidRPr="002C3B6B">
        <w:rPr>
          <w:rFonts w:cs="Arial"/>
          <w:szCs w:val="22"/>
        </w:rPr>
        <w:t>PA to the Principal</w:t>
      </w:r>
      <w:r w:rsidRPr="002C3B6B">
        <w:rPr>
          <w:rFonts w:cs="Arial"/>
          <w:szCs w:val="22"/>
        </w:rPr>
        <w:t>, on 01325 3737</w:t>
      </w:r>
      <w:r w:rsidR="002C3B6B" w:rsidRPr="002C3B6B">
        <w:rPr>
          <w:rFonts w:cs="Arial"/>
          <w:szCs w:val="22"/>
        </w:rPr>
        <w:t>78</w:t>
      </w:r>
      <w:r w:rsidRPr="002C3B6B">
        <w:rPr>
          <w:rFonts w:cs="Arial"/>
          <w:szCs w:val="22"/>
        </w:rPr>
        <w:t xml:space="preserve"> to arrange a date/time.</w:t>
      </w:r>
    </w:p>
    <w:p w14:paraId="17B7654B" w14:textId="77777777" w:rsidR="00F3191F" w:rsidRPr="0089762D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2"/>
        </w:rPr>
      </w:pPr>
    </w:p>
    <w:p w14:paraId="7B9927EB" w14:textId="1F82C24A" w:rsid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Further details and an application form are available from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, Tel: 01325 </w:t>
      </w:r>
      <w:r w:rsidR="002C3B6B">
        <w:rPr>
          <w:rFonts w:cstheme="majorHAnsi"/>
          <w:b/>
        </w:rPr>
        <w:t xml:space="preserve">373778 </w:t>
      </w:r>
      <w:r w:rsidRPr="0093642B">
        <w:rPr>
          <w:rFonts w:cstheme="majorHAnsi"/>
          <w:b/>
        </w:rPr>
        <w:t xml:space="preserve">or Email: </w:t>
      </w:r>
      <w:hyperlink r:id="rId6" w:history="1">
        <w:r w:rsidR="002C3B6B" w:rsidRPr="00D90836">
          <w:rPr>
            <w:rStyle w:val="Hyperlink"/>
            <w:rFonts w:cstheme="majorHAnsi"/>
            <w:b/>
          </w:rPr>
          <w:t>A.Simpson@staidansacademy.org.uk</w:t>
        </w:r>
      </w:hyperlink>
      <w:r w:rsidR="002C3B6B">
        <w:rPr>
          <w:rFonts w:cstheme="majorHAnsi"/>
          <w:b/>
        </w:rPr>
        <w:t xml:space="preserve"> </w:t>
      </w:r>
      <w:r w:rsidRPr="0089762D">
        <w:rPr>
          <w:rFonts w:cs="Arial"/>
          <w:b/>
          <w:szCs w:val="22"/>
        </w:rPr>
        <w:t xml:space="preserve">or alternatively downloaded from our website: </w:t>
      </w:r>
      <w:hyperlink r:id="rId7" w:history="1">
        <w:r w:rsidRPr="0089762D">
          <w:rPr>
            <w:rStyle w:val="Hyperlink"/>
            <w:rFonts w:cs="Arial"/>
            <w:b/>
            <w:szCs w:val="22"/>
          </w:rPr>
          <w:t>www.staidansacademy.co.uk</w:t>
        </w:r>
      </w:hyperlink>
      <w:r w:rsidRPr="0093642B">
        <w:rPr>
          <w:rFonts w:cstheme="majorHAnsi"/>
          <w:b/>
        </w:rPr>
        <w:t xml:space="preserve">. </w:t>
      </w:r>
    </w:p>
    <w:p w14:paraId="56C7D695" w14:textId="77777777" w:rsidR="0093642B" w:rsidRDefault="0093642B" w:rsidP="0093642B">
      <w:pPr>
        <w:jc w:val="both"/>
        <w:rPr>
          <w:rFonts w:cstheme="majorHAnsi"/>
          <w:b/>
        </w:rPr>
      </w:pPr>
    </w:p>
    <w:p w14:paraId="082AC05C" w14:textId="7F99A65A" w:rsidR="0093642B" w:rsidRP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Applications must be returned to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 via email.</w:t>
      </w:r>
    </w:p>
    <w:p w14:paraId="1C1F6E60" w14:textId="77777777" w:rsidR="0093642B" w:rsidRDefault="0093642B" w:rsidP="007B5C22">
      <w:pPr>
        <w:jc w:val="both"/>
        <w:rPr>
          <w:rFonts w:cs="Arial"/>
          <w:b/>
          <w:szCs w:val="22"/>
        </w:rPr>
      </w:pPr>
    </w:p>
    <w:p w14:paraId="61B4711B" w14:textId="31B11A7C" w:rsidR="00F24F50" w:rsidRDefault="0089762D" w:rsidP="00F3191F">
      <w:pPr>
        <w:jc w:val="both"/>
        <w:rPr>
          <w:rFonts w:cs="Arial"/>
          <w:b/>
          <w:szCs w:val="22"/>
        </w:rPr>
      </w:pPr>
      <w:r w:rsidRPr="0089762D">
        <w:rPr>
          <w:rFonts w:cs="Arial"/>
          <w:b/>
          <w:szCs w:val="22"/>
        </w:rPr>
        <w:t xml:space="preserve">Closing </w:t>
      </w:r>
      <w:r w:rsidRPr="00CA12BE">
        <w:rPr>
          <w:rFonts w:cs="Arial"/>
          <w:b/>
          <w:szCs w:val="22"/>
        </w:rPr>
        <w:t>Date</w:t>
      </w:r>
      <w:r w:rsidR="002C3B6B" w:rsidRPr="00CA12BE">
        <w:rPr>
          <w:rFonts w:cs="Arial"/>
          <w:b/>
          <w:szCs w:val="22"/>
        </w:rPr>
        <w:t>:</w:t>
      </w:r>
      <w:r w:rsidR="006C112F" w:rsidRPr="00CA12BE">
        <w:rPr>
          <w:rFonts w:cs="Arial"/>
          <w:b/>
          <w:szCs w:val="22"/>
        </w:rPr>
        <w:t xml:space="preserve"> </w:t>
      </w:r>
      <w:r w:rsidR="00F24F50">
        <w:rPr>
          <w:rFonts w:cs="Arial"/>
          <w:b/>
          <w:szCs w:val="22"/>
        </w:rPr>
        <w:t>22 May, 12 noon</w:t>
      </w:r>
    </w:p>
    <w:p w14:paraId="310F4410" w14:textId="218AEF69" w:rsidR="00F3191F" w:rsidRPr="00CA12BE" w:rsidRDefault="00F24F50" w:rsidP="00F3191F">
      <w:pPr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Interviews: </w:t>
      </w:r>
      <w:r w:rsidR="008E326D">
        <w:rPr>
          <w:rFonts w:cs="Arial"/>
          <w:b/>
          <w:szCs w:val="22"/>
        </w:rPr>
        <w:t xml:space="preserve">23/24 </w:t>
      </w:r>
      <w:r>
        <w:rPr>
          <w:rFonts w:cs="Arial"/>
          <w:b/>
          <w:szCs w:val="22"/>
        </w:rPr>
        <w:t>May 2019</w:t>
      </w:r>
    </w:p>
    <w:p w14:paraId="534CA010" w14:textId="77777777" w:rsidR="0089762D" w:rsidRDefault="0089762D" w:rsidP="00F3191F">
      <w:pPr>
        <w:jc w:val="both"/>
        <w:rPr>
          <w:rFonts w:cs="Arial"/>
          <w:szCs w:val="22"/>
        </w:rPr>
      </w:pPr>
    </w:p>
    <w:p w14:paraId="665B3BC8" w14:textId="1AF3FE6F" w:rsidR="0089762D" w:rsidRDefault="00F3191F" w:rsidP="00FD67F3">
      <w:pPr>
        <w:jc w:val="both"/>
        <w:rPr>
          <w:rFonts w:cs="Arial"/>
          <w:szCs w:val="22"/>
        </w:rPr>
      </w:pPr>
      <w:r w:rsidRPr="0089762D">
        <w:rPr>
          <w:rFonts w:cs="Arial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17A17BFF" w14:textId="2FE6E3E9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26C6490C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proofErr w:type="spellStart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>Mrs</w:t>
            </w:r>
            <w:proofErr w:type="spellEnd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N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A64C71">
      <w:pgSz w:w="11900" w:h="16840"/>
      <w:pgMar w:top="1134" w:right="987" w:bottom="5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F0BD6"/>
    <w:multiLevelType w:val="hybridMultilevel"/>
    <w:tmpl w:val="9342DC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A0899"/>
    <w:multiLevelType w:val="hybridMultilevel"/>
    <w:tmpl w:val="F566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83"/>
    <w:rsid w:val="00003BF5"/>
    <w:rsid w:val="00023B88"/>
    <w:rsid w:val="000B306B"/>
    <w:rsid w:val="000E50C4"/>
    <w:rsid w:val="001253EB"/>
    <w:rsid w:val="00146DF7"/>
    <w:rsid w:val="00156D9D"/>
    <w:rsid w:val="001C007C"/>
    <w:rsid w:val="001D5A62"/>
    <w:rsid w:val="00207E5F"/>
    <w:rsid w:val="0021409F"/>
    <w:rsid w:val="00227A63"/>
    <w:rsid w:val="00231D0D"/>
    <w:rsid w:val="00264E13"/>
    <w:rsid w:val="002A4B72"/>
    <w:rsid w:val="002C3B6B"/>
    <w:rsid w:val="002E16AE"/>
    <w:rsid w:val="00312E45"/>
    <w:rsid w:val="00314CF3"/>
    <w:rsid w:val="0032045F"/>
    <w:rsid w:val="003B6E2F"/>
    <w:rsid w:val="003C1643"/>
    <w:rsid w:val="003D46FA"/>
    <w:rsid w:val="003E700D"/>
    <w:rsid w:val="003F50A6"/>
    <w:rsid w:val="004305BA"/>
    <w:rsid w:val="00440427"/>
    <w:rsid w:val="0045101C"/>
    <w:rsid w:val="004C0F36"/>
    <w:rsid w:val="00502465"/>
    <w:rsid w:val="005635F1"/>
    <w:rsid w:val="005846CC"/>
    <w:rsid w:val="005C5C9A"/>
    <w:rsid w:val="005D2ACA"/>
    <w:rsid w:val="005D3BBA"/>
    <w:rsid w:val="005F42AB"/>
    <w:rsid w:val="00615546"/>
    <w:rsid w:val="00623AA7"/>
    <w:rsid w:val="00663465"/>
    <w:rsid w:val="00671754"/>
    <w:rsid w:val="006C112F"/>
    <w:rsid w:val="0079235E"/>
    <w:rsid w:val="007B1322"/>
    <w:rsid w:val="007B5C22"/>
    <w:rsid w:val="007C45ED"/>
    <w:rsid w:val="00843F30"/>
    <w:rsid w:val="0088381A"/>
    <w:rsid w:val="00893A53"/>
    <w:rsid w:val="008972B4"/>
    <w:rsid w:val="0089762D"/>
    <w:rsid w:val="008C1BCC"/>
    <w:rsid w:val="008E326D"/>
    <w:rsid w:val="0090135B"/>
    <w:rsid w:val="00932637"/>
    <w:rsid w:val="0093642B"/>
    <w:rsid w:val="0096176E"/>
    <w:rsid w:val="009879A1"/>
    <w:rsid w:val="009B3367"/>
    <w:rsid w:val="009B52AB"/>
    <w:rsid w:val="009C0C82"/>
    <w:rsid w:val="009C11D0"/>
    <w:rsid w:val="009E0F34"/>
    <w:rsid w:val="009F6B5D"/>
    <w:rsid w:val="00A26086"/>
    <w:rsid w:val="00A36FC9"/>
    <w:rsid w:val="00A42893"/>
    <w:rsid w:val="00A60480"/>
    <w:rsid w:val="00A64C71"/>
    <w:rsid w:val="00A86351"/>
    <w:rsid w:val="00AD31FC"/>
    <w:rsid w:val="00B1708C"/>
    <w:rsid w:val="00B17D2E"/>
    <w:rsid w:val="00B57972"/>
    <w:rsid w:val="00BB0423"/>
    <w:rsid w:val="00BF38DF"/>
    <w:rsid w:val="00C33036"/>
    <w:rsid w:val="00C80C64"/>
    <w:rsid w:val="00CA12BE"/>
    <w:rsid w:val="00CA1BD9"/>
    <w:rsid w:val="00CA486D"/>
    <w:rsid w:val="00CB3068"/>
    <w:rsid w:val="00CD5C96"/>
    <w:rsid w:val="00D34979"/>
    <w:rsid w:val="00D44194"/>
    <w:rsid w:val="00D66F05"/>
    <w:rsid w:val="00D873CF"/>
    <w:rsid w:val="00D96748"/>
    <w:rsid w:val="00DB09DA"/>
    <w:rsid w:val="00DB5D63"/>
    <w:rsid w:val="00DC0A75"/>
    <w:rsid w:val="00DC3DEC"/>
    <w:rsid w:val="00DD51F8"/>
    <w:rsid w:val="00EB4A33"/>
    <w:rsid w:val="00EC339E"/>
    <w:rsid w:val="00EF1B25"/>
    <w:rsid w:val="00F2104F"/>
    <w:rsid w:val="00F236F0"/>
    <w:rsid w:val="00F24F50"/>
    <w:rsid w:val="00F3191F"/>
    <w:rsid w:val="00F44783"/>
    <w:rsid w:val="00F67DB8"/>
    <w:rsid w:val="00F960E3"/>
    <w:rsid w:val="00FB173C"/>
    <w:rsid w:val="00FB2EE3"/>
    <w:rsid w:val="00FC00B7"/>
    <w:rsid w:val="00FC1098"/>
    <w:rsid w:val="00FC47EB"/>
    <w:rsid w:val="00FD29C8"/>
    <w:rsid w:val="00FD2AFE"/>
    <w:rsid w:val="00FD67F3"/>
    <w:rsid w:val="00FE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7D796245-F568-4EBA-8B07-F990431A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4C918CE0</Template>
  <TotalTime>30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8</cp:revision>
  <cp:lastPrinted>2019-05-10T09:38:00Z</cp:lastPrinted>
  <dcterms:created xsi:type="dcterms:W3CDTF">2019-05-09T13:13:00Z</dcterms:created>
  <dcterms:modified xsi:type="dcterms:W3CDTF">2019-05-10T10:03:00Z</dcterms:modified>
</cp:coreProperties>
</file>