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CE14EC" w:rsidTr="001375BA">
        <w:tc>
          <w:tcPr>
            <w:tcW w:w="13603" w:type="dxa"/>
          </w:tcPr>
          <w:p w:rsidR="00CE14EC" w:rsidRPr="00160BC9" w:rsidRDefault="00160BC9">
            <w:pPr>
              <w:rPr>
                <w:sz w:val="32"/>
                <w:szCs w:val="32"/>
              </w:rPr>
            </w:pPr>
            <w:r w:rsidRPr="00606DDE">
              <w:rPr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73D1ADED" wp14:editId="4E0A4B77">
                  <wp:simplePos x="0" y="0"/>
                  <wp:positionH relativeFrom="column">
                    <wp:posOffset>7767320</wp:posOffset>
                  </wp:positionH>
                  <wp:positionV relativeFrom="paragraph">
                    <wp:posOffset>0</wp:posOffset>
                  </wp:positionV>
                  <wp:extent cx="556260" cy="59055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712" y="20903"/>
                      <wp:lineTo x="20712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08EF">
              <w:t xml:space="preserve">     </w:t>
            </w:r>
            <w:r w:rsidR="00CE14EC">
              <w:t xml:space="preserve">    </w:t>
            </w:r>
            <w:r w:rsidR="00DA08EF">
              <w:rPr>
                <w:sz w:val="32"/>
                <w:szCs w:val="32"/>
              </w:rPr>
              <w:t>St Joseph’s Catholic High School Business and Enterprise College</w:t>
            </w:r>
            <w:r>
              <w:rPr>
                <w:sz w:val="32"/>
                <w:szCs w:val="32"/>
              </w:rPr>
              <w:t xml:space="preserve"> </w:t>
            </w:r>
            <w:r w:rsidR="00CE14EC" w:rsidRPr="00DA08EF">
              <w:rPr>
                <w:sz w:val="32"/>
                <w:szCs w:val="32"/>
              </w:rPr>
              <w:t>Job Description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CE14EC" w:rsidRPr="00DA08EF" w:rsidTr="001375BA">
        <w:tc>
          <w:tcPr>
            <w:tcW w:w="13603" w:type="dxa"/>
          </w:tcPr>
          <w:p w:rsidR="00481B8D" w:rsidRPr="00DA08EF" w:rsidRDefault="00CE14EC">
            <w:pPr>
              <w:rPr>
                <w:sz w:val="24"/>
                <w:szCs w:val="24"/>
              </w:rPr>
            </w:pPr>
            <w:r w:rsidRPr="00DA08EF">
              <w:rPr>
                <w:sz w:val="24"/>
                <w:szCs w:val="24"/>
              </w:rPr>
              <w:t>Ti</w:t>
            </w:r>
            <w:r w:rsidR="005E1FD0">
              <w:rPr>
                <w:sz w:val="24"/>
                <w:szCs w:val="24"/>
              </w:rPr>
              <w:t>tle : Senior Business Manager</w:t>
            </w:r>
          </w:p>
        </w:tc>
      </w:tr>
      <w:tr w:rsidR="00481B8D" w:rsidRPr="00DA08EF" w:rsidTr="001375BA">
        <w:tc>
          <w:tcPr>
            <w:tcW w:w="13603" w:type="dxa"/>
          </w:tcPr>
          <w:p w:rsidR="00481B8D" w:rsidRPr="00DA08EF" w:rsidRDefault="00481B8D" w:rsidP="005E1FD0">
            <w:pPr>
              <w:rPr>
                <w:sz w:val="24"/>
                <w:szCs w:val="24"/>
              </w:rPr>
            </w:pPr>
            <w:r w:rsidRPr="00DA08EF">
              <w:rPr>
                <w:sz w:val="24"/>
                <w:szCs w:val="24"/>
              </w:rPr>
              <w:t>Salary Scale:</w:t>
            </w:r>
            <w:r w:rsidR="006F1200">
              <w:rPr>
                <w:sz w:val="24"/>
                <w:szCs w:val="24"/>
              </w:rPr>
              <w:t xml:space="preserve"> </w:t>
            </w:r>
            <w:r w:rsidR="003925A3">
              <w:rPr>
                <w:sz w:val="24"/>
                <w:szCs w:val="24"/>
              </w:rPr>
              <w:t>OS17 £45,822 to £47,760</w:t>
            </w:r>
          </w:p>
        </w:tc>
      </w:tr>
      <w:tr w:rsidR="00481B8D" w:rsidRPr="00DA08EF" w:rsidTr="001375BA">
        <w:tc>
          <w:tcPr>
            <w:tcW w:w="13603" w:type="dxa"/>
          </w:tcPr>
          <w:p w:rsidR="00481B8D" w:rsidRPr="00DA08EF" w:rsidRDefault="00481B8D" w:rsidP="005E1FD0">
            <w:pPr>
              <w:rPr>
                <w:sz w:val="24"/>
                <w:szCs w:val="24"/>
              </w:rPr>
            </w:pPr>
            <w:r w:rsidRPr="00DA08EF">
              <w:rPr>
                <w:sz w:val="24"/>
                <w:szCs w:val="24"/>
              </w:rPr>
              <w:t>Supported by and reporting to; Head teacher</w:t>
            </w:r>
          </w:p>
        </w:tc>
      </w:tr>
      <w:tr w:rsidR="00481B8D" w:rsidRPr="00DA08EF" w:rsidTr="001375BA">
        <w:tc>
          <w:tcPr>
            <w:tcW w:w="13603" w:type="dxa"/>
          </w:tcPr>
          <w:p w:rsidR="00481B8D" w:rsidRPr="005E1FD0" w:rsidRDefault="00481B8D">
            <w:pPr>
              <w:rPr>
                <w:color w:val="000000" w:themeColor="text1"/>
                <w:sz w:val="24"/>
                <w:szCs w:val="24"/>
              </w:rPr>
            </w:pPr>
            <w:r w:rsidRPr="00DA08EF">
              <w:rPr>
                <w:sz w:val="24"/>
                <w:szCs w:val="24"/>
              </w:rPr>
              <w:t>Respo</w:t>
            </w:r>
            <w:r w:rsidR="00DA08EF" w:rsidRPr="00DA08EF">
              <w:rPr>
                <w:sz w:val="24"/>
                <w:szCs w:val="24"/>
              </w:rPr>
              <w:t xml:space="preserve">nsible for : Line management </w:t>
            </w:r>
            <w:r w:rsidR="005E1FD0">
              <w:rPr>
                <w:color w:val="000000" w:themeColor="text1"/>
                <w:sz w:val="24"/>
                <w:szCs w:val="24"/>
              </w:rPr>
              <w:t>of</w:t>
            </w:r>
            <w:r w:rsidR="00445EB4">
              <w:rPr>
                <w:color w:val="000000" w:themeColor="text1"/>
                <w:sz w:val="24"/>
                <w:szCs w:val="24"/>
              </w:rPr>
              <w:t xml:space="preserve"> Finance Administrator,</w:t>
            </w:r>
            <w:r w:rsidR="005E1FD0">
              <w:rPr>
                <w:color w:val="000000" w:themeColor="text1"/>
                <w:sz w:val="24"/>
                <w:szCs w:val="24"/>
              </w:rPr>
              <w:t xml:space="preserve"> Catering Manager, IT Manager, </w:t>
            </w:r>
            <w:r w:rsidR="00445EB4">
              <w:rPr>
                <w:color w:val="000000" w:themeColor="text1"/>
                <w:sz w:val="24"/>
                <w:szCs w:val="24"/>
              </w:rPr>
              <w:t xml:space="preserve">Sports Development Officer, Librarian, </w:t>
            </w:r>
            <w:r w:rsidR="005E1FD0">
              <w:rPr>
                <w:color w:val="000000" w:themeColor="text1"/>
                <w:sz w:val="24"/>
                <w:szCs w:val="24"/>
              </w:rPr>
              <w:t xml:space="preserve"> Midday Supervisors</w:t>
            </w:r>
            <w:r w:rsidR="00445EB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DA08EF" w:rsidRPr="00DA08EF" w:rsidTr="001375BA">
        <w:tc>
          <w:tcPr>
            <w:tcW w:w="13603" w:type="dxa"/>
          </w:tcPr>
          <w:p w:rsidR="009D5335" w:rsidRDefault="009D5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Principle responsibilities: To</w:t>
            </w:r>
            <w:r w:rsidR="0026472A" w:rsidRPr="009D5335">
              <w:rPr>
                <w:color w:val="FF0000"/>
                <w:sz w:val="24"/>
                <w:szCs w:val="24"/>
              </w:rPr>
              <w:t xml:space="preserve"> </w:t>
            </w:r>
            <w:r w:rsidR="0026472A" w:rsidRPr="00445EB4">
              <w:rPr>
                <w:color w:val="000000" w:themeColor="text1"/>
                <w:sz w:val="24"/>
                <w:szCs w:val="24"/>
              </w:rPr>
              <w:t xml:space="preserve">contribute to the strategic direction of the school </w:t>
            </w:r>
            <w:r w:rsidR="003808D9" w:rsidRPr="00445EB4">
              <w:rPr>
                <w:color w:val="000000" w:themeColor="text1"/>
                <w:sz w:val="24"/>
                <w:szCs w:val="24"/>
              </w:rPr>
              <w:t>and provide</w:t>
            </w:r>
            <w:r w:rsidRPr="00445EB4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professiona</w:t>
            </w:r>
            <w:r w:rsidR="0026472A">
              <w:rPr>
                <w:sz w:val="24"/>
                <w:szCs w:val="24"/>
              </w:rPr>
              <w:t xml:space="preserve">l leadership and </w:t>
            </w:r>
            <w:r w:rsidR="00445EB4">
              <w:rPr>
                <w:sz w:val="24"/>
                <w:szCs w:val="24"/>
              </w:rPr>
              <w:t>be</w:t>
            </w:r>
            <w:r w:rsidR="003808D9">
              <w:rPr>
                <w:sz w:val="24"/>
                <w:szCs w:val="24"/>
              </w:rPr>
              <w:t xml:space="preserve"> responsible </w:t>
            </w:r>
            <w:r>
              <w:rPr>
                <w:sz w:val="24"/>
                <w:szCs w:val="24"/>
              </w:rPr>
              <w:t xml:space="preserve">for key resource development in the following </w:t>
            </w:r>
            <w:r w:rsidR="003808D9">
              <w:rPr>
                <w:sz w:val="24"/>
                <w:szCs w:val="24"/>
              </w:rPr>
              <w:t>areas: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Financial management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 management and procurement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Resources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Estate Management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Management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and Safety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</w:t>
            </w:r>
          </w:p>
          <w:p w:rsidR="009D5335" w:rsidRDefault="009D5335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Development including writing bids</w:t>
            </w:r>
          </w:p>
          <w:p w:rsidR="0057523B" w:rsidRDefault="0057523B" w:rsidP="009D533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Sports development</w:t>
            </w:r>
          </w:p>
          <w:p w:rsidR="00B53AA0" w:rsidRPr="00DA08EF" w:rsidRDefault="005E1FD0" w:rsidP="009D5335">
            <w:pPr>
              <w:pStyle w:val="ListParagraph"/>
              <w:ind w:left="780"/>
              <w:rPr>
                <w:sz w:val="24"/>
                <w:szCs w:val="24"/>
              </w:rPr>
            </w:pPr>
            <w:r w:rsidRPr="009D5335">
              <w:rPr>
                <w:sz w:val="24"/>
                <w:szCs w:val="24"/>
              </w:rPr>
              <w:t xml:space="preserve"> </w:t>
            </w:r>
          </w:p>
        </w:tc>
      </w:tr>
    </w:tbl>
    <w:p w:rsidR="00D747BF" w:rsidRDefault="00D747BF">
      <w:pPr>
        <w:rPr>
          <w:sz w:val="24"/>
          <w:szCs w:val="24"/>
        </w:rPr>
      </w:pPr>
    </w:p>
    <w:p w:rsidR="0018114E" w:rsidRDefault="009D53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8114E" w:rsidRDefault="0018114E">
      <w:pPr>
        <w:rPr>
          <w:sz w:val="24"/>
          <w:szCs w:val="24"/>
        </w:rPr>
      </w:pPr>
    </w:p>
    <w:p w:rsidR="0018114E" w:rsidRDefault="0018114E">
      <w:pPr>
        <w:rPr>
          <w:sz w:val="24"/>
          <w:szCs w:val="24"/>
        </w:rPr>
      </w:pPr>
    </w:p>
    <w:p w:rsidR="0018114E" w:rsidRDefault="0018114E">
      <w:pPr>
        <w:rPr>
          <w:sz w:val="24"/>
          <w:szCs w:val="24"/>
        </w:rPr>
      </w:pPr>
    </w:p>
    <w:p w:rsidR="00481B8D" w:rsidRPr="0018114E" w:rsidRDefault="009D5335">
      <w:pPr>
        <w:rPr>
          <w:b/>
          <w:sz w:val="24"/>
          <w:szCs w:val="24"/>
        </w:rPr>
      </w:pPr>
      <w:r w:rsidRPr="0018114E">
        <w:rPr>
          <w:b/>
          <w:sz w:val="24"/>
          <w:szCs w:val="24"/>
        </w:rPr>
        <w:lastRenderedPageBreak/>
        <w:t>Core Duties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4"/>
        <w:gridCol w:w="4252"/>
      </w:tblGrid>
      <w:tr w:rsidR="00572F5F" w:rsidRPr="00DA08EF" w:rsidTr="00AB70E6">
        <w:tc>
          <w:tcPr>
            <w:tcW w:w="2547" w:type="dxa"/>
          </w:tcPr>
          <w:p w:rsidR="00572F5F" w:rsidRPr="00DA08EF" w:rsidRDefault="00572F5F" w:rsidP="009D53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Financial Management</w:t>
            </w:r>
          </w:p>
        </w:tc>
        <w:tc>
          <w:tcPr>
            <w:tcW w:w="11056" w:type="dxa"/>
            <w:gridSpan w:val="2"/>
          </w:tcPr>
          <w:p w:rsidR="00572F5F" w:rsidRPr="00713B50" w:rsidRDefault="00572F5F" w:rsidP="00807CAF">
            <w:pPr>
              <w:rPr>
                <w:sz w:val="24"/>
                <w:szCs w:val="24"/>
              </w:rPr>
            </w:pP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E77C43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DA08EF" w:rsidRDefault="00970E75" w:rsidP="00181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collaboration with the Headteacher, agree,</w:t>
            </w:r>
            <w:r w:rsidR="0018114E">
              <w:rPr>
                <w:sz w:val="24"/>
                <w:szCs w:val="24"/>
              </w:rPr>
              <w:t xml:space="preserve"> prepare</w:t>
            </w:r>
            <w:r>
              <w:rPr>
                <w:sz w:val="24"/>
                <w:szCs w:val="24"/>
              </w:rPr>
              <w:t xml:space="preserve">, report </w:t>
            </w:r>
            <w:r w:rsidR="0018114E">
              <w:rPr>
                <w:sz w:val="24"/>
                <w:szCs w:val="24"/>
              </w:rPr>
              <w:t xml:space="preserve"> and</w:t>
            </w:r>
            <w:r>
              <w:rPr>
                <w:sz w:val="24"/>
                <w:szCs w:val="24"/>
              </w:rPr>
              <w:t xml:space="preserve"> evaluate</w:t>
            </w:r>
            <w:r w:rsidR="0018114E">
              <w:rPr>
                <w:sz w:val="24"/>
                <w:szCs w:val="24"/>
              </w:rPr>
              <w:t xml:space="preserve"> </w:t>
            </w:r>
            <w:r w:rsidR="00572F5F">
              <w:rPr>
                <w:sz w:val="24"/>
                <w:szCs w:val="24"/>
              </w:rPr>
              <w:t>three yea</w:t>
            </w:r>
            <w:r>
              <w:rPr>
                <w:sz w:val="24"/>
                <w:szCs w:val="24"/>
              </w:rPr>
              <w:t>r budgets in line with the School Improvement plan.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Default="00572F5F" w:rsidP="008E1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prepare the documentation for FMSIS and submit to the County council on an annual basis.</w:t>
            </w:r>
          </w:p>
          <w:p w:rsidR="00572F5F" w:rsidRPr="00713B50" w:rsidRDefault="00572F5F" w:rsidP="008E1166">
            <w:pPr>
              <w:rPr>
                <w:sz w:val="24"/>
                <w:szCs w:val="24"/>
              </w:rPr>
            </w:pPr>
            <w:r w:rsidRPr="008E1166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monitor and carry out internal audits around the work of the Finance Officer to ensure that school procedures are being followed in line with the financial management regulations.</w:t>
            </w:r>
            <w:r w:rsidRPr="008E1166">
              <w:rPr>
                <w:sz w:val="24"/>
                <w:szCs w:val="24"/>
              </w:rPr>
              <w:t xml:space="preserve"> 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Default="00572F5F" w:rsidP="008E1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work with the Finance Officer and  Schools Accountant Consultant on setting up procedures for recording and monitoring of budgets.</w:t>
            </w:r>
          </w:p>
        </w:tc>
      </w:tr>
      <w:tr w:rsidR="004A51FE" w:rsidRPr="00DA08EF" w:rsidTr="00AB70E6">
        <w:tc>
          <w:tcPr>
            <w:tcW w:w="2547" w:type="dxa"/>
          </w:tcPr>
          <w:p w:rsidR="004A51FE" w:rsidRPr="00DA08EF" w:rsidRDefault="004A51FE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4A51FE" w:rsidRPr="00713B50" w:rsidRDefault="004A51FE" w:rsidP="008E1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ensure that the Scheme of Delegation is reviewed and update by the appropriate Governor committee on an annual basis.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713B50" w:rsidRDefault="00572F5F" w:rsidP="008E1166">
            <w:pPr>
              <w:rPr>
                <w:sz w:val="24"/>
                <w:szCs w:val="24"/>
              </w:rPr>
            </w:pPr>
            <w:r w:rsidRPr="00713B50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monitor the half termly management accounts prepared by the fiancé officer and report to the appropriate Governors committee.</w:t>
            </w:r>
            <w:r w:rsidRPr="00713B50">
              <w:rPr>
                <w:sz w:val="24"/>
                <w:szCs w:val="24"/>
              </w:rPr>
              <w:t xml:space="preserve"> 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5E1FD0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713B50" w:rsidRDefault="00572F5F" w:rsidP="003D5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monitor the asset  register and ensure it is updated on an annual basis.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5E1FD0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713B50" w:rsidRDefault="00572F5F" w:rsidP="005F6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communicate to the Finance Officer all relevant information on salaries for payroll , check for accuracy of payroll, and all monitor all direct debits in connection with this.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5E1FD0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6564D4" w:rsidRDefault="00572F5F" w:rsidP="00481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provide advice and staff training for budget holders </w:t>
            </w:r>
            <w:r w:rsidR="003808D9">
              <w:rPr>
                <w:sz w:val="24"/>
                <w:szCs w:val="24"/>
              </w:rPr>
              <w:t>on procurement</w:t>
            </w:r>
            <w:r>
              <w:rPr>
                <w:sz w:val="24"/>
                <w:szCs w:val="24"/>
              </w:rPr>
              <w:t xml:space="preserve"> and </w:t>
            </w:r>
            <w:r w:rsidR="003808D9">
              <w:rPr>
                <w:sz w:val="24"/>
                <w:szCs w:val="24"/>
              </w:rPr>
              <w:t>the procedures</w:t>
            </w:r>
            <w:r>
              <w:rPr>
                <w:sz w:val="24"/>
                <w:szCs w:val="24"/>
              </w:rPr>
              <w:t xml:space="preserve"> thereof. 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E77C43" w:rsidRDefault="00572F5F" w:rsidP="005E1F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Contract Management</w:t>
            </w:r>
          </w:p>
        </w:tc>
        <w:tc>
          <w:tcPr>
            <w:tcW w:w="11056" w:type="dxa"/>
            <w:gridSpan w:val="2"/>
          </w:tcPr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Rationalise the procurement of goods and supplies to achieve cost effectiveness and value for money.</w:t>
            </w:r>
          </w:p>
          <w:p w:rsidR="00572F5F" w:rsidRPr="006564D4" w:rsidRDefault="00572F5F" w:rsidP="00F747A1">
            <w:pPr>
              <w:rPr>
                <w:sz w:val="24"/>
                <w:szCs w:val="24"/>
              </w:rPr>
            </w:pP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47A1">
              <w:rPr>
                <w:sz w:val="24"/>
                <w:szCs w:val="24"/>
              </w:rPr>
              <w:t xml:space="preserve">Negotiate, manage, monitor tenders, contracts, service </w:t>
            </w:r>
            <w:r>
              <w:rPr>
                <w:sz w:val="24"/>
                <w:szCs w:val="24"/>
              </w:rPr>
              <w:t xml:space="preserve">  </w:t>
            </w:r>
            <w:r w:rsidRPr="00F747A1">
              <w:rPr>
                <w:sz w:val="24"/>
                <w:szCs w:val="24"/>
              </w:rPr>
              <w:t>level agreements, licenses and registrations with regular review to ensure value for money</w:t>
            </w:r>
            <w:r>
              <w:rPr>
                <w:sz w:val="24"/>
                <w:szCs w:val="24"/>
              </w:rPr>
              <w:t xml:space="preserve">, </w:t>
            </w:r>
            <w:r w:rsidR="003808D9">
              <w:rPr>
                <w:sz w:val="24"/>
                <w:szCs w:val="24"/>
              </w:rPr>
              <w:t>including:</w:t>
            </w:r>
          </w:p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HR</w:t>
            </w:r>
            <w:r w:rsidR="0057523B">
              <w:rPr>
                <w:sz w:val="24"/>
                <w:szCs w:val="24"/>
              </w:rPr>
              <w:t xml:space="preserve"> and Health and Safety</w:t>
            </w:r>
          </w:p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Grounds Maintenance</w:t>
            </w:r>
          </w:p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Security and Fire</w:t>
            </w:r>
          </w:p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Utilities and telephone</w:t>
            </w:r>
          </w:p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advisory service</w:t>
            </w:r>
          </w:p>
          <w:p w:rsidR="00572F5F" w:rsidRDefault="00572F5F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Insurance (this is done in conjunction with the </w:t>
            </w:r>
            <w:r w:rsidR="003808D9">
              <w:rPr>
                <w:sz w:val="24"/>
                <w:szCs w:val="24"/>
              </w:rPr>
              <w:t>Diocese</w:t>
            </w:r>
            <w:r>
              <w:rPr>
                <w:sz w:val="24"/>
                <w:szCs w:val="24"/>
              </w:rPr>
              <w:t>)</w:t>
            </w:r>
            <w:r w:rsidR="0057523B">
              <w:rPr>
                <w:sz w:val="24"/>
                <w:szCs w:val="24"/>
              </w:rPr>
              <w:t>,</w:t>
            </w:r>
          </w:p>
          <w:p w:rsidR="0057523B" w:rsidRDefault="0057523B" w:rsidP="00F74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sickness insurance</w:t>
            </w:r>
          </w:p>
          <w:p w:rsidR="00572F5F" w:rsidRPr="00F747A1" w:rsidRDefault="00572F5F" w:rsidP="00F747A1">
            <w:pPr>
              <w:rPr>
                <w:sz w:val="24"/>
                <w:szCs w:val="24"/>
              </w:rPr>
            </w:pP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3A33EE" w:rsidRDefault="00572F5F" w:rsidP="00572F5F">
            <w:pPr>
              <w:rPr>
                <w:sz w:val="24"/>
                <w:szCs w:val="24"/>
              </w:rPr>
            </w:pPr>
            <w:r w:rsidRPr="00E77C43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monitor and evaluate in house contracts to ensure that you are getting quality provision and best value.</w:t>
            </w:r>
          </w:p>
          <w:p w:rsidR="00572F5F" w:rsidRPr="00572F5F" w:rsidRDefault="00572F5F" w:rsidP="00572F5F">
            <w:pPr>
              <w:rPr>
                <w:sz w:val="24"/>
                <w:szCs w:val="24"/>
              </w:rPr>
            </w:pPr>
          </w:p>
          <w:p w:rsidR="00572F5F" w:rsidRPr="006564D4" w:rsidRDefault="00572F5F" w:rsidP="006564D4">
            <w:pPr>
              <w:rPr>
                <w:sz w:val="24"/>
                <w:szCs w:val="24"/>
              </w:rPr>
            </w:pPr>
          </w:p>
        </w:tc>
      </w:tr>
      <w:tr w:rsidR="0057523B" w:rsidRPr="00DA08EF" w:rsidTr="00AB70E6">
        <w:tc>
          <w:tcPr>
            <w:tcW w:w="2547" w:type="dxa"/>
          </w:tcPr>
          <w:p w:rsidR="0057523B" w:rsidRPr="00DA08EF" w:rsidRDefault="0057523B" w:rsidP="00807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Business Development</w:t>
            </w:r>
          </w:p>
        </w:tc>
        <w:tc>
          <w:tcPr>
            <w:tcW w:w="11056" w:type="dxa"/>
            <w:gridSpan w:val="2"/>
          </w:tcPr>
          <w:p w:rsidR="0057523B" w:rsidRPr="00E77C43" w:rsidRDefault="0057523B" w:rsidP="00572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look for innovative ways to develop services within the wider community and increase the use of the facilities to provide income generation for the school.</w:t>
            </w:r>
          </w:p>
        </w:tc>
      </w:tr>
      <w:tr w:rsidR="0057523B" w:rsidRPr="00DA08EF" w:rsidTr="00AB70E6">
        <w:tc>
          <w:tcPr>
            <w:tcW w:w="2547" w:type="dxa"/>
          </w:tcPr>
          <w:p w:rsidR="0057523B" w:rsidRDefault="0057523B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523B" w:rsidRDefault="0057523B" w:rsidP="00572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oversee  the work of the Admin officer in charge of lettings and ensure that there is a development plan in place.</w:t>
            </w:r>
          </w:p>
        </w:tc>
      </w:tr>
      <w:tr w:rsidR="0026472A" w:rsidRPr="00DA08EF" w:rsidTr="00AB70E6">
        <w:tc>
          <w:tcPr>
            <w:tcW w:w="2547" w:type="dxa"/>
          </w:tcPr>
          <w:p w:rsidR="0026472A" w:rsidRDefault="0026472A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26472A" w:rsidRDefault="0026472A" w:rsidP="00572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work with the Catering Manager on the  monitoring and  development of the outside Catering business and any other contracts the school may have.</w:t>
            </w:r>
          </w:p>
        </w:tc>
      </w:tr>
      <w:tr w:rsidR="0057523B" w:rsidRPr="00DA08EF" w:rsidTr="00AB70E6">
        <w:tc>
          <w:tcPr>
            <w:tcW w:w="2547" w:type="dxa"/>
          </w:tcPr>
          <w:p w:rsidR="0057523B" w:rsidRDefault="0057523B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523B" w:rsidRDefault="0057523B" w:rsidP="00572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draw up a marketing development plan and work with the Head teacher on ways of promoting the school to ensure that it is the most popular school in the area.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Buildings and development</w:t>
            </w:r>
          </w:p>
        </w:tc>
        <w:tc>
          <w:tcPr>
            <w:tcW w:w="11056" w:type="dxa"/>
            <w:gridSpan w:val="2"/>
          </w:tcPr>
          <w:p w:rsidR="00572F5F" w:rsidRPr="00E77C43" w:rsidRDefault="00572F5F" w:rsidP="008F5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work with the Governors and Head teacher in providing </w:t>
            </w:r>
            <w:r w:rsidR="008F5B27">
              <w:rPr>
                <w:sz w:val="24"/>
                <w:szCs w:val="24"/>
              </w:rPr>
              <w:t xml:space="preserve"> a strategic buildings development plan linked to the future Curriculum plan.</w:t>
            </w:r>
          </w:p>
        </w:tc>
      </w:tr>
      <w:tr w:rsidR="004A51FE" w:rsidRPr="00DA08EF" w:rsidTr="00AB70E6">
        <w:tc>
          <w:tcPr>
            <w:tcW w:w="2547" w:type="dxa"/>
          </w:tcPr>
          <w:p w:rsidR="004A51FE" w:rsidRPr="00DA08EF" w:rsidRDefault="004A51FE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4A51FE" w:rsidRPr="00E77C43" w:rsidRDefault="004A51FE" w:rsidP="008F5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work as project manager on projects liaising with the  professional’s involved 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8F5B27" w:rsidRDefault="00572F5F" w:rsidP="008F5B27">
            <w:pPr>
              <w:rPr>
                <w:sz w:val="24"/>
                <w:szCs w:val="24"/>
              </w:rPr>
            </w:pPr>
            <w:r w:rsidRPr="00E77C43">
              <w:rPr>
                <w:sz w:val="24"/>
                <w:szCs w:val="24"/>
              </w:rPr>
              <w:t>To</w:t>
            </w:r>
            <w:r w:rsidR="008F5B27">
              <w:rPr>
                <w:sz w:val="24"/>
                <w:szCs w:val="24"/>
              </w:rPr>
              <w:t xml:space="preserve"> carry out </w:t>
            </w:r>
            <w:r w:rsidR="003808D9">
              <w:rPr>
                <w:sz w:val="24"/>
                <w:szCs w:val="24"/>
              </w:rPr>
              <w:t>a buildings</w:t>
            </w:r>
            <w:r w:rsidR="008F5B27">
              <w:rPr>
                <w:sz w:val="24"/>
                <w:szCs w:val="24"/>
              </w:rPr>
              <w:t xml:space="preserve"> maintenance inspections with Governors and draw up an </w:t>
            </w:r>
            <w:r w:rsidR="003808D9">
              <w:rPr>
                <w:sz w:val="24"/>
                <w:szCs w:val="24"/>
              </w:rPr>
              <w:t>annual building</w:t>
            </w:r>
            <w:r w:rsidR="008F5B27">
              <w:rPr>
                <w:sz w:val="24"/>
                <w:szCs w:val="24"/>
              </w:rPr>
              <w:t xml:space="preserve"> maintenance plan.</w:t>
            </w:r>
          </w:p>
          <w:p w:rsidR="00572F5F" w:rsidRPr="00E77C43" w:rsidRDefault="00572F5F" w:rsidP="00E77C43">
            <w:pPr>
              <w:rPr>
                <w:sz w:val="24"/>
                <w:szCs w:val="24"/>
              </w:rPr>
            </w:pP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Default="008F5B27" w:rsidP="003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agree with Governors and prepare a bid for LCVAP funding for an identified new building/refurbishment </w:t>
            </w:r>
            <w:r w:rsidR="003808D9">
              <w:rPr>
                <w:sz w:val="24"/>
                <w:szCs w:val="24"/>
              </w:rPr>
              <w:t>or large</w:t>
            </w:r>
            <w:r>
              <w:rPr>
                <w:sz w:val="24"/>
                <w:szCs w:val="24"/>
              </w:rPr>
              <w:t xml:space="preserve"> maintenance </w:t>
            </w:r>
            <w:r w:rsidR="003808D9">
              <w:rPr>
                <w:sz w:val="24"/>
                <w:szCs w:val="24"/>
              </w:rPr>
              <w:t>project.</w:t>
            </w:r>
          </w:p>
          <w:p w:rsidR="008F5B27" w:rsidRPr="003A33EE" w:rsidRDefault="008F5B27" w:rsidP="003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look for other funding opportunities for the above.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E77C43" w:rsidRDefault="00572F5F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6564D4" w:rsidRDefault="00572F5F" w:rsidP="008F5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  <w:r w:rsidR="008F5B27">
              <w:rPr>
                <w:sz w:val="24"/>
                <w:szCs w:val="24"/>
              </w:rPr>
              <w:t xml:space="preserve"> agree with the Site Team maintenance plans.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E77C43" w:rsidRDefault="008F5B27" w:rsidP="00807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Human Resources</w:t>
            </w:r>
          </w:p>
        </w:tc>
        <w:tc>
          <w:tcPr>
            <w:tcW w:w="11056" w:type="dxa"/>
            <w:gridSpan w:val="2"/>
          </w:tcPr>
          <w:p w:rsidR="00572F5F" w:rsidRPr="006564D4" w:rsidRDefault="00572F5F" w:rsidP="008F5B27">
            <w:pPr>
              <w:rPr>
                <w:sz w:val="24"/>
                <w:szCs w:val="24"/>
              </w:rPr>
            </w:pPr>
            <w:r w:rsidRPr="00E77C43">
              <w:rPr>
                <w:sz w:val="24"/>
                <w:szCs w:val="24"/>
              </w:rPr>
              <w:t xml:space="preserve">To </w:t>
            </w:r>
            <w:r w:rsidR="008F5B27">
              <w:rPr>
                <w:sz w:val="24"/>
                <w:szCs w:val="24"/>
              </w:rPr>
              <w:t>work with the Head teacher and Curriculum AHT in drawing up a curriculum plan  which has staffing requirements pla</w:t>
            </w:r>
            <w:r w:rsidR="004A6053">
              <w:rPr>
                <w:sz w:val="24"/>
                <w:szCs w:val="24"/>
              </w:rPr>
              <w:t>nned for three years to feed in</w:t>
            </w:r>
            <w:r w:rsidR="008F5B27">
              <w:rPr>
                <w:sz w:val="24"/>
                <w:szCs w:val="24"/>
              </w:rPr>
              <w:t>to the 3 year budget plan.</w:t>
            </w:r>
          </w:p>
        </w:tc>
      </w:tr>
      <w:tr w:rsidR="00C11B86" w:rsidRPr="00DA08EF" w:rsidTr="00AB70E6">
        <w:tc>
          <w:tcPr>
            <w:tcW w:w="2547" w:type="dxa"/>
          </w:tcPr>
          <w:p w:rsidR="00C11B86" w:rsidRPr="00DA08EF" w:rsidRDefault="00C11B86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C11B86" w:rsidRDefault="00C11B86" w:rsidP="008F5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assist the Head teacher on any future restructuring and </w:t>
            </w:r>
            <w:r w:rsidR="004A6053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reviewing of </w:t>
            </w:r>
            <w:r w:rsidR="004A6053">
              <w:rPr>
                <w:sz w:val="24"/>
                <w:szCs w:val="24"/>
              </w:rPr>
              <w:t xml:space="preserve"> the </w:t>
            </w:r>
            <w:r>
              <w:rPr>
                <w:sz w:val="24"/>
                <w:szCs w:val="24"/>
              </w:rPr>
              <w:t>existing structure.</w:t>
            </w:r>
            <w:r w:rsidR="004A6053">
              <w:rPr>
                <w:sz w:val="24"/>
                <w:szCs w:val="24"/>
              </w:rPr>
              <w:t xml:space="preserve"> On an annual basis.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6564D4" w:rsidRDefault="008F5B27" w:rsidP="008F5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carry out all the work with regard to  recruitment and selection of staff from when the vacancy arises to appointment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6564D4" w:rsidRDefault="00C11B86" w:rsidP="00656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advise the Head teacher on </w:t>
            </w:r>
            <w:r w:rsidR="008F5B27">
              <w:rPr>
                <w:sz w:val="24"/>
                <w:szCs w:val="24"/>
              </w:rPr>
              <w:t>HR issues</w:t>
            </w:r>
            <w:r>
              <w:rPr>
                <w:sz w:val="24"/>
                <w:szCs w:val="24"/>
              </w:rPr>
              <w:t xml:space="preserve"> using the services of our HR advisors when necessary.</w:t>
            </w:r>
          </w:p>
          <w:p w:rsidR="00572F5F" w:rsidRPr="006564D4" w:rsidRDefault="00572F5F" w:rsidP="006564D4">
            <w:pPr>
              <w:rPr>
                <w:sz w:val="24"/>
                <w:szCs w:val="24"/>
              </w:rPr>
            </w:pPr>
          </w:p>
        </w:tc>
      </w:tr>
      <w:tr w:rsidR="003925A3" w:rsidRPr="00DA08EF" w:rsidTr="00AB70E6">
        <w:tc>
          <w:tcPr>
            <w:tcW w:w="2547" w:type="dxa"/>
          </w:tcPr>
          <w:p w:rsidR="003925A3" w:rsidRPr="00DA08EF" w:rsidRDefault="003925A3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3925A3" w:rsidRDefault="003925A3" w:rsidP="00E77C43">
            <w:pPr>
              <w:rPr>
                <w:sz w:val="24"/>
                <w:szCs w:val="24"/>
              </w:rPr>
            </w:pPr>
          </w:p>
        </w:tc>
      </w:tr>
      <w:tr w:rsidR="003925A3" w:rsidRPr="00DA08EF" w:rsidTr="00AB70E6">
        <w:tc>
          <w:tcPr>
            <w:tcW w:w="2547" w:type="dxa"/>
          </w:tcPr>
          <w:p w:rsidR="003925A3" w:rsidRPr="00DA08EF" w:rsidRDefault="003925A3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3925A3" w:rsidRDefault="003925A3" w:rsidP="00E77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work </w:t>
            </w:r>
            <w:proofErr w:type="gramStart"/>
            <w:r>
              <w:rPr>
                <w:sz w:val="24"/>
                <w:szCs w:val="24"/>
              </w:rPr>
              <w:t>with  the</w:t>
            </w:r>
            <w:proofErr w:type="gramEnd"/>
            <w:r>
              <w:rPr>
                <w:sz w:val="24"/>
                <w:szCs w:val="24"/>
              </w:rPr>
              <w:t xml:space="preserve"> Staff through the staff absence , Welfare and any other related issues ensuring all procedures and policies are adhered to. 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E77C43" w:rsidRDefault="00C11B86" w:rsidP="00E77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ensure that the schools policies, grades and pay for support staff fall </w:t>
            </w:r>
            <w:r w:rsidR="003808D9">
              <w:rPr>
                <w:sz w:val="24"/>
                <w:szCs w:val="24"/>
              </w:rPr>
              <w:t>within the</w:t>
            </w:r>
            <w:r w:rsidR="003925A3">
              <w:rPr>
                <w:sz w:val="24"/>
                <w:szCs w:val="24"/>
              </w:rPr>
              <w:t xml:space="preserve"> </w:t>
            </w:r>
            <w:proofErr w:type="spellStart"/>
            <w:r w:rsidR="003925A3">
              <w:rPr>
                <w:sz w:val="24"/>
                <w:szCs w:val="24"/>
              </w:rPr>
              <w:t>Ofsteds</w:t>
            </w:r>
            <w:proofErr w:type="spellEnd"/>
            <w:r w:rsidR="003925A3">
              <w:rPr>
                <w:sz w:val="24"/>
                <w:szCs w:val="24"/>
              </w:rPr>
              <w:t xml:space="preserve"> and</w:t>
            </w:r>
            <w:r>
              <w:rPr>
                <w:sz w:val="24"/>
                <w:szCs w:val="24"/>
              </w:rPr>
              <w:t xml:space="preserve"> County Council’s guidelines.</w:t>
            </w:r>
          </w:p>
          <w:p w:rsidR="00572F5F" w:rsidRPr="00E77C43" w:rsidRDefault="00572F5F" w:rsidP="00E77C43">
            <w:pPr>
              <w:rPr>
                <w:sz w:val="24"/>
                <w:szCs w:val="24"/>
              </w:rPr>
            </w:pPr>
          </w:p>
        </w:tc>
      </w:tr>
      <w:tr w:rsidR="00572F5F" w:rsidRPr="00DA08EF" w:rsidTr="0018114E">
        <w:trPr>
          <w:gridAfter w:val="1"/>
          <w:wAfter w:w="4252" w:type="dxa"/>
        </w:trPr>
        <w:tc>
          <w:tcPr>
            <w:tcW w:w="2547" w:type="dxa"/>
          </w:tcPr>
          <w:p w:rsidR="00572F5F" w:rsidRPr="0026472A" w:rsidRDefault="00C11B86" w:rsidP="00807CAF">
            <w:pPr>
              <w:rPr>
                <w:b/>
                <w:sz w:val="24"/>
                <w:szCs w:val="24"/>
              </w:rPr>
            </w:pPr>
            <w:r w:rsidRPr="0026472A">
              <w:rPr>
                <w:b/>
                <w:sz w:val="24"/>
                <w:szCs w:val="24"/>
              </w:rPr>
              <w:t>Health and Safety</w:t>
            </w:r>
          </w:p>
        </w:tc>
        <w:tc>
          <w:tcPr>
            <w:tcW w:w="6804" w:type="dxa"/>
          </w:tcPr>
          <w:p w:rsidR="00572F5F" w:rsidRPr="00E77C43" w:rsidRDefault="00C11B86" w:rsidP="00E77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oversee all Health and Safety in school on a day to day basis ensuring that all policies and procedures are adhered to.</w:t>
            </w:r>
          </w:p>
        </w:tc>
      </w:tr>
      <w:tr w:rsidR="00572F5F" w:rsidRPr="00DA08EF" w:rsidTr="00AB70E6">
        <w:tc>
          <w:tcPr>
            <w:tcW w:w="2547" w:type="dxa"/>
          </w:tcPr>
          <w:p w:rsidR="00572F5F" w:rsidRPr="00DA08EF" w:rsidRDefault="00572F5F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2F5F" w:rsidRPr="00E77C43" w:rsidRDefault="00572F5F" w:rsidP="00C11B86">
            <w:pPr>
              <w:rPr>
                <w:sz w:val="24"/>
                <w:szCs w:val="24"/>
              </w:rPr>
            </w:pPr>
            <w:r w:rsidRPr="00DA08EF">
              <w:rPr>
                <w:sz w:val="24"/>
                <w:szCs w:val="24"/>
              </w:rPr>
              <w:t>To</w:t>
            </w:r>
            <w:r w:rsidR="00C11B86">
              <w:rPr>
                <w:sz w:val="24"/>
                <w:szCs w:val="24"/>
              </w:rPr>
              <w:t xml:space="preserve"> carry out monitoring </w:t>
            </w:r>
            <w:r w:rsidR="003808D9">
              <w:rPr>
                <w:sz w:val="24"/>
                <w:szCs w:val="24"/>
              </w:rPr>
              <w:t>exercises</w:t>
            </w:r>
            <w:r w:rsidR="00C11B86">
              <w:rPr>
                <w:sz w:val="24"/>
                <w:szCs w:val="24"/>
              </w:rPr>
              <w:t xml:space="preserve"> on a termly basis with the Governors</w:t>
            </w:r>
            <w:r w:rsidRPr="00DA08EF">
              <w:rPr>
                <w:sz w:val="24"/>
                <w:szCs w:val="24"/>
              </w:rPr>
              <w:t>.</w:t>
            </w:r>
          </w:p>
        </w:tc>
      </w:tr>
      <w:tr w:rsidR="00C11B86" w:rsidRPr="00DA08EF" w:rsidTr="00AB70E6">
        <w:tc>
          <w:tcPr>
            <w:tcW w:w="2547" w:type="dxa"/>
          </w:tcPr>
          <w:p w:rsidR="00C11B86" w:rsidRPr="00DA08EF" w:rsidRDefault="00C11B86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C11B86" w:rsidRPr="00DA08EF" w:rsidRDefault="00C11B86" w:rsidP="00C1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prepare for and attend the annual Health and Safety audit carried out by the schools consultants.</w:t>
            </w:r>
          </w:p>
        </w:tc>
      </w:tr>
      <w:tr w:rsidR="00C11B86" w:rsidRPr="00DA08EF" w:rsidTr="00AB70E6">
        <w:tc>
          <w:tcPr>
            <w:tcW w:w="2547" w:type="dxa"/>
          </w:tcPr>
          <w:p w:rsidR="00C11B86" w:rsidRPr="00DA08EF" w:rsidRDefault="00C11B86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C11B86" w:rsidRDefault="00C11B86" w:rsidP="00C1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staff training  and record all Health and Safety training.</w:t>
            </w:r>
          </w:p>
        </w:tc>
      </w:tr>
      <w:tr w:rsidR="00C11B86" w:rsidRPr="00DA08EF" w:rsidTr="00AB70E6">
        <w:tc>
          <w:tcPr>
            <w:tcW w:w="2547" w:type="dxa"/>
          </w:tcPr>
          <w:p w:rsidR="00C11B86" w:rsidRPr="00DA08EF" w:rsidRDefault="00C11B86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C11B86" w:rsidRDefault="00C11B86" w:rsidP="00C1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take on the role of External Visits Coordinator and ensure that all the policy and procedures are adhered to.</w:t>
            </w:r>
          </w:p>
        </w:tc>
      </w:tr>
      <w:tr w:rsidR="0057523B" w:rsidRPr="00DA08EF" w:rsidTr="00AB70E6">
        <w:tc>
          <w:tcPr>
            <w:tcW w:w="2547" w:type="dxa"/>
          </w:tcPr>
          <w:p w:rsidR="0057523B" w:rsidRPr="00DA08EF" w:rsidRDefault="0057523B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57523B" w:rsidRDefault="0057523B" w:rsidP="00C1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a register of all statutory testing and annual inspections.</w:t>
            </w:r>
          </w:p>
        </w:tc>
      </w:tr>
      <w:tr w:rsidR="004A51FE" w:rsidRPr="00DA08EF" w:rsidTr="00AB70E6">
        <w:tc>
          <w:tcPr>
            <w:tcW w:w="2547" w:type="dxa"/>
          </w:tcPr>
          <w:p w:rsidR="004A51FE" w:rsidRPr="00DA08EF" w:rsidRDefault="004A51FE" w:rsidP="00807CAF">
            <w:pPr>
              <w:rPr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4A51FE" w:rsidRDefault="004A51FE" w:rsidP="00C1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ensure that the single</w:t>
            </w:r>
            <w:r w:rsidR="001A25D0">
              <w:rPr>
                <w:sz w:val="24"/>
                <w:szCs w:val="24"/>
              </w:rPr>
              <w:t xml:space="preserve"> Central Record meets the requirements of the law and is kept up to date at all times.</w:t>
            </w:r>
          </w:p>
        </w:tc>
      </w:tr>
      <w:tr w:rsidR="0057523B" w:rsidRPr="00DA08EF" w:rsidTr="00AB70E6">
        <w:tc>
          <w:tcPr>
            <w:tcW w:w="2547" w:type="dxa"/>
          </w:tcPr>
          <w:p w:rsidR="0057523B" w:rsidRPr="0057523B" w:rsidRDefault="0057523B" w:rsidP="00807CAF">
            <w:pPr>
              <w:rPr>
                <w:b/>
                <w:sz w:val="24"/>
                <w:szCs w:val="24"/>
              </w:rPr>
            </w:pPr>
            <w:r w:rsidRPr="0057523B">
              <w:rPr>
                <w:b/>
                <w:sz w:val="24"/>
                <w:szCs w:val="24"/>
              </w:rPr>
              <w:t>Information Technology</w:t>
            </w:r>
          </w:p>
        </w:tc>
        <w:tc>
          <w:tcPr>
            <w:tcW w:w="11056" w:type="dxa"/>
            <w:gridSpan w:val="2"/>
          </w:tcPr>
          <w:p w:rsidR="0057523B" w:rsidRDefault="0026472A" w:rsidP="0026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Work with , the </w:t>
            </w:r>
            <w:r w:rsidR="0057523B">
              <w:rPr>
                <w:sz w:val="24"/>
                <w:szCs w:val="24"/>
              </w:rPr>
              <w:t xml:space="preserve"> IT</w:t>
            </w:r>
            <w:r>
              <w:rPr>
                <w:sz w:val="24"/>
                <w:szCs w:val="24"/>
              </w:rPr>
              <w:t xml:space="preserve"> network team on the preparation of a </w:t>
            </w:r>
            <w:r w:rsidR="005752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strategic 3 year plan which will be fully costed, for discussion  by SLT and Governors.</w:t>
            </w:r>
          </w:p>
        </w:tc>
      </w:tr>
      <w:tr w:rsidR="0026472A" w:rsidRPr="00DA08EF" w:rsidTr="00AB70E6">
        <w:tc>
          <w:tcPr>
            <w:tcW w:w="2547" w:type="dxa"/>
          </w:tcPr>
          <w:p w:rsidR="0026472A" w:rsidRPr="0057523B" w:rsidRDefault="0026472A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26472A" w:rsidRDefault="0026472A" w:rsidP="0026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lead on Data protection and Freedom of Information issues at St Joseph’s.</w:t>
            </w:r>
          </w:p>
        </w:tc>
      </w:tr>
      <w:tr w:rsidR="0026472A" w:rsidRPr="00DA08EF" w:rsidTr="00AB70E6">
        <w:tc>
          <w:tcPr>
            <w:tcW w:w="2547" w:type="dxa"/>
          </w:tcPr>
          <w:p w:rsidR="0026472A" w:rsidRPr="0057523B" w:rsidRDefault="0026472A" w:rsidP="00807C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</w:t>
            </w:r>
          </w:p>
        </w:tc>
        <w:tc>
          <w:tcPr>
            <w:tcW w:w="11056" w:type="dxa"/>
            <w:gridSpan w:val="2"/>
          </w:tcPr>
          <w:p w:rsidR="0026472A" w:rsidRDefault="0026472A" w:rsidP="0026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contribute to  </w:t>
            </w:r>
            <w:r w:rsidR="004A51FE">
              <w:rPr>
                <w:sz w:val="24"/>
                <w:szCs w:val="24"/>
              </w:rPr>
              <w:t xml:space="preserve"> and </w:t>
            </w:r>
            <w:r>
              <w:rPr>
                <w:sz w:val="24"/>
                <w:szCs w:val="24"/>
              </w:rPr>
              <w:t>support the Catholic Ethos of the school</w:t>
            </w:r>
          </w:p>
        </w:tc>
      </w:tr>
      <w:tr w:rsidR="0026472A" w:rsidRPr="00DA08EF" w:rsidTr="00AB70E6">
        <w:tc>
          <w:tcPr>
            <w:tcW w:w="2547" w:type="dxa"/>
          </w:tcPr>
          <w:p w:rsidR="0026472A" w:rsidRDefault="0026472A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26472A" w:rsidRDefault="0026472A" w:rsidP="0026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attend Governors meetings when required and other school functions held during the year.</w:t>
            </w:r>
          </w:p>
        </w:tc>
      </w:tr>
      <w:tr w:rsidR="0026472A" w:rsidRPr="00DA08EF" w:rsidTr="00AB70E6">
        <w:tc>
          <w:tcPr>
            <w:tcW w:w="2547" w:type="dxa"/>
          </w:tcPr>
          <w:p w:rsidR="0026472A" w:rsidRDefault="0026472A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26472A" w:rsidRDefault="0026472A" w:rsidP="0026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represent the Primary Cluster on the buildings committee on an annual basis.</w:t>
            </w:r>
          </w:p>
        </w:tc>
      </w:tr>
      <w:tr w:rsidR="004A51FE" w:rsidRPr="00DA08EF" w:rsidTr="00AB70E6">
        <w:tc>
          <w:tcPr>
            <w:tcW w:w="2547" w:type="dxa"/>
          </w:tcPr>
          <w:p w:rsidR="004A51FE" w:rsidRDefault="004A51FE" w:rsidP="00807CAF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2"/>
          </w:tcPr>
          <w:p w:rsidR="004A51FE" w:rsidRDefault="004A51FE" w:rsidP="0026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duty as deemed necessary by the Head teacher.</w:t>
            </w:r>
          </w:p>
        </w:tc>
      </w:tr>
    </w:tbl>
    <w:p w:rsidR="00481B8D" w:rsidRPr="00DA08EF" w:rsidRDefault="00AA45BA">
      <w:pPr>
        <w:rPr>
          <w:sz w:val="24"/>
          <w:szCs w:val="24"/>
        </w:rPr>
      </w:pPr>
      <w:r>
        <w:rPr>
          <w:sz w:val="24"/>
          <w:szCs w:val="24"/>
        </w:rPr>
        <w:t xml:space="preserve"> Revised January 2018</w:t>
      </w:r>
      <w:bookmarkStart w:id="0" w:name="_GoBack"/>
      <w:bookmarkEnd w:id="0"/>
    </w:p>
    <w:sectPr w:rsidR="00481B8D" w:rsidRPr="00DA08EF" w:rsidSect="00BA6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B4" w:rsidRDefault="00445EB4" w:rsidP="006F1200">
      <w:pPr>
        <w:spacing w:after="0" w:line="240" w:lineRule="auto"/>
      </w:pPr>
      <w:r>
        <w:separator/>
      </w:r>
    </w:p>
  </w:endnote>
  <w:endnote w:type="continuationSeparator" w:id="0">
    <w:p w:rsidR="00445EB4" w:rsidRDefault="00445EB4" w:rsidP="006F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B4" w:rsidRDefault="00445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B4" w:rsidRDefault="00445E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B4" w:rsidRDefault="00445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B4" w:rsidRDefault="00445EB4" w:rsidP="006F1200">
      <w:pPr>
        <w:spacing w:after="0" w:line="240" w:lineRule="auto"/>
      </w:pPr>
      <w:r>
        <w:separator/>
      </w:r>
    </w:p>
  </w:footnote>
  <w:footnote w:type="continuationSeparator" w:id="0">
    <w:p w:rsidR="00445EB4" w:rsidRDefault="00445EB4" w:rsidP="006F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B4" w:rsidRDefault="00445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697553"/>
      <w:docPartObj>
        <w:docPartGallery w:val="Watermarks"/>
        <w:docPartUnique/>
      </w:docPartObj>
    </w:sdtPr>
    <w:sdtEndPr/>
    <w:sdtContent>
      <w:p w:rsidR="00445EB4" w:rsidRDefault="00AA45BA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B4" w:rsidRDefault="00445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B87"/>
    <w:multiLevelType w:val="hybridMultilevel"/>
    <w:tmpl w:val="98627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0A54"/>
    <w:multiLevelType w:val="hybridMultilevel"/>
    <w:tmpl w:val="F02EBB9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061"/>
    <w:multiLevelType w:val="hybridMultilevel"/>
    <w:tmpl w:val="B5E46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86877"/>
    <w:multiLevelType w:val="hybridMultilevel"/>
    <w:tmpl w:val="68F4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A7AAB"/>
    <w:multiLevelType w:val="hybridMultilevel"/>
    <w:tmpl w:val="8B3C2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EC"/>
    <w:rsid w:val="001375BA"/>
    <w:rsid w:val="00160BC9"/>
    <w:rsid w:val="001674D9"/>
    <w:rsid w:val="0018114E"/>
    <w:rsid w:val="001A25D0"/>
    <w:rsid w:val="001A27AD"/>
    <w:rsid w:val="001B0F8C"/>
    <w:rsid w:val="001B6AFE"/>
    <w:rsid w:val="00215A12"/>
    <w:rsid w:val="00255A81"/>
    <w:rsid w:val="0026472A"/>
    <w:rsid w:val="003808D9"/>
    <w:rsid w:val="00381D40"/>
    <w:rsid w:val="003925A3"/>
    <w:rsid w:val="003A0C47"/>
    <w:rsid w:val="003A33EE"/>
    <w:rsid w:val="003D5919"/>
    <w:rsid w:val="00404AE7"/>
    <w:rsid w:val="00410C34"/>
    <w:rsid w:val="00445EB4"/>
    <w:rsid w:val="004467B9"/>
    <w:rsid w:val="00481612"/>
    <w:rsid w:val="00481B8D"/>
    <w:rsid w:val="004A51FE"/>
    <w:rsid w:val="004A6053"/>
    <w:rsid w:val="00534656"/>
    <w:rsid w:val="0055341D"/>
    <w:rsid w:val="00570623"/>
    <w:rsid w:val="00572F5F"/>
    <w:rsid w:val="0057523B"/>
    <w:rsid w:val="0059163A"/>
    <w:rsid w:val="005E1FD0"/>
    <w:rsid w:val="005F6EFA"/>
    <w:rsid w:val="00607AFA"/>
    <w:rsid w:val="006564D4"/>
    <w:rsid w:val="006F1200"/>
    <w:rsid w:val="007149A9"/>
    <w:rsid w:val="00807CAF"/>
    <w:rsid w:val="00867344"/>
    <w:rsid w:val="008B1CA0"/>
    <w:rsid w:val="008E1166"/>
    <w:rsid w:val="008F5B27"/>
    <w:rsid w:val="00970E75"/>
    <w:rsid w:val="009D5335"/>
    <w:rsid w:val="00A80EE5"/>
    <w:rsid w:val="00AA45BA"/>
    <w:rsid w:val="00AB70E6"/>
    <w:rsid w:val="00B53AA0"/>
    <w:rsid w:val="00BA6164"/>
    <w:rsid w:val="00BC01E5"/>
    <w:rsid w:val="00C11B86"/>
    <w:rsid w:val="00C154C1"/>
    <w:rsid w:val="00C71E88"/>
    <w:rsid w:val="00CD6FEC"/>
    <w:rsid w:val="00CE14EC"/>
    <w:rsid w:val="00D747BF"/>
    <w:rsid w:val="00DA08EF"/>
    <w:rsid w:val="00E52D46"/>
    <w:rsid w:val="00E779FA"/>
    <w:rsid w:val="00E77C43"/>
    <w:rsid w:val="00EC049F"/>
    <w:rsid w:val="00F747A1"/>
    <w:rsid w:val="00FB7755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126A5E"/>
  <w15:chartTrackingRefBased/>
  <w15:docId w15:val="{00B2A9B8-C9A2-4EF6-BF9E-8449C29B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1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1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200"/>
  </w:style>
  <w:style w:type="paragraph" w:styleId="Footer">
    <w:name w:val="footer"/>
    <w:basedOn w:val="Normal"/>
    <w:link w:val="FooterChar"/>
    <w:uiPriority w:val="99"/>
    <w:unhideWhenUsed/>
    <w:rsid w:val="006F1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6369489A</Template>
  <TotalTime>0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Josephs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 Worsley</dc:creator>
  <cp:keywords/>
  <dc:description/>
  <cp:lastModifiedBy>Sybil Worsley</cp:lastModifiedBy>
  <cp:revision>2</cp:revision>
  <cp:lastPrinted>2018-01-16T11:18:00Z</cp:lastPrinted>
  <dcterms:created xsi:type="dcterms:W3CDTF">2018-01-24T10:20:00Z</dcterms:created>
  <dcterms:modified xsi:type="dcterms:W3CDTF">2018-01-24T10:20:00Z</dcterms:modified>
</cp:coreProperties>
</file>