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1665467950"/>
        <w:docPartObj>
          <w:docPartGallery w:val="Cover Pages"/>
          <w:docPartUnique/>
        </w:docPartObj>
      </w:sdtPr>
      <w:sdtEndPr/>
      <w:sdtContent>
        <w:p w14:paraId="77E3F9D6" w14:textId="77777777" w:rsidR="00686D77" w:rsidRPr="00686D77" w:rsidRDefault="00686D77" w:rsidP="00C45325">
          <w:r>
            <w:rPr>
              <w:noProof/>
            </w:rPr>
            <w:drawing>
              <wp:anchor distT="0" distB="0" distL="114300" distR="114300" simplePos="0" relativeHeight="251591168" behindDoc="0" locked="1" layoutInCell="1" allowOverlap="1" wp14:anchorId="3CB61A78" wp14:editId="31224496">
                <wp:simplePos x="0" y="0"/>
                <wp:positionH relativeFrom="page">
                  <wp:align>center</wp:align>
                </wp:positionH>
                <wp:positionV relativeFrom="page">
                  <wp:align>center</wp:align>
                </wp:positionV>
                <wp:extent cx="7556400" cy="10684800"/>
                <wp:effectExtent l="0" t="0" r="6985" b="2540"/>
                <wp:wrapNone/>
                <wp:docPr id="16" name="Picture 1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6400" cy="10684800"/>
                        </a:xfrm>
                        <a:prstGeom prst="rect">
                          <a:avLst/>
                        </a:prstGeom>
                      </pic:spPr>
                    </pic:pic>
                  </a:graphicData>
                </a:graphic>
                <wp14:sizeRelH relativeFrom="margin">
                  <wp14:pctWidth>0</wp14:pctWidth>
                </wp14:sizeRelH>
                <wp14:sizeRelV relativeFrom="margin">
                  <wp14:pctHeight>0</wp14:pctHeight>
                </wp14:sizeRelV>
              </wp:anchor>
            </w:drawing>
          </w:r>
          <w:r w:rsidR="00653A10">
            <w:rPr>
              <w:noProof/>
            </w:rPr>
            <w:t xml:space="preserve"> </w:t>
          </w:r>
        </w:p>
        <w:p w14:paraId="7FF48EE2" w14:textId="1667AFD9" w:rsidR="00686D77" w:rsidRPr="00AA131D" w:rsidRDefault="00FD722D" w:rsidP="00C45325">
          <w:r w:rsidRPr="00AA131D">
            <w:rPr>
              <w:noProof/>
            </w:rPr>
            <mc:AlternateContent>
              <mc:Choice Requires="wps">
                <w:drawing>
                  <wp:anchor distT="0" distB="0" distL="114300" distR="114300" simplePos="0" relativeHeight="251649536" behindDoc="0" locked="0" layoutInCell="1" allowOverlap="1" wp14:anchorId="0AAE03EA" wp14:editId="69E484B9">
                    <wp:simplePos x="0" y="0"/>
                    <wp:positionH relativeFrom="page">
                      <wp:align>left</wp:align>
                    </wp:positionH>
                    <wp:positionV relativeFrom="page">
                      <wp:posOffset>4528457</wp:posOffset>
                    </wp:positionV>
                    <wp:extent cx="7532914" cy="54229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32914" cy="542290"/>
                            </a:xfrm>
                            <a:prstGeom prst="rect">
                              <a:avLst/>
                            </a:prstGeom>
                            <a:noFill/>
                            <a:ln w="6350">
                              <a:noFill/>
                            </a:ln>
                          </wps:spPr>
                          <wps:txbx>
                            <w:txbxContent>
                              <w:p w14:paraId="57CD3AB1" w14:textId="3670F796" w:rsidR="00761A2C" w:rsidRPr="006C4AD2" w:rsidRDefault="003D4858" w:rsidP="00EA3C67">
                                <w:pPr>
                                  <w:pStyle w:val="CoverPageSmallTitle"/>
                                </w:pPr>
                                <w:r>
                                  <w:t>JOB DESCRIPTION</w:t>
                                </w:r>
                              </w:p>
                              <w:p w14:paraId="77518192" w14:textId="77777777" w:rsidR="00761A2C" w:rsidRPr="00686D77" w:rsidRDefault="00761A2C" w:rsidP="00EA3C67"/>
                              <w:p w14:paraId="0CE4C61D" w14:textId="77777777" w:rsidR="00761A2C" w:rsidRPr="00686D77" w:rsidRDefault="00761A2C" w:rsidP="00EA3C67"/>
                              <w:p w14:paraId="3F90F49E" w14:textId="77777777" w:rsidR="00761A2C" w:rsidRPr="00686D77" w:rsidRDefault="00761A2C" w:rsidP="00EA3C67">
                                <w:r w:rsidRPr="00686D77">
                                  <w:t>DOCUMENT ADDITIONAL TITLE</w:t>
                                </w:r>
                              </w:p>
                              <w:p w14:paraId="37052013" w14:textId="77777777" w:rsidR="00761A2C" w:rsidRPr="00686D77" w:rsidRDefault="00761A2C" w:rsidP="00EA3C67"/>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E03EA" id="_x0000_t202" coordsize="21600,21600" o:spt="202" path="m,l,21600r21600,l21600,xe">
                    <v:stroke joinstyle="miter"/>
                    <v:path gradientshapeok="t" o:connecttype="rect"/>
                  </v:shapetype>
                  <v:shape id="Text Box 12" o:spid="_x0000_s1026" type="#_x0000_t202" style="position:absolute;margin-left:0;margin-top:356.55pt;width:593.15pt;height:42.7pt;z-index:2516495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" filled="f" stroked="f" strokeweight=".5pt">
                    <v:textbox>
                      <w:txbxContent>
                        <w:p w14:paraId="57CD3AB1" w14:textId="3670F796" w:rsidR="00761A2C" w:rsidRPr="006C4AD2" w:rsidRDefault="003D4858" w:rsidP="00EA3C67">
                          <w:pPr>
                            <w:pStyle w:val="CoverPageSmallTitle"/>
                          </w:pPr>
                          <w:r>
                            <w:t>JOB DESCRIPTION</w:t>
                          </w:r>
                        </w:p>
                        <w:p w14:paraId="77518192" w14:textId="77777777" w:rsidR="00761A2C" w:rsidRPr="00686D77" w:rsidRDefault="00761A2C" w:rsidP="00EA3C67"/>
                        <w:p w14:paraId="0CE4C61D" w14:textId="77777777" w:rsidR="00761A2C" w:rsidRPr="00686D77" w:rsidRDefault="00761A2C" w:rsidP="00EA3C67"/>
                        <w:p w14:paraId="3F90F49E" w14:textId="77777777" w:rsidR="00761A2C" w:rsidRPr="00686D77" w:rsidRDefault="00761A2C" w:rsidP="00EA3C67">
                          <w:r w:rsidRPr="00686D77">
                            <w:t>DOCUMENT ADDITIONAL TITLE</w:t>
                          </w:r>
                        </w:p>
                        <w:p w14:paraId="37052013" w14:textId="77777777" w:rsidR="00761A2C" w:rsidRPr="00686D77" w:rsidRDefault="00761A2C" w:rsidP="00EA3C67"/>
                      </w:txbxContent>
                    </v:textbox>
                    <w10:wrap anchorx="page" anchory="page"/>
                  </v:shape>
                </w:pict>
              </mc:Fallback>
            </mc:AlternateContent>
          </w:r>
          <w:r w:rsidRPr="00AA131D">
            <w:rPr>
              <w:noProof/>
            </w:rPr>
            <mc:AlternateContent>
              <mc:Choice Requires="wps">
                <w:drawing>
                  <wp:anchor distT="45720" distB="45720" distL="114300" distR="114300" simplePos="0" relativeHeight="251707904" behindDoc="0" locked="0" layoutInCell="1" allowOverlap="1" wp14:anchorId="2AD07111" wp14:editId="315CA802">
                    <wp:simplePos x="0" y="0"/>
                    <wp:positionH relativeFrom="page">
                      <wp:align>right</wp:align>
                    </wp:positionH>
                    <wp:positionV relativeFrom="paragraph">
                      <wp:posOffset>3850005</wp:posOffset>
                    </wp:positionV>
                    <wp:extent cx="7518400" cy="1927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0" cy="1927860"/>
                            </a:xfrm>
                            <a:prstGeom prst="rect">
                              <a:avLst/>
                            </a:prstGeom>
                            <a:noFill/>
                            <a:ln w="9525">
                              <a:noFill/>
                              <a:miter lim="800000"/>
                              <a:headEnd/>
                              <a:tailEnd/>
                            </a:ln>
                          </wps:spPr>
                          <wps:txbx>
                            <w:txbxContent>
                              <w:p w14:paraId="1E56E710" w14:textId="42437C34" w:rsidR="00761A2C" w:rsidRPr="00172FBE" w:rsidRDefault="00172FBE" w:rsidP="00EA3C67">
                                <w:pPr>
                                  <w:pStyle w:val="CoverPageLargeTitle"/>
                                  <w:rPr>
                                    <w:sz w:val="96"/>
                                    <w:szCs w:val="96"/>
                                  </w:rPr>
                                </w:pPr>
                                <w:r w:rsidRPr="00172FBE">
                                  <w:rPr>
                                    <w:sz w:val="96"/>
                                    <w:szCs w:val="96"/>
                                  </w:rPr>
                                  <w:t>Vice Principal</w:t>
                                </w:r>
                              </w:p>
                              <w:p w14:paraId="32009DC6" w14:textId="5D773622" w:rsidR="00172FBE" w:rsidRPr="00172FBE" w:rsidRDefault="00172FBE" w:rsidP="00EA3C67">
                                <w:pPr>
                                  <w:pStyle w:val="CoverPageLargeTitle"/>
                                  <w:rPr>
                                    <w:sz w:val="96"/>
                                    <w:szCs w:val="96"/>
                                  </w:rPr>
                                </w:pPr>
                                <w:r w:rsidRPr="00172FBE">
                                  <w:rPr>
                                    <w:sz w:val="96"/>
                                    <w:szCs w:val="96"/>
                                  </w:rPr>
                                  <w:t>CATS College Canterbury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07111" id="Text Box 2" o:spid="_x0000_s1027" type="#_x0000_t202" style="position:absolute;margin-left:540.8pt;margin-top:303.15pt;width:592pt;height:151.8pt;z-index:2517079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" filled="f" stroked="f">
                    <v:textbox>
                      <w:txbxContent>
                        <w:p w14:paraId="1E56E710" w14:textId="42437C34" w:rsidR="00761A2C" w:rsidRPr="00172FBE" w:rsidRDefault="00172FBE" w:rsidP="00EA3C67">
                          <w:pPr>
                            <w:pStyle w:val="CoverPageLargeTitle"/>
                            <w:rPr>
                              <w:sz w:val="96"/>
                              <w:szCs w:val="96"/>
                            </w:rPr>
                          </w:pPr>
                          <w:r w:rsidRPr="00172FBE">
                            <w:rPr>
                              <w:sz w:val="96"/>
                              <w:szCs w:val="96"/>
                            </w:rPr>
                            <w:t>Vice Principal</w:t>
                          </w:r>
                        </w:p>
                        <w:p w14:paraId="32009DC6" w14:textId="5D773622" w:rsidR="00172FBE" w:rsidRPr="00172FBE" w:rsidRDefault="00172FBE" w:rsidP="00EA3C67">
                          <w:pPr>
                            <w:pStyle w:val="CoverPageLargeTitle"/>
                            <w:rPr>
                              <w:sz w:val="96"/>
                              <w:szCs w:val="96"/>
                            </w:rPr>
                          </w:pPr>
                          <w:r w:rsidRPr="00172FBE">
                            <w:rPr>
                              <w:sz w:val="96"/>
                              <w:szCs w:val="96"/>
                            </w:rPr>
                            <w:t>CATS College Canterbury</w:t>
                          </w:r>
                        </w:p>
                      </w:txbxContent>
                    </v:textbox>
                    <w10:wrap type="square" anchorx="page"/>
                  </v:shape>
                </w:pict>
              </mc:Fallback>
            </mc:AlternateContent>
          </w:r>
          <w:r>
            <w:rPr>
              <w:noProof/>
            </w:rPr>
            <mc:AlternateContent>
              <mc:Choice Requires="wps">
                <w:drawing>
                  <wp:anchor distT="0" distB="0" distL="114300" distR="114300" simplePos="0" relativeHeight="251708928" behindDoc="0" locked="0" layoutInCell="1" allowOverlap="1" wp14:anchorId="014EEA6B" wp14:editId="34534850">
                    <wp:simplePos x="0" y="0"/>
                    <wp:positionH relativeFrom="column">
                      <wp:posOffset>870857</wp:posOffset>
                    </wp:positionH>
                    <wp:positionV relativeFrom="paragraph">
                      <wp:posOffset>5736953</wp:posOffset>
                    </wp:positionV>
                    <wp:extent cx="4194629" cy="449943"/>
                    <wp:effectExtent l="0" t="0" r="0" b="7620"/>
                    <wp:wrapNone/>
                    <wp:docPr id="4" name="Rectangle 4"/>
                    <wp:cNvGraphicFramePr/>
                    <a:graphic xmlns:a="http://schemas.openxmlformats.org/drawingml/2006/main">
                      <a:graphicData uri="http://schemas.microsoft.com/office/word/2010/wordprocessingShape">
                        <wps:wsp>
                          <wps:cNvSpPr/>
                          <wps:spPr>
                            <a:xfrm>
                              <a:off x="0" y="0"/>
                              <a:ext cx="4194629" cy="44994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DE3D5" id="Rectangle 4" o:spid="_x0000_s1026" style="position:absolute;margin-left:68.55pt;margin-top:451.75pt;width:330.3pt;height:35.4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" fillcolor="#191f2f [3204]" stroked="f" strokeweight="1pt"/>
                </w:pict>
              </mc:Fallback>
            </mc:AlternateContent>
          </w:r>
          <w:r w:rsidR="00686D77" w:rsidRPr="00AA131D">
            <w:br w:type="page"/>
          </w:r>
        </w:p>
      </w:sdtContent>
    </w:sdt>
    <w:p w14:paraId="36F15968" w14:textId="36D168E6" w:rsidR="003C187F" w:rsidRPr="00536515" w:rsidRDefault="003D4858" w:rsidP="00C45325">
      <w:pPr>
        <w:pStyle w:val="Heading1"/>
      </w:pPr>
      <w:r>
        <w:lastRenderedPageBreak/>
        <w:t xml:space="preserve">About CATS </w:t>
      </w:r>
      <w:r w:rsidR="009D6D6B">
        <w:t xml:space="preserve">College Canterbury </w:t>
      </w:r>
    </w:p>
    <w:p w14:paraId="19E72D5B" w14:textId="2F9DD00D" w:rsidR="000D7059" w:rsidRDefault="000D7059" w:rsidP="000D7059">
      <w:r>
        <w:t>CATS College</w:t>
      </w:r>
      <w:r>
        <w:t xml:space="preserve"> Canterbury </w:t>
      </w:r>
      <w:r>
        <w:t>offers an outstanding international pre-university educational experience to students aged 14+ from all over the world. CATS students live and work in the beautiful Victorian CATS Canterbury campus, studying for GCSEs, A levels and University Foundation Programmes, and preparing for admission to universities across the country and elsewhere. We pride ourselves on our approach to teaching and learning, with small class sizes and an informal atmosphere ensuring that students are treated as individuals and build great relationships with staff.</w:t>
      </w:r>
    </w:p>
    <w:p w14:paraId="544349C1" w14:textId="77777777" w:rsidR="00037F20" w:rsidRDefault="00037F20" w:rsidP="000D7059"/>
    <w:p w14:paraId="2A3A9707" w14:textId="1C81A365" w:rsidR="003D4858" w:rsidRPr="003D4858" w:rsidRDefault="000D7059" w:rsidP="000D7059">
      <w:r>
        <w:t>CATS College Canterbury is part of CATS Global Schools, a leading education group committed to inspiring the next generation of world shapers.</w:t>
      </w:r>
      <w:r w:rsidR="00DD25FD">
        <w:t xml:space="preserve"> </w:t>
      </w:r>
      <w:r>
        <w:t xml:space="preserve">The group brings together 16 institutions that provide students around the globe with the education they need to develop real-life skills for the future. Our dedicated team of pioneering, persevering people, including teachers and welfare specialists, work together to create a positive environment so that every student achieves their full </w:t>
      </w:r>
      <w:r w:rsidR="00037F20">
        <w:t>potential.</w:t>
      </w:r>
      <w:r w:rsidR="00037F20" w:rsidRPr="003D4858">
        <w:t xml:space="preserve"> </w:t>
      </w:r>
    </w:p>
    <w:p w14:paraId="24C0ACEE" w14:textId="77777777" w:rsidR="003D4858" w:rsidRPr="003D4858" w:rsidRDefault="003D4858" w:rsidP="00C45325"/>
    <w:p w14:paraId="0EB6E195" w14:textId="178BEB6C" w:rsidR="003D4858" w:rsidRPr="003D4858" w:rsidRDefault="003D4858" w:rsidP="00C45325">
      <w:r w:rsidRPr="003D4858">
        <w:t xml:space="preserve">With a history dating back to 1899, but a focus on the future, our group brings together 16 institutions comprising independent boarding schools, an Arts University College, English language schools and a variety of summer programmes in the UK, US, </w:t>
      </w:r>
      <w:r w:rsidR="00317D00" w:rsidRPr="003D4858">
        <w:t>Canada,</w:t>
      </w:r>
      <w:r w:rsidRPr="003D4858">
        <w:t xml:space="preserve"> and China. </w:t>
      </w:r>
    </w:p>
    <w:p w14:paraId="18F8D0AC" w14:textId="77777777" w:rsidR="003D4858" w:rsidRPr="003D4858" w:rsidRDefault="003D4858" w:rsidP="00C45325"/>
    <w:p w14:paraId="1C6A0B29" w14:textId="77777777" w:rsidR="003D4858" w:rsidRPr="003D4858" w:rsidRDefault="003D4858" w:rsidP="00C45325">
      <w:r w:rsidRPr="003D4858">
        <w:t>Each year, we provide 18,000 students around the globe with the education they need to develop real-life skills for the future. We are dedicated to academic excellence and our students benefit from our well-developed links to over 40 top global universities.</w:t>
      </w:r>
    </w:p>
    <w:p w14:paraId="6B28BDEB" w14:textId="77777777" w:rsidR="003D4858" w:rsidRPr="00E24C69" w:rsidRDefault="003D4858" w:rsidP="00C45325">
      <w:pPr>
        <w:pStyle w:val="BodyCopyParagraphStyle"/>
      </w:pPr>
    </w:p>
    <w:p w14:paraId="2CC342FF" w14:textId="6799218D" w:rsidR="006C4AD2" w:rsidRDefault="003D4858" w:rsidP="00C45325">
      <w:pPr>
        <w:pStyle w:val="Heading1"/>
      </w:pPr>
      <w:r>
        <w:t>Role overview</w:t>
      </w:r>
    </w:p>
    <w:p w14:paraId="72C6908B" w14:textId="2C853D42" w:rsidR="00ED063D" w:rsidRPr="00ED063D" w:rsidRDefault="00ED063D" w:rsidP="00ED063D">
      <w:pPr>
        <w:outlineLvl w:val="2"/>
      </w:pPr>
      <w:r w:rsidRPr="00ED063D">
        <w:t xml:space="preserve">The Vice Principal works with the </w:t>
      </w:r>
      <w:r w:rsidR="000F25C3">
        <w:t>P</w:t>
      </w:r>
      <w:r w:rsidR="000F25C3" w:rsidRPr="00ED063D">
        <w:t>rincipal</w:t>
      </w:r>
      <w:r w:rsidRPr="00ED063D">
        <w:t>, covering all matters relating to the academic, boarding, pastoral management and leadership of the College.  The post-holder will hold responsibilities to:</w:t>
      </w:r>
    </w:p>
    <w:p w14:paraId="46A42B24" w14:textId="77777777" w:rsidR="00ED063D" w:rsidRPr="00DD25FD" w:rsidRDefault="00ED063D" w:rsidP="00ED063D">
      <w:pPr>
        <w:pStyle w:val="ListParagraph"/>
        <w:numPr>
          <w:ilvl w:val="0"/>
          <w:numId w:val="28"/>
        </w:numPr>
        <w:outlineLvl w:val="2"/>
      </w:pPr>
      <w:r w:rsidRPr="00DD25FD">
        <w:t>Manage the day-to-day operation of the College, in a manner agreed with the Principal;</w:t>
      </w:r>
    </w:p>
    <w:p w14:paraId="2317EDA7" w14:textId="77777777" w:rsidR="00ED063D" w:rsidRPr="00DD25FD" w:rsidRDefault="00ED063D" w:rsidP="00ED063D">
      <w:pPr>
        <w:pStyle w:val="ListParagraph"/>
        <w:numPr>
          <w:ilvl w:val="0"/>
          <w:numId w:val="28"/>
        </w:numPr>
        <w:outlineLvl w:val="2"/>
      </w:pPr>
      <w:r w:rsidRPr="00DD25FD">
        <w:t>Support the Principal in setting and securing high expectations among students and staff in respect of academic, boarding, pastoral and other personal development and achievements;</w:t>
      </w:r>
    </w:p>
    <w:p w14:paraId="6804F6E2" w14:textId="77777777" w:rsidR="00ED063D" w:rsidRPr="00DD25FD" w:rsidRDefault="00ED063D" w:rsidP="00ED063D">
      <w:pPr>
        <w:pStyle w:val="ListParagraph"/>
        <w:numPr>
          <w:ilvl w:val="0"/>
          <w:numId w:val="28"/>
        </w:numPr>
        <w:outlineLvl w:val="2"/>
      </w:pPr>
      <w:r w:rsidRPr="00DD25FD">
        <w:t>Deliver on operational and strategic objectives and projects, as agreed with the Principal;</w:t>
      </w:r>
    </w:p>
    <w:p w14:paraId="2180266D" w14:textId="77777777" w:rsidR="00ED063D" w:rsidRPr="00DD25FD" w:rsidRDefault="00ED063D" w:rsidP="00ED063D">
      <w:pPr>
        <w:pStyle w:val="ListParagraph"/>
        <w:numPr>
          <w:ilvl w:val="0"/>
          <w:numId w:val="28"/>
        </w:numPr>
        <w:outlineLvl w:val="2"/>
      </w:pPr>
      <w:r w:rsidRPr="00DD25FD">
        <w:t>Deputise in the Principal’s absence, assuming full operational responsibility for the College, its students and staff;</w:t>
      </w:r>
    </w:p>
    <w:p w14:paraId="4C4EF3C5" w14:textId="77777777" w:rsidR="00ED063D" w:rsidRPr="00DD25FD" w:rsidRDefault="00ED063D" w:rsidP="00ED063D">
      <w:pPr>
        <w:pStyle w:val="ListParagraph"/>
        <w:numPr>
          <w:ilvl w:val="0"/>
          <w:numId w:val="28"/>
        </w:numPr>
        <w:outlineLvl w:val="2"/>
        <w:rPr>
          <w:rFonts w:eastAsia="Times New Roman" w:cs="Times New Roman"/>
        </w:rPr>
      </w:pPr>
      <w:r w:rsidRPr="00DD25FD">
        <w:t>Play a crucial role in whole-school strategy and development.</w:t>
      </w:r>
    </w:p>
    <w:p w14:paraId="2723A555" w14:textId="77777777" w:rsidR="003D4858" w:rsidRDefault="003D4858" w:rsidP="00C45325">
      <w:pPr>
        <w:pStyle w:val="CaptionTitle"/>
        <w:jc w:val="left"/>
        <w:rPr>
          <w:rStyle w:val="IntenseReference"/>
          <w:sz w:val="16"/>
          <w:szCs w:val="16"/>
        </w:rPr>
      </w:pPr>
    </w:p>
    <w:p w14:paraId="51418BAA" w14:textId="77777777" w:rsidR="00220878" w:rsidRDefault="003D4858" w:rsidP="00C45325">
      <w:pPr>
        <w:pStyle w:val="Heading1"/>
      </w:pPr>
      <w:r>
        <w:lastRenderedPageBreak/>
        <w:t>Re</w:t>
      </w:r>
      <w:r w:rsidR="00220878">
        <w:t xml:space="preserve">port to </w:t>
      </w:r>
    </w:p>
    <w:p w14:paraId="0BED3AFA" w14:textId="0ABC6B1D" w:rsidR="00220878" w:rsidRDefault="0049409B" w:rsidP="00E608EE">
      <w:r w:rsidRPr="0049409B">
        <w:rPr>
          <w:rFonts w:eastAsiaTheme="minorEastAsia"/>
        </w:rPr>
        <w:t>The Vice Principal reports and is directly responsible to the Principal. From time to time and under the auspices of the Principal, the Vice Principal will work directly with the CATS College’s Central Team</w:t>
      </w:r>
    </w:p>
    <w:p w14:paraId="33EFF4CF" w14:textId="77777777" w:rsidR="00220878" w:rsidRDefault="00220878" w:rsidP="00C45325">
      <w:pPr>
        <w:pStyle w:val="Heading1"/>
      </w:pPr>
    </w:p>
    <w:p w14:paraId="73549231" w14:textId="3CBC0627" w:rsidR="003D4858" w:rsidRDefault="00E608EE" w:rsidP="00C45325">
      <w:pPr>
        <w:pStyle w:val="Heading1"/>
      </w:pPr>
      <w:r>
        <w:t>Main Re</w:t>
      </w:r>
      <w:r w:rsidR="003D4858">
        <w:t>sponsibilities</w:t>
      </w:r>
    </w:p>
    <w:p w14:paraId="53F3D8BD" w14:textId="77777777" w:rsidR="002F7AF3" w:rsidRDefault="002F7AF3" w:rsidP="007C3C40">
      <w:pPr>
        <w:pStyle w:val="ListParagraph"/>
        <w:numPr>
          <w:ilvl w:val="0"/>
          <w:numId w:val="31"/>
        </w:numPr>
      </w:pPr>
      <w:r>
        <w:t>The duties specified are not intended to represent an exhaustive list, and will vary where necessary to suit the skill set of the candidates and post holder and the needs of the College:</w:t>
      </w:r>
    </w:p>
    <w:p w14:paraId="4CCEA805" w14:textId="77777777" w:rsidR="002F7AF3" w:rsidRDefault="002F7AF3" w:rsidP="007C3C40">
      <w:pPr>
        <w:pStyle w:val="ListParagraph"/>
        <w:numPr>
          <w:ilvl w:val="0"/>
          <w:numId w:val="31"/>
        </w:numPr>
      </w:pPr>
      <w:r>
        <w:t>With the assistance of the Principal, to manage the day-to-day operation of the College.</w:t>
      </w:r>
    </w:p>
    <w:p w14:paraId="2F10AE18" w14:textId="77777777" w:rsidR="002F7AF3" w:rsidRDefault="002F7AF3" w:rsidP="007C3C40">
      <w:pPr>
        <w:pStyle w:val="ListParagraph"/>
        <w:numPr>
          <w:ilvl w:val="0"/>
          <w:numId w:val="31"/>
        </w:numPr>
      </w:pPr>
      <w:r>
        <w:t>To line manage the Senior Leadership Team comprising of the Assistant Principal Academic and Head of Boarding, taking responsibility and being accountable for implementing and reviewing the College’s operational and strategic objectives.</w:t>
      </w:r>
    </w:p>
    <w:p w14:paraId="2DF3A63D" w14:textId="7BF19F2D" w:rsidR="002F7AF3" w:rsidRDefault="002F7AF3" w:rsidP="007C3C40">
      <w:pPr>
        <w:pStyle w:val="ListParagraph"/>
        <w:numPr>
          <w:ilvl w:val="0"/>
          <w:numId w:val="31"/>
        </w:numPr>
      </w:pPr>
      <w:r>
        <w:t xml:space="preserve">With the SLT, to take responsibility for all aspects of teaching and learning, pastoral </w:t>
      </w:r>
      <w:r w:rsidR="00317D00">
        <w:t>care,</w:t>
      </w:r>
      <w:r>
        <w:t xml:space="preserve"> and boarding experiences, and to assist them in ensuring the highest possible in all areas.</w:t>
      </w:r>
    </w:p>
    <w:p w14:paraId="773D2BA1" w14:textId="77777777" w:rsidR="002F7AF3" w:rsidRDefault="002F7AF3" w:rsidP="007C3C40">
      <w:pPr>
        <w:pStyle w:val="ListParagraph"/>
        <w:numPr>
          <w:ilvl w:val="0"/>
          <w:numId w:val="31"/>
        </w:numPr>
      </w:pPr>
      <w:r>
        <w:t>To line Manage the Pastoral Directors and together with them, review audit and develop the pastoral and welfare provision in the College.</w:t>
      </w:r>
    </w:p>
    <w:p w14:paraId="00BFA58B" w14:textId="77777777" w:rsidR="002F7AF3" w:rsidRDefault="002F7AF3" w:rsidP="007C3C40">
      <w:pPr>
        <w:pStyle w:val="ListParagraph"/>
        <w:numPr>
          <w:ilvl w:val="0"/>
          <w:numId w:val="31"/>
        </w:numPr>
      </w:pPr>
      <w:r>
        <w:t xml:space="preserve">To oversee recruitment of staff to enable efficient operation of the College in consultation with the Principal, the SLT and the HR team. </w:t>
      </w:r>
    </w:p>
    <w:p w14:paraId="533E8842" w14:textId="77777777" w:rsidR="002F7AF3" w:rsidRDefault="002F7AF3" w:rsidP="007C3C40">
      <w:pPr>
        <w:pStyle w:val="ListParagraph"/>
        <w:numPr>
          <w:ilvl w:val="0"/>
          <w:numId w:val="31"/>
        </w:numPr>
      </w:pPr>
      <w:r>
        <w:t>To audit, review and update all college policies, working with the relevant member of SLT.</w:t>
      </w:r>
    </w:p>
    <w:p w14:paraId="20FE1FC0" w14:textId="77777777" w:rsidR="002F7AF3" w:rsidRDefault="002F7AF3" w:rsidP="007C3C40">
      <w:pPr>
        <w:pStyle w:val="ListParagraph"/>
        <w:numPr>
          <w:ilvl w:val="0"/>
          <w:numId w:val="31"/>
        </w:numPr>
      </w:pPr>
      <w:r>
        <w:t>To support the Principal in delivering effective Performance Management of all staff and of their line managers.</w:t>
      </w:r>
    </w:p>
    <w:p w14:paraId="5014CA89" w14:textId="77777777" w:rsidR="002F7AF3" w:rsidRDefault="002F7AF3" w:rsidP="007C3C40">
      <w:pPr>
        <w:pStyle w:val="ListParagraph"/>
        <w:numPr>
          <w:ilvl w:val="0"/>
          <w:numId w:val="31"/>
        </w:numPr>
      </w:pPr>
      <w:r>
        <w:t>To oversee the staff training programme, ensuring regular training is relevant and effective in raising standards.</w:t>
      </w:r>
    </w:p>
    <w:p w14:paraId="48AAD60A" w14:textId="77777777" w:rsidR="002F7AF3" w:rsidRDefault="002F7AF3" w:rsidP="007C3C40">
      <w:pPr>
        <w:pStyle w:val="ListParagraph"/>
        <w:numPr>
          <w:ilvl w:val="0"/>
          <w:numId w:val="31"/>
        </w:numPr>
      </w:pPr>
      <w:r>
        <w:t>To have ownership of the curriculum and timetable ensuring the timetable process is cost effective, well managed and monitored and that academic staff are recruited to be available to deliver the programme effectively.</w:t>
      </w:r>
    </w:p>
    <w:p w14:paraId="5CE22987" w14:textId="46F3DEC6" w:rsidR="002F7AF3" w:rsidRDefault="002F7AF3" w:rsidP="007C3C40">
      <w:pPr>
        <w:pStyle w:val="ListParagraph"/>
        <w:numPr>
          <w:ilvl w:val="0"/>
          <w:numId w:val="31"/>
        </w:numPr>
      </w:pPr>
      <w:r>
        <w:t xml:space="preserve">To line manage and support the Higher Education Officer, ensuring they have the assistance required from other members of </w:t>
      </w:r>
      <w:r w:rsidR="0025139A">
        <w:t>college</w:t>
      </w:r>
      <w:r>
        <w:t xml:space="preserve"> staff to ensure the progression of students to the best possible destinations for them.</w:t>
      </w:r>
    </w:p>
    <w:p w14:paraId="6B600F76" w14:textId="77777777" w:rsidR="002F7AF3" w:rsidRDefault="002F7AF3" w:rsidP="007C3C40">
      <w:pPr>
        <w:pStyle w:val="ListParagraph"/>
        <w:numPr>
          <w:ilvl w:val="0"/>
          <w:numId w:val="31"/>
        </w:numPr>
      </w:pPr>
      <w:r>
        <w:t xml:space="preserve">To oversee the production of clear academic, pastoral, examination and other data, line managing the Data Assistant to ensure regular updates and reports are produced for the Principal and key staff, and that data management is an effective tool for driving College improvement. </w:t>
      </w:r>
    </w:p>
    <w:p w14:paraId="5F3DFF87" w14:textId="77777777" w:rsidR="002F7AF3" w:rsidRDefault="002F7AF3" w:rsidP="007C3C40">
      <w:pPr>
        <w:pStyle w:val="ListParagraph"/>
        <w:numPr>
          <w:ilvl w:val="0"/>
          <w:numId w:val="31"/>
        </w:numPr>
      </w:pPr>
      <w:r>
        <w:lastRenderedPageBreak/>
        <w:t>Together with the Assistant Principal Academic, to conduct new student interviews and borderline interviews, and advise students requesting a change of subject or programme.</w:t>
      </w:r>
    </w:p>
    <w:p w14:paraId="6880B9FA" w14:textId="77777777" w:rsidR="002F7AF3" w:rsidRDefault="002F7AF3" w:rsidP="007C3C40">
      <w:pPr>
        <w:pStyle w:val="ListParagraph"/>
        <w:numPr>
          <w:ilvl w:val="0"/>
          <w:numId w:val="31"/>
        </w:numPr>
      </w:pPr>
      <w:r>
        <w:t xml:space="preserve">To monitor student destinations and results in consultation with the Director of Higher Education, ensuring relevant and useful data is provided to marketing teams. </w:t>
      </w:r>
    </w:p>
    <w:p w14:paraId="2D6BA727" w14:textId="77777777" w:rsidR="002F7AF3" w:rsidRDefault="002F7AF3" w:rsidP="007C3C40">
      <w:pPr>
        <w:pStyle w:val="ListParagraph"/>
        <w:numPr>
          <w:ilvl w:val="0"/>
          <w:numId w:val="31"/>
        </w:numPr>
      </w:pPr>
      <w:r>
        <w:t xml:space="preserve">To lead internal College reviews of Curriculum Areas in consultation with the Principal. </w:t>
      </w:r>
    </w:p>
    <w:p w14:paraId="15F85C43" w14:textId="77777777" w:rsidR="002F7AF3" w:rsidRDefault="002F7AF3" w:rsidP="007C3C40">
      <w:pPr>
        <w:pStyle w:val="ListParagraph"/>
        <w:numPr>
          <w:ilvl w:val="0"/>
          <w:numId w:val="31"/>
        </w:numPr>
      </w:pPr>
      <w:r>
        <w:t>To work with the Pastoral Directors, supporting them in their role of managing contact with parents and agents and in running the discipline and attendance systems, supporting staff issuing warnings, and assisting in issuing Stage 4 and 5 warnings which could lead to exclusion.</w:t>
      </w:r>
    </w:p>
    <w:p w14:paraId="73F828B0" w14:textId="77777777" w:rsidR="002F7AF3" w:rsidRDefault="002F7AF3" w:rsidP="007C3C40">
      <w:pPr>
        <w:pStyle w:val="ListParagraph"/>
        <w:numPr>
          <w:ilvl w:val="0"/>
          <w:numId w:val="31"/>
        </w:numPr>
      </w:pPr>
      <w:r>
        <w:t>To support the Pastoral Directors to grow and deliver the PSHE/SMSC extra and co-curricular provision.</w:t>
      </w:r>
    </w:p>
    <w:p w14:paraId="123DEA8A" w14:textId="77777777" w:rsidR="002F7AF3" w:rsidRDefault="002F7AF3" w:rsidP="007C3C40">
      <w:pPr>
        <w:pStyle w:val="ListParagraph"/>
        <w:numPr>
          <w:ilvl w:val="0"/>
          <w:numId w:val="31"/>
        </w:numPr>
      </w:pPr>
      <w:r>
        <w:t>To support the Head of Boarding with the management and leadership of the boarding teams, ensuring that the NMS standards are applied consistently and that the operational compliance audits and drills are conducted.</w:t>
      </w:r>
    </w:p>
    <w:p w14:paraId="6C5B7AAF" w14:textId="77777777" w:rsidR="002F7AF3" w:rsidRDefault="002F7AF3" w:rsidP="007C3C40">
      <w:pPr>
        <w:pStyle w:val="ListParagraph"/>
        <w:numPr>
          <w:ilvl w:val="0"/>
          <w:numId w:val="31"/>
        </w:numPr>
      </w:pPr>
      <w:r>
        <w:t>With the Welfare Team, investigate complaints and concerns from students and report findings of all investigations to appropriate staff and record the outcome accurately and comprehensively.</w:t>
      </w:r>
    </w:p>
    <w:p w14:paraId="0C7E8184" w14:textId="2D7A6211" w:rsidR="002F7AF3" w:rsidRDefault="002F7AF3" w:rsidP="007C3C40">
      <w:pPr>
        <w:pStyle w:val="ListParagraph"/>
        <w:numPr>
          <w:ilvl w:val="0"/>
          <w:numId w:val="31"/>
        </w:numPr>
      </w:pPr>
      <w:r>
        <w:t xml:space="preserve">With the Welfare and Pastoral Teams, manage and where required, investigate reported cases of misbehaviour and breaches of </w:t>
      </w:r>
      <w:r w:rsidR="0025139A">
        <w:t>college</w:t>
      </w:r>
      <w:r>
        <w:t xml:space="preserve"> rules by students.</w:t>
      </w:r>
    </w:p>
    <w:p w14:paraId="6C3B54D4" w14:textId="76F3BFE4" w:rsidR="002F7AF3" w:rsidRDefault="002F7AF3" w:rsidP="007C3C40">
      <w:pPr>
        <w:pStyle w:val="ListParagraph"/>
        <w:numPr>
          <w:ilvl w:val="0"/>
          <w:numId w:val="31"/>
        </w:numPr>
      </w:pPr>
      <w:r>
        <w:t xml:space="preserve">To manage and conduct HR-related matters supported by the HR Business Partner. This could include informal meetings, formal </w:t>
      </w:r>
      <w:r w:rsidR="00317D00">
        <w:t>hearings,</w:t>
      </w:r>
      <w:r>
        <w:t xml:space="preserve"> and recruitment processes.</w:t>
      </w:r>
    </w:p>
    <w:p w14:paraId="3B324BD7" w14:textId="4D086F92" w:rsidR="002F7AF3" w:rsidRDefault="002F7AF3" w:rsidP="007C3C40">
      <w:pPr>
        <w:pStyle w:val="ListParagraph"/>
        <w:numPr>
          <w:ilvl w:val="0"/>
          <w:numId w:val="31"/>
        </w:numPr>
      </w:pPr>
      <w:r>
        <w:t xml:space="preserve">To work with the Student Communications and Registrar Teams, supporting them in their links with other College staff, </w:t>
      </w:r>
      <w:r w:rsidR="00317D00">
        <w:t>parents,</w:t>
      </w:r>
      <w:r>
        <w:t xml:space="preserve"> and agents, overseeing the quality of communication with external stakeholders, including parents, agents and CATS Colleges staff based overseas.</w:t>
      </w:r>
    </w:p>
    <w:p w14:paraId="139456A4" w14:textId="77777777" w:rsidR="002F7AF3" w:rsidRDefault="002F7AF3" w:rsidP="007C3C40">
      <w:pPr>
        <w:pStyle w:val="ListParagraph"/>
        <w:numPr>
          <w:ilvl w:val="0"/>
          <w:numId w:val="31"/>
        </w:numPr>
      </w:pPr>
      <w:r>
        <w:t xml:space="preserve">To act as authorising officer for the college for UKBA. </w:t>
      </w:r>
    </w:p>
    <w:p w14:paraId="3CCC9BC2" w14:textId="77777777" w:rsidR="002F7AF3" w:rsidRDefault="002F7AF3" w:rsidP="007C3C40">
      <w:pPr>
        <w:pStyle w:val="ListParagraph"/>
        <w:numPr>
          <w:ilvl w:val="0"/>
          <w:numId w:val="31"/>
        </w:numPr>
      </w:pPr>
      <w:r>
        <w:t>To represent the College and the Principal overseas when required.</w:t>
      </w:r>
    </w:p>
    <w:p w14:paraId="10803493" w14:textId="77777777" w:rsidR="002F7AF3" w:rsidRDefault="002F7AF3" w:rsidP="007C3C40">
      <w:pPr>
        <w:pStyle w:val="ListParagraph"/>
        <w:numPr>
          <w:ilvl w:val="0"/>
          <w:numId w:val="31"/>
        </w:numPr>
      </w:pPr>
      <w:r>
        <w:t>To oversee the College’s retention and progression strategies, actively working with teams both within and outside College to ensure the retention of existing students as well as the attraction of new students.</w:t>
      </w:r>
    </w:p>
    <w:p w14:paraId="216DAFBD" w14:textId="77777777" w:rsidR="002F7AF3" w:rsidRDefault="002F7AF3" w:rsidP="007C3C40">
      <w:pPr>
        <w:pStyle w:val="ListParagraph"/>
        <w:numPr>
          <w:ilvl w:val="0"/>
          <w:numId w:val="31"/>
        </w:numPr>
      </w:pPr>
      <w:r>
        <w:t>To work with the Principal and other members of the Senior Leadership Team to ensure all aspects of the College meet the requirements for ISI inspection. In particular, taking a lead role in the preparation of pre-inspection documentation such as SEF and development plan and to provide the necessary guidance and support to all staff prior and during the inspection.</w:t>
      </w:r>
    </w:p>
    <w:p w14:paraId="07FBB251" w14:textId="77777777" w:rsidR="002F7AF3" w:rsidRDefault="002F7AF3" w:rsidP="007C3C40">
      <w:pPr>
        <w:pStyle w:val="ListParagraph"/>
        <w:numPr>
          <w:ilvl w:val="0"/>
          <w:numId w:val="31"/>
        </w:numPr>
      </w:pPr>
      <w:r>
        <w:t>To act as an ambassador for the College, assisting the Principal and sales and marketing team with development and sustaining of strong links with international partners.</w:t>
      </w:r>
    </w:p>
    <w:p w14:paraId="5DF479EF" w14:textId="77777777" w:rsidR="002F7AF3" w:rsidRDefault="002F7AF3" w:rsidP="007C3C40">
      <w:pPr>
        <w:pStyle w:val="ListParagraph"/>
        <w:numPr>
          <w:ilvl w:val="0"/>
          <w:numId w:val="31"/>
        </w:numPr>
      </w:pPr>
      <w:r>
        <w:t xml:space="preserve">To act as compliance officer to ensure all aspects of the college met the requirements for ISI Inspection. </w:t>
      </w:r>
    </w:p>
    <w:p w14:paraId="1771180F" w14:textId="3DA43D41" w:rsidR="00C45325" w:rsidRDefault="00C45325" w:rsidP="00C45325"/>
    <w:p w14:paraId="78550151" w14:textId="77777777" w:rsidR="007C3C40" w:rsidRDefault="007C3C40" w:rsidP="007C3C40">
      <w:r>
        <w:t>Other Responsibilities</w:t>
      </w:r>
    </w:p>
    <w:p w14:paraId="70207250" w14:textId="77777777" w:rsidR="007C3C40" w:rsidRDefault="007C3C40" w:rsidP="007C3C40">
      <w:pPr>
        <w:pStyle w:val="ListParagraph"/>
        <w:numPr>
          <w:ilvl w:val="0"/>
          <w:numId w:val="30"/>
        </w:numPr>
      </w:pPr>
      <w:r>
        <w:t>Attend cross-college meetings as required.</w:t>
      </w:r>
    </w:p>
    <w:p w14:paraId="27CE6ADD" w14:textId="77777777" w:rsidR="007C3C40" w:rsidRDefault="007C3C40" w:rsidP="007C3C40">
      <w:pPr>
        <w:pStyle w:val="ListParagraph"/>
        <w:numPr>
          <w:ilvl w:val="0"/>
          <w:numId w:val="30"/>
        </w:numPr>
      </w:pPr>
      <w:r>
        <w:lastRenderedPageBreak/>
        <w:t>With other members of the College’s Senior Leadership Teams, oversee the creation and maintenance of all policies, risk assessments and other documents.</w:t>
      </w:r>
    </w:p>
    <w:p w14:paraId="34E6673E" w14:textId="77777777" w:rsidR="007C3C40" w:rsidRPr="007C3C40" w:rsidRDefault="007C3C40" w:rsidP="007C3C40">
      <w:pPr>
        <w:pStyle w:val="ListParagraph"/>
        <w:numPr>
          <w:ilvl w:val="0"/>
          <w:numId w:val="30"/>
        </w:numPr>
      </w:pPr>
      <w:r w:rsidRPr="007C3C40">
        <w:t>Investigate complaints and concerns from students and report findings of all investigations to appropriate staff and record the outcome accurately and comprehensively.</w:t>
      </w:r>
    </w:p>
    <w:p w14:paraId="06138FE4" w14:textId="77777777" w:rsidR="007C3C40" w:rsidRPr="007C3C40" w:rsidRDefault="007C3C40" w:rsidP="007C3C40">
      <w:pPr>
        <w:pStyle w:val="ListParagraph"/>
        <w:numPr>
          <w:ilvl w:val="0"/>
          <w:numId w:val="30"/>
        </w:numPr>
      </w:pPr>
      <w:r w:rsidRPr="007C3C40">
        <w:t>Meet with all new staff and oversee their induction.</w:t>
      </w:r>
    </w:p>
    <w:p w14:paraId="3783D38D" w14:textId="6DB33A9A" w:rsidR="007C3C40" w:rsidRDefault="007C3C40" w:rsidP="007C3C40">
      <w:pPr>
        <w:pStyle w:val="ListParagraph"/>
        <w:numPr>
          <w:ilvl w:val="0"/>
          <w:numId w:val="30"/>
        </w:numPr>
      </w:pPr>
      <w:r w:rsidRPr="007C3C40">
        <w:t>Participate in the student induction process including the arrivals weekends.</w:t>
      </w:r>
    </w:p>
    <w:p w14:paraId="0FDC25C7" w14:textId="77777777" w:rsidR="009952FF" w:rsidRPr="009952FF" w:rsidRDefault="009952FF" w:rsidP="009952FF">
      <w:pPr>
        <w:pStyle w:val="ListParagraph"/>
      </w:pPr>
    </w:p>
    <w:p w14:paraId="38268F85" w14:textId="77777777" w:rsidR="009952FF" w:rsidRPr="009952FF" w:rsidRDefault="009952FF" w:rsidP="009952FF">
      <w:r w:rsidRPr="009952FF">
        <w:t>As part of your wider role within the College, you will also:</w:t>
      </w:r>
    </w:p>
    <w:p w14:paraId="3A5CA80D" w14:textId="3171A8F6" w:rsidR="009952FF" w:rsidRPr="009952FF" w:rsidRDefault="009952FF" w:rsidP="009952FF">
      <w:pPr>
        <w:pStyle w:val="ListParagraph"/>
        <w:numPr>
          <w:ilvl w:val="0"/>
          <w:numId w:val="32"/>
        </w:numPr>
      </w:pPr>
      <w:r w:rsidRPr="009952FF">
        <w:t>Continue personal development as agreed</w:t>
      </w:r>
      <w:r w:rsidR="00C46314">
        <w:t>.</w:t>
      </w:r>
    </w:p>
    <w:p w14:paraId="0FA7C02F" w14:textId="706BA56E" w:rsidR="009952FF" w:rsidRPr="009952FF" w:rsidRDefault="009952FF" w:rsidP="009952FF">
      <w:pPr>
        <w:pStyle w:val="ListParagraph"/>
        <w:numPr>
          <w:ilvl w:val="0"/>
          <w:numId w:val="32"/>
        </w:numPr>
      </w:pPr>
      <w:r w:rsidRPr="009952FF">
        <w:t>Engage actively in the performance review process</w:t>
      </w:r>
      <w:r w:rsidR="00C46314">
        <w:t>.</w:t>
      </w:r>
    </w:p>
    <w:p w14:paraId="31848D2A" w14:textId="6CB65269" w:rsidR="009952FF" w:rsidRPr="009952FF" w:rsidRDefault="009952FF" w:rsidP="009952FF">
      <w:pPr>
        <w:pStyle w:val="ListParagraph"/>
        <w:numPr>
          <w:ilvl w:val="0"/>
          <w:numId w:val="32"/>
        </w:numPr>
      </w:pPr>
      <w:r w:rsidRPr="009952FF">
        <w:t>Promote a positive working experience for everyone</w:t>
      </w:r>
      <w:r w:rsidR="00C46314">
        <w:t>.</w:t>
      </w:r>
    </w:p>
    <w:p w14:paraId="45283FAD" w14:textId="29848440" w:rsidR="009952FF" w:rsidRPr="009952FF" w:rsidRDefault="009952FF" w:rsidP="009952FF">
      <w:pPr>
        <w:pStyle w:val="ListParagraph"/>
        <w:numPr>
          <w:ilvl w:val="0"/>
          <w:numId w:val="32"/>
        </w:numPr>
      </w:pPr>
      <w:r w:rsidRPr="009952FF">
        <w:t>Help to provide a professional and welcoming environment for all visitors to the College</w:t>
      </w:r>
      <w:r w:rsidR="00C46314">
        <w:t>.</w:t>
      </w:r>
    </w:p>
    <w:p w14:paraId="341FAB43" w14:textId="77777777" w:rsidR="009952FF" w:rsidRPr="009952FF" w:rsidRDefault="009952FF" w:rsidP="00C46314">
      <w:pPr>
        <w:pStyle w:val="ListParagraph"/>
      </w:pPr>
    </w:p>
    <w:p w14:paraId="3DF9F3E5" w14:textId="77777777" w:rsidR="009952FF" w:rsidRPr="009952FF" w:rsidRDefault="009952FF" w:rsidP="009952FF">
      <w:r w:rsidRPr="009952FF">
        <w:t>In particular, you will:</w:t>
      </w:r>
    </w:p>
    <w:p w14:paraId="390E67C4" w14:textId="24965A77" w:rsidR="009952FF" w:rsidRPr="009952FF" w:rsidRDefault="009952FF" w:rsidP="009952FF">
      <w:pPr>
        <w:pStyle w:val="ListParagraph"/>
        <w:numPr>
          <w:ilvl w:val="0"/>
          <w:numId w:val="33"/>
        </w:numPr>
      </w:pPr>
      <w:r w:rsidRPr="009952FF">
        <w:t>Treat students with dignity, building relationships rooted in mutual respect</w:t>
      </w:r>
      <w:r w:rsidR="000F25C3">
        <w:t>.</w:t>
      </w:r>
    </w:p>
    <w:p w14:paraId="78AFA04B" w14:textId="59168167" w:rsidR="009952FF" w:rsidRPr="009952FF" w:rsidRDefault="009952FF" w:rsidP="009952FF">
      <w:pPr>
        <w:pStyle w:val="ListParagraph"/>
        <w:numPr>
          <w:ilvl w:val="0"/>
          <w:numId w:val="33"/>
        </w:numPr>
      </w:pPr>
      <w:r w:rsidRPr="009952FF">
        <w:t>Have regard for the need to safeguard students’ well-being</w:t>
      </w:r>
      <w:r w:rsidR="00C46314">
        <w:t>.</w:t>
      </w:r>
    </w:p>
    <w:p w14:paraId="04A55223" w14:textId="76D09B7F" w:rsidR="009952FF" w:rsidRPr="009952FF" w:rsidRDefault="009952FF" w:rsidP="009952FF">
      <w:pPr>
        <w:pStyle w:val="ListParagraph"/>
        <w:numPr>
          <w:ilvl w:val="0"/>
          <w:numId w:val="33"/>
        </w:numPr>
      </w:pPr>
      <w:r w:rsidRPr="009952FF">
        <w:t>Show tolerance of and respect for the rights of others</w:t>
      </w:r>
      <w:r w:rsidR="00C46314">
        <w:t>.</w:t>
      </w:r>
    </w:p>
    <w:p w14:paraId="554CC9FA" w14:textId="296A47AA" w:rsidR="009952FF" w:rsidRPr="009952FF" w:rsidRDefault="009952FF" w:rsidP="009952FF">
      <w:pPr>
        <w:pStyle w:val="ListParagraph"/>
        <w:numPr>
          <w:ilvl w:val="0"/>
          <w:numId w:val="33"/>
        </w:numPr>
      </w:pPr>
      <w:r w:rsidRPr="009952FF">
        <w:t>Maintain high standards of attendance and punctuality</w:t>
      </w:r>
      <w:r w:rsidR="00C46314">
        <w:t>.</w:t>
      </w:r>
    </w:p>
    <w:p w14:paraId="7DED5DAC" w14:textId="1B614F37" w:rsidR="009952FF" w:rsidRPr="009952FF" w:rsidRDefault="009952FF" w:rsidP="009952FF">
      <w:pPr>
        <w:pStyle w:val="ListParagraph"/>
        <w:numPr>
          <w:ilvl w:val="0"/>
          <w:numId w:val="33"/>
        </w:numPr>
      </w:pPr>
      <w:r w:rsidRPr="009952FF">
        <w:t>Help to create and maintain a safe working environment for everyone</w:t>
      </w:r>
      <w:r w:rsidR="00C46314">
        <w:t>.</w:t>
      </w:r>
    </w:p>
    <w:p w14:paraId="162F983B" w14:textId="56BB1CD8" w:rsidR="009952FF" w:rsidRPr="009952FF" w:rsidRDefault="009952FF" w:rsidP="009952FF">
      <w:pPr>
        <w:pStyle w:val="ListParagraph"/>
        <w:numPr>
          <w:ilvl w:val="0"/>
          <w:numId w:val="33"/>
        </w:numPr>
      </w:pPr>
      <w:r w:rsidRPr="009952FF">
        <w:t>Understand and act within the relevant college, national and statutory frameworks</w:t>
      </w:r>
      <w:r w:rsidR="00C46314">
        <w:t>.</w:t>
      </w:r>
    </w:p>
    <w:p w14:paraId="3AEFD5F1" w14:textId="29169999" w:rsidR="009952FF" w:rsidRDefault="009952FF" w:rsidP="009952FF">
      <w:pPr>
        <w:pStyle w:val="ListParagraph"/>
        <w:numPr>
          <w:ilvl w:val="0"/>
          <w:numId w:val="33"/>
        </w:numPr>
      </w:pPr>
      <w:r w:rsidRPr="009952FF">
        <w:t>Develop and maintain a full understanding of current child protection procedures.</w:t>
      </w:r>
    </w:p>
    <w:p w14:paraId="630F3FB9" w14:textId="77777777" w:rsidR="008E674C" w:rsidRDefault="008E674C" w:rsidP="008E674C">
      <w:pPr>
        <w:pStyle w:val="ListParagraph"/>
      </w:pPr>
    </w:p>
    <w:p w14:paraId="7BE8A133" w14:textId="4BFA1216" w:rsidR="008E674C" w:rsidRDefault="008E674C" w:rsidP="008E674C">
      <w:pPr>
        <w:pStyle w:val="Heading1"/>
      </w:pPr>
      <w:r>
        <w:t>Person Specification</w:t>
      </w:r>
    </w:p>
    <w:p w14:paraId="2E8667A1" w14:textId="77777777" w:rsidR="006D795F" w:rsidRPr="006D795F" w:rsidRDefault="006D795F" w:rsidP="006D795F">
      <w:pPr>
        <w:ind w:left="360"/>
        <w:outlineLvl w:val="2"/>
        <w:rPr>
          <w:rFonts w:cs="Calibri"/>
        </w:rPr>
      </w:pPr>
      <w:r w:rsidRPr="006D795F">
        <w:rPr>
          <w:rFonts w:cs="Calibri"/>
        </w:rPr>
        <w:t>The job requires that you are:</w:t>
      </w:r>
    </w:p>
    <w:p w14:paraId="75425DAF" w14:textId="634E7B16" w:rsidR="006D795F" w:rsidRPr="006D795F" w:rsidRDefault="006D795F" w:rsidP="006D795F">
      <w:pPr>
        <w:pStyle w:val="ListParagraph"/>
        <w:numPr>
          <w:ilvl w:val="0"/>
          <w:numId w:val="34"/>
        </w:numPr>
        <w:outlineLvl w:val="2"/>
        <w:rPr>
          <w:rFonts w:cs="Calibri"/>
        </w:rPr>
      </w:pPr>
      <w:r w:rsidRPr="006D795F">
        <w:rPr>
          <w:rFonts w:cs="Calibri"/>
        </w:rPr>
        <w:t>Efficient and organised</w:t>
      </w:r>
      <w:r w:rsidR="00C46314">
        <w:rPr>
          <w:rFonts w:cs="Calibri"/>
        </w:rPr>
        <w:t>.</w:t>
      </w:r>
    </w:p>
    <w:p w14:paraId="0E10E662" w14:textId="54D4D50E" w:rsidR="006D795F" w:rsidRPr="006D795F" w:rsidRDefault="006D795F" w:rsidP="006D795F">
      <w:pPr>
        <w:pStyle w:val="ListParagraph"/>
        <w:numPr>
          <w:ilvl w:val="0"/>
          <w:numId w:val="34"/>
        </w:numPr>
        <w:outlineLvl w:val="2"/>
        <w:rPr>
          <w:rFonts w:cs="Calibri"/>
        </w:rPr>
      </w:pPr>
      <w:r w:rsidRPr="006D795F">
        <w:rPr>
          <w:rFonts w:cs="Calibri"/>
        </w:rPr>
        <w:t>A skilled communicator and a relationship builder - able to work effectively with colleagues and students</w:t>
      </w:r>
      <w:r w:rsidR="00C46314">
        <w:rPr>
          <w:rFonts w:cs="Calibri"/>
        </w:rPr>
        <w:t>.</w:t>
      </w:r>
    </w:p>
    <w:p w14:paraId="3962EEFB" w14:textId="03FE60AB" w:rsidR="006D795F" w:rsidRPr="006D795F" w:rsidRDefault="006D795F" w:rsidP="006D795F">
      <w:pPr>
        <w:pStyle w:val="ListParagraph"/>
        <w:numPr>
          <w:ilvl w:val="0"/>
          <w:numId w:val="34"/>
        </w:numPr>
        <w:outlineLvl w:val="2"/>
        <w:rPr>
          <w:rFonts w:cs="Calibri"/>
        </w:rPr>
      </w:pPr>
      <w:r w:rsidRPr="006D795F">
        <w:rPr>
          <w:rFonts w:cs="Calibri"/>
        </w:rPr>
        <w:t>IT literate</w:t>
      </w:r>
      <w:r w:rsidR="00C46314">
        <w:rPr>
          <w:rFonts w:cs="Calibri"/>
        </w:rPr>
        <w:t>.</w:t>
      </w:r>
    </w:p>
    <w:p w14:paraId="2376E190" w14:textId="50CF26C9" w:rsidR="006D795F" w:rsidRPr="006D795F" w:rsidRDefault="006D795F" w:rsidP="006D795F">
      <w:pPr>
        <w:pStyle w:val="ListParagraph"/>
        <w:numPr>
          <w:ilvl w:val="0"/>
          <w:numId w:val="34"/>
        </w:numPr>
        <w:outlineLvl w:val="2"/>
        <w:rPr>
          <w:rFonts w:cs="Calibri"/>
        </w:rPr>
      </w:pPr>
      <w:r w:rsidRPr="006D795F">
        <w:rPr>
          <w:rFonts w:cs="Calibri"/>
        </w:rPr>
        <w:t>Smartly and professionally dressed</w:t>
      </w:r>
      <w:r w:rsidR="00C46314">
        <w:rPr>
          <w:rFonts w:cs="Calibri"/>
        </w:rPr>
        <w:t>.</w:t>
      </w:r>
    </w:p>
    <w:p w14:paraId="22B804A4" w14:textId="360FBC5F" w:rsidR="006D795F" w:rsidRPr="006D795F" w:rsidRDefault="006D795F" w:rsidP="006D795F">
      <w:pPr>
        <w:pStyle w:val="ListParagraph"/>
        <w:numPr>
          <w:ilvl w:val="0"/>
          <w:numId w:val="34"/>
        </w:numPr>
        <w:outlineLvl w:val="2"/>
        <w:rPr>
          <w:rFonts w:cs="Calibri"/>
        </w:rPr>
      </w:pPr>
      <w:r w:rsidRPr="006D795F">
        <w:rPr>
          <w:rFonts w:cs="Calibri"/>
        </w:rPr>
        <w:t>Good at prioritising your time</w:t>
      </w:r>
      <w:r w:rsidR="00C46314">
        <w:rPr>
          <w:rFonts w:cs="Calibri"/>
        </w:rPr>
        <w:t>.</w:t>
      </w:r>
    </w:p>
    <w:p w14:paraId="0896CB51" w14:textId="14BA49B4" w:rsidR="006D795F" w:rsidRPr="006D795F" w:rsidRDefault="006D795F" w:rsidP="006D795F">
      <w:pPr>
        <w:pStyle w:val="ListParagraph"/>
        <w:numPr>
          <w:ilvl w:val="0"/>
          <w:numId w:val="34"/>
        </w:numPr>
        <w:outlineLvl w:val="2"/>
        <w:rPr>
          <w:rFonts w:cs="Calibri"/>
        </w:rPr>
      </w:pPr>
      <w:r w:rsidRPr="006D795F">
        <w:rPr>
          <w:rFonts w:cs="Calibri"/>
        </w:rPr>
        <w:t>Able to work under pressure</w:t>
      </w:r>
      <w:r w:rsidR="00C46314">
        <w:rPr>
          <w:rFonts w:cs="Calibri"/>
        </w:rPr>
        <w:t>.</w:t>
      </w:r>
    </w:p>
    <w:p w14:paraId="1C029DB2" w14:textId="49AA32EA" w:rsidR="006D795F" w:rsidRPr="006D795F" w:rsidRDefault="006D795F" w:rsidP="006D795F">
      <w:pPr>
        <w:pStyle w:val="ListParagraph"/>
        <w:numPr>
          <w:ilvl w:val="0"/>
          <w:numId w:val="34"/>
        </w:numPr>
        <w:outlineLvl w:val="2"/>
        <w:rPr>
          <w:rFonts w:cs="Calibri"/>
        </w:rPr>
      </w:pPr>
      <w:r w:rsidRPr="006D795F">
        <w:rPr>
          <w:rFonts w:cs="Calibri"/>
        </w:rPr>
        <w:t>A quick learner</w:t>
      </w:r>
      <w:r w:rsidR="00C46314">
        <w:rPr>
          <w:rFonts w:cs="Calibri"/>
        </w:rPr>
        <w:t>.</w:t>
      </w:r>
    </w:p>
    <w:p w14:paraId="2B688324" w14:textId="3B8EFF4F" w:rsidR="006D795F" w:rsidRPr="006D795F" w:rsidRDefault="006D795F" w:rsidP="006D795F">
      <w:pPr>
        <w:pStyle w:val="ListParagraph"/>
        <w:numPr>
          <w:ilvl w:val="0"/>
          <w:numId w:val="34"/>
        </w:numPr>
        <w:outlineLvl w:val="2"/>
        <w:rPr>
          <w:rFonts w:cs="Calibri"/>
        </w:rPr>
      </w:pPr>
      <w:r w:rsidRPr="006D795F">
        <w:rPr>
          <w:rFonts w:cs="Calibri"/>
        </w:rPr>
        <w:t xml:space="preserve">Proactive, flexible, trustworthy, </w:t>
      </w:r>
      <w:r w:rsidR="00317D00" w:rsidRPr="006D795F">
        <w:rPr>
          <w:rFonts w:cs="Calibri"/>
        </w:rPr>
        <w:t>dependable,</w:t>
      </w:r>
      <w:r w:rsidRPr="006D795F">
        <w:rPr>
          <w:rFonts w:cs="Calibri"/>
        </w:rPr>
        <w:t xml:space="preserve"> and reliable</w:t>
      </w:r>
      <w:r w:rsidR="00C46314">
        <w:rPr>
          <w:rFonts w:cs="Calibri"/>
        </w:rPr>
        <w:t>.</w:t>
      </w:r>
    </w:p>
    <w:p w14:paraId="637BCEDF" w14:textId="65C264A5" w:rsidR="006D795F" w:rsidRPr="006D795F" w:rsidRDefault="006D795F" w:rsidP="006D795F">
      <w:pPr>
        <w:pStyle w:val="ListParagraph"/>
        <w:numPr>
          <w:ilvl w:val="0"/>
          <w:numId w:val="34"/>
        </w:numPr>
        <w:outlineLvl w:val="2"/>
        <w:rPr>
          <w:rFonts w:cs="Calibri"/>
        </w:rPr>
      </w:pPr>
      <w:r w:rsidRPr="006D795F">
        <w:rPr>
          <w:rFonts w:cs="Calibri"/>
        </w:rPr>
        <w:t>Internationally aware and culturally sensitive</w:t>
      </w:r>
      <w:r w:rsidR="00C46314">
        <w:rPr>
          <w:rFonts w:cs="Calibri"/>
        </w:rPr>
        <w:t>.</w:t>
      </w:r>
    </w:p>
    <w:p w14:paraId="1FBC3634" w14:textId="6D9C07C6" w:rsidR="006D795F" w:rsidRPr="006D795F" w:rsidRDefault="006D795F" w:rsidP="006D795F">
      <w:pPr>
        <w:pStyle w:val="ListParagraph"/>
        <w:numPr>
          <w:ilvl w:val="0"/>
          <w:numId w:val="34"/>
        </w:numPr>
        <w:outlineLvl w:val="2"/>
        <w:rPr>
          <w:rFonts w:cs="Calibri"/>
        </w:rPr>
      </w:pPr>
      <w:r w:rsidRPr="006D795F">
        <w:rPr>
          <w:rFonts w:cs="Calibri"/>
        </w:rPr>
        <w:t>Good team player, but also able to work autonomously</w:t>
      </w:r>
      <w:r w:rsidR="00C46314">
        <w:rPr>
          <w:rFonts w:cs="Calibri"/>
        </w:rPr>
        <w:t>.</w:t>
      </w:r>
    </w:p>
    <w:p w14:paraId="12781FAB" w14:textId="15E31E1C" w:rsidR="006D795F" w:rsidRPr="006D795F" w:rsidRDefault="006D795F" w:rsidP="006D795F">
      <w:pPr>
        <w:pStyle w:val="ListParagraph"/>
        <w:numPr>
          <w:ilvl w:val="0"/>
          <w:numId w:val="34"/>
        </w:numPr>
        <w:outlineLvl w:val="2"/>
        <w:rPr>
          <w:rFonts w:cs="Calibri"/>
        </w:rPr>
      </w:pPr>
      <w:r w:rsidRPr="006D795F">
        <w:rPr>
          <w:rFonts w:cs="Calibri"/>
        </w:rPr>
        <w:t>Willing to play a part in the wider life of the College community</w:t>
      </w:r>
      <w:r w:rsidR="00C46314">
        <w:rPr>
          <w:rFonts w:cs="Calibri"/>
        </w:rPr>
        <w:t>.</w:t>
      </w:r>
    </w:p>
    <w:p w14:paraId="25638E22" w14:textId="77777777" w:rsidR="006D795F" w:rsidRPr="006D795F" w:rsidRDefault="006D795F" w:rsidP="006D795F">
      <w:pPr>
        <w:pStyle w:val="ListParagraph"/>
        <w:numPr>
          <w:ilvl w:val="0"/>
          <w:numId w:val="34"/>
        </w:numPr>
        <w:outlineLvl w:val="2"/>
        <w:rPr>
          <w:rFonts w:cs="Calibri"/>
        </w:rPr>
      </w:pPr>
      <w:r w:rsidRPr="006D795F">
        <w:rPr>
          <w:rFonts w:cs="Calibri"/>
        </w:rPr>
        <w:t>Commercially aware, understanding the demands of working within the private sector and of financial management.</w:t>
      </w:r>
    </w:p>
    <w:p w14:paraId="77506BDD" w14:textId="148B7BD9" w:rsidR="006D795F" w:rsidRPr="006D795F" w:rsidRDefault="006D795F" w:rsidP="006D795F">
      <w:pPr>
        <w:pStyle w:val="ListParagraph"/>
        <w:numPr>
          <w:ilvl w:val="0"/>
          <w:numId w:val="34"/>
        </w:numPr>
        <w:outlineLvl w:val="2"/>
        <w:rPr>
          <w:rFonts w:cs="Calibri"/>
        </w:rPr>
      </w:pPr>
      <w:r w:rsidRPr="006D795F">
        <w:rPr>
          <w:rFonts w:cs="Calibri"/>
        </w:rPr>
        <w:lastRenderedPageBreak/>
        <w:t xml:space="preserve">Possessed of strong understanding of the current education environment, future curriculum developments and their probable academic, </w:t>
      </w:r>
      <w:r w:rsidR="00317D00" w:rsidRPr="006D795F">
        <w:rPr>
          <w:rFonts w:cs="Calibri"/>
        </w:rPr>
        <w:t>pastoral,</w:t>
      </w:r>
      <w:r w:rsidRPr="006D795F">
        <w:rPr>
          <w:rFonts w:cs="Calibri"/>
        </w:rPr>
        <w:t xml:space="preserve"> and commercial impact</w:t>
      </w:r>
      <w:r w:rsidR="00C46314">
        <w:rPr>
          <w:rFonts w:cs="Calibri"/>
        </w:rPr>
        <w:t>.</w:t>
      </w:r>
    </w:p>
    <w:p w14:paraId="7140DEE7" w14:textId="77777777" w:rsidR="009952FF" w:rsidRPr="007C3C40" w:rsidRDefault="009952FF" w:rsidP="009952FF"/>
    <w:p w14:paraId="60CECB2A" w14:textId="77777777" w:rsidR="007C3C40" w:rsidRDefault="007C3C40" w:rsidP="00C45325"/>
    <w:p w14:paraId="02A71D1A" w14:textId="08903D24" w:rsidR="00C45325" w:rsidRDefault="00C45325" w:rsidP="7431536D">
      <w:pPr>
        <w:pStyle w:val="Heading1"/>
        <w:rPr>
          <w:b/>
          <w:bCs/>
        </w:rPr>
      </w:pPr>
      <w:r w:rsidRPr="7431536D">
        <w:rPr>
          <w:b/>
          <w:bCs/>
        </w:rPr>
        <w:t>Our commitment to inclusion and diversity</w:t>
      </w:r>
    </w:p>
    <w:p w14:paraId="62429F6A" w14:textId="795142CA" w:rsidR="00826319" w:rsidRPr="006D795F" w:rsidRDefault="6AA5CD18" w:rsidP="7431536D">
      <w:r w:rsidRPr="006D795F">
        <w:t xml:space="preserve">We are committed to diversity, inclusion and belonging. Building on our core values – Pioneering, Persevering, People – we pledge to deliver a series of events, guest speakers and focus groups to make CATS Global Schools an employer of choice for </w:t>
      </w:r>
      <w:r w:rsidR="3DAF450B" w:rsidRPr="006D795F">
        <w:t xml:space="preserve">all. </w:t>
      </w:r>
    </w:p>
    <w:p w14:paraId="4F96028A" w14:textId="70FE011A" w:rsidR="7431536D" w:rsidRDefault="7431536D" w:rsidP="7431536D">
      <w:pPr>
        <w:rPr>
          <w:rFonts w:ascii="Nunito Sans" w:eastAsia="Nunito Sans" w:hAnsi="Nunito Sans"/>
        </w:rPr>
      </w:pPr>
    </w:p>
    <w:p w14:paraId="4766FA0E" w14:textId="30E1AB37" w:rsidR="00826319" w:rsidRDefault="00826319" w:rsidP="00826319">
      <w:pPr>
        <w:pStyle w:val="Heading1"/>
      </w:pPr>
      <w:r>
        <w:t>And Finally</w:t>
      </w:r>
    </w:p>
    <w:p w14:paraId="01847960" w14:textId="2ABCD876" w:rsidR="00826319" w:rsidRPr="00D01E28" w:rsidRDefault="00826319" w:rsidP="00826319">
      <w:pPr>
        <w:rPr>
          <w:rFonts w:ascii="Century Gothic" w:eastAsiaTheme="majorEastAsia" w:hAnsi="Century Gothic" w:cstheme="majorBidi"/>
          <w:color w:val="5FAEE1"/>
          <w:sz w:val="28"/>
          <w:szCs w:val="28"/>
        </w:rPr>
      </w:pPr>
      <w:r>
        <w:t xml:space="preserve">CATS Global Schools are committed to safeguarding and promoting the welfare or our students and expect everyone connected with the organisation to share this commitment. All positions are subject to safer recruitment pre-employment checks in line with KCSIE guidelines. </w:t>
      </w:r>
    </w:p>
    <w:p w14:paraId="60358D8E" w14:textId="77777777" w:rsidR="00826319" w:rsidRPr="00C45325" w:rsidRDefault="00826319" w:rsidP="00C45325"/>
    <w:sectPr w:rsidR="00826319" w:rsidRPr="00C45325" w:rsidSect="00121CFA">
      <w:headerReference w:type="even" r:id="rId12"/>
      <w:headerReference w:type="default" r:id="rId13"/>
      <w:footerReference w:type="even" r:id="rId14"/>
      <w:footerReference w:type="default" r:id="rId15"/>
      <w:pgSz w:w="11906" w:h="16838"/>
      <w:pgMar w:top="1134" w:right="1438" w:bottom="705"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B2F6F" w14:textId="77777777" w:rsidR="003D4858" w:rsidRDefault="003D4858" w:rsidP="00EA3C67">
      <w:r>
        <w:separator/>
      </w:r>
    </w:p>
    <w:p w14:paraId="29E7A27F" w14:textId="77777777" w:rsidR="003D4858" w:rsidRDefault="003D4858" w:rsidP="00EA3C67"/>
  </w:endnote>
  <w:endnote w:type="continuationSeparator" w:id="0">
    <w:p w14:paraId="76A2AEA3" w14:textId="77777777" w:rsidR="003D4858" w:rsidRDefault="003D4858" w:rsidP="00EA3C67">
      <w:r>
        <w:continuationSeparator/>
      </w:r>
    </w:p>
    <w:p w14:paraId="5A12ABBC" w14:textId="77777777" w:rsidR="003D4858" w:rsidRDefault="003D4858" w:rsidP="00EA3C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embedRegular r:id="rId1" w:fontKey="{8BEEB8AC-0D09-4B28-8D3A-E5C1AD5FAADA}"/>
    <w:embedBold r:id="rId2" w:fontKey="{0DBCFCB3-A8F2-43FF-BED7-E1B6D2CF21DB}"/>
  </w:font>
  <w:font w:name="Tahoma">
    <w:panose1 w:val="020B0604030504040204"/>
    <w:charset w:val="00"/>
    <w:family w:val="swiss"/>
    <w:pitch w:val="variable"/>
    <w:sig w:usb0="E1002EFF" w:usb1="C000605B" w:usb2="00000029" w:usb3="00000000" w:csb0="000101FF" w:csb1="00000000"/>
    <w:embedRegular r:id="rId3" w:fontKey="{11D45E41-467C-440A-96D4-4D1319750D9A}"/>
    <w:embedBold r:id="rId4" w:fontKey="{9B8351D8-A580-40E2-BCA1-BC56644711B4}"/>
  </w:font>
  <w:font w:name="Calibri">
    <w:panose1 w:val="020F0502020204030204"/>
    <w:charset w:val="00"/>
    <w:family w:val="swiss"/>
    <w:pitch w:val="variable"/>
    <w:sig w:usb0="E4002EFF" w:usb1="C000247B" w:usb2="00000009" w:usb3="00000000" w:csb0="000001FF" w:csb1="00000000"/>
    <w:embedRegular r:id="rId5" w:fontKey="{080407A4-0293-4BCE-B9C1-C340DCF7F8BE}"/>
  </w:font>
  <w:font w:name="DM Serif Display">
    <w:panose1 w:val="00000000000000000000"/>
    <w:charset w:val="00"/>
    <w:family w:val="auto"/>
    <w:pitch w:val="variable"/>
    <w:sig w:usb0="A00002EF" w:usb1="0000004B" w:usb2="00000000" w:usb3="00000000" w:csb0="0000019F" w:csb1="00000000"/>
    <w:embedRegular r:id="rId6" w:fontKey="{2AE09C62-F62C-43F4-B08A-0C54B43447FD}"/>
    <w:embedBold r:id="rId7" w:fontKey="{C6DD8C1D-2B69-4192-9AAB-6FC1155E9E77}"/>
    <w:embedItalic r:id="rId8" w:fontKey="{657F273C-3064-41D8-A6F9-7928EE6090C0}"/>
  </w:font>
  <w:font w:name="Avenir Next">
    <w:altName w:val="﷽﷽﷽﷽﷽﷽﷽﷽ext"/>
    <w:charset w:val="00"/>
    <w:family w:val="swiss"/>
    <w:pitch w:val="variable"/>
    <w:sig w:usb0="8000002F" w:usb1="5000204A" w:usb2="00000000" w:usb3="00000000" w:csb0="0000009B" w:csb1="00000000"/>
  </w:font>
  <w:font w:name="Sabon Next LT">
    <w:charset w:val="00"/>
    <w:family w:val="auto"/>
    <w:pitch w:val="variable"/>
    <w:sig w:usb0="A11526FF" w:usb1="D000000B" w:usb2="00010000" w:usb3="00000000" w:csb0="0000019F" w:csb1="00000000"/>
    <w:embedRegular r:id="rId9" w:fontKey="{A1A5C8F5-444C-47CC-85FE-409B180D8E41}"/>
    <w:embedBold r:id="rId10" w:fontKey="{23E71B78-82C1-40C2-BB3A-7837E80E34FE}"/>
  </w:font>
  <w:font w:name="Century Gothic">
    <w:panose1 w:val="020B0502020202020204"/>
    <w:charset w:val="00"/>
    <w:family w:val="swiss"/>
    <w:pitch w:val="variable"/>
    <w:sig w:usb0="00000287" w:usb1="00000000" w:usb2="00000000" w:usb3="00000000" w:csb0="0000009F" w:csb1="00000000"/>
    <w:embedRegular r:id="rId11" w:fontKey="{C5BD2BC9-06B8-4C31-B437-187567EE0914}"/>
  </w:font>
  <w:font w:name="Avenir Book">
    <w:altName w:val="Tw Cen MT"/>
    <w:charset w:val="00"/>
    <w:family w:val="auto"/>
    <w:pitch w:val="variable"/>
    <w:sig w:usb0="800000AF" w:usb1="5000204A" w:usb2="00000000" w:usb3="00000000" w:csb0="0000009B" w:csb1="00000000"/>
  </w:font>
  <w:font w:name="EB Garamond">
    <w:charset w:val="00"/>
    <w:family w:val="auto"/>
    <w:pitch w:val="variable"/>
    <w:sig w:usb0="E00002FF" w:usb1="02000413" w:usb2="00000000" w:usb3="00000000" w:csb0="0000019F" w:csb1="00000000"/>
    <w:embedRegular r:id="rId12" w:fontKey="{3B5C985F-BA1F-49F1-BEF7-F9DBF263A395}"/>
    <w:embedBold r:id="rId13" w:fontKey="{15F574EB-55A6-4D05-A7D2-58F2D4EA57BA}"/>
  </w:font>
  <w:font w:name="Verdana">
    <w:panose1 w:val="020B0604030504040204"/>
    <w:charset w:val="00"/>
    <w:family w:val="swiss"/>
    <w:pitch w:val="variable"/>
    <w:sig w:usb0="A00006FF" w:usb1="4000205B" w:usb2="00000010" w:usb3="00000000" w:csb0="0000019F" w:csb1="00000000"/>
    <w:embedRegular r:id="rId14" w:fontKey="{7E42B98F-B7AF-4CA8-AE10-E061878BBF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6161519"/>
      <w:docPartObj>
        <w:docPartGallery w:val="Page Numbers (Bottom of Page)"/>
        <w:docPartUnique/>
      </w:docPartObj>
    </w:sdtPr>
    <w:sdtEndPr>
      <w:rPr>
        <w:rStyle w:val="PageNumber"/>
      </w:rPr>
    </w:sdtEndPr>
    <w:sdtContent>
      <w:p w14:paraId="60201C49" w14:textId="77777777" w:rsidR="00761A2C" w:rsidRDefault="00761A2C" w:rsidP="00EA3C6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EA135B" w14:textId="77777777" w:rsidR="00761A2C" w:rsidRDefault="00761A2C" w:rsidP="00EA3C67">
    <w:r>
      <w:rPr>
        <w:rFonts w:eastAsia="Verdana"/>
      </w:rPr>
      <w:t xml:space="preserve">CATSCSVPA-RS-2019-V1-September                                                                                                </w:t>
    </w:r>
  </w:p>
  <w:p w14:paraId="10F5670C" w14:textId="77777777" w:rsidR="00761A2C" w:rsidRDefault="00761A2C" w:rsidP="00EA3C67">
    <w:r>
      <w:rPr>
        <w:rFonts w:eastAsia="Verdana"/>
      </w:rPr>
      <w:t xml:space="preserve"> </w:t>
    </w:r>
  </w:p>
  <w:p w14:paraId="317EFACC" w14:textId="77777777" w:rsidR="00761A2C" w:rsidRDefault="00761A2C" w:rsidP="00EA3C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079D" w14:textId="77777777" w:rsidR="00761A2C" w:rsidRPr="00CC086C" w:rsidRDefault="00CC086C" w:rsidP="00EA3C67">
    <w:pPr>
      <w:rPr>
        <w:rFonts w:eastAsia="EB Garamond"/>
      </w:rPr>
    </w:pPr>
    <w:r w:rsidRPr="00CC086C">
      <w:rPr>
        <w:rFonts w:eastAsia="EB Garamond"/>
        <w:noProof/>
      </w:rPr>
      <mc:AlternateContent>
        <mc:Choice Requires="wps">
          <w:drawing>
            <wp:anchor distT="45720" distB="45720" distL="114300" distR="114300" simplePos="0" relativeHeight="251661312" behindDoc="0" locked="0" layoutInCell="1" allowOverlap="1" wp14:anchorId="78C08558" wp14:editId="0CC8733D">
              <wp:simplePos x="0" y="0"/>
              <wp:positionH relativeFrom="margin">
                <wp:align>right</wp:align>
              </wp:positionH>
              <wp:positionV relativeFrom="paragraph">
                <wp:posOffset>7620</wp:posOffset>
              </wp:positionV>
              <wp:extent cx="342900" cy="24384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3840"/>
                      </a:xfrm>
                      <a:prstGeom prst="rect">
                        <a:avLst/>
                      </a:prstGeom>
                      <a:solidFill>
                        <a:srgbClr val="FFFFFF"/>
                      </a:solidFill>
                      <a:ln w="9525">
                        <a:noFill/>
                        <a:miter lim="800000"/>
                        <a:headEnd/>
                        <a:tailEnd/>
                      </a:ln>
                    </wps:spPr>
                    <wps:txbx>
                      <w:txbxContent>
                        <w:p w14:paraId="55D6D76B" w14:textId="77777777" w:rsidR="00CC086C" w:rsidRDefault="00CC086C">
                          <w:r w:rsidRPr="00CC086C">
                            <w:rPr>
                              <w:rFonts w:eastAsia="EB Garamond"/>
                              <w:color w:val="5EA8AD" w:themeColor="accent2"/>
                              <w:sz w:val="16"/>
                              <w:szCs w:val="14"/>
                            </w:rPr>
                            <w:fldChar w:fldCharType="begin"/>
                          </w:r>
                          <w:r w:rsidRPr="00CC086C">
                            <w:rPr>
                              <w:rFonts w:eastAsia="EB Garamond"/>
                              <w:color w:val="5EA8AD" w:themeColor="accent2"/>
                              <w:sz w:val="16"/>
                              <w:szCs w:val="14"/>
                            </w:rPr>
                            <w:instrText xml:space="preserve"> PAGE   \* MERGEFORMAT </w:instrText>
                          </w:r>
                          <w:r w:rsidRPr="00CC086C">
                            <w:rPr>
                              <w:rFonts w:eastAsia="EB Garamond"/>
                              <w:color w:val="5EA8AD" w:themeColor="accent2"/>
                              <w:sz w:val="16"/>
                              <w:szCs w:val="14"/>
                            </w:rPr>
                            <w:fldChar w:fldCharType="separate"/>
                          </w:r>
                          <w:r>
                            <w:rPr>
                              <w:rFonts w:eastAsia="EB Garamond"/>
                              <w:color w:val="5EA8AD" w:themeColor="accent2"/>
                              <w:sz w:val="16"/>
                              <w:szCs w:val="14"/>
                            </w:rPr>
                            <w:t>4</w:t>
                          </w:r>
                          <w:r w:rsidRPr="00CC086C">
                            <w:rPr>
                              <w:rFonts w:eastAsia="EB Garamond"/>
                              <w:noProof/>
                              <w:color w:val="5EA8AD" w:themeColor="accent2"/>
                              <w:sz w:val="16"/>
                              <w:szCs w:val="1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C08558" id="_x0000_t202" coordsize="21600,21600" o:spt="202" path="m,l,21600r21600,l21600,xe">
              <v:stroke joinstyle="miter"/>
              <v:path gradientshapeok="t" o:connecttype="rect"/>
            </v:shapetype>
            <v:shape id="_x0000_s1028" type="#_x0000_t202" style="position:absolute;margin-left:-24.2pt;margin-top:.6pt;width:27pt;height:19.2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" stroked="f">
              <v:textbox>
                <w:txbxContent>
                  <w:p w14:paraId="55D6D76B" w14:textId="77777777" w:rsidR="00CC086C" w:rsidRDefault="00CC086C">
                    <w:r w:rsidRPr="00CC086C">
                      <w:rPr>
                        <w:rFonts w:eastAsia="EB Garamond"/>
                        <w:color w:val="5EA8AD" w:themeColor="accent2"/>
                        <w:sz w:val="16"/>
                        <w:szCs w:val="14"/>
                      </w:rPr>
                      <w:fldChar w:fldCharType="begin"/>
                    </w:r>
                    <w:r w:rsidRPr="00CC086C">
                      <w:rPr>
                        <w:rFonts w:eastAsia="EB Garamond"/>
                        <w:color w:val="5EA8AD" w:themeColor="accent2"/>
                        <w:sz w:val="16"/>
                        <w:szCs w:val="14"/>
                      </w:rPr>
                      <w:instrText xml:space="preserve"> PAGE   \* MERGEFORMAT </w:instrText>
                    </w:r>
                    <w:r w:rsidRPr="00CC086C">
                      <w:rPr>
                        <w:rFonts w:eastAsia="EB Garamond"/>
                        <w:color w:val="5EA8AD" w:themeColor="accent2"/>
                        <w:sz w:val="16"/>
                        <w:szCs w:val="14"/>
                      </w:rPr>
                      <w:fldChar w:fldCharType="separate"/>
                    </w:r>
                    <w:r>
                      <w:rPr>
                        <w:rFonts w:eastAsia="EB Garamond"/>
                        <w:color w:val="5EA8AD" w:themeColor="accent2"/>
                        <w:sz w:val="16"/>
                        <w:szCs w:val="14"/>
                      </w:rPr>
                      <w:t>4</w:t>
                    </w:r>
                    <w:r w:rsidRPr="00CC086C">
                      <w:rPr>
                        <w:rFonts w:eastAsia="EB Garamond"/>
                        <w:noProof/>
                        <w:color w:val="5EA8AD" w:themeColor="accent2"/>
                        <w:sz w:val="16"/>
                        <w:szCs w:val="14"/>
                      </w:rPr>
                      <w:fldChar w:fldCharType="end"/>
                    </w:r>
                  </w:p>
                </w:txbxContent>
              </v:textbox>
              <w10:wrap type="square" anchorx="margin"/>
            </v:shape>
          </w:pict>
        </mc:Fallback>
      </mc:AlternateContent>
    </w:r>
    <w:r w:rsidR="003F6FA6" w:rsidRPr="003F6FA6">
      <w:rPr>
        <w:rFonts w:eastAsia="EB Garamond"/>
        <w:noProof/>
      </w:rPr>
      <mc:AlternateContent>
        <mc:Choice Requires="wps">
          <w:drawing>
            <wp:anchor distT="45720" distB="45720" distL="114300" distR="114300" simplePos="0" relativeHeight="251659264" behindDoc="0" locked="0" layoutInCell="1" allowOverlap="1" wp14:anchorId="00F99ECA" wp14:editId="034D64A2">
              <wp:simplePos x="0" y="0"/>
              <wp:positionH relativeFrom="margin">
                <wp:posOffset>-99060</wp:posOffset>
              </wp:positionH>
              <wp:positionV relativeFrom="paragraph">
                <wp:posOffset>4445</wp:posOffset>
              </wp:positionV>
              <wp:extent cx="4381500" cy="297180"/>
              <wp:effectExtent l="0" t="0" r="0" b="76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97180"/>
                      </a:xfrm>
                      <a:prstGeom prst="rect">
                        <a:avLst/>
                      </a:prstGeom>
                      <a:solidFill>
                        <a:srgbClr val="FFFFFF"/>
                      </a:solidFill>
                      <a:ln w="9525">
                        <a:noFill/>
                        <a:miter lim="800000"/>
                        <a:headEnd/>
                        <a:tailEnd/>
                      </a:ln>
                    </wps:spPr>
                    <wps:txbx>
                      <w:txbxContent>
                        <w:p w14:paraId="2914FDDF" w14:textId="79A7637F" w:rsidR="003F6FA6" w:rsidRPr="00CC086C" w:rsidRDefault="003F6FA6" w:rsidP="00EA3C67">
                          <w:pPr>
                            <w:rPr>
                              <w:sz w:val="16"/>
                              <w:szCs w:val="14"/>
                            </w:rPr>
                          </w:pPr>
                          <w:r w:rsidRPr="00CC086C">
                            <w:rPr>
                              <w:rFonts w:eastAsia="EB Garamond"/>
                              <w:sz w:val="16"/>
                              <w:szCs w:val="14"/>
                            </w:rPr>
                            <w:t>CATS GLOBAL SCHOOLS</w:t>
                          </w:r>
                          <w:r w:rsidR="00C45325">
                            <w:rPr>
                              <w:rFonts w:eastAsia="EB Garamond"/>
                              <w:sz w:val="16"/>
                              <w:szCs w:val="14"/>
                            </w:rPr>
                            <w:t xml:space="preserve">: </w:t>
                          </w:r>
                          <w:r w:rsidR="00826319">
                            <w:rPr>
                              <w:rFonts w:eastAsia="EB Garamond"/>
                              <w:sz w:val="16"/>
                              <w:szCs w:val="14"/>
                            </w:rPr>
                            <w:t xml:space="preserve">JOB DESCRIPTION TEMPLATE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99ECA" id="_x0000_s1029" type="#_x0000_t202" style="position:absolute;margin-left:-7.8pt;margin-top:.35pt;width:345pt;height:23.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" stroked="f">
              <v:textbox>
                <w:txbxContent>
                  <w:p w14:paraId="2914FDDF" w14:textId="79A7637F" w:rsidR="003F6FA6" w:rsidRPr="00CC086C" w:rsidRDefault="003F6FA6" w:rsidP="00EA3C67">
                    <w:pPr>
                      <w:rPr>
                        <w:sz w:val="16"/>
                        <w:szCs w:val="14"/>
                      </w:rPr>
                    </w:pPr>
                    <w:r w:rsidRPr="00CC086C">
                      <w:rPr>
                        <w:rFonts w:eastAsia="EB Garamond"/>
                        <w:sz w:val="16"/>
                        <w:szCs w:val="14"/>
                      </w:rPr>
                      <w:t>CATS GLOBAL SCHOOLS</w:t>
                    </w:r>
                    <w:r w:rsidR="00C45325">
                      <w:rPr>
                        <w:rFonts w:eastAsia="EB Garamond"/>
                        <w:sz w:val="16"/>
                        <w:szCs w:val="14"/>
                      </w:rPr>
                      <w:t xml:space="preserve">: </w:t>
                    </w:r>
                    <w:r w:rsidR="00826319">
                      <w:rPr>
                        <w:rFonts w:eastAsia="EB Garamond"/>
                        <w:sz w:val="16"/>
                        <w:szCs w:val="14"/>
                      </w:rPr>
                      <w:t xml:space="preserve">JOB DESCRIPTION TEMPLATE </w:t>
                    </w:r>
                  </w:p>
                </w:txbxContent>
              </v:textbox>
              <w10:wrap anchorx="margin"/>
            </v:shape>
          </w:pict>
        </mc:Fallback>
      </mc:AlternateContent>
    </w:r>
    <w:r w:rsidR="00761A2C" w:rsidRPr="003F6FA6">
      <w:rPr>
        <w:rFonts w:eastAsia="Century Gothic"/>
        <w:noProof/>
      </w:rPr>
      <mc:AlternateContent>
        <mc:Choice Requires="wps">
          <w:drawing>
            <wp:anchor distT="0" distB="0" distL="114300" distR="114300" simplePos="0" relativeHeight="251585024" behindDoc="0" locked="0" layoutInCell="1" allowOverlap="1" wp14:anchorId="4B1A45A3" wp14:editId="49EE58B0">
              <wp:simplePos x="0" y="0"/>
              <wp:positionH relativeFrom="column">
                <wp:posOffset>0</wp:posOffset>
              </wp:positionH>
              <wp:positionV relativeFrom="paragraph">
                <wp:posOffset>-19685</wp:posOffset>
              </wp:positionV>
              <wp:extent cx="566928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5669280" cy="0"/>
                      </a:xfrm>
                      <a:prstGeom prst="line">
                        <a:avLst/>
                      </a:prstGeom>
                      <a:ln w="19050">
                        <a:solidFill>
                          <a:srgbClr val="5C9F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E79BF" id="Straight Connector 15"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5pt" to="446.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" strokecolor="#5c9f9d" strokeweight="1.5pt">
              <v:stroke joinstyle="miter"/>
            </v:line>
          </w:pict>
        </mc:Fallback>
      </mc:AlternateContent>
    </w:r>
    <w:r w:rsidR="00761A2C" w:rsidRPr="003F6FA6">
      <w:rPr>
        <w:rFonts w:eastAsia="EB Garamond"/>
      </w:rPr>
      <w:tab/>
    </w:r>
    <w:r w:rsidR="00761A2C" w:rsidRPr="003F6FA6">
      <w:rPr>
        <w:rFonts w:eastAsia="EB Garamond"/>
      </w:rPr>
      <w:tab/>
    </w:r>
    <w:r w:rsidR="00761A2C" w:rsidRPr="003F6FA6">
      <w:rPr>
        <w:rFonts w:eastAsia="EB Garamond"/>
      </w:rPr>
      <w:tab/>
    </w:r>
    <w:r w:rsidR="00761A2C" w:rsidRPr="003F6FA6">
      <w:rPr>
        <w:rFonts w:eastAsia="EB Garamond"/>
      </w:rPr>
      <w:tab/>
    </w:r>
    <w:r w:rsidR="00761A2C" w:rsidRPr="003F6FA6">
      <w:rPr>
        <w:rFonts w:eastAsia="EB Garamond"/>
      </w:rPr>
      <w:tab/>
      <w:t xml:space="preserve"> </w:t>
    </w:r>
    <w:r w:rsidR="00761A2C" w:rsidRPr="003F6FA6">
      <w:rPr>
        <w:rFonts w:eastAsia="EB Garamond"/>
      </w:rPr>
      <w:tab/>
    </w:r>
    <w:r w:rsidR="00761A2C" w:rsidRPr="003F6FA6">
      <w:rPr>
        <w:rFonts w:eastAsia="EB Garamond"/>
      </w:rPr>
      <w:tab/>
      <w:t xml:space="preserve">    </w:t>
    </w:r>
    <w:r w:rsidR="00761A2C" w:rsidRPr="003F6FA6">
      <w:rPr>
        <w:rFonts w:eastAsia="EB Garamond"/>
      </w:rPr>
      <w:tab/>
    </w:r>
    <w:r w:rsidR="00761A2C" w:rsidRPr="003F6FA6">
      <w:rPr>
        <w:rFonts w:eastAsia="EB Garamond"/>
      </w:rPr>
      <w:tab/>
      <w:t xml:space="preserve">  </w:t>
    </w:r>
    <w:r>
      <w:rPr>
        <w:rFonts w:eastAsia="EB Garamond"/>
      </w:rPr>
      <w:tab/>
    </w:r>
    <w:r>
      <w:rPr>
        <w:rFonts w:eastAsia="EB Garamond"/>
      </w:rPr>
      <w:tab/>
    </w:r>
    <w:r>
      <w:rPr>
        <w:rFonts w:eastAsia="EB Garamond"/>
      </w:rPr>
      <w:tab/>
    </w:r>
    <w:r w:rsidRPr="00CC086C">
      <w:rPr>
        <w:rFonts w:eastAsia="EB Garamond"/>
        <w:color w:val="5EA8AD" w:themeColor="accent2"/>
        <w:sz w:val="14"/>
        <w:szCs w:val="12"/>
      </w:rPr>
      <w:tab/>
    </w:r>
  </w:p>
  <w:p w14:paraId="49FFBD1E" w14:textId="77777777" w:rsidR="00761A2C" w:rsidRDefault="00761A2C" w:rsidP="00EA3C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79F6F" w14:textId="77777777" w:rsidR="003D4858" w:rsidRDefault="003D4858" w:rsidP="00EA3C67">
      <w:r>
        <w:separator/>
      </w:r>
    </w:p>
    <w:p w14:paraId="69AC3CEA" w14:textId="77777777" w:rsidR="003D4858" w:rsidRDefault="003D4858" w:rsidP="00EA3C67"/>
  </w:footnote>
  <w:footnote w:type="continuationSeparator" w:id="0">
    <w:p w14:paraId="7EC9BE21" w14:textId="77777777" w:rsidR="003D4858" w:rsidRDefault="003D4858" w:rsidP="00EA3C67">
      <w:r>
        <w:continuationSeparator/>
      </w:r>
    </w:p>
    <w:p w14:paraId="1C8FE157" w14:textId="77777777" w:rsidR="003D4858" w:rsidRDefault="003D4858" w:rsidP="00EA3C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F847E" w14:textId="77777777" w:rsidR="00761A2C" w:rsidRDefault="00761A2C" w:rsidP="00EA3C67">
    <w:pPr>
      <w:pStyle w:val="Header"/>
    </w:pPr>
  </w:p>
  <w:p w14:paraId="280A9EFB" w14:textId="77777777" w:rsidR="00761A2C" w:rsidRDefault="00761A2C" w:rsidP="00EA3C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846B" w14:textId="77777777" w:rsidR="00761A2C" w:rsidRDefault="00451194" w:rsidP="00EA3C67">
    <w:pPr>
      <w:pStyle w:val="Header"/>
    </w:pPr>
    <w:r>
      <w:rPr>
        <w:noProof/>
      </w:rPr>
      <w:drawing>
        <wp:inline distT="0" distB="0" distL="0" distR="0" wp14:anchorId="49704E69" wp14:editId="747CF499">
          <wp:extent cx="1368000" cy="543600"/>
          <wp:effectExtent l="0" t="0" r="3810" b="254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15064" t="20540" r="15928" b="25839"/>
                  <a:stretch/>
                </pic:blipFill>
                <pic:spPr bwMode="auto">
                  <a:xfrm>
                    <a:off x="0" y="0"/>
                    <a:ext cx="1368000" cy="543600"/>
                  </a:xfrm>
                  <a:prstGeom prst="rect">
                    <a:avLst/>
                  </a:prstGeom>
                  <a:ln>
                    <a:noFill/>
                  </a:ln>
                  <a:extLst>
                    <a:ext uri="{53640926-AAD7-44D8-BBD7-CCE9431645EC}">
                      <a14:shadowObscured xmlns:a14="http://schemas.microsoft.com/office/drawing/2010/main"/>
                    </a:ext>
                  </a:extLst>
                </pic:spPr>
              </pic:pic>
            </a:graphicData>
          </a:graphic>
        </wp:inline>
      </w:drawing>
    </w:r>
  </w:p>
  <w:p w14:paraId="35CEC4A7" w14:textId="77777777" w:rsidR="00761A2C" w:rsidRDefault="00761A2C" w:rsidP="00EA3C67"/>
  <w:p w14:paraId="585B14F5" w14:textId="77777777" w:rsidR="00451194" w:rsidRDefault="00451194" w:rsidP="00EA3C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F6249"/>
    <w:multiLevelType w:val="hybridMultilevel"/>
    <w:tmpl w:val="A2229C50"/>
    <w:lvl w:ilvl="0" w:tplc="8C14569E">
      <w:start w:val="1"/>
      <w:numFmt w:val="bullet"/>
      <w:lvlText w:val=""/>
      <w:lvlJc w:val="left"/>
      <w:pPr>
        <w:ind w:left="717" w:hanging="360"/>
      </w:pPr>
      <w:rPr>
        <w:rFonts w:ascii="Symbol" w:hAnsi="Symbol" w:hint="default"/>
        <w:b w:val="0"/>
        <w:i w:val="0"/>
        <w:strike w:val="0"/>
        <w:dstrike w:val="0"/>
        <w:color w:val="5B9F9E"/>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44174"/>
    <w:multiLevelType w:val="hybridMultilevel"/>
    <w:tmpl w:val="6CC89BE0"/>
    <w:lvl w:ilvl="0" w:tplc="7B38840E">
      <w:start w:val="1"/>
      <w:numFmt w:val="bullet"/>
      <w:lvlText w:val="•"/>
      <w:lvlJc w:val="left"/>
      <w:pPr>
        <w:tabs>
          <w:tab w:val="num" w:pos="720"/>
        </w:tabs>
        <w:ind w:left="720" w:hanging="360"/>
      </w:pPr>
      <w:rPr>
        <w:rFonts w:ascii="Arial" w:hAnsi="Arial" w:hint="default"/>
      </w:rPr>
    </w:lvl>
    <w:lvl w:ilvl="1" w:tplc="8CD08D6C" w:tentative="1">
      <w:start w:val="1"/>
      <w:numFmt w:val="bullet"/>
      <w:lvlText w:val="•"/>
      <w:lvlJc w:val="left"/>
      <w:pPr>
        <w:tabs>
          <w:tab w:val="num" w:pos="1440"/>
        </w:tabs>
        <w:ind w:left="1440" w:hanging="360"/>
      </w:pPr>
      <w:rPr>
        <w:rFonts w:ascii="Arial" w:hAnsi="Arial" w:hint="default"/>
      </w:rPr>
    </w:lvl>
    <w:lvl w:ilvl="2" w:tplc="F79CAB66" w:tentative="1">
      <w:start w:val="1"/>
      <w:numFmt w:val="bullet"/>
      <w:lvlText w:val="•"/>
      <w:lvlJc w:val="left"/>
      <w:pPr>
        <w:tabs>
          <w:tab w:val="num" w:pos="2160"/>
        </w:tabs>
        <w:ind w:left="2160" w:hanging="360"/>
      </w:pPr>
      <w:rPr>
        <w:rFonts w:ascii="Arial" w:hAnsi="Arial" w:hint="default"/>
      </w:rPr>
    </w:lvl>
    <w:lvl w:ilvl="3" w:tplc="130285EC" w:tentative="1">
      <w:start w:val="1"/>
      <w:numFmt w:val="bullet"/>
      <w:lvlText w:val="•"/>
      <w:lvlJc w:val="left"/>
      <w:pPr>
        <w:tabs>
          <w:tab w:val="num" w:pos="2880"/>
        </w:tabs>
        <w:ind w:left="2880" w:hanging="360"/>
      </w:pPr>
      <w:rPr>
        <w:rFonts w:ascii="Arial" w:hAnsi="Arial" w:hint="default"/>
      </w:rPr>
    </w:lvl>
    <w:lvl w:ilvl="4" w:tplc="1FD22988" w:tentative="1">
      <w:start w:val="1"/>
      <w:numFmt w:val="bullet"/>
      <w:lvlText w:val="•"/>
      <w:lvlJc w:val="left"/>
      <w:pPr>
        <w:tabs>
          <w:tab w:val="num" w:pos="3600"/>
        </w:tabs>
        <w:ind w:left="3600" w:hanging="360"/>
      </w:pPr>
      <w:rPr>
        <w:rFonts w:ascii="Arial" w:hAnsi="Arial" w:hint="default"/>
      </w:rPr>
    </w:lvl>
    <w:lvl w:ilvl="5" w:tplc="963AAABE" w:tentative="1">
      <w:start w:val="1"/>
      <w:numFmt w:val="bullet"/>
      <w:lvlText w:val="•"/>
      <w:lvlJc w:val="left"/>
      <w:pPr>
        <w:tabs>
          <w:tab w:val="num" w:pos="4320"/>
        </w:tabs>
        <w:ind w:left="4320" w:hanging="360"/>
      </w:pPr>
      <w:rPr>
        <w:rFonts w:ascii="Arial" w:hAnsi="Arial" w:hint="default"/>
      </w:rPr>
    </w:lvl>
    <w:lvl w:ilvl="6" w:tplc="C34CDC30" w:tentative="1">
      <w:start w:val="1"/>
      <w:numFmt w:val="bullet"/>
      <w:lvlText w:val="•"/>
      <w:lvlJc w:val="left"/>
      <w:pPr>
        <w:tabs>
          <w:tab w:val="num" w:pos="5040"/>
        </w:tabs>
        <w:ind w:left="5040" w:hanging="360"/>
      </w:pPr>
      <w:rPr>
        <w:rFonts w:ascii="Arial" w:hAnsi="Arial" w:hint="default"/>
      </w:rPr>
    </w:lvl>
    <w:lvl w:ilvl="7" w:tplc="9A9A7EEA" w:tentative="1">
      <w:start w:val="1"/>
      <w:numFmt w:val="bullet"/>
      <w:lvlText w:val="•"/>
      <w:lvlJc w:val="left"/>
      <w:pPr>
        <w:tabs>
          <w:tab w:val="num" w:pos="5760"/>
        </w:tabs>
        <w:ind w:left="5760" w:hanging="360"/>
      </w:pPr>
      <w:rPr>
        <w:rFonts w:ascii="Arial" w:hAnsi="Arial" w:hint="default"/>
      </w:rPr>
    </w:lvl>
    <w:lvl w:ilvl="8" w:tplc="566863A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6901C8"/>
    <w:multiLevelType w:val="hybridMultilevel"/>
    <w:tmpl w:val="2E3AF496"/>
    <w:lvl w:ilvl="0" w:tplc="CA628C14">
      <w:start w:val="1"/>
      <w:numFmt w:val="bullet"/>
      <w:lvlText w:val=""/>
      <w:lvlJc w:val="left"/>
      <w:pPr>
        <w:tabs>
          <w:tab w:val="num" w:pos="720"/>
        </w:tabs>
        <w:ind w:left="720" w:hanging="360"/>
      </w:pPr>
      <w:rPr>
        <w:rFonts w:ascii="Symbol" w:hAnsi="Symbol" w:hint="default"/>
      </w:rPr>
    </w:lvl>
    <w:lvl w:ilvl="1" w:tplc="83F25416" w:tentative="1">
      <w:start w:val="1"/>
      <w:numFmt w:val="bullet"/>
      <w:lvlText w:val=""/>
      <w:lvlJc w:val="left"/>
      <w:pPr>
        <w:tabs>
          <w:tab w:val="num" w:pos="1440"/>
        </w:tabs>
        <w:ind w:left="1440" w:hanging="360"/>
      </w:pPr>
      <w:rPr>
        <w:rFonts w:ascii="Symbol" w:hAnsi="Symbol" w:hint="default"/>
      </w:rPr>
    </w:lvl>
    <w:lvl w:ilvl="2" w:tplc="553E9472" w:tentative="1">
      <w:start w:val="1"/>
      <w:numFmt w:val="bullet"/>
      <w:lvlText w:val=""/>
      <w:lvlJc w:val="left"/>
      <w:pPr>
        <w:tabs>
          <w:tab w:val="num" w:pos="2160"/>
        </w:tabs>
        <w:ind w:left="2160" w:hanging="360"/>
      </w:pPr>
      <w:rPr>
        <w:rFonts w:ascii="Symbol" w:hAnsi="Symbol" w:hint="default"/>
      </w:rPr>
    </w:lvl>
    <w:lvl w:ilvl="3" w:tplc="855A32CA" w:tentative="1">
      <w:start w:val="1"/>
      <w:numFmt w:val="bullet"/>
      <w:lvlText w:val=""/>
      <w:lvlJc w:val="left"/>
      <w:pPr>
        <w:tabs>
          <w:tab w:val="num" w:pos="2880"/>
        </w:tabs>
        <w:ind w:left="2880" w:hanging="360"/>
      </w:pPr>
      <w:rPr>
        <w:rFonts w:ascii="Symbol" w:hAnsi="Symbol" w:hint="default"/>
      </w:rPr>
    </w:lvl>
    <w:lvl w:ilvl="4" w:tplc="B8262606" w:tentative="1">
      <w:start w:val="1"/>
      <w:numFmt w:val="bullet"/>
      <w:lvlText w:val=""/>
      <w:lvlJc w:val="left"/>
      <w:pPr>
        <w:tabs>
          <w:tab w:val="num" w:pos="3600"/>
        </w:tabs>
        <w:ind w:left="3600" w:hanging="360"/>
      </w:pPr>
      <w:rPr>
        <w:rFonts w:ascii="Symbol" w:hAnsi="Symbol" w:hint="default"/>
      </w:rPr>
    </w:lvl>
    <w:lvl w:ilvl="5" w:tplc="138A141C" w:tentative="1">
      <w:start w:val="1"/>
      <w:numFmt w:val="bullet"/>
      <w:lvlText w:val=""/>
      <w:lvlJc w:val="left"/>
      <w:pPr>
        <w:tabs>
          <w:tab w:val="num" w:pos="4320"/>
        </w:tabs>
        <w:ind w:left="4320" w:hanging="360"/>
      </w:pPr>
      <w:rPr>
        <w:rFonts w:ascii="Symbol" w:hAnsi="Symbol" w:hint="default"/>
      </w:rPr>
    </w:lvl>
    <w:lvl w:ilvl="6" w:tplc="C87011CE" w:tentative="1">
      <w:start w:val="1"/>
      <w:numFmt w:val="bullet"/>
      <w:lvlText w:val=""/>
      <w:lvlJc w:val="left"/>
      <w:pPr>
        <w:tabs>
          <w:tab w:val="num" w:pos="5040"/>
        </w:tabs>
        <w:ind w:left="5040" w:hanging="360"/>
      </w:pPr>
      <w:rPr>
        <w:rFonts w:ascii="Symbol" w:hAnsi="Symbol" w:hint="default"/>
      </w:rPr>
    </w:lvl>
    <w:lvl w:ilvl="7" w:tplc="4AF05A34" w:tentative="1">
      <w:start w:val="1"/>
      <w:numFmt w:val="bullet"/>
      <w:lvlText w:val=""/>
      <w:lvlJc w:val="left"/>
      <w:pPr>
        <w:tabs>
          <w:tab w:val="num" w:pos="5760"/>
        </w:tabs>
        <w:ind w:left="5760" w:hanging="360"/>
      </w:pPr>
      <w:rPr>
        <w:rFonts w:ascii="Symbol" w:hAnsi="Symbol" w:hint="default"/>
      </w:rPr>
    </w:lvl>
    <w:lvl w:ilvl="8" w:tplc="D5F8219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1407011"/>
    <w:multiLevelType w:val="hybridMultilevel"/>
    <w:tmpl w:val="C4988DC8"/>
    <w:lvl w:ilvl="0" w:tplc="398AEF44">
      <w:start w:val="1"/>
      <w:numFmt w:val="decimal"/>
      <w:lvlText w:val="%1)"/>
      <w:lvlJc w:val="left"/>
      <w:pPr>
        <w:ind w:left="720" w:hanging="360"/>
      </w:pPr>
      <w:rPr>
        <w:rFonts w:ascii="Nunito Sans" w:hAnsi="Nunito Sans" w:hint="default"/>
        <w:color w:val="000000" w:themeColor="text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705228"/>
    <w:multiLevelType w:val="hybridMultilevel"/>
    <w:tmpl w:val="127E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F6358"/>
    <w:multiLevelType w:val="hybridMultilevel"/>
    <w:tmpl w:val="01E86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05550F"/>
    <w:multiLevelType w:val="hybridMultilevel"/>
    <w:tmpl w:val="ADC4A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750DAC"/>
    <w:multiLevelType w:val="hybridMultilevel"/>
    <w:tmpl w:val="715EA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077DA0"/>
    <w:multiLevelType w:val="hybridMultilevel"/>
    <w:tmpl w:val="561CD196"/>
    <w:lvl w:ilvl="0" w:tplc="F4F01C6C">
      <w:start w:val="1"/>
      <w:numFmt w:val="bullet"/>
      <w:lvlText w:val=""/>
      <w:lvlJc w:val="left"/>
      <w:pPr>
        <w:ind w:left="927" w:hanging="360"/>
      </w:pPr>
      <w:rPr>
        <w:rFonts w:ascii="Wingdings" w:hAnsi="Wingdings" w:hint="default"/>
        <w:color w:val="E87722"/>
        <w:sz w:val="24"/>
      </w:rPr>
    </w:lvl>
    <w:lvl w:ilvl="1" w:tplc="BA027880">
      <w:start w:val="1"/>
      <w:numFmt w:val="bullet"/>
      <w:lvlText w:val="–"/>
      <w:lvlJc w:val="left"/>
      <w:pPr>
        <w:ind w:left="1361" w:hanging="360"/>
      </w:pPr>
      <w:rPr>
        <w:rFonts w:ascii="Tahoma" w:hAnsi="Tahoma" w:hint="default"/>
        <w:color w:val="E87722"/>
        <w:sz w:val="32"/>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2E984753"/>
    <w:multiLevelType w:val="hybridMultilevel"/>
    <w:tmpl w:val="E7D6A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955006"/>
    <w:multiLevelType w:val="hybridMultilevel"/>
    <w:tmpl w:val="8C844EE4"/>
    <w:lvl w:ilvl="0" w:tplc="0809000F">
      <w:start w:val="1"/>
      <w:numFmt w:val="decimal"/>
      <w:lvlText w:val="%1."/>
      <w:lvlJc w:val="left"/>
      <w:pPr>
        <w:ind w:left="715" w:hanging="360"/>
      </w:p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11" w15:restartNumberingAfterBreak="0">
    <w:nsid w:val="3DB33D91"/>
    <w:multiLevelType w:val="hybridMultilevel"/>
    <w:tmpl w:val="6F5CB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72F23"/>
    <w:multiLevelType w:val="hybridMultilevel"/>
    <w:tmpl w:val="208E69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8416A9"/>
    <w:multiLevelType w:val="hybridMultilevel"/>
    <w:tmpl w:val="1B8C2CAE"/>
    <w:lvl w:ilvl="0" w:tplc="497C9CAA">
      <w:start w:val="1"/>
      <w:numFmt w:val="bullet"/>
      <w:lvlText w:val=""/>
      <w:lvlJc w:val="left"/>
      <w:pPr>
        <w:ind w:left="785" w:hanging="360"/>
      </w:pPr>
      <w:rPr>
        <w:rFonts w:ascii="Wingdings" w:hAnsi="Wingdings" w:hint="default"/>
        <w:color w:val="E87722"/>
        <w:sz w:val="32"/>
      </w:rPr>
    </w:lvl>
    <w:lvl w:ilvl="1" w:tplc="04090003">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15:restartNumberingAfterBreak="0">
    <w:nsid w:val="45976A9E"/>
    <w:multiLevelType w:val="hybridMultilevel"/>
    <w:tmpl w:val="0C6CDBB0"/>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5" w15:restartNumberingAfterBreak="0">
    <w:nsid w:val="4BA53A29"/>
    <w:multiLevelType w:val="hybridMultilevel"/>
    <w:tmpl w:val="EE2E166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6" w15:restartNumberingAfterBreak="0">
    <w:nsid w:val="4FD01262"/>
    <w:multiLevelType w:val="hybridMultilevel"/>
    <w:tmpl w:val="5012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C8122B"/>
    <w:multiLevelType w:val="hybridMultilevel"/>
    <w:tmpl w:val="4542449A"/>
    <w:lvl w:ilvl="0" w:tplc="5F3E3B38">
      <w:start w:val="1"/>
      <w:numFmt w:val="bullet"/>
      <w:lvlText w:val="•"/>
      <w:lvlJc w:val="left"/>
      <w:pPr>
        <w:tabs>
          <w:tab w:val="num" w:pos="720"/>
        </w:tabs>
        <w:ind w:left="720" w:hanging="360"/>
      </w:pPr>
      <w:rPr>
        <w:rFonts w:ascii="Arial" w:hAnsi="Arial" w:hint="default"/>
      </w:rPr>
    </w:lvl>
    <w:lvl w:ilvl="1" w:tplc="3026793C" w:tentative="1">
      <w:start w:val="1"/>
      <w:numFmt w:val="bullet"/>
      <w:lvlText w:val="•"/>
      <w:lvlJc w:val="left"/>
      <w:pPr>
        <w:tabs>
          <w:tab w:val="num" w:pos="1440"/>
        </w:tabs>
        <w:ind w:left="1440" w:hanging="360"/>
      </w:pPr>
      <w:rPr>
        <w:rFonts w:ascii="Arial" w:hAnsi="Arial" w:hint="default"/>
      </w:rPr>
    </w:lvl>
    <w:lvl w:ilvl="2" w:tplc="8B442D12" w:tentative="1">
      <w:start w:val="1"/>
      <w:numFmt w:val="bullet"/>
      <w:lvlText w:val="•"/>
      <w:lvlJc w:val="left"/>
      <w:pPr>
        <w:tabs>
          <w:tab w:val="num" w:pos="2160"/>
        </w:tabs>
        <w:ind w:left="2160" w:hanging="360"/>
      </w:pPr>
      <w:rPr>
        <w:rFonts w:ascii="Arial" w:hAnsi="Arial" w:hint="default"/>
      </w:rPr>
    </w:lvl>
    <w:lvl w:ilvl="3" w:tplc="7B60A0F2" w:tentative="1">
      <w:start w:val="1"/>
      <w:numFmt w:val="bullet"/>
      <w:lvlText w:val="•"/>
      <w:lvlJc w:val="left"/>
      <w:pPr>
        <w:tabs>
          <w:tab w:val="num" w:pos="2880"/>
        </w:tabs>
        <w:ind w:left="2880" w:hanging="360"/>
      </w:pPr>
      <w:rPr>
        <w:rFonts w:ascii="Arial" w:hAnsi="Arial" w:hint="default"/>
      </w:rPr>
    </w:lvl>
    <w:lvl w:ilvl="4" w:tplc="E730BB6A" w:tentative="1">
      <w:start w:val="1"/>
      <w:numFmt w:val="bullet"/>
      <w:lvlText w:val="•"/>
      <w:lvlJc w:val="left"/>
      <w:pPr>
        <w:tabs>
          <w:tab w:val="num" w:pos="3600"/>
        </w:tabs>
        <w:ind w:left="3600" w:hanging="360"/>
      </w:pPr>
      <w:rPr>
        <w:rFonts w:ascii="Arial" w:hAnsi="Arial" w:hint="default"/>
      </w:rPr>
    </w:lvl>
    <w:lvl w:ilvl="5" w:tplc="5DAC023E" w:tentative="1">
      <w:start w:val="1"/>
      <w:numFmt w:val="bullet"/>
      <w:lvlText w:val="•"/>
      <w:lvlJc w:val="left"/>
      <w:pPr>
        <w:tabs>
          <w:tab w:val="num" w:pos="4320"/>
        </w:tabs>
        <w:ind w:left="4320" w:hanging="360"/>
      </w:pPr>
      <w:rPr>
        <w:rFonts w:ascii="Arial" w:hAnsi="Arial" w:hint="default"/>
      </w:rPr>
    </w:lvl>
    <w:lvl w:ilvl="6" w:tplc="6F1642CC" w:tentative="1">
      <w:start w:val="1"/>
      <w:numFmt w:val="bullet"/>
      <w:lvlText w:val="•"/>
      <w:lvlJc w:val="left"/>
      <w:pPr>
        <w:tabs>
          <w:tab w:val="num" w:pos="5040"/>
        </w:tabs>
        <w:ind w:left="5040" w:hanging="360"/>
      </w:pPr>
      <w:rPr>
        <w:rFonts w:ascii="Arial" w:hAnsi="Arial" w:hint="default"/>
      </w:rPr>
    </w:lvl>
    <w:lvl w:ilvl="7" w:tplc="0262AC30" w:tentative="1">
      <w:start w:val="1"/>
      <w:numFmt w:val="bullet"/>
      <w:lvlText w:val="•"/>
      <w:lvlJc w:val="left"/>
      <w:pPr>
        <w:tabs>
          <w:tab w:val="num" w:pos="5760"/>
        </w:tabs>
        <w:ind w:left="5760" w:hanging="360"/>
      </w:pPr>
      <w:rPr>
        <w:rFonts w:ascii="Arial" w:hAnsi="Arial" w:hint="default"/>
      </w:rPr>
    </w:lvl>
    <w:lvl w:ilvl="8" w:tplc="4D84243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E011A1"/>
    <w:multiLevelType w:val="hybridMultilevel"/>
    <w:tmpl w:val="FAECD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F92DAC"/>
    <w:multiLevelType w:val="hybridMultilevel"/>
    <w:tmpl w:val="A1E2C9FC"/>
    <w:lvl w:ilvl="0" w:tplc="86EA5FA0">
      <w:start w:val="1"/>
      <w:numFmt w:val="bullet"/>
      <w:lvlText w:val=""/>
      <w:lvlJc w:val="left"/>
      <w:pPr>
        <w:tabs>
          <w:tab w:val="num" w:pos="720"/>
        </w:tabs>
        <w:ind w:left="720" w:hanging="360"/>
      </w:pPr>
      <w:rPr>
        <w:rFonts w:ascii="Symbol" w:hAnsi="Symbol" w:hint="default"/>
      </w:rPr>
    </w:lvl>
    <w:lvl w:ilvl="1" w:tplc="F8C0A9BA" w:tentative="1">
      <w:start w:val="1"/>
      <w:numFmt w:val="bullet"/>
      <w:lvlText w:val=""/>
      <w:lvlJc w:val="left"/>
      <w:pPr>
        <w:tabs>
          <w:tab w:val="num" w:pos="1440"/>
        </w:tabs>
        <w:ind w:left="1440" w:hanging="360"/>
      </w:pPr>
      <w:rPr>
        <w:rFonts w:ascii="Symbol" w:hAnsi="Symbol" w:hint="default"/>
      </w:rPr>
    </w:lvl>
    <w:lvl w:ilvl="2" w:tplc="BC908A5C" w:tentative="1">
      <w:start w:val="1"/>
      <w:numFmt w:val="bullet"/>
      <w:lvlText w:val=""/>
      <w:lvlJc w:val="left"/>
      <w:pPr>
        <w:tabs>
          <w:tab w:val="num" w:pos="2160"/>
        </w:tabs>
        <w:ind w:left="2160" w:hanging="360"/>
      </w:pPr>
      <w:rPr>
        <w:rFonts w:ascii="Symbol" w:hAnsi="Symbol" w:hint="default"/>
      </w:rPr>
    </w:lvl>
    <w:lvl w:ilvl="3" w:tplc="6B2C004A" w:tentative="1">
      <w:start w:val="1"/>
      <w:numFmt w:val="bullet"/>
      <w:lvlText w:val=""/>
      <w:lvlJc w:val="left"/>
      <w:pPr>
        <w:tabs>
          <w:tab w:val="num" w:pos="2880"/>
        </w:tabs>
        <w:ind w:left="2880" w:hanging="360"/>
      </w:pPr>
      <w:rPr>
        <w:rFonts w:ascii="Symbol" w:hAnsi="Symbol" w:hint="default"/>
      </w:rPr>
    </w:lvl>
    <w:lvl w:ilvl="4" w:tplc="75E43F54" w:tentative="1">
      <w:start w:val="1"/>
      <w:numFmt w:val="bullet"/>
      <w:lvlText w:val=""/>
      <w:lvlJc w:val="left"/>
      <w:pPr>
        <w:tabs>
          <w:tab w:val="num" w:pos="3600"/>
        </w:tabs>
        <w:ind w:left="3600" w:hanging="360"/>
      </w:pPr>
      <w:rPr>
        <w:rFonts w:ascii="Symbol" w:hAnsi="Symbol" w:hint="default"/>
      </w:rPr>
    </w:lvl>
    <w:lvl w:ilvl="5" w:tplc="E556AEF4" w:tentative="1">
      <w:start w:val="1"/>
      <w:numFmt w:val="bullet"/>
      <w:lvlText w:val=""/>
      <w:lvlJc w:val="left"/>
      <w:pPr>
        <w:tabs>
          <w:tab w:val="num" w:pos="4320"/>
        </w:tabs>
        <w:ind w:left="4320" w:hanging="360"/>
      </w:pPr>
      <w:rPr>
        <w:rFonts w:ascii="Symbol" w:hAnsi="Symbol" w:hint="default"/>
      </w:rPr>
    </w:lvl>
    <w:lvl w:ilvl="6" w:tplc="7BC25874" w:tentative="1">
      <w:start w:val="1"/>
      <w:numFmt w:val="bullet"/>
      <w:lvlText w:val=""/>
      <w:lvlJc w:val="left"/>
      <w:pPr>
        <w:tabs>
          <w:tab w:val="num" w:pos="5040"/>
        </w:tabs>
        <w:ind w:left="5040" w:hanging="360"/>
      </w:pPr>
      <w:rPr>
        <w:rFonts w:ascii="Symbol" w:hAnsi="Symbol" w:hint="default"/>
      </w:rPr>
    </w:lvl>
    <w:lvl w:ilvl="7" w:tplc="EC6CAD20" w:tentative="1">
      <w:start w:val="1"/>
      <w:numFmt w:val="bullet"/>
      <w:lvlText w:val=""/>
      <w:lvlJc w:val="left"/>
      <w:pPr>
        <w:tabs>
          <w:tab w:val="num" w:pos="5760"/>
        </w:tabs>
        <w:ind w:left="5760" w:hanging="360"/>
      </w:pPr>
      <w:rPr>
        <w:rFonts w:ascii="Symbol" w:hAnsi="Symbol" w:hint="default"/>
      </w:rPr>
    </w:lvl>
    <w:lvl w:ilvl="8" w:tplc="36BE819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663511D"/>
    <w:multiLevelType w:val="hybridMultilevel"/>
    <w:tmpl w:val="0F1A99CC"/>
    <w:lvl w:ilvl="0" w:tplc="917CD850">
      <w:start w:val="1"/>
      <w:numFmt w:val="bullet"/>
      <w:lvlText w:val=""/>
      <w:lvlJc w:val="left"/>
      <w:pPr>
        <w:tabs>
          <w:tab w:val="num" w:pos="720"/>
        </w:tabs>
        <w:ind w:left="720" w:hanging="360"/>
      </w:pPr>
      <w:rPr>
        <w:rFonts w:ascii="Symbol" w:hAnsi="Symbol" w:hint="default"/>
      </w:rPr>
    </w:lvl>
    <w:lvl w:ilvl="1" w:tplc="2CCE312C" w:tentative="1">
      <w:start w:val="1"/>
      <w:numFmt w:val="bullet"/>
      <w:lvlText w:val=""/>
      <w:lvlJc w:val="left"/>
      <w:pPr>
        <w:tabs>
          <w:tab w:val="num" w:pos="1440"/>
        </w:tabs>
        <w:ind w:left="1440" w:hanging="360"/>
      </w:pPr>
      <w:rPr>
        <w:rFonts w:ascii="Symbol" w:hAnsi="Symbol" w:hint="default"/>
      </w:rPr>
    </w:lvl>
    <w:lvl w:ilvl="2" w:tplc="B5B4419C" w:tentative="1">
      <w:start w:val="1"/>
      <w:numFmt w:val="bullet"/>
      <w:lvlText w:val=""/>
      <w:lvlJc w:val="left"/>
      <w:pPr>
        <w:tabs>
          <w:tab w:val="num" w:pos="2160"/>
        </w:tabs>
        <w:ind w:left="2160" w:hanging="360"/>
      </w:pPr>
      <w:rPr>
        <w:rFonts w:ascii="Symbol" w:hAnsi="Symbol" w:hint="default"/>
      </w:rPr>
    </w:lvl>
    <w:lvl w:ilvl="3" w:tplc="56102CEE" w:tentative="1">
      <w:start w:val="1"/>
      <w:numFmt w:val="bullet"/>
      <w:lvlText w:val=""/>
      <w:lvlJc w:val="left"/>
      <w:pPr>
        <w:tabs>
          <w:tab w:val="num" w:pos="2880"/>
        </w:tabs>
        <w:ind w:left="2880" w:hanging="360"/>
      </w:pPr>
      <w:rPr>
        <w:rFonts w:ascii="Symbol" w:hAnsi="Symbol" w:hint="default"/>
      </w:rPr>
    </w:lvl>
    <w:lvl w:ilvl="4" w:tplc="EDF6B62E" w:tentative="1">
      <w:start w:val="1"/>
      <w:numFmt w:val="bullet"/>
      <w:lvlText w:val=""/>
      <w:lvlJc w:val="left"/>
      <w:pPr>
        <w:tabs>
          <w:tab w:val="num" w:pos="3600"/>
        </w:tabs>
        <w:ind w:left="3600" w:hanging="360"/>
      </w:pPr>
      <w:rPr>
        <w:rFonts w:ascii="Symbol" w:hAnsi="Symbol" w:hint="default"/>
      </w:rPr>
    </w:lvl>
    <w:lvl w:ilvl="5" w:tplc="A04033AE" w:tentative="1">
      <w:start w:val="1"/>
      <w:numFmt w:val="bullet"/>
      <w:lvlText w:val=""/>
      <w:lvlJc w:val="left"/>
      <w:pPr>
        <w:tabs>
          <w:tab w:val="num" w:pos="4320"/>
        </w:tabs>
        <w:ind w:left="4320" w:hanging="360"/>
      </w:pPr>
      <w:rPr>
        <w:rFonts w:ascii="Symbol" w:hAnsi="Symbol" w:hint="default"/>
      </w:rPr>
    </w:lvl>
    <w:lvl w:ilvl="6" w:tplc="24EA6886" w:tentative="1">
      <w:start w:val="1"/>
      <w:numFmt w:val="bullet"/>
      <w:lvlText w:val=""/>
      <w:lvlJc w:val="left"/>
      <w:pPr>
        <w:tabs>
          <w:tab w:val="num" w:pos="5040"/>
        </w:tabs>
        <w:ind w:left="5040" w:hanging="360"/>
      </w:pPr>
      <w:rPr>
        <w:rFonts w:ascii="Symbol" w:hAnsi="Symbol" w:hint="default"/>
      </w:rPr>
    </w:lvl>
    <w:lvl w:ilvl="7" w:tplc="39BC56E2" w:tentative="1">
      <w:start w:val="1"/>
      <w:numFmt w:val="bullet"/>
      <w:lvlText w:val=""/>
      <w:lvlJc w:val="left"/>
      <w:pPr>
        <w:tabs>
          <w:tab w:val="num" w:pos="5760"/>
        </w:tabs>
        <w:ind w:left="5760" w:hanging="360"/>
      </w:pPr>
      <w:rPr>
        <w:rFonts w:ascii="Symbol" w:hAnsi="Symbol" w:hint="default"/>
      </w:rPr>
    </w:lvl>
    <w:lvl w:ilvl="8" w:tplc="A846375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73A26C3"/>
    <w:multiLevelType w:val="hybridMultilevel"/>
    <w:tmpl w:val="67D6F6D0"/>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22" w15:restartNumberingAfterBreak="0">
    <w:nsid w:val="58755002"/>
    <w:multiLevelType w:val="hybridMultilevel"/>
    <w:tmpl w:val="4404AD92"/>
    <w:lvl w:ilvl="0" w:tplc="4B80D07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94F7FC0"/>
    <w:multiLevelType w:val="hybridMultilevel"/>
    <w:tmpl w:val="682CB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BA39E1"/>
    <w:multiLevelType w:val="hybridMultilevel"/>
    <w:tmpl w:val="3B129608"/>
    <w:lvl w:ilvl="0" w:tplc="51823C2C">
      <w:start w:val="1"/>
      <w:numFmt w:val="bullet"/>
      <w:lvlText w:val=""/>
      <w:lvlJc w:val="left"/>
      <w:pPr>
        <w:ind w:left="717" w:hanging="360"/>
      </w:pPr>
      <w:rPr>
        <w:rFonts w:ascii="Wingdings" w:hAnsi="Wingdings" w:hint="default"/>
        <w:b w:val="0"/>
        <w:i w:val="0"/>
        <w:strike w:val="0"/>
        <w:dstrike w:val="0"/>
        <w:color w:val="5EA8AD" w:themeColor="accent2"/>
        <w:sz w:val="32"/>
        <w:szCs w:val="22"/>
        <w:u w:val="none" w:color="000000"/>
        <w:bdr w:val="none" w:sz="0" w:space="0" w:color="auto"/>
        <w:shd w:val="clear" w:color="auto" w:fill="auto"/>
        <w:vertAlign w:val="baseline"/>
      </w:rPr>
    </w:lvl>
    <w:lvl w:ilvl="1" w:tplc="A942BEBC">
      <w:start w:val="1"/>
      <w:numFmt w:val="bullet"/>
      <w:lvlText w:val="-"/>
      <w:lvlJc w:val="left"/>
      <w:pPr>
        <w:ind w:left="1440" w:hanging="360"/>
      </w:pPr>
      <w:rPr>
        <w:rFonts w:ascii="Nunito Sans" w:hAnsi="Nunito Sans" w:hint="default"/>
        <w:b w:val="0"/>
        <w:i w:val="0"/>
        <w:strike w:val="0"/>
        <w:dstrike w:val="0"/>
        <w:color w:val="5B9F9E"/>
        <w:sz w:val="22"/>
        <w:szCs w:val="22"/>
        <w:u w:val="none" w:color="000000"/>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21EA5"/>
    <w:multiLevelType w:val="hybridMultilevel"/>
    <w:tmpl w:val="B43614F2"/>
    <w:lvl w:ilvl="0" w:tplc="10B6869A">
      <w:start w:val="1"/>
      <w:numFmt w:val="bullet"/>
      <w:lvlText w:val="•"/>
      <w:lvlJc w:val="left"/>
      <w:pPr>
        <w:tabs>
          <w:tab w:val="num" w:pos="720"/>
        </w:tabs>
        <w:ind w:left="720" w:hanging="360"/>
      </w:pPr>
      <w:rPr>
        <w:rFonts w:ascii="Arial" w:hAnsi="Arial" w:hint="default"/>
      </w:rPr>
    </w:lvl>
    <w:lvl w:ilvl="1" w:tplc="291208DE" w:tentative="1">
      <w:start w:val="1"/>
      <w:numFmt w:val="bullet"/>
      <w:lvlText w:val="•"/>
      <w:lvlJc w:val="left"/>
      <w:pPr>
        <w:tabs>
          <w:tab w:val="num" w:pos="1440"/>
        </w:tabs>
        <w:ind w:left="1440" w:hanging="360"/>
      </w:pPr>
      <w:rPr>
        <w:rFonts w:ascii="Arial" w:hAnsi="Arial" w:hint="default"/>
      </w:rPr>
    </w:lvl>
    <w:lvl w:ilvl="2" w:tplc="82321564" w:tentative="1">
      <w:start w:val="1"/>
      <w:numFmt w:val="bullet"/>
      <w:lvlText w:val="•"/>
      <w:lvlJc w:val="left"/>
      <w:pPr>
        <w:tabs>
          <w:tab w:val="num" w:pos="2160"/>
        </w:tabs>
        <w:ind w:left="2160" w:hanging="360"/>
      </w:pPr>
      <w:rPr>
        <w:rFonts w:ascii="Arial" w:hAnsi="Arial" w:hint="default"/>
      </w:rPr>
    </w:lvl>
    <w:lvl w:ilvl="3" w:tplc="DB366522" w:tentative="1">
      <w:start w:val="1"/>
      <w:numFmt w:val="bullet"/>
      <w:lvlText w:val="•"/>
      <w:lvlJc w:val="left"/>
      <w:pPr>
        <w:tabs>
          <w:tab w:val="num" w:pos="2880"/>
        </w:tabs>
        <w:ind w:left="2880" w:hanging="360"/>
      </w:pPr>
      <w:rPr>
        <w:rFonts w:ascii="Arial" w:hAnsi="Arial" w:hint="default"/>
      </w:rPr>
    </w:lvl>
    <w:lvl w:ilvl="4" w:tplc="355EC0B4" w:tentative="1">
      <w:start w:val="1"/>
      <w:numFmt w:val="bullet"/>
      <w:lvlText w:val="•"/>
      <w:lvlJc w:val="left"/>
      <w:pPr>
        <w:tabs>
          <w:tab w:val="num" w:pos="3600"/>
        </w:tabs>
        <w:ind w:left="3600" w:hanging="360"/>
      </w:pPr>
      <w:rPr>
        <w:rFonts w:ascii="Arial" w:hAnsi="Arial" w:hint="default"/>
      </w:rPr>
    </w:lvl>
    <w:lvl w:ilvl="5" w:tplc="57F486C6" w:tentative="1">
      <w:start w:val="1"/>
      <w:numFmt w:val="bullet"/>
      <w:lvlText w:val="•"/>
      <w:lvlJc w:val="left"/>
      <w:pPr>
        <w:tabs>
          <w:tab w:val="num" w:pos="4320"/>
        </w:tabs>
        <w:ind w:left="4320" w:hanging="360"/>
      </w:pPr>
      <w:rPr>
        <w:rFonts w:ascii="Arial" w:hAnsi="Arial" w:hint="default"/>
      </w:rPr>
    </w:lvl>
    <w:lvl w:ilvl="6" w:tplc="EFA418E6" w:tentative="1">
      <w:start w:val="1"/>
      <w:numFmt w:val="bullet"/>
      <w:lvlText w:val="•"/>
      <w:lvlJc w:val="left"/>
      <w:pPr>
        <w:tabs>
          <w:tab w:val="num" w:pos="5040"/>
        </w:tabs>
        <w:ind w:left="5040" w:hanging="360"/>
      </w:pPr>
      <w:rPr>
        <w:rFonts w:ascii="Arial" w:hAnsi="Arial" w:hint="default"/>
      </w:rPr>
    </w:lvl>
    <w:lvl w:ilvl="7" w:tplc="92BE246C" w:tentative="1">
      <w:start w:val="1"/>
      <w:numFmt w:val="bullet"/>
      <w:lvlText w:val="•"/>
      <w:lvlJc w:val="left"/>
      <w:pPr>
        <w:tabs>
          <w:tab w:val="num" w:pos="5760"/>
        </w:tabs>
        <w:ind w:left="5760" w:hanging="360"/>
      </w:pPr>
      <w:rPr>
        <w:rFonts w:ascii="Arial" w:hAnsi="Arial" w:hint="default"/>
      </w:rPr>
    </w:lvl>
    <w:lvl w:ilvl="8" w:tplc="9E2A614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E54745"/>
    <w:multiLevelType w:val="hybridMultilevel"/>
    <w:tmpl w:val="E7D0B704"/>
    <w:lvl w:ilvl="0" w:tplc="51823C2C">
      <w:start w:val="1"/>
      <w:numFmt w:val="bullet"/>
      <w:lvlText w:val=""/>
      <w:lvlJc w:val="left"/>
      <w:pPr>
        <w:ind w:left="720" w:hanging="360"/>
      </w:pPr>
      <w:rPr>
        <w:rFonts w:ascii="Wingdings" w:hAnsi="Wingdings" w:hint="default"/>
        <w:color w:val="5EA8AD"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C331DB"/>
    <w:multiLevelType w:val="hybridMultilevel"/>
    <w:tmpl w:val="D424F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463FD"/>
    <w:multiLevelType w:val="hybridMultilevel"/>
    <w:tmpl w:val="6A384590"/>
    <w:lvl w:ilvl="0" w:tplc="A942BEBC">
      <w:start w:val="1"/>
      <w:numFmt w:val="bullet"/>
      <w:pStyle w:val="BulletedList"/>
      <w:lvlText w:val="-"/>
      <w:lvlJc w:val="left"/>
      <w:pPr>
        <w:ind w:left="717" w:hanging="360"/>
      </w:pPr>
      <w:rPr>
        <w:rFonts w:ascii="Nunito Sans" w:hAnsi="Nunito Sans" w:hint="default"/>
        <w:b w:val="0"/>
        <w:i w:val="0"/>
        <w:strike w:val="0"/>
        <w:dstrike w:val="0"/>
        <w:color w:val="5B9F9E"/>
        <w:sz w:val="22"/>
        <w:szCs w:val="22"/>
        <w:u w:val="none" w:color="000000"/>
        <w:bdr w:val="none" w:sz="0" w:space="0" w:color="auto"/>
        <w:shd w:val="clear" w:color="auto" w:fill="auto"/>
        <w:vertAlign w:val="baseline"/>
      </w:rPr>
    </w:lvl>
    <w:lvl w:ilvl="1" w:tplc="A942BEBC">
      <w:start w:val="1"/>
      <w:numFmt w:val="bullet"/>
      <w:lvlText w:val="-"/>
      <w:lvlJc w:val="left"/>
      <w:pPr>
        <w:ind w:left="1440" w:hanging="360"/>
      </w:pPr>
      <w:rPr>
        <w:rFonts w:ascii="Nunito Sans" w:hAnsi="Nunito Sans" w:hint="default"/>
        <w:b w:val="0"/>
        <w:i w:val="0"/>
        <w:strike w:val="0"/>
        <w:dstrike w:val="0"/>
        <w:color w:val="5B9F9E"/>
        <w:sz w:val="22"/>
        <w:szCs w:val="22"/>
        <w:u w:val="none" w:color="000000"/>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6305CE"/>
    <w:multiLevelType w:val="hybridMultilevel"/>
    <w:tmpl w:val="AEF22C40"/>
    <w:lvl w:ilvl="0" w:tplc="FC12D9DA">
      <w:start w:val="1"/>
      <w:numFmt w:val="bullet"/>
      <w:lvlText w:val=""/>
      <w:lvlJc w:val="left"/>
      <w:pPr>
        <w:tabs>
          <w:tab w:val="num" w:pos="720"/>
        </w:tabs>
        <w:ind w:left="720" w:hanging="360"/>
      </w:pPr>
      <w:rPr>
        <w:rFonts w:ascii="Symbol" w:hAnsi="Symbol" w:hint="default"/>
      </w:rPr>
    </w:lvl>
    <w:lvl w:ilvl="1" w:tplc="FD368CE2" w:tentative="1">
      <w:start w:val="1"/>
      <w:numFmt w:val="bullet"/>
      <w:lvlText w:val=""/>
      <w:lvlJc w:val="left"/>
      <w:pPr>
        <w:tabs>
          <w:tab w:val="num" w:pos="1440"/>
        </w:tabs>
        <w:ind w:left="1440" w:hanging="360"/>
      </w:pPr>
      <w:rPr>
        <w:rFonts w:ascii="Symbol" w:hAnsi="Symbol" w:hint="default"/>
      </w:rPr>
    </w:lvl>
    <w:lvl w:ilvl="2" w:tplc="551C636C" w:tentative="1">
      <w:start w:val="1"/>
      <w:numFmt w:val="bullet"/>
      <w:lvlText w:val=""/>
      <w:lvlJc w:val="left"/>
      <w:pPr>
        <w:tabs>
          <w:tab w:val="num" w:pos="2160"/>
        </w:tabs>
        <w:ind w:left="2160" w:hanging="360"/>
      </w:pPr>
      <w:rPr>
        <w:rFonts w:ascii="Symbol" w:hAnsi="Symbol" w:hint="default"/>
      </w:rPr>
    </w:lvl>
    <w:lvl w:ilvl="3" w:tplc="87FE9288" w:tentative="1">
      <w:start w:val="1"/>
      <w:numFmt w:val="bullet"/>
      <w:lvlText w:val=""/>
      <w:lvlJc w:val="left"/>
      <w:pPr>
        <w:tabs>
          <w:tab w:val="num" w:pos="2880"/>
        </w:tabs>
        <w:ind w:left="2880" w:hanging="360"/>
      </w:pPr>
      <w:rPr>
        <w:rFonts w:ascii="Symbol" w:hAnsi="Symbol" w:hint="default"/>
      </w:rPr>
    </w:lvl>
    <w:lvl w:ilvl="4" w:tplc="1748AAD8" w:tentative="1">
      <w:start w:val="1"/>
      <w:numFmt w:val="bullet"/>
      <w:lvlText w:val=""/>
      <w:lvlJc w:val="left"/>
      <w:pPr>
        <w:tabs>
          <w:tab w:val="num" w:pos="3600"/>
        </w:tabs>
        <w:ind w:left="3600" w:hanging="360"/>
      </w:pPr>
      <w:rPr>
        <w:rFonts w:ascii="Symbol" w:hAnsi="Symbol" w:hint="default"/>
      </w:rPr>
    </w:lvl>
    <w:lvl w:ilvl="5" w:tplc="C54693CA" w:tentative="1">
      <w:start w:val="1"/>
      <w:numFmt w:val="bullet"/>
      <w:lvlText w:val=""/>
      <w:lvlJc w:val="left"/>
      <w:pPr>
        <w:tabs>
          <w:tab w:val="num" w:pos="4320"/>
        </w:tabs>
        <w:ind w:left="4320" w:hanging="360"/>
      </w:pPr>
      <w:rPr>
        <w:rFonts w:ascii="Symbol" w:hAnsi="Symbol" w:hint="default"/>
      </w:rPr>
    </w:lvl>
    <w:lvl w:ilvl="6" w:tplc="408EEF7C" w:tentative="1">
      <w:start w:val="1"/>
      <w:numFmt w:val="bullet"/>
      <w:lvlText w:val=""/>
      <w:lvlJc w:val="left"/>
      <w:pPr>
        <w:tabs>
          <w:tab w:val="num" w:pos="5040"/>
        </w:tabs>
        <w:ind w:left="5040" w:hanging="360"/>
      </w:pPr>
      <w:rPr>
        <w:rFonts w:ascii="Symbol" w:hAnsi="Symbol" w:hint="default"/>
      </w:rPr>
    </w:lvl>
    <w:lvl w:ilvl="7" w:tplc="00946620" w:tentative="1">
      <w:start w:val="1"/>
      <w:numFmt w:val="bullet"/>
      <w:lvlText w:val=""/>
      <w:lvlJc w:val="left"/>
      <w:pPr>
        <w:tabs>
          <w:tab w:val="num" w:pos="5760"/>
        </w:tabs>
        <w:ind w:left="5760" w:hanging="360"/>
      </w:pPr>
      <w:rPr>
        <w:rFonts w:ascii="Symbol" w:hAnsi="Symbol" w:hint="default"/>
      </w:rPr>
    </w:lvl>
    <w:lvl w:ilvl="8" w:tplc="5C3CDF80"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79D64FC5"/>
    <w:multiLevelType w:val="hybridMultilevel"/>
    <w:tmpl w:val="1A50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8C18FB"/>
    <w:multiLevelType w:val="hybridMultilevel"/>
    <w:tmpl w:val="73E8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BD5C48"/>
    <w:multiLevelType w:val="hybridMultilevel"/>
    <w:tmpl w:val="0114A918"/>
    <w:lvl w:ilvl="0" w:tplc="4B80D07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7"/>
  </w:num>
  <w:num w:numId="4">
    <w:abstractNumId w:val="31"/>
  </w:num>
  <w:num w:numId="5">
    <w:abstractNumId w:val="6"/>
  </w:num>
  <w:num w:numId="6">
    <w:abstractNumId w:val="0"/>
  </w:num>
  <w:num w:numId="7">
    <w:abstractNumId w:val="14"/>
  </w:num>
  <w:num w:numId="8">
    <w:abstractNumId w:val="17"/>
  </w:num>
  <w:num w:numId="9">
    <w:abstractNumId w:val="11"/>
  </w:num>
  <w:num w:numId="10">
    <w:abstractNumId w:val="19"/>
  </w:num>
  <w:num w:numId="11">
    <w:abstractNumId w:val="2"/>
  </w:num>
  <w:num w:numId="12">
    <w:abstractNumId w:val="20"/>
  </w:num>
  <w:num w:numId="13">
    <w:abstractNumId w:val="23"/>
  </w:num>
  <w:num w:numId="14">
    <w:abstractNumId w:val="5"/>
  </w:num>
  <w:num w:numId="15">
    <w:abstractNumId w:val="1"/>
  </w:num>
  <w:num w:numId="16">
    <w:abstractNumId w:val="29"/>
  </w:num>
  <w:num w:numId="17">
    <w:abstractNumId w:val="25"/>
  </w:num>
  <w:num w:numId="18">
    <w:abstractNumId w:val="13"/>
  </w:num>
  <w:num w:numId="19">
    <w:abstractNumId w:val="8"/>
  </w:num>
  <w:num w:numId="20">
    <w:abstractNumId w:val="3"/>
  </w:num>
  <w:num w:numId="21">
    <w:abstractNumId w:val="12"/>
  </w:num>
  <w:num w:numId="22">
    <w:abstractNumId w:val="9"/>
  </w:num>
  <w:num w:numId="23">
    <w:abstractNumId w:val="26"/>
  </w:num>
  <w:num w:numId="24">
    <w:abstractNumId w:val="28"/>
  </w:num>
  <w:num w:numId="25">
    <w:abstractNumId w:val="24"/>
  </w:num>
  <w:num w:numId="26">
    <w:abstractNumId w:val="10"/>
  </w:num>
  <w:num w:numId="27">
    <w:abstractNumId w:val="16"/>
  </w:num>
  <w:num w:numId="28">
    <w:abstractNumId w:val="22"/>
  </w:num>
  <w:num w:numId="29">
    <w:abstractNumId w:val="15"/>
  </w:num>
  <w:num w:numId="30">
    <w:abstractNumId w:val="4"/>
  </w:num>
  <w:num w:numId="31">
    <w:abstractNumId w:val="21"/>
  </w:num>
  <w:num w:numId="32">
    <w:abstractNumId w:val="27"/>
  </w:num>
  <w:num w:numId="33">
    <w:abstractNumId w:val="30"/>
  </w:num>
  <w:num w:numId="34">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TrueType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858"/>
    <w:rsid w:val="00001480"/>
    <w:rsid w:val="00003D30"/>
    <w:rsid w:val="00007F35"/>
    <w:rsid w:val="000156E3"/>
    <w:rsid w:val="00032AB8"/>
    <w:rsid w:val="00032C04"/>
    <w:rsid w:val="00037F20"/>
    <w:rsid w:val="00041F7E"/>
    <w:rsid w:val="000446D3"/>
    <w:rsid w:val="00056899"/>
    <w:rsid w:val="00071005"/>
    <w:rsid w:val="000712CB"/>
    <w:rsid w:val="00074CF2"/>
    <w:rsid w:val="00076F1C"/>
    <w:rsid w:val="00080FB1"/>
    <w:rsid w:val="00085C78"/>
    <w:rsid w:val="0009273F"/>
    <w:rsid w:val="000A7315"/>
    <w:rsid w:val="000B1EE8"/>
    <w:rsid w:val="000B6B1E"/>
    <w:rsid w:val="000B785B"/>
    <w:rsid w:val="000C17FA"/>
    <w:rsid w:val="000C3586"/>
    <w:rsid w:val="000D28EE"/>
    <w:rsid w:val="000D44CC"/>
    <w:rsid w:val="000D7059"/>
    <w:rsid w:val="000E1158"/>
    <w:rsid w:val="000F25C3"/>
    <w:rsid w:val="00105B9D"/>
    <w:rsid w:val="00121CFA"/>
    <w:rsid w:val="0012206E"/>
    <w:rsid w:val="001229B7"/>
    <w:rsid w:val="00130604"/>
    <w:rsid w:val="00132A76"/>
    <w:rsid w:val="0015716E"/>
    <w:rsid w:val="00172E3E"/>
    <w:rsid w:val="00172FBE"/>
    <w:rsid w:val="001815C4"/>
    <w:rsid w:val="00194ED9"/>
    <w:rsid w:val="001A1830"/>
    <w:rsid w:val="001A2AC8"/>
    <w:rsid w:val="001B100A"/>
    <w:rsid w:val="001B4412"/>
    <w:rsid w:val="001C3445"/>
    <w:rsid w:val="001C5B6E"/>
    <w:rsid w:val="001D74A6"/>
    <w:rsid w:val="001F0565"/>
    <w:rsid w:val="00215F0E"/>
    <w:rsid w:val="00220878"/>
    <w:rsid w:val="00231432"/>
    <w:rsid w:val="00235CF4"/>
    <w:rsid w:val="0025139A"/>
    <w:rsid w:val="00261AB9"/>
    <w:rsid w:val="0026656F"/>
    <w:rsid w:val="002671FB"/>
    <w:rsid w:val="00280DFE"/>
    <w:rsid w:val="00285532"/>
    <w:rsid w:val="002924C4"/>
    <w:rsid w:val="00293618"/>
    <w:rsid w:val="00294BF9"/>
    <w:rsid w:val="002B087C"/>
    <w:rsid w:val="002C3572"/>
    <w:rsid w:val="002D2562"/>
    <w:rsid w:val="002E67F4"/>
    <w:rsid w:val="002F7AF3"/>
    <w:rsid w:val="0030578C"/>
    <w:rsid w:val="00314AF3"/>
    <w:rsid w:val="00315933"/>
    <w:rsid w:val="00317D00"/>
    <w:rsid w:val="00326270"/>
    <w:rsid w:val="00337FF4"/>
    <w:rsid w:val="0035319A"/>
    <w:rsid w:val="003549CC"/>
    <w:rsid w:val="0036056F"/>
    <w:rsid w:val="003743CE"/>
    <w:rsid w:val="00374C04"/>
    <w:rsid w:val="003778F5"/>
    <w:rsid w:val="003816F4"/>
    <w:rsid w:val="003A0CFB"/>
    <w:rsid w:val="003A3BB9"/>
    <w:rsid w:val="003B0A47"/>
    <w:rsid w:val="003B2265"/>
    <w:rsid w:val="003B53B3"/>
    <w:rsid w:val="003B5F9E"/>
    <w:rsid w:val="003C187F"/>
    <w:rsid w:val="003C410F"/>
    <w:rsid w:val="003C6128"/>
    <w:rsid w:val="003D0D3F"/>
    <w:rsid w:val="003D4858"/>
    <w:rsid w:val="003D6F4E"/>
    <w:rsid w:val="003E1F58"/>
    <w:rsid w:val="003E6A0C"/>
    <w:rsid w:val="003F4CB6"/>
    <w:rsid w:val="003F6FA6"/>
    <w:rsid w:val="00400275"/>
    <w:rsid w:val="0040060F"/>
    <w:rsid w:val="00431277"/>
    <w:rsid w:val="004331BF"/>
    <w:rsid w:val="0043402F"/>
    <w:rsid w:val="0043487C"/>
    <w:rsid w:val="0044524D"/>
    <w:rsid w:val="00447077"/>
    <w:rsid w:val="00451194"/>
    <w:rsid w:val="00476BF5"/>
    <w:rsid w:val="00476CA0"/>
    <w:rsid w:val="00477579"/>
    <w:rsid w:val="0049409B"/>
    <w:rsid w:val="004A1C0B"/>
    <w:rsid w:val="004C6669"/>
    <w:rsid w:val="004D6F57"/>
    <w:rsid w:val="004E32B0"/>
    <w:rsid w:val="004F2CEA"/>
    <w:rsid w:val="004F3764"/>
    <w:rsid w:val="0050459A"/>
    <w:rsid w:val="0051223F"/>
    <w:rsid w:val="00514345"/>
    <w:rsid w:val="00515467"/>
    <w:rsid w:val="00520E11"/>
    <w:rsid w:val="005275C1"/>
    <w:rsid w:val="00536515"/>
    <w:rsid w:val="00540FB5"/>
    <w:rsid w:val="005560D8"/>
    <w:rsid w:val="00580529"/>
    <w:rsid w:val="00584B20"/>
    <w:rsid w:val="0059469E"/>
    <w:rsid w:val="005A3F8F"/>
    <w:rsid w:val="005A4B3D"/>
    <w:rsid w:val="005B02B7"/>
    <w:rsid w:val="005B30F3"/>
    <w:rsid w:val="005E69A3"/>
    <w:rsid w:val="005F2A75"/>
    <w:rsid w:val="005F2AC3"/>
    <w:rsid w:val="006123AD"/>
    <w:rsid w:val="006137DF"/>
    <w:rsid w:val="00622F92"/>
    <w:rsid w:val="00634D3A"/>
    <w:rsid w:val="006378E2"/>
    <w:rsid w:val="00640B02"/>
    <w:rsid w:val="00644D09"/>
    <w:rsid w:val="006534F4"/>
    <w:rsid w:val="00653A10"/>
    <w:rsid w:val="006564AF"/>
    <w:rsid w:val="00656E16"/>
    <w:rsid w:val="0065748B"/>
    <w:rsid w:val="00666EEF"/>
    <w:rsid w:val="0066796D"/>
    <w:rsid w:val="006770EA"/>
    <w:rsid w:val="00686D77"/>
    <w:rsid w:val="00690887"/>
    <w:rsid w:val="006A397B"/>
    <w:rsid w:val="006A75DC"/>
    <w:rsid w:val="006B23A6"/>
    <w:rsid w:val="006B3D8D"/>
    <w:rsid w:val="006C0CF7"/>
    <w:rsid w:val="006C35DE"/>
    <w:rsid w:val="006C4AD2"/>
    <w:rsid w:val="006C524B"/>
    <w:rsid w:val="006D795F"/>
    <w:rsid w:val="006F4431"/>
    <w:rsid w:val="007153B2"/>
    <w:rsid w:val="00715B81"/>
    <w:rsid w:val="0072286A"/>
    <w:rsid w:val="00730E3B"/>
    <w:rsid w:val="00737816"/>
    <w:rsid w:val="007415B3"/>
    <w:rsid w:val="00743E50"/>
    <w:rsid w:val="00753EA3"/>
    <w:rsid w:val="00761A2C"/>
    <w:rsid w:val="00773B25"/>
    <w:rsid w:val="007802F0"/>
    <w:rsid w:val="00786BBC"/>
    <w:rsid w:val="00795054"/>
    <w:rsid w:val="007C3C40"/>
    <w:rsid w:val="007D2550"/>
    <w:rsid w:val="007E692F"/>
    <w:rsid w:val="007F4AB4"/>
    <w:rsid w:val="007F7BE6"/>
    <w:rsid w:val="00800898"/>
    <w:rsid w:val="00812800"/>
    <w:rsid w:val="0082497E"/>
    <w:rsid w:val="00826319"/>
    <w:rsid w:val="00837CD8"/>
    <w:rsid w:val="00847A88"/>
    <w:rsid w:val="00851B5D"/>
    <w:rsid w:val="00887907"/>
    <w:rsid w:val="00887928"/>
    <w:rsid w:val="008A0457"/>
    <w:rsid w:val="008A2A20"/>
    <w:rsid w:val="008B1BE7"/>
    <w:rsid w:val="008B342F"/>
    <w:rsid w:val="008B68FF"/>
    <w:rsid w:val="008C76B9"/>
    <w:rsid w:val="008D2576"/>
    <w:rsid w:val="008E0019"/>
    <w:rsid w:val="008E3D82"/>
    <w:rsid w:val="008E6626"/>
    <w:rsid w:val="008E674C"/>
    <w:rsid w:val="009018EF"/>
    <w:rsid w:val="0092048D"/>
    <w:rsid w:val="00920D62"/>
    <w:rsid w:val="0092218B"/>
    <w:rsid w:val="009308F0"/>
    <w:rsid w:val="009408DE"/>
    <w:rsid w:val="00944F9F"/>
    <w:rsid w:val="009471D5"/>
    <w:rsid w:val="0095491A"/>
    <w:rsid w:val="009633CD"/>
    <w:rsid w:val="00963E09"/>
    <w:rsid w:val="0096652D"/>
    <w:rsid w:val="0098200D"/>
    <w:rsid w:val="009863DE"/>
    <w:rsid w:val="009952FF"/>
    <w:rsid w:val="009A1695"/>
    <w:rsid w:val="009A7DF8"/>
    <w:rsid w:val="009C3FE6"/>
    <w:rsid w:val="009C50FD"/>
    <w:rsid w:val="009D6D6B"/>
    <w:rsid w:val="009E132D"/>
    <w:rsid w:val="009E21C5"/>
    <w:rsid w:val="009E5782"/>
    <w:rsid w:val="009F317A"/>
    <w:rsid w:val="00A01282"/>
    <w:rsid w:val="00A01682"/>
    <w:rsid w:val="00A10366"/>
    <w:rsid w:val="00A1185E"/>
    <w:rsid w:val="00A218B9"/>
    <w:rsid w:val="00A232C8"/>
    <w:rsid w:val="00A258A6"/>
    <w:rsid w:val="00A4293B"/>
    <w:rsid w:val="00A43F14"/>
    <w:rsid w:val="00A4614A"/>
    <w:rsid w:val="00A4679F"/>
    <w:rsid w:val="00A52436"/>
    <w:rsid w:val="00A563D5"/>
    <w:rsid w:val="00A70419"/>
    <w:rsid w:val="00A72C26"/>
    <w:rsid w:val="00A808F4"/>
    <w:rsid w:val="00A81858"/>
    <w:rsid w:val="00A81872"/>
    <w:rsid w:val="00A85F0E"/>
    <w:rsid w:val="00A9440C"/>
    <w:rsid w:val="00AA0A2C"/>
    <w:rsid w:val="00AA131D"/>
    <w:rsid w:val="00AA68B0"/>
    <w:rsid w:val="00AA6929"/>
    <w:rsid w:val="00AB26E9"/>
    <w:rsid w:val="00AB3FBE"/>
    <w:rsid w:val="00AB4736"/>
    <w:rsid w:val="00AC16F3"/>
    <w:rsid w:val="00AC587D"/>
    <w:rsid w:val="00AC7ACD"/>
    <w:rsid w:val="00AD2757"/>
    <w:rsid w:val="00AD3261"/>
    <w:rsid w:val="00AD3A0E"/>
    <w:rsid w:val="00AD6C6C"/>
    <w:rsid w:val="00AF6A4B"/>
    <w:rsid w:val="00B003FF"/>
    <w:rsid w:val="00B00808"/>
    <w:rsid w:val="00B0300B"/>
    <w:rsid w:val="00B3395C"/>
    <w:rsid w:val="00B342B7"/>
    <w:rsid w:val="00B34AAB"/>
    <w:rsid w:val="00B467E8"/>
    <w:rsid w:val="00B75475"/>
    <w:rsid w:val="00B757EA"/>
    <w:rsid w:val="00B766ED"/>
    <w:rsid w:val="00B80408"/>
    <w:rsid w:val="00B8620C"/>
    <w:rsid w:val="00BB2ED7"/>
    <w:rsid w:val="00BB60EC"/>
    <w:rsid w:val="00BC5926"/>
    <w:rsid w:val="00BE25E5"/>
    <w:rsid w:val="00C00860"/>
    <w:rsid w:val="00C05016"/>
    <w:rsid w:val="00C45325"/>
    <w:rsid w:val="00C46314"/>
    <w:rsid w:val="00C50837"/>
    <w:rsid w:val="00C6730C"/>
    <w:rsid w:val="00C902E4"/>
    <w:rsid w:val="00CA2358"/>
    <w:rsid w:val="00CA31C0"/>
    <w:rsid w:val="00CA74AB"/>
    <w:rsid w:val="00CB1F53"/>
    <w:rsid w:val="00CB2251"/>
    <w:rsid w:val="00CC071C"/>
    <w:rsid w:val="00CC086C"/>
    <w:rsid w:val="00CC3ABE"/>
    <w:rsid w:val="00CC6E09"/>
    <w:rsid w:val="00CD2A8B"/>
    <w:rsid w:val="00CE00BB"/>
    <w:rsid w:val="00D0174F"/>
    <w:rsid w:val="00D11163"/>
    <w:rsid w:val="00D312A5"/>
    <w:rsid w:val="00D345A2"/>
    <w:rsid w:val="00D50EAD"/>
    <w:rsid w:val="00D651AB"/>
    <w:rsid w:val="00D66377"/>
    <w:rsid w:val="00D72993"/>
    <w:rsid w:val="00D74CEB"/>
    <w:rsid w:val="00D80DFC"/>
    <w:rsid w:val="00D85FFC"/>
    <w:rsid w:val="00D87614"/>
    <w:rsid w:val="00D878DA"/>
    <w:rsid w:val="00DA7234"/>
    <w:rsid w:val="00DC7F49"/>
    <w:rsid w:val="00DD25FD"/>
    <w:rsid w:val="00DF65E1"/>
    <w:rsid w:val="00E03F99"/>
    <w:rsid w:val="00E07FEB"/>
    <w:rsid w:val="00E23988"/>
    <w:rsid w:val="00E244BD"/>
    <w:rsid w:val="00E305B4"/>
    <w:rsid w:val="00E41951"/>
    <w:rsid w:val="00E438A9"/>
    <w:rsid w:val="00E5707E"/>
    <w:rsid w:val="00E608EE"/>
    <w:rsid w:val="00E634A5"/>
    <w:rsid w:val="00E848CA"/>
    <w:rsid w:val="00E952A4"/>
    <w:rsid w:val="00E95397"/>
    <w:rsid w:val="00E96BCD"/>
    <w:rsid w:val="00EA3BF8"/>
    <w:rsid w:val="00EA3C67"/>
    <w:rsid w:val="00EA61FF"/>
    <w:rsid w:val="00EC136F"/>
    <w:rsid w:val="00ED063D"/>
    <w:rsid w:val="00ED5D96"/>
    <w:rsid w:val="00EE08F8"/>
    <w:rsid w:val="00EE3881"/>
    <w:rsid w:val="00EE4F84"/>
    <w:rsid w:val="00EE4FA1"/>
    <w:rsid w:val="00EF34F7"/>
    <w:rsid w:val="00EF59CB"/>
    <w:rsid w:val="00EF5FF0"/>
    <w:rsid w:val="00F05A96"/>
    <w:rsid w:val="00F107A8"/>
    <w:rsid w:val="00F11DCF"/>
    <w:rsid w:val="00F334CE"/>
    <w:rsid w:val="00F335FD"/>
    <w:rsid w:val="00F3457B"/>
    <w:rsid w:val="00F34AFC"/>
    <w:rsid w:val="00F6746E"/>
    <w:rsid w:val="00F7036D"/>
    <w:rsid w:val="00F7465A"/>
    <w:rsid w:val="00F832FC"/>
    <w:rsid w:val="00F86706"/>
    <w:rsid w:val="00F93BF5"/>
    <w:rsid w:val="00FA18AA"/>
    <w:rsid w:val="00FD3A0E"/>
    <w:rsid w:val="00FD655A"/>
    <w:rsid w:val="00FD722D"/>
    <w:rsid w:val="00FF10B2"/>
    <w:rsid w:val="00FF3845"/>
    <w:rsid w:val="0B915352"/>
    <w:rsid w:val="3DAF450B"/>
    <w:rsid w:val="6AA5CD18"/>
    <w:rsid w:val="74315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127C2D"/>
  <w15:docId w15:val="{30375771-A7DA-44F6-B6AC-C970DCDC6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Theme="minorEastAsia" w:hAnsi="Nunito Sans" w:cs="Arial"/>
        <w:color w:val="000000" w:themeColor="text1"/>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194"/>
    <w:rPr>
      <w:rFonts w:asciiTheme="minorHAnsi" w:eastAsiaTheme="minorHAnsi" w:hAnsiTheme="minorHAnsi" w:cstheme="minorBidi"/>
      <w:color w:val="auto"/>
      <w:szCs w:val="24"/>
      <w:lang w:eastAsia="en-US"/>
    </w:rPr>
  </w:style>
  <w:style w:type="paragraph" w:styleId="Heading1">
    <w:name w:val="heading 1"/>
    <w:basedOn w:val="Normal"/>
    <w:link w:val="Heading1Char"/>
    <w:qFormat/>
    <w:rsid w:val="00536515"/>
    <w:pPr>
      <w:spacing w:line="384" w:lineRule="auto"/>
      <w:ind w:left="-6" w:firstLine="6"/>
      <w:outlineLvl w:val="0"/>
    </w:pPr>
    <w:rPr>
      <w:rFonts w:asciiTheme="majorHAnsi" w:hAnsiTheme="majorHAnsi" w:cs="Times New Roman"/>
      <w:color w:val="5EA8AD" w:themeColor="accent2"/>
      <w:sz w:val="36"/>
      <w:szCs w:val="40"/>
    </w:rPr>
  </w:style>
  <w:style w:type="paragraph" w:styleId="Heading2">
    <w:name w:val="heading 2"/>
    <w:basedOn w:val="Heading1"/>
    <w:next w:val="Normal"/>
    <w:link w:val="Heading2Char"/>
    <w:autoRedefine/>
    <w:unhideWhenUsed/>
    <w:qFormat/>
    <w:rsid w:val="00536515"/>
    <w:pPr>
      <w:outlineLvl w:val="1"/>
    </w:pPr>
    <w:rPr>
      <w:sz w:val="32"/>
      <w:szCs w:val="36"/>
    </w:rPr>
  </w:style>
  <w:style w:type="paragraph" w:styleId="Heading3">
    <w:name w:val="heading 3"/>
    <w:basedOn w:val="Normal"/>
    <w:next w:val="Normal"/>
    <w:link w:val="Heading3Char"/>
    <w:autoRedefine/>
    <w:unhideWhenUsed/>
    <w:qFormat/>
    <w:rsid w:val="00536515"/>
    <w:pPr>
      <w:spacing w:before="240" w:after="240"/>
      <w:ind w:left="-6"/>
      <w:outlineLvl w:val="2"/>
    </w:pPr>
    <w:rPr>
      <w:rFonts w:cs="Times New Roman"/>
      <w:b/>
      <w:bCs/>
      <w:sz w:val="28"/>
      <w:szCs w:val="26"/>
    </w:rPr>
  </w:style>
  <w:style w:type="paragraph" w:styleId="Heading4">
    <w:name w:val="heading 4"/>
    <w:basedOn w:val="Normal"/>
    <w:next w:val="Normal"/>
    <w:link w:val="Heading4Char"/>
    <w:autoRedefine/>
    <w:unhideWhenUsed/>
    <w:qFormat/>
    <w:rsid w:val="00CC086C"/>
    <w:pPr>
      <w:spacing w:before="120"/>
      <w:outlineLvl w:val="3"/>
    </w:pPr>
    <w:rPr>
      <w:rFonts w:cs="Times New Roman"/>
      <w:b/>
      <w:bCs/>
    </w:rPr>
  </w:style>
  <w:style w:type="paragraph" w:styleId="Heading5">
    <w:name w:val="heading 5"/>
    <w:basedOn w:val="Normal"/>
    <w:next w:val="Normal"/>
    <w:link w:val="Heading5Char"/>
    <w:autoRedefine/>
    <w:uiPriority w:val="9"/>
    <w:unhideWhenUsed/>
    <w:rsid w:val="00BB2ED7"/>
    <w:pPr>
      <w:keepNext/>
      <w:keepLines/>
      <w:spacing w:before="240"/>
      <w:outlineLvl w:val="4"/>
    </w:pPr>
    <w:rPr>
      <w:rFonts w:eastAsiaTheme="majorEastAsia"/>
      <w:color w:val="121723" w:themeColor="accent1" w:themeShade="BF"/>
    </w:rPr>
  </w:style>
  <w:style w:type="paragraph" w:styleId="Heading6">
    <w:name w:val="heading 6"/>
    <w:basedOn w:val="Normal"/>
    <w:next w:val="Normal"/>
    <w:link w:val="Heading6Char"/>
    <w:uiPriority w:val="9"/>
    <w:semiHidden/>
    <w:unhideWhenUsed/>
    <w:rsid w:val="00AC587D"/>
    <w:pPr>
      <w:keepNext/>
      <w:keepLines/>
      <w:spacing w:before="40"/>
      <w:outlineLvl w:val="5"/>
    </w:pPr>
    <w:rPr>
      <w:rFonts w:asciiTheme="majorHAnsi" w:eastAsiaTheme="majorEastAsia" w:hAnsiTheme="majorHAnsi" w:cstheme="majorBidi"/>
      <w:color w:val="0C0F17" w:themeColor="accent1" w:themeShade="7F"/>
    </w:rPr>
  </w:style>
  <w:style w:type="paragraph" w:styleId="Heading7">
    <w:name w:val="heading 7"/>
    <w:basedOn w:val="Normal"/>
    <w:next w:val="Normal"/>
    <w:link w:val="Heading7Char"/>
    <w:uiPriority w:val="9"/>
    <w:semiHidden/>
    <w:unhideWhenUsed/>
    <w:qFormat/>
    <w:rsid w:val="00AC587D"/>
    <w:pPr>
      <w:keepNext/>
      <w:keepLines/>
      <w:spacing w:before="40"/>
      <w:outlineLvl w:val="6"/>
    </w:pPr>
    <w:rPr>
      <w:rFonts w:asciiTheme="majorHAnsi" w:eastAsiaTheme="majorEastAsia" w:hAnsiTheme="majorHAnsi" w:cstheme="majorBidi"/>
      <w:i/>
      <w:iCs/>
      <w:color w:val="0C0F1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C524B"/>
    <w:rPr>
      <w:rFonts w:asciiTheme="majorHAnsi" w:eastAsia="Times New Roman" w:hAnsiTheme="majorHAnsi" w:cs="Times New Roman"/>
      <w:color w:val="5EA8AD" w:themeColor="accent2"/>
      <w:sz w:val="32"/>
      <w:szCs w:val="36"/>
      <w:lang w:eastAsia="en-US"/>
    </w:rPr>
  </w:style>
  <w:style w:type="character" w:customStyle="1" w:styleId="Heading1Char">
    <w:name w:val="Heading 1 Char"/>
    <w:basedOn w:val="DefaultParagraphFont"/>
    <w:link w:val="Heading1"/>
    <w:rsid w:val="006C524B"/>
    <w:rPr>
      <w:rFonts w:asciiTheme="majorHAnsi" w:eastAsia="Times New Roman" w:hAnsiTheme="majorHAnsi" w:cs="Times New Roman"/>
      <w:color w:val="5EA8AD" w:themeColor="accent2"/>
      <w:sz w:val="36"/>
      <w:szCs w:val="40"/>
      <w:lang w:eastAsia="en-US"/>
    </w:rPr>
  </w:style>
  <w:style w:type="paragraph" w:styleId="TOC1">
    <w:name w:val="toc 1"/>
    <w:basedOn w:val="Normal"/>
    <w:next w:val="Normal"/>
    <w:uiPriority w:val="39"/>
    <w:unhideWhenUsed/>
    <w:qFormat/>
    <w:rsid w:val="00EA3BF8"/>
    <w:pPr>
      <w:spacing w:before="120"/>
    </w:pPr>
    <w:rPr>
      <w:bCs/>
      <w:iCs/>
      <w:color w:val="191F2F" w:themeColor="accent1"/>
    </w:rPr>
  </w:style>
  <w:style w:type="table" w:customStyle="1" w:styleId="TableGrid1">
    <w:name w:val="Table Grid1"/>
    <w:rsid w:val="00AC587D"/>
    <w:tblPr>
      <w:tblCellMar>
        <w:top w:w="0" w:type="dxa"/>
        <w:left w:w="0" w:type="dxa"/>
        <w:bottom w:w="0" w:type="dxa"/>
        <w:right w:w="0" w:type="dxa"/>
      </w:tblCellMar>
    </w:tblPr>
  </w:style>
  <w:style w:type="paragraph" w:styleId="Header">
    <w:name w:val="header"/>
    <w:basedOn w:val="Normal"/>
    <w:link w:val="HeaderChar"/>
    <w:uiPriority w:val="99"/>
    <w:unhideWhenUsed/>
    <w:rsid w:val="00AC587D"/>
    <w:pPr>
      <w:tabs>
        <w:tab w:val="center" w:pos="4513"/>
        <w:tab w:val="right" w:pos="9026"/>
      </w:tabs>
    </w:pPr>
  </w:style>
  <w:style w:type="character" w:customStyle="1" w:styleId="HeaderChar">
    <w:name w:val="Header Char"/>
    <w:basedOn w:val="DefaultParagraphFont"/>
    <w:link w:val="Header"/>
    <w:uiPriority w:val="99"/>
    <w:rsid w:val="00AC587D"/>
    <w:rPr>
      <w:rFonts w:ascii="Tahoma" w:eastAsia="Times New Roman" w:hAnsi="Tahoma" w:cs="Times New Roman"/>
      <w:sz w:val="22"/>
      <w:lang w:eastAsia="en-US"/>
    </w:rPr>
  </w:style>
  <w:style w:type="paragraph" w:styleId="ListParagraph">
    <w:name w:val="List Paragraph"/>
    <w:basedOn w:val="Normal"/>
    <w:link w:val="ListParagraphChar"/>
    <w:uiPriority w:val="34"/>
    <w:qFormat/>
    <w:rsid w:val="00AC587D"/>
    <w:pPr>
      <w:ind w:left="720"/>
      <w:contextualSpacing/>
    </w:pPr>
  </w:style>
  <w:style w:type="paragraph" w:customStyle="1" w:styleId="IntroText">
    <w:name w:val="Intro Text"/>
    <w:basedOn w:val="CaptionTitle"/>
    <w:link w:val="IntroTextChar"/>
    <w:qFormat/>
    <w:rsid w:val="005B02B7"/>
    <w:rPr>
      <w:sz w:val="28"/>
      <w:szCs w:val="28"/>
    </w:rPr>
  </w:style>
  <w:style w:type="paragraph" w:customStyle="1" w:styleId="Default">
    <w:name w:val="Default"/>
    <w:rsid w:val="00AC587D"/>
    <w:pPr>
      <w:autoSpaceDE w:val="0"/>
      <w:autoSpaceDN w:val="0"/>
      <w:adjustRightInd w:val="0"/>
    </w:pPr>
    <w:rPr>
      <w:rFonts w:ascii="Avenir Next" w:hAnsi="Avenir Next" w:cs="Avenir Next"/>
      <w:color w:val="000000"/>
    </w:rPr>
  </w:style>
  <w:style w:type="table" w:customStyle="1" w:styleId="TableGrid0">
    <w:name w:val="Table Grid0"/>
    <w:basedOn w:val="TableNormal"/>
    <w:uiPriority w:val="39"/>
    <w:rsid w:val="00AC5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C587D"/>
    <w:pPr>
      <w:tabs>
        <w:tab w:val="center" w:pos="4513"/>
        <w:tab w:val="right" w:pos="9026"/>
      </w:tabs>
    </w:pPr>
  </w:style>
  <w:style w:type="character" w:customStyle="1" w:styleId="FooterChar">
    <w:name w:val="Footer Char"/>
    <w:basedOn w:val="DefaultParagraphFont"/>
    <w:link w:val="Footer"/>
    <w:uiPriority w:val="99"/>
    <w:rsid w:val="00AC587D"/>
    <w:rPr>
      <w:rFonts w:ascii="Tahoma" w:eastAsia="Times New Roman" w:hAnsi="Tahoma" w:cs="Times New Roman"/>
      <w:sz w:val="22"/>
      <w:lang w:eastAsia="en-US"/>
    </w:rPr>
  </w:style>
  <w:style w:type="character" w:styleId="PageNumber">
    <w:name w:val="page number"/>
    <w:basedOn w:val="DefaultParagraphFont"/>
    <w:uiPriority w:val="99"/>
    <w:semiHidden/>
    <w:unhideWhenUsed/>
    <w:rsid w:val="00AC587D"/>
  </w:style>
  <w:style w:type="paragraph" w:styleId="NormalWeb">
    <w:name w:val="Normal (Web)"/>
    <w:basedOn w:val="Normal"/>
    <w:link w:val="NormalWebChar"/>
    <w:uiPriority w:val="99"/>
    <w:unhideWhenUsed/>
    <w:rsid w:val="00AC587D"/>
    <w:pPr>
      <w:spacing w:before="100" w:beforeAutospacing="1" w:after="100" w:afterAutospacing="1"/>
    </w:pPr>
    <w:rPr>
      <w:rFonts w:ascii="Times New Roman" w:hAnsi="Times New Roman"/>
    </w:rPr>
  </w:style>
  <w:style w:type="paragraph" w:customStyle="1" w:styleId="CGSSubheading1">
    <w:name w:val="CGS Subheading 1"/>
    <w:basedOn w:val="Normal"/>
    <w:next w:val="CGSOpeningParagraph12pt"/>
    <w:rsid w:val="00AC587D"/>
    <w:pPr>
      <w:spacing w:line="384" w:lineRule="auto"/>
      <w:ind w:left="-6" w:firstLine="6"/>
    </w:pPr>
    <w:rPr>
      <w:rFonts w:ascii="DM Serif Display" w:hAnsi="DM Serif Display" w:cs="Sabon Next LT"/>
      <w:color w:val="5EA8AD" w:themeColor="accent2"/>
      <w:sz w:val="36"/>
      <w:szCs w:val="32"/>
    </w:rPr>
  </w:style>
  <w:style w:type="paragraph" w:customStyle="1" w:styleId="BodyCopyParagraphStyle">
    <w:name w:val="Body Copy Paragraph Style"/>
    <w:basedOn w:val="Normal"/>
    <w:uiPriority w:val="1"/>
    <w:qFormat/>
    <w:rsid w:val="00CC086C"/>
  </w:style>
  <w:style w:type="paragraph" w:customStyle="1" w:styleId="BulletedList">
    <w:name w:val="Bulleted List"/>
    <w:basedOn w:val="Normal"/>
    <w:uiPriority w:val="1"/>
    <w:qFormat/>
    <w:rsid w:val="00AC587D"/>
    <w:pPr>
      <w:numPr>
        <w:numId w:val="24"/>
      </w:numPr>
      <w:spacing w:after="42"/>
    </w:pPr>
    <w:rPr>
      <w:color w:val="191F2F" w:themeColor="accent1"/>
      <w:szCs w:val="21"/>
    </w:rPr>
  </w:style>
  <w:style w:type="paragraph" w:customStyle="1" w:styleId="CGSHeading2">
    <w:name w:val="CGS Heading 2"/>
    <w:basedOn w:val="CGSSubheading1"/>
    <w:rsid w:val="00EA3BF8"/>
  </w:style>
  <w:style w:type="paragraph" w:customStyle="1" w:styleId="CoverPageSmallTitle">
    <w:name w:val="Cover Page Small Title"/>
    <w:basedOn w:val="Normal"/>
    <w:uiPriority w:val="1"/>
    <w:qFormat/>
    <w:rsid w:val="006C4AD2"/>
    <w:pPr>
      <w:ind w:firstLine="6"/>
      <w:jc w:val="center"/>
    </w:pPr>
    <w:rPr>
      <w:rFonts w:cs="Sabon Next LT"/>
      <w:b/>
      <w:bCs/>
      <w:color w:val="FFFFFF" w:themeColor="background1"/>
      <w:spacing w:val="40"/>
      <w:sz w:val="28"/>
      <w:szCs w:val="28"/>
    </w:rPr>
  </w:style>
  <w:style w:type="paragraph" w:customStyle="1" w:styleId="CoverPageLargeTitle">
    <w:name w:val="Cover Page Large Title"/>
    <w:basedOn w:val="Normal"/>
    <w:autoRedefine/>
    <w:uiPriority w:val="1"/>
    <w:qFormat/>
    <w:rsid w:val="006C4AD2"/>
    <w:pPr>
      <w:ind w:firstLine="6"/>
      <w:jc w:val="center"/>
    </w:pPr>
    <w:rPr>
      <w:rFonts w:ascii="DM Serif Display" w:hAnsi="DM Serif Display" w:cs="Sabon Next LT"/>
      <w:b/>
      <w:color w:val="FFFFFF" w:themeColor="background1"/>
      <w:sz w:val="100"/>
      <w:szCs w:val="100"/>
      <w:lang w:val="en-US"/>
    </w:rPr>
  </w:style>
  <w:style w:type="paragraph" w:customStyle="1" w:styleId="CGSOpeningParagraph12pt">
    <w:name w:val="CGS Opening Paragraph 12pt"/>
    <w:basedOn w:val="BodyCopyParagraphStyle"/>
    <w:next w:val="BodyCopyParagraphStyle"/>
    <w:rsid w:val="00AC587D"/>
    <w:pPr>
      <w:spacing w:after="170"/>
    </w:pPr>
    <w:rPr>
      <w:rFonts w:eastAsia="Century Gothic"/>
      <w:szCs w:val="26"/>
    </w:rPr>
  </w:style>
  <w:style w:type="paragraph" w:customStyle="1" w:styleId="CGSSubheading3">
    <w:name w:val="CGS Subheading 3"/>
    <w:basedOn w:val="Heading1"/>
    <w:next w:val="BodyCopyParagraphStyle"/>
    <w:rsid w:val="00AC587D"/>
    <w:pPr>
      <w:spacing w:before="240" w:after="192"/>
      <w:ind w:left="0" w:firstLine="0"/>
    </w:pPr>
    <w:rPr>
      <w:rFonts w:ascii="Nunito Sans" w:hAnsi="Nunito Sans"/>
      <w:b/>
      <w:bCs/>
      <w:color w:val="191F2F" w:themeColor="accent1"/>
      <w:sz w:val="24"/>
      <w:szCs w:val="28"/>
    </w:rPr>
  </w:style>
  <w:style w:type="character" w:styleId="Hyperlink">
    <w:name w:val="Hyperlink"/>
    <w:basedOn w:val="DefaultParagraphFont"/>
    <w:uiPriority w:val="99"/>
    <w:unhideWhenUsed/>
    <w:qFormat/>
    <w:rsid w:val="006C4AD2"/>
    <w:rPr>
      <w:rFonts w:ascii="Tahoma" w:hAnsi="Tahoma"/>
      <w:color w:val="000000" w:themeColor="text2"/>
      <w:sz w:val="22"/>
      <w:u w:val="single"/>
    </w:rPr>
  </w:style>
  <w:style w:type="paragraph" w:customStyle="1" w:styleId="CGSBolderParagraphCopy">
    <w:name w:val="CGS Bolder Paragraph Copy"/>
    <w:basedOn w:val="CGSSubheading3"/>
    <w:rsid w:val="00AC587D"/>
    <w:rPr>
      <w:b w:val="0"/>
      <w:sz w:val="20"/>
      <w:lang w:bidi="en-GB"/>
    </w:rPr>
  </w:style>
  <w:style w:type="paragraph" w:customStyle="1" w:styleId="CGSSubheading2">
    <w:name w:val="CGS Subheading 2"/>
    <w:basedOn w:val="CGSSubheading3"/>
    <w:rsid w:val="00AC587D"/>
    <w:rPr>
      <w:b w:val="0"/>
    </w:rPr>
  </w:style>
  <w:style w:type="paragraph" w:styleId="TOC2">
    <w:name w:val="toc 2"/>
    <w:basedOn w:val="Normal"/>
    <w:next w:val="Normal"/>
    <w:autoRedefine/>
    <w:uiPriority w:val="39"/>
    <w:unhideWhenUsed/>
    <w:rsid w:val="00AC587D"/>
    <w:pPr>
      <w:spacing w:before="120"/>
      <w:ind w:left="200"/>
    </w:pPr>
    <w:rPr>
      <w:b/>
      <w:bCs/>
    </w:rPr>
  </w:style>
  <w:style w:type="paragraph" w:styleId="TOCHeading">
    <w:name w:val="TOC Heading"/>
    <w:basedOn w:val="Heading1"/>
    <w:next w:val="Normal"/>
    <w:uiPriority w:val="39"/>
    <w:unhideWhenUsed/>
    <w:qFormat/>
    <w:rsid w:val="00AC587D"/>
    <w:pPr>
      <w:spacing w:before="100" w:beforeAutospacing="1"/>
      <w:ind w:left="0" w:firstLine="0"/>
      <w:outlineLvl w:val="9"/>
    </w:pPr>
    <w:rPr>
      <w:rFonts w:eastAsiaTheme="majorEastAsia" w:cstheme="majorBidi"/>
      <w:b/>
      <w:bCs/>
      <w:sz w:val="32"/>
      <w:szCs w:val="28"/>
      <w:lang w:val="en-US"/>
    </w:rPr>
  </w:style>
  <w:style w:type="paragraph" w:styleId="TOC3">
    <w:name w:val="toc 3"/>
    <w:basedOn w:val="Normal"/>
    <w:next w:val="Normal"/>
    <w:autoRedefine/>
    <w:uiPriority w:val="39"/>
    <w:unhideWhenUsed/>
    <w:rsid w:val="00AC587D"/>
    <w:pPr>
      <w:ind w:left="400"/>
    </w:pPr>
  </w:style>
  <w:style w:type="paragraph" w:styleId="TOC4">
    <w:name w:val="toc 4"/>
    <w:basedOn w:val="Normal"/>
    <w:next w:val="Normal"/>
    <w:autoRedefine/>
    <w:uiPriority w:val="39"/>
    <w:semiHidden/>
    <w:unhideWhenUsed/>
    <w:rsid w:val="00AC587D"/>
    <w:pPr>
      <w:ind w:left="600"/>
    </w:pPr>
  </w:style>
  <w:style w:type="paragraph" w:styleId="TOC5">
    <w:name w:val="toc 5"/>
    <w:basedOn w:val="Normal"/>
    <w:next w:val="Normal"/>
    <w:autoRedefine/>
    <w:uiPriority w:val="39"/>
    <w:semiHidden/>
    <w:unhideWhenUsed/>
    <w:rsid w:val="00AC587D"/>
    <w:pPr>
      <w:ind w:left="800"/>
    </w:pPr>
  </w:style>
  <w:style w:type="paragraph" w:styleId="TOC6">
    <w:name w:val="toc 6"/>
    <w:basedOn w:val="Normal"/>
    <w:next w:val="Normal"/>
    <w:autoRedefine/>
    <w:uiPriority w:val="39"/>
    <w:semiHidden/>
    <w:unhideWhenUsed/>
    <w:rsid w:val="00AC587D"/>
    <w:pPr>
      <w:ind w:left="1000"/>
    </w:pPr>
  </w:style>
  <w:style w:type="paragraph" w:styleId="TOC7">
    <w:name w:val="toc 7"/>
    <w:basedOn w:val="Normal"/>
    <w:next w:val="Normal"/>
    <w:autoRedefine/>
    <w:uiPriority w:val="39"/>
    <w:semiHidden/>
    <w:unhideWhenUsed/>
    <w:rsid w:val="00AC587D"/>
    <w:pPr>
      <w:ind w:left="1200"/>
    </w:pPr>
  </w:style>
  <w:style w:type="paragraph" w:styleId="TOC8">
    <w:name w:val="toc 8"/>
    <w:basedOn w:val="Normal"/>
    <w:next w:val="Normal"/>
    <w:autoRedefine/>
    <w:uiPriority w:val="39"/>
    <w:semiHidden/>
    <w:unhideWhenUsed/>
    <w:rsid w:val="00AC587D"/>
    <w:pPr>
      <w:ind w:left="1400"/>
    </w:pPr>
  </w:style>
  <w:style w:type="paragraph" w:styleId="TOC9">
    <w:name w:val="toc 9"/>
    <w:basedOn w:val="Normal"/>
    <w:next w:val="Normal"/>
    <w:autoRedefine/>
    <w:uiPriority w:val="39"/>
    <w:semiHidden/>
    <w:unhideWhenUsed/>
    <w:rsid w:val="00AC587D"/>
    <w:pPr>
      <w:ind w:left="1600"/>
    </w:pPr>
  </w:style>
  <w:style w:type="character" w:customStyle="1" w:styleId="Heading3Char">
    <w:name w:val="Heading 3 Char"/>
    <w:basedOn w:val="DefaultParagraphFont"/>
    <w:link w:val="Heading3"/>
    <w:rsid w:val="006C524B"/>
    <w:rPr>
      <w:rFonts w:asciiTheme="minorHAnsi" w:eastAsia="Times New Roman" w:hAnsiTheme="minorHAnsi" w:cs="Times New Roman"/>
      <w:b/>
      <w:bCs/>
      <w:color w:val="191F2F" w:themeColor="accent1"/>
      <w:sz w:val="28"/>
      <w:szCs w:val="26"/>
      <w:lang w:eastAsia="en-US"/>
    </w:rPr>
  </w:style>
  <w:style w:type="character" w:customStyle="1" w:styleId="Heading4Char">
    <w:name w:val="Heading 4 Char"/>
    <w:basedOn w:val="DefaultParagraphFont"/>
    <w:link w:val="Heading4"/>
    <w:rsid w:val="006C524B"/>
    <w:rPr>
      <w:rFonts w:eastAsia="Times New Roman" w:cs="Times New Roman"/>
      <w:b/>
      <w:bCs/>
      <w:color w:val="191F2F" w:themeColor="accent1"/>
      <w:sz w:val="24"/>
      <w:szCs w:val="22"/>
      <w:lang w:eastAsia="en-US"/>
    </w:rPr>
  </w:style>
  <w:style w:type="character" w:customStyle="1" w:styleId="Heading5Char">
    <w:name w:val="Heading 5 Char"/>
    <w:basedOn w:val="DefaultParagraphFont"/>
    <w:link w:val="Heading5"/>
    <w:uiPriority w:val="9"/>
    <w:rsid w:val="00BB2ED7"/>
    <w:rPr>
      <w:rFonts w:asciiTheme="minorHAnsi" w:eastAsiaTheme="majorEastAsia" w:hAnsiTheme="minorHAnsi" w:cstheme="minorBidi"/>
      <w:b/>
      <w:bCs/>
      <w:color w:val="121723" w:themeColor="accent1" w:themeShade="BF"/>
      <w:szCs w:val="24"/>
      <w:lang w:eastAsia="en-US"/>
    </w:rPr>
  </w:style>
  <w:style w:type="character" w:customStyle="1" w:styleId="Heading6Char">
    <w:name w:val="Heading 6 Char"/>
    <w:basedOn w:val="DefaultParagraphFont"/>
    <w:link w:val="Heading6"/>
    <w:uiPriority w:val="9"/>
    <w:semiHidden/>
    <w:rsid w:val="00AC587D"/>
    <w:rPr>
      <w:rFonts w:asciiTheme="majorHAnsi" w:eastAsiaTheme="majorEastAsia" w:hAnsiTheme="majorHAnsi" w:cstheme="majorBidi"/>
      <w:color w:val="0C0F17" w:themeColor="accent1" w:themeShade="7F"/>
      <w:sz w:val="22"/>
      <w:lang w:eastAsia="en-US"/>
    </w:rPr>
  </w:style>
  <w:style w:type="character" w:customStyle="1" w:styleId="Heading7Char">
    <w:name w:val="Heading 7 Char"/>
    <w:basedOn w:val="DefaultParagraphFont"/>
    <w:link w:val="Heading7"/>
    <w:uiPriority w:val="9"/>
    <w:semiHidden/>
    <w:rsid w:val="00AC587D"/>
    <w:rPr>
      <w:rFonts w:asciiTheme="majorHAnsi" w:eastAsiaTheme="majorEastAsia" w:hAnsiTheme="majorHAnsi" w:cstheme="majorBidi"/>
      <w:i/>
      <w:iCs/>
      <w:color w:val="0C0F17" w:themeColor="accent1" w:themeShade="7F"/>
      <w:sz w:val="22"/>
      <w:lang w:eastAsia="en-US"/>
    </w:rPr>
  </w:style>
  <w:style w:type="table" w:customStyle="1" w:styleId="CGSTablestyle">
    <w:name w:val="CGS Table style"/>
    <w:basedOn w:val="TableNormal"/>
    <w:uiPriority w:val="99"/>
    <w:rsid w:val="00AC587D"/>
    <w:rPr>
      <w:rFonts w:ascii="Avenir Book" w:hAnsi="Avenir Book"/>
    </w:rPr>
    <w:tblPr>
      <w:tblBorders>
        <w:top w:val="single" w:sz="4" w:space="0" w:color="191F2F" w:themeColor="accent1"/>
        <w:left w:val="single" w:sz="4" w:space="0" w:color="191F2F" w:themeColor="accent1"/>
        <w:bottom w:val="single" w:sz="4" w:space="0" w:color="191F2F" w:themeColor="accent1"/>
        <w:right w:val="single" w:sz="4" w:space="0" w:color="191F2F" w:themeColor="accent1"/>
        <w:insideH w:val="single" w:sz="4" w:space="0" w:color="191F2F" w:themeColor="accent1"/>
        <w:insideV w:val="single" w:sz="4" w:space="0" w:color="191F2F" w:themeColor="accent1"/>
      </w:tblBorders>
    </w:tblPr>
    <w:tblStylePr w:type="firstRow">
      <w:rPr>
        <w:rFonts w:ascii="EB Garamond" w:hAnsi="EB Garamond"/>
        <w:b/>
        <w:i w:val="0"/>
        <w:color w:val="FFFFFF"/>
        <w:sz w:val="22"/>
      </w:rPr>
      <w:tblPr/>
      <w:tcPr>
        <w:shd w:val="clear" w:color="auto" w:fill="5EA8AD" w:themeFill="accent2"/>
      </w:tcPr>
    </w:tblStylePr>
  </w:style>
  <w:style w:type="paragraph" w:customStyle="1" w:styleId="TableCopy">
    <w:name w:val="Table Copy"/>
    <w:basedOn w:val="BodyCopyParagraphStyle"/>
    <w:autoRedefine/>
    <w:uiPriority w:val="1"/>
    <w:qFormat/>
    <w:rsid w:val="00AC587D"/>
    <w:pPr>
      <w:spacing w:after="22"/>
    </w:pPr>
  </w:style>
  <w:style w:type="paragraph" w:styleId="NoSpacing">
    <w:name w:val="No Spacing"/>
    <w:link w:val="NoSpacingChar"/>
    <w:uiPriority w:val="1"/>
    <w:rsid w:val="006C4AD2"/>
    <w:rPr>
      <w:rFonts w:asciiTheme="minorHAnsi" w:hAnsiTheme="minorHAnsi" w:cstheme="minorBidi"/>
      <w:b/>
      <w:bCs/>
      <w:color w:val="auto"/>
      <w:lang w:val="en-US" w:eastAsia="zh-CN"/>
    </w:rPr>
  </w:style>
  <w:style w:type="character" w:customStyle="1" w:styleId="NoSpacingChar">
    <w:name w:val="No Spacing Char"/>
    <w:basedOn w:val="DefaultParagraphFont"/>
    <w:link w:val="NoSpacing"/>
    <w:uiPriority w:val="1"/>
    <w:rsid w:val="006C4AD2"/>
    <w:rPr>
      <w:rFonts w:asciiTheme="minorHAnsi" w:hAnsiTheme="minorHAnsi" w:cstheme="minorBidi"/>
      <w:b/>
      <w:bCs/>
      <w:color w:val="auto"/>
      <w:szCs w:val="22"/>
      <w:lang w:val="en-US" w:eastAsia="zh-CN"/>
    </w:rPr>
  </w:style>
  <w:style w:type="character" w:styleId="CommentReference">
    <w:name w:val="annotation reference"/>
    <w:basedOn w:val="DefaultParagraphFont"/>
    <w:uiPriority w:val="99"/>
    <w:semiHidden/>
    <w:unhideWhenUsed/>
    <w:rsid w:val="00AC587D"/>
    <w:rPr>
      <w:sz w:val="16"/>
      <w:szCs w:val="16"/>
    </w:rPr>
  </w:style>
  <w:style w:type="paragraph" w:styleId="CommentText">
    <w:name w:val="annotation text"/>
    <w:basedOn w:val="Normal"/>
    <w:link w:val="CommentTextChar"/>
    <w:uiPriority w:val="99"/>
    <w:semiHidden/>
    <w:unhideWhenUsed/>
    <w:rsid w:val="00AC587D"/>
    <w:rPr>
      <w:sz w:val="20"/>
    </w:rPr>
  </w:style>
  <w:style w:type="character" w:customStyle="1" w:styleId="CommentTextChar">
    <w:name w:val="Comment Text Char"/>
    <w:basedOn w:val="DefaultParagraphFont"/>
    <w:link w:val="CommentText"/>
    <w:uiPriority w:val="99"/>
    <w:semiHidden/>
    <w:rsid w:val="00AC587D"/>
    <w:rPr>
      <w:rFonts w:ascii="Tahoma" w:eastAsia="Times New Roman" w:hAnsi="Tahoma"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C587D"/>
    <w:rPr>
      <w:b/>
      <w:bCs/>
    </w:rPr>
  </w:style>
  <w:style w:type="character" w:customStyle="1" w:styleId="CommentSubjectChar">
    <w:name w:val="Comment Subject Char"/>
    <w:basedOn w:val="CommentTextChar"/>
    <w:link w:val="CommentSubject"/>
    <w:uiPriority w:val="99"/>
    <w:semiHidden/>
    <w:rsid w:val="00AC587D"/>
    <w:rPr>
      <w:rFonts w:ascii="Tahoma" w:eastAsia="Times New Roman" w:hAnsi="Tahoma" w:cs="Times New Roman"/>
      <w:b/>
      <w:bCs/>
      <w:sz w:val="20"/>
      <w:szCs w:val="20"/>
      <w:lang w:eastAsia="en-US"/>
    </w:rPr>
  </w:style>
  <w:style w:type="paragraph" w:styleId="Subtitle">
    <w:name w:val="Subtitle"/>
    <w:basedOn w:val="Normal"/>
    <w:next w:val="Normal"/>
    <w:link w:val="SubtitleChar"/>
    <w:autoRedefine/>
    <w:uiPriority w:val="11"/>
    <w:rsid w:val="006C4AD2"/>
    <w:rPr>
      <w:rFonts w:cs="Tahoma"/>
      <w:sz w:val="28"/>
      <w:szCs w:val="26"/>
    </w:rPr>
  </w:style>
  <w:style w:type="character" w:customStyle="1" w:styleId="SubtitleChar">
    <w:name w:val="Subtitle Char"/>
    <w:basedOn w:val="DefaultParagraphFont"/>
    <w:link w:val="Subtitle"/>
    <w:uiPriority w:val="11"/>
    <w:rsid w:val="006C4AD2"/>
    <w:rPr>
      <w:rFonts w:asciiTheme="minorHAnsi" w:eastAsia="Times New Roman" w:hAnsiTheme="minorHAnsi" w:cs="Tahoma"/>
      <w:b/>
      <w:bCs/>
      <w:color w:val="auto"/>
      <w:sz w:val="28"/>
      <w:szCs w:val="26"/>
      <w:lang w:eastAsia="en-US"/>
    </w:rPr>
  </w:style>
  <w:style w:type="character" w:styleId="IntenseReference">
    <w:name w:val="Intense Reference"/>
    <w:aliases w:val="Caption Title"/>
    <w:uiPriority w:val="32"/>
    <w:rsid w:val="006C4AD2"/>
    <w:rPr>
      <w:sz w:val="18"/>
      <w:szCs w:val="18"/>
    </w:rPr>
  </w:style>
  <w:style w:type="character" w:styleId="BookTitle">
    <w:name w:val="Book Title"/>
    <w:aliases w:val="Caption Text"/>
    <w:uiPriority w:val="33"/>
    <w:rsid w:val="00BB2ED7"/>
  </w:style>
  <w:style w:type="character" w:styleId="SubtleReference">
    <w:name w:val="Subtle Reference"/>
    <w:uiPriority w:val="31"/>
    <w:rsid w:val="006C4AD2"/>
    <w:rPr>
      <w:rFonts w:ascii="Tahoma" w:hAnsi="Tahoma" w:cs="Arial"/>
      <w:color w:val="000000" w:themeColor="text1"/>
      <w:sz w:val="20"/>
      <w:szCs w:val="20"/>
    </w:rPr>
  </w:style>
  <w:style w:type="paragraph" w:styleId="Title">
    <w:name w:val="Title"/>
    <w:basedOn w:val="Normal"/>
    <w:next w:val="Normal"/>
    <w:link w:val="TitleChar"/>
    <w:uiPriority w:val="10"/>
    <w:rsid w:val="006C4AD2"/>
    <w:pPr>
      <w:ind w:left="-170"/>
    </w:pPr>
    <w:rPr>
      <w:b/>
      <w:bCs/>
      <w:sz w:val="48"/>
      <w:szCs w:val="48"/>
    </w:rPr>
  </w:style>
  <w:style w:type="character" w:customStyle="1" w:styleId="TitleChar">
    <w:name w:val="Title Char"/>
    <w:basedOn w:val="DefaultParagraphFont"/>
    <w:link w:val="Title"/>
    <w:uiPriority w:val="10"/>
    <w:rsid w:val="006C4AD2"/>
    <w:rPr>
      <w:rFonts w:asciiTheme="minorHAnsi" w:eastAsia="Times New Roman" w:hAnsiTheme="minorHAnsi" w:cstheme="minorBidi"/>
      <w:color w:val="auto"/>
      <w:sz w:val="48"/>
      <w:szCs w:val="48"/>
      <w:lang w:eastAsia="en-US"/>
    </w:rPr>
  </w:style>
  <w:style w:type="character" w:styleId="Strong">
    <w:name w:val="Strong"/>
    <w:uiPriority w:val="22"/>
    <w:qFormat/>
    <w:rsid w:val="00CC086C"/>
    <w:rPr>
      <w:b/>
      <w:bCs/>
      <w:color w:val="231F20"/>
      <w:szCs w:val="22"/>
      <w:bdr w:val="none" w:sz="0" w:space="0" w:color="auto" w:frame="1"/>
    </w:rPr>
  </w:style>
  <w:style w:type="character" w:styleId="UnresolvedMention">
    <w:name w:val="Unresolved Mention"/>
    <w:basedOn w:val="DefaultParagraphFont"/>
    <w:uiPriority w:val="99"/>
    <w:semiHidden/>
    <w:unhideWhenUsed/>
    <w:rsid w:val="00AC587D"/>
    <w:rPr>
      <w:color w:val="605E5C"/>
      <w:shd w:val="clear" w:color="auto" w:fill="E1DFDD"/>
    </w:rPr>
  </w:style>
  <w:style w:type="character" w:styleId="PlaceholderText">
    <w:name w:val="Placeholder Text"/>
    <w:basedOn w:val="DefaultParagraphFont"/>
    <w:uiPriority w:val="99"/>
    <w:semiHidden/>
    <w:rsid w:val="003C187F"/>
    <w:rPr>
      <w:color w:val="808080"/>
    </w:rPr>
  </w:style>
  <w:style w:type="paragraph" w:customStyle="1" w:styleId="TableHeading">
    <w:name w:val="Table Heading"/>
    <w:basedOn w:val="NormalWeb"/>
    <w:autoRedefine/>
    <w:uiPriority w:val="1"/>
    <w:qFormat/>
    <w:rsid w:val="00963E09"/>
    <w:pPr>
      <w:spacing w:before="0" w:after="0"/>
    </w:pPr>
    <w:rPr>
      <w:rFonts w:asciiTheme="majorHAnsi" w:hAnsiTheme="majorHAnsi"/>
      <w:color w:val="FFFFFF" w:themeColor="background1"/>
    </w:rPr>
  </w:style>
  <w:style w:type="paragraph" w:customStyle="1" w:styleId="CGSTableBody">
    <w:name w:val="CGS Table Body"/>
    <w:basedOn w:val="NormalWeb"/>
    <w:uiPriority w:val="1"/>
    <w:rsid w:val="00963E09"/>
    <w:pPr>
      <w:spacing w:before="0" w:after="0"/>
      <w:jc w:val="both"/>
    </w:pPr>
    <w:rPr>
      <w:rFonts w:asciiTheme="minorHAnsi" w:hAnsiTheme="minorHAnsi"/>
      <w:sz w:val="20"/>
    </w:rPr>
  </w:style>
  <w:style w:type="paragraph" w:customStyle="1" w:styleId="CaptionTitle">
    <w:name w:val="Caption_Title"/>
    <w:basedOn w:val="CaptionText"/>
    <w:link w:val="CaptionTitleChar"/>
    <w:uiPriority w:val="1"/>
    <w:qFormat/>
    <w:rsid w:val="00CC086C"/>
    <w:pPr>
      <w:spacing w:after="47"/>
    </w:pPr>
    <w:rPr>
      <w:b/>
      <w:szCs w:val="16"/>
    </w:rPr>
  </w:style>
  <w:style w:type="paragraph" w:customStyle="1" w:styleId="CaptionText">
    <w:name w:val="Caption_Text"/>
    <w:basedOn w:val="Normal"/>
    <w:link w:val="CaptionTextChar"/>
    <w:uiPriority w:val="1"/>
    <w:qFormat/>
    <w:rsid w:val="00CC086C"/>
    <w:pPr>
      <w:shd w:val="clear" w:color="auto" w:fill="FFFFFF"/>
      <w:jc w:val="both"/>
      <w:textAlignment w:val="baseline"/>
    </w:pPr>
    <w:rPr>
      <w:sz w:val="16"/>
    </w:rPr>
  </w:style>
  <w:style w:type="character" w:customStyle="1" w:styleId="NormalWebChar">
    <w:name w:val="Normal (Web) Char"/>
    <w:basedOn w:val="DefaultParagraphFont"/>
    <w:link w:val="NormalWeb"/>
    <w:uiPriority w:val="99"/>
    <w:rsid w:val="00BB2ED7"/>
    <w:rPr>
      <w:rFonts w:ascii="Times New Roman" w:eastAsia="Times New Roman" w:hAnsi="Times New Roman" w:cstheme="minorBidi"/>
      <w:b/>
      <w:bCs/>
      <w:color w:val="auto"/>
      <w:sz w:val="24"/>
      <w:szCs w:val="24"/>
      <w:lang w:eastAsia="en-US"/>
    </w:rPr>
  </w:style>
  <w:style w:type="character" w:customStyle="1" w:styleId="CaptionTextChar">
    <w:name w:val="Caption_Text Char"/>
    <w:basedOn w:val="NormalWebChar"/>
    <w:link w:val="CaptionText"/>
    <w:uiPriority w:val="1"/>
    <w:rsid w:val="0040060F"/>
    <w:rPr>
      <w:rFonts w:asciiTheme="minorHAnsi" w:eastAsiaTheme="minorHAnsi" w:hAnsiTheme="minorHAnsi" w:cstheme="minorBidi"/>
      <w:b w:val="0"/>
      <w:bCs w:val="0"/>
      <w:color w:val="auto"/>
      <w:sz w:val="16"/>
      <w:szCs w:val="24"/>
      <w:shd w:val="clear" w:color="auto" w:fill="FFFFFF"/>
      <w:lang w:eastAsia="en-US"/>
    </w:rPr>
  </w:style>
  <w:style w:type="character" w:customStyle="1" w:styleId="CaptionTitleChar">
    <w:name w:val="Caption_Title Char"/>
    <w:basedOn w:val="CaptionTextChar"/>
    <w:link w:val="CaptionTitle"/>
    <w:uiPriority w:val="1"/>
    <w:rsid w:val="0040060F"/>
    <w:rPr>
      <w:rFonts w:asciiTheme="minorHAnsi" w:eastAsiaTheme="minorHAnsi" w:hAnsiTheme="minorHAnsi" w:cstheme="minorBidi"/>
      <w:b/>
      <w:bCs w:val="0"/>
      <w:color w:val="auto"/>
      <w:sz w:val="16"/>
      <w:szCs w:val="16"/>
      <w:shd w:val="clear" w:color="auto" w:fill="FFFFFF"/>
      <w:lang w:eastAsia="en-US"/>
    </w:rPr>
  </w:style>
  <w:style w:type="character" w:customStyle="1" w:styleId="IntroTextChar">
    <w:name w:val="Intro Text Char"/>
    <w:basedOn w:val="CaptionTitleChar"/>
    <w:link w:val="IntroText"/>
    <w:rsid w:val="005B02B7"/>
    <w:rPr>
      <w:rFonts w:ascii="Times New Roman" w:eastAsia="Times New Roman" w:hAnsi="Times New Roman" w:cstheme="minorBidi"/>
      <w:b/>
      <w:bCs w:val="0"/>
      <w:color w:val="191F2F" w:themeColor="accent1"/>
      <w:sz w:val="28"/>
      <w:szCs w:val="28"/>
      <w:shd w:val="clear" w:color="auto" w:fill="FFFFFF"/>
      <w:lang w:eastAsia="en-US"/>
    </w:rPr>
  </w:style>
  <w:style w:type="character" w:customStyle="1" w:styleId="ListParagraphChar">
    <w:name w:val="List Paragraph Char"/>
    <w:basedOn w:val="DefaultParagraphFont"/>
    <w:link w:val="ListParagraph"/>
    <w:uiPriority w:val="34"/>
    <w:rsid w:val="003D4858"/>
    <w:rPr>
      <w:rFonts w:asciiTheme="minorHAnsi" w:eastAsiaTheme="minorHAnsi" w:hAnsiTheme="minorHAnsi" w:cstheme="minorBidi"/>
      <w:color w:val="auto"/>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38246">
      <w:bodyDiv w:val="1"/>
      <w:marLeft w:val="0"/>
      <w:marRight w:val="0"/>
      <w:marTop w:val="0"/>
      <w:marBottom w:val="0"/>
      <w:divBdr>
        <w:top w:val="none" w:sz="0" w:space="0" w:color="auto"/>
        <w:left w:val="none" w:sz="0" w:space="0" w:color="auto"/>
        <w:bottom w:val="none" w:sz="0" w:space="0" w:color="auto"/>
        <w:right w:val="none" w:sz="0" w:space="0" w:color="auto"/>
      </w:divBdr>
      <w:divsChild>
        <w:div w:id="1629043903">
          <w:marLeft w:val="720"/>
          <w:marRight w:val="0"/>
          <w:marTop w:val="0"/>
          <w:marBottom w:val="200"/>
          <w:divBdr>
            <w:top w:val="none" w:sz="0" w:space="0" w:color="auto"/>
            <w:left w:val="none" w:sz="0" w:space="0" w:color="auto"/>
            <w:bottom w:val="none" w:sz="0" w:space="0" w:color="auto"/>
            <w:right w:val="none" w:sz="0" w:space="0" w:color="auto"/>
          </w:divBdr>
        </w:div>
        <w:div w:id="933175302">
          <w:marLeft w:val="720"/>
          <w:marRight w:val="0"/>
          <w:marTop w:val="0"/>
          <w:marBottom w:val="200"/>
          <w:divBdr>
            <w:top w:val="none" w:sz="0" w:space="0" w:color="auto"/>
            <w:left w:val="none" w:sz="0" w:space="0" w:color="auto"/>
            <w:bottom w:val="none" w:sz="0" w:space="0" w:color="auto"/>
            <w:right w:val="none" w:sz="0" w:space="0" w:color="auto"/>
          </w:divBdr>
        </w:div>
        <w:div w:id="588468631">
          <w:marLeft w:val="720"/>
          <w:marRight w:val="0"/>
          <w:marTop w:val="0"/>
          <w:marBottom w:val="200"/>
          <w:divBdr>
            <w:top w:val="none" w:sz="0" w:space="0" w:color="auto"/>
            <w:left w:val="none" w:sz="0" w:space="0" w:color="auto"/>
            <w:bottom w:val="none" w:sz="0" w:space="0" w:color="auto"/>
            <w:right w:val="none" w:sz="0" w:space="0" w:color="auto"/>
          </w:divBdr>
        </w:div>
        <w:div w:id="1125731253">
          <w:marLeft w:val="720"/>
          <w:marRight w:val="0"/>
          <w:marTop w:val="0"/>
          <w:marBottom w:val="200"/>
          <w:divBdr>
            <w:top w:val="none" w:sz="0" w:space="0" w:color="auto"/>
            <w:left w:val="none" w:sz="0" w:space="0" w:color="auto"/>
            <w:bottom w:val="none" w:sz="0" w:space="0" w:color="auto"/>
            <w:right w:val="none" w:sz="0" w:space="0" w:color="auto"/>
          </w:divBdr>
        </w:div>
      </w:divsChild>
    </w:div>
    <w:div w:id="932587061">
      <w:bodyDiv w:val="1"/>
      <w:marLeft w:val="0"/>
      <w:marRight w:val="0"/>
      <w:marTop w:val="0"/>
      <w:marBottom w:val="0"/>
      <w:divBdr>
        <w:top w:val="none" w:sz="0" w:space="0" w:color="auto"/>
        <w:left w:val="none" w:sz="0" w:space="0" w:color="auto"/>
        <w:bottom w:val="none" w:sz="0" w:space="0" w:color="auto"/>
        <w:right w:val="none" w:sz="0" w:space="0" w:color="auto"/>
      </w:divBdr>
      <w:divsChild>
        <w:div w:id="1264455242">
          <w:marLeft w:val="720"/>
          <w:marRight w:val="0"/>
          <w:marTop w:val="0"/>
          <w:marBottom w:val="200"/>
          <w:divBdr>
            <w:top w:val="none" w:sz="0" w:space="0" w:color="auto"/>
            <w:left w:val="none" w:sz="0" w:space="0" w:color="auto"/>
            <w:bottom w:val="none" w:sz="0" w:space="0" w:color="auto"/>
            <w:right w:val="none" w:sz="0" w:space="0" w:color="auto"/>
          </w:divBdr>
        </w:div>
        <w:div w:id="680208715">
          <w:marLeft w:val="720"/>
          <w:marRight w:val="0"/>
          <w:marTop w:val="0"/>
          <w:marBottom w:val="200"/>
          <w:divBdr>
            <w:top w:val="none" w:sz="0" w:space="0" w:color="auto"/>
            <w:left w:val="none" w:sz="0" w:space="0" w:color="auto"/>
            <w:bottom w:val="none" w:sz="0" w:space="0" w:color="auto"/>
            <w:right w:val="none" w:sz="0" w:space="0" w:color="auto"/>
          </w:divBdr>
        </w:div>
        <w:div w:id="1594128737">
          <w:marLeft w:val="720"/>
          <w:marRight w:val="0"/>
          <w:marTop w:val="0"/>
          <w:marBottom w:val="200"/>
          <w:divBdr>
            <w:top w:val="none" w:sz="0" w:space="0" w:color="auto"/>
            <w:left w:val="none" w:sz="0" w:space="0" w:color="auto"/>
            <w:bottom w:val="none" w:sz="0" w:space="0" w:color="auto"/>
            <w:right w:val="none" w:sz="0" w:space="0" w:color="auto"/>
          </w:divBdr>
        </w:div>
      </w:divsChild>
    </w:div>
    <w:div w:id="1134105832">
      <w:bodyDiv w:val="1"/>
      <w:marLeft w:val="0"/>
      <w:marRight w:val="0"/>
      <w:marTop w:val="0"/>
      <w:marBottom w:val="0"/>
      <w:divBdr>
        <w:top w:val="none" w:sz="0" w:space="0" w:color="auto"/>
        <w:left w:val="none" w:sz="0" w:space="0" w:color="auto"/>
        <w:bottom w:val="none" w:sz="0" w:space="0" w:color="auto"/>
        <w:right w:val="none" w:sz="0" w:space="0" w:color="auto"/>
      </w:divBdr>
      <w:divsChild>
        <w:div w:id="1313171098">
          <w:marLeft w:val="446"/>
          <w:marRight w:val="0"/>
          <w:marTop w:val="0"/>
          <w:marBottom w:val="200"/>
          <w:divBdr>
            <w:top w:val="none" w:sz="0" w:space="0" w:color="auto"/>
            <w:left w:val="none" w:sz="0" w:space="0" w:color="auto"/>
            <w:bottom w:val="none" w:sz="0" w:space="0" w:color="auto"/>
            <w:right w:val="none" w:sz="0" w:space="0" w:color="auto"/>
          </w:divBdr>
        </w:div>
        <w:div w:id="930315678">
          <w:marLeft w:val="446"/>
          <w:marRight w:val="0"/>
          <w:marTop w:val="0"/>
          <w:marBottom w:val="200"/>
          <w:divBdr>
            <w:top w:val="none" w:sz="0" w:space="0" w:color="auto"/>
            <w:left w:val="none" w:sz="0" w:space="0" w:color="auto"/>
            <w:bottom w:val="none" w:sz="0" w:space="0" w:color="auto"/>
            <w:right w:val="none" w:sz="0" w:space="0" w:color="auto"/>
          </w:divBdr>
        </w:div>
      </w:divsChild>
    </w:div>
    <w:div w:id="1262687592">
      <w:bodyDiv w:val="1"/>
      <w:marLeft w:val="0"/>
      <w:marRight w:val="0"/>
      <w:marTop w:val="0"/>
      <w:marBottom w:val="0"/>
      <w:divBdr>
        <w:top w:val="none" w:sz="0" w:space="0" w:color="auto"/>
        <w:left w:val="none" w:sz="0" w:space="0" w:color="auto"/>
        <w:bottom w:val="none" w:sz="0" w:space="0" w:color="auto"/>
        <w:right w:val="none" w:sz="0" w:space="0" w:color="auto"/>
      </w:divBdr>
    </w:div>
    <w:div w:id="1600870682">
      <w:bodyDiv w:val="1"/>
      <w:marLeft w:val="0"/>
      <w:marRight w:val="0"/>
      <w:marTop w:val="0"/>
      <w:marBottom w:val="0"/>
      <w:divBdr>
        <w:top w:val="none" w:sz="0" w:space="0" w:color="auto"/>
        <w:left w:val="none" w:sz="0" w:space="0" w:color="auto"/>
        <w:bottom w:val="none" w:sz="0" w:space="0" w:color="auto"/>
        <w:right w:val="none" w:sz="0" w:space="0" w:color="auto"/>
      </w:divBdr>
      <w:divsChild>
        <w:div w:id="973174791">
          <w:marLeft w:val="547"/>
          <w:marRight w:val="0"/>
          <w:marTop w:val="0"/>
          <w:marBottom w:val="200"/>
          <w:divBdr>
            <w:top w:val="none" w:sz="0" w:space="0" w:color="auto"/>
            <w:left w:val="none" w:sz="0" w:space="0" w:color="auto"/>
            <w:bottom w:val="none" w:sz="0" w:space="0" w:color="auto"/>
            <w:right w:val="none" w:sz="0" w:space="0" w:color="auto"/>
          </w:divBdr>
        </w:div>
        <w:div w:id="53436926">
          <w:marLeft w:val="547"/>
          <w:marRight w:val="0"/>
          <w:marTop w:val="0"/>
          <w:marBottom w:val="200"/>
          <w:divBdr>
            <w:top w:val="none" w:sz="0" w:space="0" w:color="auto"/>
            <w:left w:val="none" w:sz="0" w:space="0" w:color="auto"/>
            <w:bottom w:val="none" w:sz="0" w:space="0" w:color="auto"/>
            <w:right w:val="none" w:sz="0" w:space="0" w:color="auto"/>
          </w:divBdr>
        </w:div>
        <w:div w:id="263149692">
          <w:marLeft w:val="547"/>
          <w:marRight w:val="0"/>
          <w:marTop w:val="0"/>
          <w:marBottom w:val="200"/>
          <w:divBdr>
            <w:top w:val="none" w:sz="0" w:space="0" w:color="auto"/>
            <w:left w:val="none" w:sz="0" w:space="0" w:color="auto"/>
            <w:bottom w:val="none" w:sz="0" w:space="0" w:color="auto"/>
            <w:right w:val="none" w:sz="0" w:space="0" w:color="auto"/>
          </w:divBdr>
        </w:div>
        <w:div w:id="1552380468">
          <w:marLeft w:val="547"/>
          <w:marRight w:val="0"/>
          <w:marTop w:val="0"/>
          <w:marBottom w:val="200"/>
          <w:divBdr>
            <w:top w:val="none" w:sz="0" w:space="0" w:color="auto"/>
            <w:left w:val="none" w:sz="0" w:space="0" w:color="auto"/>
            <w:bottom w:val="none" w:sz="0" w:space="0" w:color="auto"/>
            <w:right w:val="none" w:sz="0" w:space="0" w:color="auto"/>
          </w:divBdr>
        </w:div>
      </w:divsChild>
    </w:div>
    <w:div w:id="1963266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awe.CC\Downloads\CGS_WordTemplate_WithCover%20(1).dotx" TargetMode="External"/></Relationships>
</file>

<file path=word/theme/theme1.xml><?xml version="1.0" encoding="utf-8"?>
<a:theme xmlns:a="http://schemas.openxmlformats.org/drawingml/2006/main" name="Office Theme">
  <a:themeElements>
    <a:clrScheme name="CGS">
      <a:dk1>
        <a:srgbClr val="000000"/>
      </a:dk1>
      <a:lt1>
        <a:srgbClr val="FFFFFF"/>
      </a:lt1>
      <a:dk2>
        <a:srgbClr val="000000"/>
      </a:dk2>
      <a:lt2>
        <a:srgbClr val="E6E6E6"/>
      </a:lt2>
      <a:accent1>
        <a:srgbClr val="191F2F"/>
      </a:accent1>
      <a:accent2>
        <a:srgbClr val="5EA8AD"/>
      </a:accent2>
      <a:accent3>
        <a:srgbClr val="CEA82C"/>
      </a:accent3>
      <a:accent4>
        <a:srgbClr val="81BABB"/>
      </a:accent4>
      <a:accent5>
        <a:srgbClr val="A1CACC"/>
      </a:accent5>
      <a:accent6>
        <a:srgbClr val="C3DDDE"/>
      </a:accent6>
      <a:hlink>
        <a:srgbClr val="A1CACC"/>
      </a:hlink>
      <a:folHlink>
        <a:srgbClr val="C3DDDE"/>
      </a:folHlink>
    </a:clrScheme>
    <a:fontScheme name="CATS Global Schools">
      <a:majorFont>
        <a:latin typeface="DM Serif Display"/>
        <a:ea typeface=""/>
        <a:cs typeface=""/>
      </a:majorFont>
      <a:minorFont>
        <a:latin typeface="Nunito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6AE76FC182C864BBFD741F6D552C8E7" ma:contentTypeVersion="12" ma:contentTypeDescription="Create a new document." ma:contentTypeScope="" ma:versionID="8aaba2547c58ac5394e18a804bbe3e8e">
  <xsd:schema xmlns:xsd="http://www.w3.org/2001/XMLSchema" xmlns:xs="http://www.w3.org/2001/XMLSchema" xmlns:p="http://schemas.microsoft.com/office/2006/metadata/properties" xmlns:ns2="704981bc-6e95-41b3-b289-a25ecea4708d" xmlns:ns3="cce5f2be-5812-4055-86dd-4a9b9734a03f" targetNamespace="http://schemas.microsoft.com/office/2006/metadata/properties" ma:root="true" ma:fieldsID="7f5963fcf3135a05835d909ffcae6a0e" ns2:_="" ns3:_="">
    <xsd:import namespace="704981bc-6e95-41b3-b289-a25ecea4708d"/>
    <xsd:import namespace="cce5f2be-5812-4055-86dd-4a9b9734a0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4981bc-6e95-41b3-b289-a25ecea470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e5f2be-5812-4055-86dd-4a9b9734a0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53D150-6242-734D-8888-2E65ADCE0D0A}">
  <ds:schemaRefs>
    <ds:schemaRef ds:uri="http://schemas.openxmlformats.org/officeDocument/2006/bibliography"/>
  </ds:schemaRefs>
</ds:datastoreItem>
</file>

<file path=customXml/itemProps2.xml><?xml version="1.0" encoding="utf-8"?>
<ds:datastoreItem xmlns:ds="http://schemas.openxmlformats.org/officeDocument/2006/customXml" ds:itemID="{CF70F11A-EB96-45AA-93EE-4436E89D5EC6}">
  <ds:schemaRefs>
    <ds:schemaRef ds:uri="http://schemas.microsoft.com/sharepoint/v3/contenttype/forms"/>
  </ds:schemaRefs>
</ds:datastoreItem>
</file>

<file path=customXml/itemProps3.xml><?xml version="1.0" encoding="utf-8"?>
<ds:datastoreItem xmlns:ds="http://schemas.openxmlformats.org/officeDocument/2006/customXml" ds:itemID="{D9AA7CD1-1E48-4F55-B058-95906D5E92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28CC90-62A6-4171-B8C1-A2A43FD22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4981bc-6e95-41b3-b289-a25ecea4708d"/>
    <ds:schemaRef ds:uri="cce5f2be-5812-4055-86dd-4a9b9734a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CGS_WordTemplate_WithCover (1)</Template>
  <TotalTime>0</TotalTime>
  <Pages>6</Pages>
  <Words>1516</Words>
  <Characters>8645</Characters>
  <Application>Microsoft Office Word</Application>
  <DocSecurity>0</DocSecurity>
  <Lines>72</Lines>
  <Paragraphs>20</Paragraphs>
  <ScaleCrop>false</ScaleCrop>
  <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Dawe</dc:creator>
  <cp:keywords/>
  <dc:description/>
  <cp:lastModifiedBy>Katy Luckett</cp:lastModifiedBy>
  <cp:revision>2</cp:revision>
  <cp:lastPrinted>2021-05-26T20:43:00Z</cp:lastPrinted>
  <dcterms:created xsi:type="dcterms:W3CDTF">2021-12-30T14:23:00Z</dcterms:created>
  <dcterms:modified xsi:type="dcterms:W3CDTF">2021-12-30T14:23:00Z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0x010100C6AE76FC182C864BBFD741F6D552C8E7</vt:lpwstr>
  </property>
</Properties>
</file>