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73BBA8E4">
            <wp:simplePos x="0" y="0"/>
            <wp:positionH relativeFrom="column">
              <wp:posOffset>1803400</wp:posOffset>
            </wp:positionH>
            <wp:positionV relativeFrom="paragraph">
              <wp:posOffset>-359275</wp:posOffset>
            </wp:positionV>
            <wp:extent cx="2999740" cy="719455"/>
            <wp:effectExtent l="0" t="0" r="0" b="444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6F6" w14:textId="77777777" w:rsidR="00F44783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37622343" w14:textId="77777777" w:rsidR="00671754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8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58386EA3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0FA5857C" w14:textId="318E7834" w:rsidR="00671754" w:rsidRDefault="00D44194" w:rsidP="00D441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cs="Arial"/>
                <w:b/>
                <w:color w:val="FFFFFF" w:themeColor="background1"/>
                <w:sz w:val="30"/>
                <w:szCs w:val="30"/>
              </w:rPr>
              <w:t xml:space="preserve">Second in </w:t>
            </w:r>
            <w:r w:rsidR="009B3367">
              <w:rPr>
                <w:rFonts w:cs="Arial"/>
                <w:b/>
                <w:color w:val="FFFFFF" w:themeColor="background1"/>
                <w:sz w:val="30"/>
                <w:szCs w:val="30"/>
              </w:rPr>
              <w:t xml:space="preserve">Department: </w:t>
            </w:r>
            <w:r w:rsidR="008C39A5">
              <w:rPr>
                <w:rFonts w:cs="Arial"/>
                <w:b/>
                <w:color w:val="FFFFFF" w:themeColor="background1"/>
                <w:sz w:val="30"/>
                <w:szCs w:val="30"/>
              </w:rPr>
              <w:t>Mathematics</w:t>
            </w:r>
          </w:p>
          <w:p w14:paraId="7BA51DE9" w14:textId="5921F34C" w:rsidR="00E25137" w:rsidRPr="00E25137" w:rsidRDefault="009D6C3F" w:rsidP="00D441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Cs w:val="30"/>
              </w:rPr>
            </w:pPr>
            <w:r>
              <w:rPr>
                <w:rFonts w:cs="Arial"/>
                <w:b/>
                <w:color w:val="FFFFFF" w:themeColor="background1"/>
                <w:szCs w:val="30"/>
              </w:rPr>
              <w:t>To start as soon as possible</w:t>
            </w:r>
          </w:p>
          <w:p w14:paraId="4A9BDB49" w14:textId="77777777" w:rsidR="003F50A6" w:rsidRPr="00671754" w:rsidRDefault="003F50A6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</w:p>
          <w:p w14:paraId="256FB41E" w14:textId="04E3ED9D" w:rsidR="00671754" w:rsidRDefault="00671754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Cs w:val="28"/>
              </w:rPr>
            </w:pPr>
            <w:r w:rsidRPr="00671754">
              <w:rPr>
                <w:rFonts w:cs="Arial"/>
                <w:color w:val="FFFFFF" w:themeColor="background1"/>
                <w:szCs w:val="22"/>
              </w:rPr>
              <w:t>Salary Range: Main Scale</w:t>
            </w:r>
            <w:r w:rsidR="00930010" w:rsidRPr="00930010">
              <w:rPr>
                <w:rFonts w:cs="Arial"/>
                <w:color w:val="FFFFFF" w:themeColor="background1"/>
                <w:szCs w:val="22"/>
              </w:rPr>
              <w:t xml:space="preserve"> </w:t>
            </w:r>
            <w:r w:rsidR="00D44194">
              <w:rPr>
                <w:rFonts w:cs="Arial"/>
                <w:color w:val="FFFFFF" w:themeColor="background1"/>
                <w:szCs w:val="28"/>
              </w:rPr>
              <w:t>plus TLR</w:t>
            </w:r>
          </w:p>
          <w:p w14:paraId="66D2BCE2" w14:textId="67F7B88C" w:rsidR="00932637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</w:p>
        </w:tc>
      </w:tr>
    </w:tbl>
    <w:p w14:paraId="7F37AD47" w14:textId="77777777" w:rsidR="00F44783" w:rsidRPr="00023B88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p w14:paraId="259C76D9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0"/>
        </w:rPr>
      </w:pPr>
    </w:p>
    <w:p w14:paraId="52060D9A" w14:textId="34091727" w:rsidR="00FC00B7" w:rsidRDefault="00BF38DF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 xml:space="preserve">St Aidan’s </w:t>
      </w:r>
      <w:r w:rsidR="00FC00B7" w:rsidRPr="00671754">
        <w:rPr>
          <w:rFonts w:cs="Arial"/>
          <w:sz w:val="22"/>
          <w:szCs w:val="22"/>
        </w:rPr>
        <w:t>Church of En</w:t>
      </w:r>
      <w:r w:rsidR="00671754">
        <w:rPr>
          <w:rFonts w:cs="Arial"/>
          <w:sz w:val="22"/>
          <w:szCs w:val="22"/>
        </w:rPr>
        <w:t>gland Academy is a school on its journey</w:t>
      </w:r>
      <w:r w:rsidR="00FC00B7" w:rsidRPr="00671754">
        <w:rPr>
          <w:rFonts w:cs="Arial"/>
          <w:sz w:val="22"/>
          <w:szCs w:val="22"/>
        </w:rPr>
        <w:t xml:space="preserve"> to be</w:t>
      </w:r>
      <w:r w:rsidR="00671754">
        <w:rPr>
          <w:rFonts w:cs="Arial"/>
          <w:sz w:val="22"/>
          <w:szCs w:val="22"/>
        </w:rPr>
        <w:t>coming</w:t>
      </w:r>
      <w:r w:rsidR="00FC00B7" w:rsidRPr="00671754">
        <w:rPr>
          <w:rFonts w:cs="Arial"/>
          <w:sz w:val="22"/>
          <w:szCs w:val="22"/>
        </w:rPr>
        <w:t xml:space="preserve"> outstanding, inspiring all of our wonderful students and delivering transformational change.  </w:t>
      </w:r>
    </w:p>
    <w:p w14:paraId="1E0B9955" w14:textId="77777777" w:rsidR="00D44194" w:rsidRPr="00E25137" w:rsidRDefault="00D4419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15FF676B" w14:textId="68682A31" w:rsidR="00314CF3" w:rsidRPr="00671754" w:rsidRDefault="0067175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 expect</w:t>
      </w:r>
      <w:r w:rsidR="00FC00B7" w:rsidRPr="00671754">
        <w:rPr>
          <w:rFonts w:cs="Arial"/>
          <w:sz w:val="22"/>
          <w:szCs w:val="22"/>
        </w:rPr>
        <w:t xml:space="preserve"> high quality, </w:t>
      </w:r>
      <w:r>
        <w:rPr>
          <w:rFonts w:cs="Arial"/>
          <w:sz w:val="22"/>
          <w:szCs w:val="22"/>
        </w:rPr>
        <w:t>consistent</w:t>
      </w:r>
      <w:r w:rsidR="00FC00B7" w:rsidRPr="00671754">
        <w:rPr>
          <w:rFonts w:cs="Arial"/>
          <w:sz w:val="22"/>
          <w:szCs w:val="22"/>
        </w:rPr>
        <w:t xml:space="preserve"> teaching </w:t>
      </w:r>
      <w:r>
        <w:rPr>
          <w:rFonts w:cs="Arial"/>
          <w:sz w:val="22"/>
          <w:szCs w:val="22"/>
        </w:rPr>
        <w:t>using the St Aidan’s tool box (from the Thinking Schools model).  I</w:t>
      </w:r>
      <w:r w:rsidR="00FC00B7" w:rsidRPr="00671754">
        <w:rPr>
          <w:rFonts w:cs="Arial"/>
          <w:sz w:val="22"/>
          <w:szCs w:val="22"/>
        </w:rPr>
        <w:t xml:space="preserve">t is our </w:t>
      </w:r>
      <w:r>
        <w:rPr>
          <w:rFonts w:cs="Arial"/>
          <w:sz w:val="22"/>
          <w:szCs w:val="22"/>
        </w:rPr>
        <w:t>expectation</w:t>
      </w:r>
      <w:r w:rsidR="00FC00B7" w:rsidRPr="00671754">
        <w:rPr>
          <w:rFonts w:cs="Arial"/>
          <w:sz w:val="22"/>
          <w:szCs w:val="22"/>
        </w:rPr>
        <w:t xml:space="preserve"> that all students are </w:t>
      </w:r>
      <w:r w:rsidR="003F50A6">
        <w:rPr>
          <w:rFonts w:cs="Arial"/>
          <w:sz w:val="22"/>
          <w:szCs w:val="22"/>
        </w:rPr>
        <w:t xml:space="preserve">independent learners, are </w:t>
      </w:r>
      <w:r w:rsidR="00FC00B7" w:rsidRPr="00671754">
        <w:rPr>
          <w:rFonts w:cs="Arial"/>
          <w:sz w:val="22"/>
          <w:szCs w:val="22"/>
        </w:rPr>
        <w:t>motivated, enjoy their learning, grow in self-awareness and sel</w:t>
      </w:r>
      <w:r w:rsidR="003F50A6">
        <w:rPr>
          <w:rFonts w:cs="Arial"/>
          <w:sz w:val="22"/>
          <w:szCs w:val="22"/>
        </w:rPr>
        <w:t>f-esteem and experience success on many levels.</w:t>
      </w:r>
    </w:p>
    <w:p w14:paraId="022F39A2" w14:textId="77777777" w:rsidR="00314CF3" w:rsidRPr="00023B88" w:rsidRDefault="00314CF3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68C2B372" w14:textId="134843A6" w:rsidR="005D3BBA" w:rsidRPr="00671754" w:rsidRDefault="00712CFE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="009E0F34" w:rsidRPr="00671754">
        <w:rPr>
          <w:rFonts w:cs="Arial"/>
          <w:sz w:val="22"/>
          <w:szCs w:val="22"/>
        </w:rPr>
        <w:t xml:space="preserve">e are looking </w:t>
      </w:r>
      <w:r w:rsidR="00D34979" w:rsidRPr="00671754">
        <w:rPr>
          <w:rFonts w:cs="Arial"/>
          <w:sz w:val="22"/>
          <w:szCs w:val="22"/>
        </w:rPr>
        <w:t>for an ambitious individual who is</w:t>
      </w:r>
      <w:r w:rsidR="00671754">
        <w:rPr>
          <w:rFonts w:cs="Arial"/>
          <w:sz w:val="22"/>
          <w:szCs w:val="22"/>
        </w:rPr>
        <w:t xml:space="preserve"> knowledgeable in their subject</w:t>
      </w:r>
      <w:r>
        <w:rPr>
          <w:rFonts w:cs="Arial"/>
          <w:sz w:val="22"/>
          <w:szCs w:val="22"/>
        </w:rPr>
        <w:t xml:space="preserve">, who really wants to make a difference, and enjoys working as part of a team of amazing staff. </w:t>
      </w:r>
      <w:r w:rsidR="00D44194">
        <w:rPr>
          <w:rFonts w:cs="Arial"/>
          <w:sz w:val="22"/>
          <w:szCs w:val="22"/>
        </w:rPr>
        <w:t xml:space="preserve"> An individual who </w:t>
      </w:r>
      <w:r w:rsidR="00671754">
        <w:rPr>
          <w:rFonts w:cs="Arial"/>
          <w:sz w:val="22"/>
          <w:szCs w:val="22"/>
        </w:rPr>
        <w:t xml:space="preserve">is passionate in assisting young people make </w:t>
      </w:r>
      <w:r>
        <w:rPr>
          <w:rFonts w:cs="Arial"/>
          <w:sz w:val="22"/>
          <w:szCs w:val="22"/>
        </w:rPr>
        <w:t xml:space="preserve">at least their </w:t>
      </w:r>
      <w:r w:rsidR="00671754">
        <w:rPr>
          <w:rFonts w:cs="Arial"/>
          <w:sz w:val="22"/>
          <w:szCs w:val="22"/>
        </w:rPr>
        <w:t xml:space="preserve">expected progress </w:t>
      </w:r>
      <w:r w:rsidR="00D34979" w:rsidRPr="00671754">
        <w:rPr>
          <w:rFonts w:cs="Arial"/>
          <w:sz w:val="22"/>
          <w:szCs w:val="22"/>
        </w:rPr>
        <w:t xml:space="preserve">and is committed to supporting and </w:t>
      </w:r>
      <w:r w:rsidR="00FC00B7" w:rsidRPr="00671754">
        <w:rPr>
          <w:rFonts w:cs="Arial"/>
          <w:sz w:val="22"/>
          <w:szCs w:val="22"/>
        </w:rPr>
        <w:t xml:space="preserve">further </w:t>
      </w:r>
      <w:r w:rsidR="00671754">
        <w:rPr>
          <w:rFonts w:cs="Arial"/>
          <w:sz w:val="22"/>
          <w:szCs w:val="22"/>
        </w:rPr>
        <w:t>embedding</w:t>
      </w:r>
      <w:r w:rsidR="00FC00B7" w:rsidRPr="00671754">
        <w:rPr>
          <w:rFonts w:cs="Arial"/>
          <w:sz w:val="22"/>
          <w:szCs w:val="22"/>
        </w:rPr>
        <w:t xml:space="preserve"> the vision for St Aidan’s within the successful </w:t>
      </w:r>
      <w:proofErr w:type="spellStart"/>
      <w:r w:rsidR="008C39A5">
        <w:rPr>
          <w:rFonts w:cs="Arial"/>
          <w:sz w:val="22"/>
          <w:szCs w:val="22"/>
        </w:rPr>
        <w:t>Maths</w:t>
      </w:r>
      <w:proofErr w:type="spellEnd"/>
      <w:r w:rsidR="00FC00B7" w:rsidRPr="00671754">
        <w:rPr>
          <w:rFonts w:cs="Arial"/>
          <w:sz w:val="22"/>
          <w:szCs w:val="22"/>
        </w:rPr>
        <w:t xml:space="preserve"> Department.</w:t>
      </w:r>
    </w:p>
    <w:p w14:paraId="106B1415" w14:textId="77777777" w:rsidR="005D3BBA" w:rsidRPr="00023B88" w:rsidRDefault="005D3BBA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76EE10D0" w14:textId="13DE88E5" w:rsidR="00D34979" w:rsidRPr="00671754" w:rsidRDefault="0067175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Our</w:t>
      </w:r>
      <w:r w:rsidR="005D3BBA" w:rsidRPr="00671754">
        <w:rPr>
          <w:rFonts w:cs="Arial"/>
          <w:sz w:val="22"/>
          <w:szCs w:val="22"/>
        </w:rPr>
        <w:t xml:space="preserve"> ideal candidate will:</w:t>
      </w:r>
    </w:p>
    <w:p w14:paraId="2607FBB1" w14:textId="77777777" w:rsidR="005D3BBA" w:rsidRPr="00E25137" w:rsidRDefault="005D3BBA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1B4F8028" w14:textId="2C3699B1" w:rsidR="00FC1098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</w:t>
      </w:r>
      <w:r w:rsidR="00FC1098" w:rsidRPr="00671754">
        <w:rPr>
          <w:rFonts w:cs="Arial"/>
          <w:sz w:val="22"/>
          <w:szCs w:val="22"/>
        </w:rPr>
        <w:t xml:space="preserve">e an </w:t>
      </w:r>
      <w:r w:rsidR="00671754">
        <w:rPr>
          <w:rFonts w:cs="Arial"/>
          <w:sz w:val="22"/>
          <w:szCs w:val="22"/>
        </w:rPr>
        <w:t>outstanding</w:t>
      </w:r>
      <w:r w:rsidR="00FC1098" w:rsidRPr="00671754">
        <w:rPr>
          <w:rFonts w:cs="Arial"/>
          <w:sz w:val="22"/>
          <w:szCs w:val="22"/>
        </w:rPr>
        <w:t xml:space="preserve"> classroom practitioner and role model, demonstrating high personal and professional standards</w:t>
      </w:r>
    </w:p>
    <w:p w14:paraId="45B2DB11" w14:textId="5330E793" w:rsidR="00D44194" w:rsidRPr="00671754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work alongside the Head of Department,</w:t>
      </w:r>
      <w:r w:rsidR="008C39A5">
        <w:rPr>
          <w:rFonts w:cs="Arial"/>
          <w:sz w:val="22"/>
          <w:szCs w:val="22"/>
        </w:rPr>
        <w:t xml:space="preserve"> lead and support on KS3 Maths</w:t>
      </w:r>
      <w:r>
        <w:rPr>
          <w:rFonts w:cs="Arial"/>
          <w:sz w:val="22"/>
          <w:szCs w:val="22"/>
        </w:rPr>
        <w:t>, continue to raise standards and ensure students across both Key Stages make, at the very least, expected progress</w:t>
      </w:r>
    </w:p>
    <w:p w14:paraId="5CD2CA01" w14:textId="02B6DA57" w:rsidR="005D3BBA" w:rsidRPr="00671754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="00FC1098" w:rsidRPr="00671754">
        <w:rPr>
          <w:rFonts w:cs="Arial"/>
          <w:sz w:val="22"/>
          <w:szCs w:val="22"/>
        </w:rPr>
        <w:t>nspire, motivate</w:t>
      </w:r>
      <w:r w:rsidR="00FC00B7" w:rsidRPr="00671754">
        <w:rPr>
          <w:rFonts w:cs="Arial"/>
          <w:sz w:val="22"/>
          <w:szCs w:val="22"/>
        </w:rPr>
        <w:t>, enthuse</w:t>
      </w:r>
      <w:r w:rsidR="00FC1098" w:rsidRPr="00671754">
        <w:rPr>
          <w:rFonts w:cs="Arial"/>
          <w:sz w:val="22"/>
          <w:szCs w:val="22"/>
        </w:rPr>
        <w:t xml:space="preserve"> and guide </w:t>
      </w:r>
      <w:r w:rsidR="00502465" w:rsidRPr="00671754">
        <w:rPr>
          <w:rFonts w:cs="Arial"/>
          <w:sz w:val="22"/>
          <w:szCs w:val="22"/>
        </w:rPr>
        <w:t xml:space="preserve">staff </w:t>
      </w:r>
      <w:r w:rsidR="00023B88">
        <w:rPr>
          <w:rFonts w:cs="Arial"/>
          <w:sz w:val="22"/>
          <w:szCs w:val="22"/>
        </w:rPr>
        <w:t xml:space="preserve">and students alike </w:t>
      </w:r>
      <w:r w:rsidR="00502465" w:rsidRPr="00671754">
        <w:rPr>
          <w:rFonts w:cs="Arial"/>
          <w:sz w:val="22"/>
          <w:szCs w:val="22"/>
        </w:rPr>
        <w:t xml:space="preserve">within the </w:t>
      </w:r>
      <w:r w:rsidR="008C39A5">
        <w:rPr>
          <w:rFonts w:cs="Arial"/>
          <w:sz w:val="22"/>
          <w:szCs w:val="22"/>
        </w:rPr>
        <w:t>Maths</w:t>
      </w:r>
      <w:r w:rsidR="005D2ACA">
        <w:rPr>
          <w:rFonts w:cs="Arial"/>
          <w:sz w:val="22"/>
          <w:szCs w:val="22"/>
        </w:rPr>
        <w:t xml:space="preserve"> </w:t>
      </w:r>
      <w:r w:rsidR="00023B88">
        <w:rPr>
          <w:rFonts w:cs="Arial"/>
          <w:sz w:val="22"/>
          <w:szCs w:val="22"/>
        </w:rPr>
        <w:t>department</w:t>
      </w:r>
    </w:p>
    <w:p w14:paraId="1D9C7EC1" w14:textId="1F4AF968" w:rsidR="005D3BBA" w:rsidRPr="00671754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="005D3BBA" w:rsidRPr="00671754">
        <w:rPr>
          <w:rFonts w:cs="Arial"/>
          <w:sz w:val="22"/>
          <w:szCs w:val="22"/>
        </w:rPr>
        <w:t xml:space="preserve">ork collaboratively </w:t>
      </w:r>
      <w:r w:rsidR="00FC1098" w:rsidRPr="00671754">
        <w:rPr>
          <w:rFonts w:cs="Arial"/>
          <w:sz w:val="22"/>
          <w:szCs w:val="22"/>
        </w:rPr>
        <w:t xml:space="preserve">across the Academy to develop and implement </w:t>
      </w:r>
      <w:r w:rsidR="005D3BBA" w:rsidRPr="00671754">
        <w:rPr>
          <w:rFonts w:cs="Arial"/>
          <w:sz w:val="22"/>
          <w:szCs w:val="22"/>
        </w:rPr>
        <w:t xml:space="preserve">new strategies and ideas that impact on </w:t>
      </w:r>
      <w:r w:rsidR="009B3367">
        <w:rPr>
          <w:rFonts w:cs="Arial"/>
          <w:sz w:val="22"/>
          <w:szCs w:val="22"/>
        </w:rPr>
        <w:t xml:space="preserve">a </w:t>
      </w:r>
      <w:r w:rsidR="00023B88">
        <w:rPr>
          <w:rFonts w:cs="Arial"/>
          <w:sz w:val="22"/>
          <w:szCs w:val="22"/>
        </w:rPr>
        <w:t>positive classroom learning climate</w:t>
      </w:r>
    </w:p>
    <w:p w14:paraId="17B7654B" w14:textId="77777777" w:rsidR="00F3191F" w:rsidRPr="00023B88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606323DE" w14:textId="2A3ADE53" w:rsidR="00156D9D" w:rsidRPr="00671754" w:rsidRDefault="007B5C22" w:rsidP="007B5C22">
      <w:pPr>
        <w:jc w:val="both"/>
        <w:rPr>
          <w:rFonts w:cs="Arial"/>
          <w:b/>
          <w:sz w:val="22"/>
          <w:szCs w:val="22"/>
        </w:rPr>
      </w:pPr>
      <w:r w:rsidRPr="00671754">
        <w:rPr>
          <w:rFonts w:cs="Arial"/>
          <w:b/>
          <w:sz w:val="22"/>
          <w:szCs w:val="22"/>
        </w:rPr>
        <w:t xml:space="preserve">Further details and an application form are available from </w:t>
      </w:r>
      <w:r w:rsidR="008C39A5">
        <w:rPr>
          <w:rFonts w:cs="Arial"/>
          <w:b/>
          <w:sz w:val="22"/>
          <w:szCs w:val="22"/>
        </w:rPr>
        <w:t>Alex Simpson</w:t>
      </w:r>
      <w:r w:rsidRPr="00671754">
        <w:rPr>
          <w:rFonts w:cs="Arial"/>
          <w:b/>
          <w:sz w:val="22"/>
          <w:szCs w:val="22"/>
        </w:rPr>
        <w:t xml:space="preserve">, Tel: 01325 373 778 or Email: </w:t>
      </w:r>
      <w:hyperlink r:id="rId6" w:history="1">
        <w:r w:rsidR="008C39A5" w:rsidRPr="00D71585">
          <w:rPr>
            <w:rStyle w:val="Hyperlink"/>
            <w:rFonts w:cs="Arial"/>
            <w:b/>
            <w:sz w:val="22"/>
            <w:szCs w:val="22"/>
          </w:rPr>
          <w:t>a.simpson@staidansacademy.org.uk</w:t>
        </w:r>
      </w:hyperlink>
      <w:r w:rsidR="0032045F" w:rsidRPr="00671754">
        <w:rPr>
          <w:rStyle w:val="Hyperlink"/>
          <w:rFonts w:cs="Arial"/>
          <w:b/>
          <w:sz w:val="22"/>
          <w:szCs w:val="22"/>
          <w:u w:val="none"/>
        </w:rPr>
        <w:t xml:space="preserve"> </w:t>
      </w:r>
      <w:r w:rsidR="0032045F" w:rsidRPr="00671754">
        <w:rPr>
          <w:rFonts w:cs="Arial"/>
          <w:b/>
          <w:sz w:val="22"/>
          <w:szCs w:val="22"/>
        </w:rPr>
        <w:t xml:space="preserve">or alternatively downloaded from our website: </w:t>
      </w:r>
      <w:hyperlink r:id="rId7" w:history="1">
        <w:r w:rsidR="00156D9D" w:rsidRPr="00671754">
          <w:rPr>
            <w:rStyle w:val="Hyperlink"/>
            <w:rFonts w:cs="Arial"/>
            <w:b/>
            <w:sz w:val="22"/>
            <w:szCs w:val="22"/>
          </w:rPr>
          <w:t>www.staidansacademy.co.uk</w:t>
        </w:r>
      </w:hyperlink>
    </w:p>
    <w:p w14:paraId="5663EED0" w14:textId="77777777" w:rsidR="007B5C22" w:rsidRPr="00E25137" w:rsidRDefault="0032045F" w:rsidP="007B5C22">
      <w:pPr>
        <w:jc w:val="both"/>
        <w:rPr>
          <w:rFonts w:cs="Arial"/>
          <w:b/>
          <w:sz w:val="18"/>
          <w:szCs w:val="22"/>
        </w:rPr>
      </w:pPr>
      <w:r w:rsidRPr="00671754">
        <w:rPr>
          <w:rFonts w:cs="Arial"/>
          <w:b/>
          <w:sz w:val="22"/>
          <w:szCs w:val="22"/>
        </w:rPr>
        <w:t xml:space="preserve"> </w:t>
      </w:r>
    </w:p>
    <w:p w14:paraId="52CD825E" w14:textId="5FB6C0F8" w:rsidR="007B5C22" w:rsidRPr="00671754" w:rsidRDefault="007B5C22" w:rsidP="007B5C22">
      <w:pPr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>Appli</w:t>
      </w:r>
      <w:r w:rsidR="003F50A6">
        <w:rPr>
          <w:rFonts w:cs="Arial"/>
          <w:sz w:val="22"/>
          <w:szCs w:val="22"/>
        </w:rPr>
        <w:t xml:space="preserve">cations must be returned to </w:t>
      </w:r>
      <w:r w:rsidR="008C39A5">
        <w:rPr>
          <w:rFonts w:cs="Arial"/>
          <w:sz w:val="22"/>
          <w:szCs w:val="22"/>
        </w:rPr>
        <w:t xml:space="preserve">Alex Simpson </w:t>
      </w:r>
      <w:r w:rsidRPr="00671754">
        <w:rPr>
          <w:rFonts w:cs="Arial"/>
          <w:sz w:val="22"/>
          <w:szCs w:val="22"/>
        </w:rPr>
        <w:t>via the above email or by post to the below address.</w:t>
      </w:r>
    </w:p>
    <w:p w14:paraId="310F4410" w14:textId="77777777" w:rsidR="00F3191F" w:rsidRPr="00023B88" w:rsidRDefault="00F3191F" w:rsidP="00F3191F">
      <w:pPr>
        <w:jc w:val="both"/>
        <w:rPr>
          <w:rFonts w:cs="Arial"/>
          <w:sz w:val="18"/>
          <w:szCs w:val="22"/>
        </w:rPr>
      </w:pPr>
    </w:p>
    <w:p w14:paraId="31B2F394" w14:textId="77777777" w:rsidR="00F3191F" w:rsidRPr="00671754" w:rsidRDefault="00F3191F" w:rsidP="00F3191F">
      <w:pPr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39373F78" w14:textId="77777777" w:rsidR="00F3191F" w:rsidRPr="00023B88" w:rsidRDefault="00F3191F" w:rsidP="00F3191F">
      <w:pPr>
        <w:jc w:val="both"/>
        <w:rPr>
          <w:rFonts w:cs="Arial"/>
          <w:sz w:val="18"/>
          <w:szCs w:val="22"/>
        </w:rPr>
      </w:pPr>
    </w:p>
    <w:p w14:paraId="46DA835C" w14:textId="485E4753" w:rsidR="00930010" w:rsidRDefault="00FD67F3" w:rsidP="00FD67F3">
      <w:pPr>
        <w:jc w:val="both"/>
        <w:rPr>
          <w:rFonts w:cs="Arial"/>
          <w:b/>
          <w:sz w:val="22"/>
          <w:szCs w:val="22"/>
        </w:rPr>
      </w:pPr>
      <w:r w:rsidRPr="00671754">
        <w:rPr>
          <w:rFonts w:cs="Arial"/>
          <w:b/>
          <w:sz w:val="22"/>
          <w:szCs w:val="22"/>
        </w:rPr>
        <w:t xml:space="preserve">Closing Date: </w:t>
      </w:r>
      <w:r w:rsidR="00B1708C" w:rsidRPr="00671754">
        <w:rPr>
          <w:rFonts w:cs="Arial"/>
          <w:b/>
          <w:sz w:val="22"/>
          <w:szCs w:val="22"/>
        </w:rPr>
        <w:t xml:space="preserve"> </w:t>
      </w:r>
      <w:r w:rsidR="008C39A5">
        <w:rPr>
          <w:rFonts w:cs="Arial"/>
          <w:b/>
          <w:sz w:val="22"/>
          <w:szCs w:val="22"/>
        </w:rPr>
        <w:t>2</w:t>
      </w:r>
      <w:r w:rsidR="00625BC0">
        <w:rPr>
          <w:rFonts w:cs="Arial"/>
          <w:b/>
          <w:sz w:val="22"/>
          <w:szCs w:val="22"/>
        </w:rPr>
        <w:t>2</w:t>
      </w:r>
      <w:bookmarkStart w:id="0" w:name="_GoBack"/>
      <w:bookmarkEnd w:id="0"/>
      <w:r w:rsidR="008C39A5">
        <w:rPr>
          <w:rFonts w:cs="Arial"/>
          <w:b/>
          <w:sz w:val="22"/>
          <w:szCs w:val="22"/>
        </w:rPr>
        <w:t xml:space="preserve"> May, 12 noon</w:t>
      </w:r>
    </w:p>
    <w:p w14:paraId="41C9DCBD" w14:textId="4C3D442D" w:rsidR="008C39A5" w:rsidRDefault="008C39A5" w:rsidP="00FD67F3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Interviews: 23/24 May 2019</w:t>
      </w:r>
    </w:p>
    <w:p w14:paraId="17A17BFF" w14:textId="47EE4C78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39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7D4D578A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Mrs 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N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E25137">
      <w:pgSz w:w="11900" w:h="16840"/>
      <w:pgMar w:top="1134" w:right="987" w:bottom="62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83"/>
    <w:rsid w:val="00023B88"/>
    <w:rsid w:val="00156D9D"/>
    <w:rsid w:val="001D5A62"/>
    <w:rsid w:val="00207E5F"/>
    <w:rsid w:val="00227A63"/>
    <w:rsid w:val="00264E13"/>
    <w:rsid w:val="002E16AE"/>
    <w:rsid w:val="00312E45"/>
    <w:rsid w:val="00314CF3"/>
    <w:rsid w:val="0032045F"/>
    <w:rsid w:val="003B6E2F"/>
    <w:rsid w:val="003C1643"/>
    <w:rsid w:val="003E700D"/>
    <w:rsid w:val="003F50A6"/>
    <w:rsid w:val="0045101C"/>
    <w:rsid w:val="00502465"/>
    <w:rsid w:val="005635F1"/>
    <w:rsid w:val="005C5C9A"/>
    <w:rsid w:val="005D2ACA"/>
    <w:rsid w:val="005D3BBA"/>
    <w:rsid w:val="005F42AB"/>
    <w:rsid w:val="0061167F"/>
    <w:rsid w:val="00623AA7"/>
    <w:rsid w:val="00625BC0"/>
    <w:rsid w:val="00663465"/>
    <w:rsid w:val="00671754"/>
    <w:rsid w:val="00712CFE"/>
    <w:rsid w:val="00735551"/>
    <w:rsid w:val="007B1322"/>
    <w:rsid w:val="007B5C22"/>
    <w:rsid w:val="007C45ED"/>
    <w:rsid w:val="00843F30"/>
    <w:rsid w:val="0088381A"/>
    <w:rsid w:val="00893A53"/>
    <w:rsid w:val="008C1BCC"/>
    <w:rsid w:val="008C39A5"/>
    <w:rsid w:val="0090135B"/>
    <w:rsid w:val="00930010"/>
    <w:rsid w:val="00932637"/>
    <w:rsid w:val="00936F5B"/>
    <w:rsid w:val="009B3367"/>
    <w:rsid w:val="009B52AB"/>
    <w:rsid w:val="009C0C82"/>
    <w:rsid w:val="009D6C3F"/>
    <w:rsid w:val="009E0F34"/>
    <w:rsid w:val="009F606D"/>
    <w:rsid w:val="009F6B5D"/>
    <w:rsid w:val="00A371D5"/>
    <w:rsid w:val="00A60480"/>
    <w:rsid w:val="00A86351"/>
    <w:rsid w:val="00AD31FC"/>
    <w:rsid w:val="00B1708C"/>
    <w:rsid w:val="00B57972"/>
    <w:rsid w:val="00BB0423"/>
    <w:rsid w:val="00BF38DF"/>
    <w:rsid w:val="00C33036"/>
    <w:rsid w:val="00CB3068"/>
    <w:rsid w:val="00D34979"/>
    <w:rsid w:val="00D44194"/>
    <w:rsid w:val="00D755FB"/>
    <w:rsid w:val="00D873CF"/>
    <w:rsid w:val="00DB09DA"/>
    <w:rsid w:val="00DC0A75"/>
    <w:rsid w:val="00DC3DEC"/>
    <w:rsid w:val="00DD51F8"/>
    <w:rsid w:val="00DE1234"/>
    <w:rsid w:val="00E25137"/>
    <w:rsid w:val="00EC339E"/>
    <w:rsid w:val="00F3191F"/>
    <w:rsid w:val="00F44783"/>
    <w:rsid w:val="00F53EB8"/>
    <w:rsid w:val="00F67DB8"/>
    <w:rsid w:val="00F960E3"/>
    <w:rsid w:val="00FB173C"/>
    <w:rsid w:val="00FC00B7"/>
    <w:rsid w:val="00FC1098"/>
    <w:rsid w:val="00F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BDBFD813-D7C1-47A2-AD8E-AFDE242C8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EDCBADDD</Template>
  <TotalTime>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5</cp:revision>
  <cp:lastPrinted>2019-05-09T13:53:00Z</cp:lastPrinted>
  <dcterms:created xsi:type="dcterms:W3CDTF">2017-03-24T14:49:00Z</dcterms:created>
  <dcterms:modified xsi:type="dcterms:W3CDTF">2019-05-10T10:04:00Z</dcterms:modified>
</cp:coreProperties>
</file>