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245"/>
      </w:tblGrid>
      <w:tr w:rsidR="00D815A6" w14:paraId="22AD1C98" w14:textId="77777777" w:rsidTr="004B3E17">
        <w:tc>
          <w:tcPr>
            <w:tcW w:w="4248" w:type="dxa"/>
          </w:tcPr>
          <w:p w14:paraId="46516881" w14:textId="77777777" w:rsidR="00D815A6" w:rsidRDefault="00D815A6" w:rsidP="00D95CAB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Position: </w:t>
            </w:r>
            <w:r w:rsidR="004B3E17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r w:rsidR="00D95CAB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Deputy </w:t>
            </w:r>
            <w:r w:rsidR="003E7C4E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Headteacher </w:t>
            </w:r>
          </w:p>
        </w:tc>
        <w:tc>
          <w:tcPr>
            <w:tcW w:w="5245" w:type="dxa"/>
          </w:tcPr>
          <w:p w14:paraId="3C22EB64" w14:textId="65122B77" w:rsidR="00D815A6" w:rsidRDefault="00D815A6" w:rsidP="002A2E88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Apply by:  </w:t>
            </w:r>
            <w:r w:rsidR="001D6CC4">
              <w:rPr>
                <w:rFonts w:ascii="Open Sans" w:hAnsi="Open Sans" w:cs="Open Sans"/>
                <w:b/>
                <w:bCs/>
                <w:sz w:val="24"/>
                <w:szCs w:val="24"/>
              </w:rPr>
              <w:t>29</w:t>
            </w:r>
            <w:r w:rsidR="002A2E88" w:rsidRPr="002A2E88">
              <w:rPr>
                <w:rFonts w:ascii="Open Sans" w:hAnsi="Open Sans" w:cs="Open Sans"/>
                <w:b/>
                <w:bCs/>
                <w:sz w:val="24"/>
                <w:szCs w:val="24"/>
                <w:vertAlign w:val="superscript"/>
              </w:rPr>
              <w:t>h</w:t>
            </w:r>
            <w:r w:rsidR="002A2E88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April 2019</w:t>
            </w:r>
          </w:p>
        </w:tc>
      </w:tr>
      <w:tr w:rsidR="00D815A6" w14:paraId="71C31AEE" w14:textId="77777777" w:rsidTr="004B3E17">
        <w:tc>
          <w:tcPr>
            <w:tcW w:w="4248" w:type="dxa"/>
            <w:vAlign w:val="center"/>
          </w:tcPr>
          <w:p w14:paraId="662EAEB6" w14:textId="574D509A" w:rsidR="00D815A6" w:rsidRDefault="00D815A6" w:rsidP="003E7C4E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Salary: </w:t>
            </w:r>
            <w:r w:rsidR="004B3E17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r w:rsidR="003E7C4E">
              <w:rPr>
                <w:rFonts w:ascii="Open Sans" w:hAnsi="Open Sans" w:cs="Open Sans"/>
                <w:b/>
                <w:bCs/>
                <w:sz w:val="24"/>
                <w:szCs w:val="24"/>
              </w:rPr>
              <w:t>L</w:t>
            </w:r>
            <w:r w:rsidR="00F15B3B">
              <w:rPr>
                <w:rFonts w:ascii="Open Sans" w:hAnsi="Open Sans" w:cs="Open Sans"/>
                <w:b/>
                <w:bCs/>
                <w:sz w:val="24"/>
                <w:szCs w:val="24"/>
              </w:rPr>
              <w:t>17</w:t>
            </w:r>
            <w:r w:rsidR="00D95CAB">
              <w:rPr>
                <w:rFonts w:ascii="Open Sans" w:hAnsi="Open Sans" w:cs="Open Sans"/>
                <w:b/>
                <w:bCs/>
                <w:sz w:val="24"/>
                <w:szCs w:val="24"/>
              </w:rPr>
              <w:t>-21</w:t>
            </w:r>
          </w:p>
        </w:tc>
        <w:tc>
          <w:tcPr>
            <w:tcW w:w="5245" w:type="dxa"/>
          </w:tcPr>
          <w:p w14:paraId="27F15E80" w14:textId="77777777" w:rsidR="00D815A6" w:rsidRDefault="00D815A6" w:rsidP="004B3E17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Contract term: </w:t>
            </w:r>
            <w:r w:rsidR="00D75605">
              <w:rPr>
                <w:rFonts w:ascii="Open Sans" w:hAnsi="Open Sans" w:cs="Open Sans"/>
                <w:b/>
                <w:bCs/>
                <w:sz w:val="24"/>
                <w:szCs w:val="24"/>
              </w:rPr>
              <w:t>Permanent</w:t>
            </w:r>
          </w:p>
        </w:tc>
      </w:tr>
      <w:tr w:rsidR="00D815A6" w14:paraId="7AB3D6A6" w14:textId="77777777" w:rsidTr="004B3E17">
        <w:tc>
          <w:tcPr>
            <w:tcW w:w="4248" w:type="dxa"/>
          </w:tcPr>
          <w:p w14:paraId="64ED12C5" w14:textId="4D690158" w:rsidR="00D815A6" w:rsidRPr="0086585E" w:rsidRDefault="00D815A6" w:rsidP="00A91E9D">
            <w:pPr>
              <w:rPr>
                <w:rFonts w:ascii="Open Sans" w:hAnsi="Open Sans" w:cs="Open Sans"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Job start:  </w:t>
            </w:r>
            <w:r w:rsidR="001D6CC4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Sept 2019 or sooner </w:t>
            </w:r>
          </w:p>
        </w:tc>
        <w:tc>
          <w:tcPr>
            <w:tcW w:w="5245" w:type="dxa"/>
          </w:tcPr>
          <w:p w14:paraId="75F60893" w14:textId="70027CF4" w:rsidR="00D815A6" w:rsidRPr="0086585E" w:rsidRDefault="00D815A6" w:rsidP="003E7C4E">
            <w:pP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  <w:r w:rsidRPr="0086585E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School Visits: </w:t>
            </w:r>
            <w:r w:rsidR="001D6CC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TBA</w:t>
            </w:r>
          </w:p>
        </w:tc>
      </w:tr>
      <w:tr w:rsidR="00D815A6" w14:paraId="21EE61C3" w14:textId="77777777" w:rsidTr="004B3E17">
        <w:tc>
          <w:tcPr>
            <w:tcW w:w="4248" w:type="dxa"/>
          </w:tcPr>
          <w:p w14:paraId="603EAA32" w14:textId="64893020" w:rsidR="00892145" w:rsidRDefault="00D815A6" w:rsidP="00D75605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86585E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Interview</w:t>
            </w:r>
            <w:r w:rsidR="008A24C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:</w:t>
            </w:r>
            <w:r w:rsidR="0089214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F13A87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9/10 May 2019</w:t>
            </w:r>
          </w:p>
        </w:tc>
        <w:tc>
          <w:tcPr>
            <w:tcW w:w="5245" w:type="dxa"/>
          </w:tcPr>
          <w:p w14:paraId="5F141ECC" w14:textId="77777777" w:rsidR="00D815A6" w:rsidRDefault="00D815A6" w:rsidP="004B3E17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</w:p>
        </w:tc>
      </w:tr>
    </w:tbl>
    <w:p w14:paraId="51292DA9" w14:textId="77777777" w:rsidR="00D815A6" w:rsidRPr="0094650C" w:rsidRDefault="00D815A6" w:rsidP="00A91E9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en-GB"/>
        </w:rPr>
      </w:pPr>
      <w:bookmarkStart w:id="0" w:name="_GoBack"/>
      <w:bookmarkEnd w:id="0"/>
    </w:p>
    <w:p w14:paraId="33C99299" w14:textId="77777777" w:rsidR="00A91E9D" w:rsidRDefault="00D75605" w:rsidP="00A91E9D">
      <w:pPr>
        <w:jc w:val="both"/>
        <w:rPr>
          <w:rFonts w:cstheme="minorHAnsi"/>
          <w:sz w:val="21"/>
          <w:szCs w:val="21"/>
          <w:lang w:eastAsia="en-GB"/>
        </w:rPr>
      </w:pPr>
      <w:r w:rsidRPr="00CD352B">
        <w:rPr>
          <w:rFonts w:cstheme="minorHAnsi"/>
          <w:sz w:val="21"/>
          <w:szCs w:val="21"/>
          <w:lang w:eastAsia="en-GB"/>
        </w:rPr>
        <w:t xml:space="preserve">CORE Education Trust is inspired and guided by its 4 CORE values of Collaboration; Opportunity; Respect and Excellence. The Trust is led by some of Birmingham's leading educational and business leaders. </w:t>
      </w:r>
    </w:p>
    <w:p w14:paraId="5709C821" w14:textId="77777777" w:rsidR="00D75605" w:rsidRPr="00CD352B" w:rsidRDefault="00D75605" w:rsidP="009652F1">
      <w:pPr>
        <w:jc w:val="both"/>
        <w:rPr>
          <w:rFonts w:cstheme="minorHAnsi"/>
          <w:sz w:val="21"/>
          <w:szCs w:val="21"/>
        </w:rPr>
      </w:pPr>
      <w:r w:rsidRPr="00CD352B">
        <w:rPr>
          <w:rFonts w:cstheme="minorHAnsi"/>
          <w:sz w:val="21"/>
          <w:szCs w:val="21"/>
        </w:rPr>
        <w:t xml:space="preserve">Rockwood Academy is a popular school at the heart of the local community. Our last Ofsted inspection (March 2016) rated the academy as 'Good' in every category including pupil outcomes; quality of teaching, learning and assessment, behaviour and welfare and effectiveness of leadership and management. This is a tremendous achievement considering even nationally very few schools go straight from 'Special Measures' to 'Good'. </w:t>
      </w:r>
    </w:p>
    <w:p w14:paraId="2D4F7DF2" w14:textId="77777777" w:rsidR="0021053C" w:rsidRPr="0021053C" w:rsidRDefault="0021053C" w:rsidP="00A91E9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eastAsia="Calibri" w:cstheme="minorHAnsi"/>
          <w:color w:val="000000"/>
        </w:rPr>
      </w:pPr>
      <w:r w:rsidRPr="0021053C">
        <w:rPr>
          <w:rFonts w:eastAsia="Calibri" w:cstheme="minorHAnsi"/>
          <w:color w:val="000000"/>
        </w:rPr>
        <w:t xml:space="preserve">We are seeking to appoint a talented and engaging </w:t>
      </w:r>
      <w:r w:rsidR="00D95CAB">
        <w:rPr>
          <w:rFonts w:eastAsia="Calibri" w:cstheme="minorHAnsi"/>
          <w:color w:val="000000"/>
        </w:rPr>
        <w:t>Deputy</w:t>
      </w:r>
      <w:r>
        <w:rPr>
          <w:rFonts w:eastAsia="Calibri" w:cstheme="minorHAnsi"/>
          <w:color w:val="000000"/>
        </w:rPr>
        <w:t xml:space="preserve"> Headteacher </w:t>
      </w:r>
      <w:r w:rsidRPr="0021053C">
        <w:rPr>
          <w:rFonts w:eastAsia="Calibri" w:cstheme="minorHAnsi"/>
          <w:color w:val="000000"/>
        </w:rPr>
        <w:t xml:space="preserve">to join our innovative team. If you are a professional with passion, commitment and resilience, and if you are driven to make a difference to the lives and futures of young people, we would like to hear from you. </w:t>
      </w:r>
    </w:p>
    <w:p w14:paraId="5D9F6C3A" w14:textId="77777777" w:rsidR="0021053C" w:rsidRPr="0021053C" w:rsidRDefault="0021053C" w:rsidP="00A91E9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eastAsia="Calibri" w:cstheme="minorHAnsi"/>
          <w:color w:val="000000"/>
        </w:rPr>
      </w:pPr>
    </w:p>
    <w:p w14:paraId="4807D991" w14:textId="77777777" w:rsidR="0021053C" w:rsidRPr="0021053C" w:rsidRDefault="0021053C" w:rsidP="00A91E9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eastAsia="Calibri" w:cstheme="minorHAnsi"/>
          <w:color w:val="000000"/>
        </w:rPr>
      </w:pPr>
      <w:r w:rsidRPr="0021053C">
        <w:rPr>
          <w:rFonts w:eastAsia="Calibri" w:cstheme="minorHAnsi"/>
          <w:color w:val="000000"/>
        </w:rPr>
        <w:t>The successful candidates will be joining a vibrant learning community that will offer fantastic opportunities for professional development and will fully prepare the successful candidates for the next step in their career.</w:t>
      </w:r>
    </w:p>
    <w:p w14:paraId="70326A1D" w14:textId="77777777" w:rsidR="0021053C" w:rsidRDefault="0021053C" w:rsidP="00A91E9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eastAsia="Calibri" w:cstheme="minorHAnsi"/>
          <w:color w:val="000000"/>
          <w:lang w:val="en-US"/>
        </w:rPr>
      </w:pPr>
    </w:p>
    <w:p w14:paraId="591DBD97" w14:textId="77777777" w:rsidR="00892145" w:rsidRPr="00892145" w:rsidRDefault="00892145" w:rsidP="00A91E9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eastAsia="Times New Roman" w:cstheme="minorHAnsi"/>
          <w:lang w:eastAsia="en-GB"/>
        </w:rPr>
      </w:pPr>
      <w:r w:rsidRPr="00892145">
        <w:rPr>
          <w:rFonts w:cstheme="minorHAnsi"/>
        </w:rPr>
        <w:t xml:space="preserve">For an informal discussion or to arrange a visit please contact </w:t>
      </w:r>
      <w:r w:rsidR="00A91E9D">
        <w:rPr>
          <w:rFonts w:cstheme="minorHAnsi"/>
        </w:rPr>
        <w:t xml:space="preserve">Mrs. Amirah Dinally – </w:t>
      </w:r>
      <w:hyperlink r:id="rId11" w:history="1">
        <w:r w:rsidR="00A91E9D" w:rsidRPr="00BD62A8">
          <w:rPr>
            <w:rStyle w:val="Hyperlink"/>
            <w:rFonts w:cstheme="minorHAnsi"/>
          </w:rPr>
          <w:t>a.dinally@rockwood-academy.co.uk</w:t>
        </w:r>
      </w:hyperlink>
      <w:r w:rsidR="00A91E9D">
        <w:rPr>
          <w:rFonts w:cstheme="minorHAnsi"/>
        </w:rPr>
        <w:t xml:space="preserve">. </w:t>
      </w:r>
    </w:p>
    <w:p w14:paraId="64FF28CA" w14:textId="77777777" w:rsidR="00892145" w:rsidRPr="00892145" w:rsidRDefault="00892145" w:rsidP="00A91E9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2BCCAC8B" w14:textId="77777777" w:rsidR="00D815A6" w:rsidRDefault="00D815A6" w:rsidP="00A91E9D">
      <w:pPr>
        <w:spacing w:after="0" w:line="240" w:lineRule="auto"/>
        <w:jc w:val="both"/>
        <w:rPr>
          <w:rFonts w:ascii="Open Sans" w:hAnsi="Open Sans" w:cs="Open Sans"/>
          <w:lang w:eastAsia="en-GB"/>
        </w:rPr>
      </w:pPr>
      <w:r w:rsidRPr="00892145">
        <w:rPr>
          <w:rFonts w:ascii="Open Sans" w:hAnsi="Open Sans" w:cs="Open Sans"/>
          <w:lang w:eastAsia="en-GB"/>
        </w:rPr>
        <w:t xml:space="preserve">The successful candidate will need to undertake a DBS Enhanced Disclosure.  </w:t>
      </w:r>
    </w:p>
    <w:p w14:paraId="66041E32" w14:textId="77777777" w:rsidR="00D75605" w:rsidRPr="00892145" w:rsidRDefault="00D75605" w:rsidP="00A91E9D">
      <w:pPr>
        <w:spacing w:after="0" w:line="240" w:lineRule="auto"/>
        <w:jc w:val="both"/>
        <w:rPr>
          <w:rFonts w:ascii="Open Sans" w:hAnsi="Open Sans" w:cs="Open Sans"/>
          <w:lang w:eastAsia="en-GB"/>
        </w:rPr>
      </w:pPr>
    </w:p>
    <w:p w14:paraId="47074BDD" w14:textId="77777777" w:rsidR="00D815A6" w:rsidRDefault="00D815A6" w:rsidP="00A91E9D">
      <w:pPr>
        <w:spacing w:after="0" w:line="240" w:lineRule="auto"/>
        <w:jc w:val="both"/>
        <w:rPr>
          <w:rFonts w:ascii="Open Sans" w:hAnsi="Open Sans" w:cs="Open Sans"/>
          <w:lang w:eastAsia="en-GB"/>
        </w:rPr>
      </w:pPr>
      <w:r w:rsidRPr="00892145">
        <w:rPr>
          <w:rFonts w:ascii="Open Sans" w:hAnsi="Open Sans" w:cs="Open Sans"/>
          <w:lang w:eastAsia="en-GB"/>
        </w:rPr>
        <w:t xml:space="preserve">Please note we do not accept CV’s.  </w:t>
      </w:r>
    </w:p>
    <w:p w14:paraId="7DF6461B" w14:textId="77777777" w:rsidR="00D75605" w:rsidRPr="00892145" w:rsidRDefault="00D75605" w:rsidP="00A91E9D">
      <w:pPr>
        <w:spacing w:after="0" w:line="240" w:lineRule="auto"/>
        <w:jc w:val="both"/>
        <w:rPr>
          <w:rFonts w:ascii="Open Sans" w:hAnsi="Open Sans" w:cs="Open Sans"/>
          <w:lang w:eastAsia="en-GB"/>
        </w:rPr>
      </w:pPr>
    </w:p>
    <w:p w14:paraId="6BEC7E6E" w14:textId="77777777" w:rsidR="00B424AB" w:rsidRPr="00892145" w:rsidRDefault="00D815A6" w:rsidP="00A91E9D">
      <w:pPr>
        <w:spacing w:after="0" w:line="240" w:lineRule="auto"/>
        <w:jc w:val="both"/>
      </w:pPr>
      <w:r w:rsidRPr="00892145">
        <w:rPr>
          <w:rFonts w:ascii="Open Sans" w:hAnsi="Open Sans" w:cs="Open Sans"/>
          <w:lang w:eastAsia="en-GB"/>
        </w:rPr>
        <w:t>CORE Education Trust is an equal opportunities employer.</w:t>
      </w:r>
    </w:p>
    <w:sectPr w:rsidR="00B424AB" w:rsidRPr="00892145" w:rsidSect="00D7560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268" w:bottom="1135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31686" w14:textId="77777777" w:rsidR="001F1EDE" w:rsidRDefault="001F1EDE" w:rsidP="00882646">
      <w:r>
        <w:separator/>
      </w:r>
    </w:p>
  </w:endnote>
  <w:endnote w:type="continuationSeparator" w:id="0">
    <w:p w14:paraId="3533C51B" w14:textId="77777777" w:rsidR="001F1EDE" w:rsidRDefault="001F1EDE" w:rsidP="0088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BCD36" w14:textId="77777777" w:rsidR="00C342B7" w:rsidRDefault="00C342B7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0C8833" w14:textId="77777777" w:rsidR="00C342B7" w:rsidRDefault="00C34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9BA55" w14:textId="77777777" w:rsidR="00C342B7" w:rsidRDefault="00C342B7">
    <w:pPr>
      <w:pStyle w:val="Footer"/>
    </w:pPr>
    <w:r w:rsidRPr="00364E9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8C9DD" wp14:editId="1A45115C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7F7B11" w14:textId="77777777" w:rsidR="00C342B7" w:rsidRPr="00364E92" w:rsidRDefault="00C342B7" w:rsidP="00364E92">
                          <w:pPr>
                            <w:jc w:val="right"/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</w:pPr>
                          <w:r w:rsidRPr="00364E92"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>Document name or description of the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58C9D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43pt;margin-top:3.05pt;width:3in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" filled="f" stroked="f">
              <v:textbox>
                <w:txbxContent>
                  <w:p w14:paraId="3F7F7B11" w14:textId="77777777" w:rsidR="00C342B7" w:rsidRPr="00364E92" w:rsidRDefault="00C342B7" w:rsidP="00364E92">
                    <w:pPr>
                      <w:jc w:val="right"/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</w:pPr>
                    <w:r w:rsidRPr="00364E92"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>Document name or description of the document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B7A360" wp14:editId="2E03997B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330C0" w14:textId="77777777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1053C"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0681E2A3" w14:textId="77777777" w:rsidR="00C342B7" w:rsidRPr="00857A2E" w:rsidRDefault="00C342B7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7A360" id="Text Box 7" o:spid="_x0000_s1027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" filled="f" stroked="f">
              <v:textbox>
                <w:txbxContent>
                  <w:p w14:paraId="045330C0" w14:textId="77777777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1053C"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0681E2A3" w14:textId="77777777" w:rsidR="00C342B7" w:rsidRPr="00857A2E" w:rsidRDefault="00C342B7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B23C3F9" wp14:editId="0621FB75">
          <wp:extent cx="6111240" cy="361950"/>
          <wp:effectExtent l="0" t="0" r="10160" b="0"/>
          <wp:docPr id="27" name="Picture 27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00494" w14:textId="77777777" w:rsidR="00C342B7" w:rsidRDefault="00C342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3E3245" wp14:editId="3B1B52F7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2DC3EF" w14:textId="77777777" w:rsidR="00C342B7" w:rsidRPr="00D95CAB" w:rsidRDefault="00D95CAB" w:rsidP="00364E92">
                          <w:pPr>
                            <w:jc w:val="right"/>
                            <w:rPr>
                              <w:rFonts w:ascii="CitadinaLight" w:hAnsi="CitadinaLight"/>
                              <w:sz w:val="18"/>
                              <w:szCs w:val="18"/>
                            </w:rPr>
                          </w:pPr>
                          <w:r w:rsidRPr="00D95CAB">
                            <w:rPr>
                              <w:rFonts w:ascii="CitadinaLight" w:hAnsi="CitadinaLight"/>
                              <w:sz w:val="18"/>
                              <w:szCs w:val="18"/>
                            </w:rPr>
                            <w:t>Deputy Headteacher</w:t>
                          </w:r>
                          <w:r w:rsidR="008A24C4" w:rsidRPr="00D95CAB">
                            <w:rPr>
                              <w:rFonts w:ascii="CitadinaLight" w:hAnsi="CitadinaLight"/>
                              <w:sz w:val="18"/>
                              <w:szCs w:val="18"/>
                            </w:rPr>
                            <w:t xml:space="preserve"> </w:t>
                          </w:r>
                          <w:r w:rsidR="00D815A6" w:rsidRPr="00D95CAB">
                            <w:rPr>
                              <w:rFonts w:ascii="CitadinaLight" w:hAnsi="CitadinaLight"/>
                              <w:sz w:val="18"/>
                              <w:szCs w:val="18"/>
                            </w:rPr>
                            <w:t>Advert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E324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243pt;margin-top:3.05pt;width:3in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" filled="f" stroked="f">
              <v:textbox>
                <w:txbxContent>
                  <w:p w14:paraId="132DC3EF" w14:textId="77777777" w:rsidR="00C342B7" w:rsidRPr="00D95CAB" w:rsidRDefault="00D95CAB" w:rsidP="00364E92">
                    <w:pPr>
                      <w:jc w:val="right"/>
                      <w:rPr>
                        <w:rFonts w:ascii="CitadinaLight" w:hAnsi="CitadinaLight"/>
                        <w:sz w:val="18"/>
                        <w:szCs w:val="18"/>
                      </w:rPr>
                    </w:pPr>
                    <w:r w:rsidRPr="00D95CAB">
                      <w:rPr>
                        <w:rFonts w:ascii="CitadinaLight" w:hAnsi="CitadinaLight"/>
                        <w:sz w:val="18"/>
                        <w:szCs w:val="18"/>
                      </w:rPr>
                      <w:t>Deputy Headteacher</w:t>
                    </w:r>
                    <w:r w:rsidR="008A24C4" w:rsidRPr="00D95CAB">
                      <w:rPr>
                        <w:rFonts w:ascii="CitadinaLight" w:hAnsi="CitadinaLight"/>
                        <w:sz w:val="18"/>
                        <w:szCs w:val="18"/>
                      </w:rPr>
                      <w:t xml:space="preserve"> </w:t>
                    </w:r>
                    <w:r w:rsidR="00D815A6" w:rsidRPr="00D95CAB">
                      <w:rPr>
                        <w:rFonts w:ascii="CitadinaLight" w:hAnsi="CitadinaLight"/>
                        <w:sz w:val="18"/>
                        <w:szCs w:val="18"/>
                      </w:rPr>
                      <w:t>Advert</w:t>
                    </w:r>
                  </w:p>
                </w:txbxContent>
              </v:textbox>
            </v:shape>
          </w:pict>
        </mc:Fallback>
      </mc:AlternateContent>
    </w:r>
    <w:r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4A95AA" wp14:editId="225C5C9F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76916" w14:textId="77777777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02742D0" w14:textId="77777777" w:rsidR="00C342B7" w:rsidRPr="00857A2E" w:rsidRDefault="00C342B7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4A95AA" id="Text Box 8" o:spid="_x0000_s1029" type="#_x0000_t202" style="position:absolute;margin-left:459pt;margin-top:1.15pt;width:22.5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" filled="f" stroked="f">
              <v:textbox>
                <w:txbxContent>
                  <w:p w14:paraId="4F176916" w14:textId="77777777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02742D0" w14:textId="77777777" w:rsidR="00C342B7" w:rsidRPr="00857A2E" w:rsidRDefault="00C342B7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5A0CA3" wp14:editId="35A3B0FE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19410" w14:textId="77777777" w:rsidR="00C342B7" w:rsidRPr="00882646" w:rsidRDefault="00C342B7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5A0CA3" id="Text Box 6" o:spid="_x0000_s1030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gyqQIAAKkFAAAOAAAAZHJzL2Uyb0RvYy54bWysVN9P2zAQfp+0/8Hye0lSp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" filled="f" stroked="f">
              <v:textbox>
                <w:txbxContent>
                  <w:p w14:paraId="62119410" w14:textId="77777777" w:rsidR="00C342B7" w:rsidRPr="00882646" w:rsidRDefault="00C342B7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3C9C9B4" wp14:editId="4F4BD887">
          <wp:extent cx="6111240" cy="361950"/>
          <wp:effectExtent l="0" t="0" r="10160" b="0"/>
          <wp:docPr id="29" name="Picture 29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A151C" w14:textId="77777777" w:rsidR="001F1EDE" w:rsidRDefault="001F1EDE" w:rsidP="00882646">
      <w:r>
        <w:separator/>
      </w:r>
    </w:p>
  </w:footnote>
  <w:footnote w:type="continuationSeparator" w:id="0">
    <w:p w14:paraId="1BB8B136" w14:textId="77777777" w:rsidR="001F1EDE" w:rsidRDefault="001F1EDE" w:rsidP="0088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1B799" w14:textId="77777777" w:rsidR="00C342B7" w:rsidRDefault="00C342B7">
    <w:pPr>
      <w:pStyle w:val="Header"/>
    </w:pPr>
    <w:r>
      <w:rPr>
        <w:noProof/>
        <w:lang w:eastAsia="en-GB"/>
      </w:rPr>
      <w:drawing>
        <wp:inline distT="0" distB="0" distL="0" distR="0" wp14:anchorId="17B1E8E0" wp14:editId="1F3F958B">
          <wp:extent cx="6111240" cy="144780"/>
          <wp:effectExtent l="0" t="0" r="10160" b="7620"/>
          <wp:docPr id="26" name="Picture 26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6170A" w14:textId="77777777" w:rsidR="00C342B7" w:rsidRDefault="00C342B7">
    <w:pPr>
      <w:pStyle w:val="Header"/>
    </w:pPr>
    <w:r>
      <w:rPr>
        <w:noProof/>
        <w:lang w:eastAsia="en-GB"/>
      </w:rPr>
      <w:drawing>
        <wp:inline distT="0" distB="0" distL="0" distR="0" wp14:anchorId="60B85C5E" wp14:editId="1BBC6A14">
          <wp:extent cx="6041843" cy="1566334"/>
          <wp:effectExtent l="0" t="0" r="0" b="0"/>
          <wp:docPr id="28" name="Picture 28" descr="studio wip:Live_Artwork:707391:Artwork:Elements for Words:707391_Header 1st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 wip:Live_Artwork:707391:Artwork:Elements for Words:707391_Header 1st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3975" cy="156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DEE9D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2458A5"/>
    <w:multiLevelType w:val="multilevel"/>
    <w:tmpl w:val="0A76A700"/>
    <w:lvl w:ilvl="0">
      <w:start w:val="1"/>
      <w:numFmt w:val="decimal"/>
      <w:lvlText w:val="%1."/>
      <w:lvlJc w:val="left"/>
      <w:pPr>
        <w:ind w:left="851" w:hanging="284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163AAE"/>
    <w:multiLevelType w:val="multilevel"/>
    <w:tmpl w:val="C4684358"/>
    <w:lvl w:ilvl="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C747B2"/>
    <w:multiLevelType w:val="hybridMultilevel"/>
    <w:tmpl w:val="21A4D494"/>
    <w:lvl w:ilvl="0" w:tplc="7F9C187E">
      <w:start w:val="1"/>
      <w:numFmt w:val="decimal"/>
      <w:pStyle w:val="Numbering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E6206F9"/>
    <w:multiLevelType w:val="hybridMultilevel"/>
    <w:tmpl w:val="F0220934"/>
    <w:lvl w:ilvl="0" w:tplc="7236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2812"/>
    <w:multiLevelType w:val="multilevel"/>
    <w:tmpl w:val="F0220934"/>
    <w:styleLink w:val="Bulletpoint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1131A"/>
    <w:multiLevelType w:val="multilevel"/>
    <w:tmpl w:val="0C7E89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F83F15"/>
    <w:multiLevelType w:val="multilevel"/>
    <w:tmpl w:val="3E0A5764"/>
    <w:lvl w:ilvl="0">
      <w:start w:val="1"/>
      <w:numFmt w:val="decimal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4480AEC"/>
    <w:multiLevelType w:val="hybridMultilevel"/>
    <w:tmpl w:val="4CA2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A3D80"/>
    <w:multiLevelType w:val="hybridMultilevel"/>
    <w:tmpl w:val="C82A79E2"/>
    <w:lvl w:ilvl="0" w:tplc="5900BBF2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86F4D"/>
    <w:multiLevelType w:val="hybridMultilevel"/>
    <w:tmpl w:val="6B34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44B0B"/>
    <w:multiLevelType w:val="hybridMultilevel"/>
    <w:tmpl w:val="3208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A53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F62BBB"/>
    <w:multiLevelType w:val="hybridMultilevel"/>
    <w:tmpl w:val="9CEA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762C8"/>
    <w:multiLevelType w:val="hybridMultilevel"/>
    <w:tmpl w:val="4754F21C"/>
    <w:lvl w:ilvl="0" w:tplc="CA56EB3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E311B"/>
    <w:multiLevelType w:val="hybridMultilevel"/>
    <w:tmpl w:val="269CAFCA"/>
    <w:lvl w:ilvl="0" w:tplc="D0747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6023E1"/>
    <w:multiLevelType w:val="multilevel"/>
    <w:tmpl w:val="F3DC04F6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840076"/>
    <w:multiLevelType w:val="hybridMultilevel"/>
    <w:tmpl w:val="1B5ACAA6"/>
    <w:lvl w:ilvl="0" w:tplc="722A28CA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8E3E36"/>
    <w:multiLevelType w:val="multilevel"/>
    <w:tmpl w:val="BF2A67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2E3016"/>
    <w:multiLevelType w:val="hybridMultilevel"/>
    <w:tmpl w:val="DE6EBE74"/>
    <w:lvl w:ilvl="0" w:tplc="338E3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1"/>
  </w:num>
  <w:num w:numId="5">
    <w:abstractNumId w:val="4"/>
  </w:num>
  <w:num w:numId="6">
    <w:abstractNumId w:val="5"/>
  </w:num>
  <w:num w:numId="7">
    <w:abstractNumId w:val="0"/>
  </w:num>
  <w:num w:numId="8">
    <w:abstractNumId w:val="17"/>
  </w:num>
  <w:num w:numId="9">
    <w:abstractNumId w:val="18"/>
  </w:num>
  <w:num w:numId="10">
    <w:abstractNumId w:val="2"/>
  </w:num>
  <w:num w:numId="11">
    <w:abstractNumId w:val="16"/>
  </w:num>
  <w:num w:numId="12">
    <w:abstractNumId w:val="3"/>
  </w:num>
  <w:num w:numId="13">
    <w:abstractNumId w:val="6"/>
  </w:num>
  <w:num w:numId="14">
    <w:abstractNumId w:val="1"/>
  </w:num>
  <w:num w:numId="15">
    <w:abstractNumId w:val="12"/>
  </w:num>
  <w:num w:numId="16">
    <w:abstractNumId w:val="7"/>
  </w:num>
  <w:num w:numId="17">
    <w:abstractNumId w:val="9"/>
  </w:num>
  <w:num w:numId="18">
    <w:abstractNumId w:val="8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325"/>
    <w:rsid w:val="00037A0C"/>
    <w:rsid w:val="0007305B"/>
    <w:rsid w:val="00076CD6"/>
    <w:rsid w:val="000B7708"/>
    <w:rsid w:val="001D6CC4"/>
    <w:rsid w:val="001E62B6"/>
    <w:rsid w:val="001F1EDE"/>
    <w:rsid w:val="0021053C"/>
    <w:rsid w:val="00224D7D"/>
    <w:rsid w:val="00266543"/>
    <w:rsid w:val="002A2E88"/>
    <w:rsid w:val="00304A8C"/>
    <w:rsid w:val="00364E92"/>
    <w:rsid w:val="00384516"/>
    <w:rsid w:val="003E7C4E"/>
    <w:rsid w:val="004B3E17"/>
    <w:rsid w:val="004D4325"/>
    <w:rsid w:val="00546EEB"/>
    <w:rsid w:val="00670C9B"/>
    <w:rsid w:val="006A6270"/>
    <w:rsid w:val="007A58F2"/>
    <w:rsid w:val="008242C4"/>
    <w:rsid w:val="00857A2E"/>
    <w:rsid w:val="00867C57"/>
    <w:rsid w:val="00882646"/>
    <w:rsid w:val="00892145"/>
    <w:rsid w:val="008A24C4"/>
    <w:rsid w:val="008E2360"/>
    <w:rsid w:val="00955FE3"/>
    <w:rsid w:val="009652F1"/>
    <w:rsid w:val="009F4A62"/>
    <w:rsid w:val="00A91E9D"/>
    <w:rsid w:val="00AF004E"/>
    <w:rsid w:val="00B424AB"/>
    <w:rsid w:val="00B45DDA"/>
    <w:rsid w:val="00BC3F80"/>
    <w:rsid w:val="00BC5768"/>
    <w:rsid w:val="00BD2A04"/>
    <w:rsid w:val="00C342B7"/>
    <w:rsid w:val="00C36CC7"/>
    <w:rsid w:val="00CA12F8"/>
    <w:rsid w:val="00D75605"/>
    <w:rsid w:val="00D815A6"/>
    <w:rsid w:val="00D95CAB"/>
    <w:rsid w:val="00DE4188"/>
    <w:rsid w:val="00E35D6A"/>
    <w:rsid w:val="00F13A87"/>
    <w:rsid w:val="00F1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68AEDEB"/>
  <w14:defaultImageDpi w14:val="300"/>
  <w15:docId w15:val="{21CCCAED-E25A-4DEA-AA43-5460D83E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5A6"/>
    <w:rPr>
      <w:lang w:val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B7708"/>
    <w:pPr>
      <w:keepNext/>
      <w:keepLines/>
      <w:spacing w:before="120" w:after="240" w:line="240" w:lineRule="auto"/>
      <w:outlineLvl w:val="0"/>
    </w:pPr>
    <w:rPr>
      <w:rFonts w:ascii="CitadinaLight" w:hAnsi="CitadinaLight"/>
      <w:bCs/>
      <w:color w:val="00A19B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24AB"/>
    <w:pPr>
      <w:spacing w:before="0" w:after="120" w:line="276" w:lineRule="auto"/>
      <w:outlineLvl w:val="1"/>
    </w:pPr>
    <w:rPr>
      <w:rFonts w:asciiTheme="majorHAnsi" w:hAnsiTheme="majorHAnsi"/>
      <w:color w:val="732282" w:themeColor="accent2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24AB"/>
    <w:pPr>
      <w:outlineLvl w:val="2"/>
    </w:pPr>
    <w:rPr>
      <w:color w:val="EA1D76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7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7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04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7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7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D7D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24D7D"/>
    <w:rPr>
      <w:rFonts w:ascii="CitadinaLight" w:hAnsi="CitadinaLight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8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646"/>
  </w:style>
  <w:style w:type="paragraph" w:styleId="BalloonText">
    <w:name w:val="Balloon Text"/>
    <w:basedOn w:val="Normal"/>
    <w:link w:val="BalloonTextChar"/>
    <w:uiPriority w:val="99"/>
    <w:semiHidden/>
    <w:unhideWhenUsed/>
    <w:rsid w:val="008826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2646"/>
  </w:style>
  <w:style w:type="character" w:styleId="Strong">
    <w:name w:val="Strong"/>
    <w:basedOn w:val="DefaultParagraphFont"/>
    <w:uiPriority w:val="22"/>
    <w:qFormat/>
    <w:rsid w:val="000B770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B77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708"/>
    <w:rPr>
      <w:rFonts w:ascii="Open Sans" w:eastAsiaTheme="minorEastAsia" w:hAnsi="Open Sans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708"/>
    <w:pPr>
      <w:pBdr>
        <w:top w:val="single" w:sz="4" w:space="10" w:color="00A19B" w:themeColor="accent1"/>
        <w:bottom w:val="single" w:sz="4" w:space="10" w:color="00A19B" w:themeColor="accent1"/>
      </w:pBdr>
      <w:spacing w:before="360" w:after="360"/>
      <w:ind w:left="864" w:right="864"/>
      <w:jc w:val="center"/>
    </w:pPr>
    <w:rPr>
      <w:i/>
      <w:iCs/>
      <w:color w:val="00A1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708"/>
    <w:rPr>
      <w:rFonts w:ascii="Open Sans" w:eastAsiaTheme="minorEastAsia" w:hAnsi="Open Sans"/>
      <w:i/>
      <w:iCs/>
      <w:color w:val="00A19B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B770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B7708"/>
    <w:rPr>
      <w:b/>
      <w:bCs/>
      <w:smallCaps/>
      <w:color w:val="00A1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B7708"/>
    <w:rPr>
      <w:b/>
      <w:bCs/>
      <w:i/>
      <w:iCs/>
      <w:spacing w:val="5"/>
    </w:rPr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0B7708"/>
    <w:pPr>
      <w:numPr>
        <w:numId w:val="20"/>
      </w:numPr>
      <w:contextualSpacing/>
    </w:pPr>
  </w:style>
  <w:style w:type="character" w:customStyle="1" w:styleId="SubHeader">
    <w:name w:val="Sub Header"/>
    <w:basedOn w:val="DefaultParagraphFont"/>
    <w:uiPriority w:val="1"/>
    <w:rsid w:val="00CA12F8"/>
    <w:rPr>
      <w:rFonts w:ascii="CitadinaLight" w:hAnsi="CitadinaLight"/>
      <w:color w:val="00A19B"/>
      <w:sz w:val="36"/>
    </w:rPr>
  </w:style>
  <w:style w:type="numbering" w:customStyle="1" w:styleId="Bulletpoints">
    <w:name w:val="Bullet points"/>
    <w:basedOn w:val="NoList"/>
    <w:uiPriority w:val="99"/>
    <w:rsid w:val="00BD2A0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B7708"/>
    <w:rPr>
      <w:rFonts w:ascii="CitadinaLight" w:eastAsiaTheme="majorEastAsia" w:hAnsi="CitadinaLight" w:cstheme="majorBidi"/>
      <w:bCs/>
      <w:color w:val="00A19B"/>
      <w:spacing w:val="-10"/>
      <w:kern w:val="2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24AB"/>
    <w:rPr>
      <w:rFonts w:asciiTheme="majorHAnsi" w:eastAsiaTheme="majorEastAsia" w:hAnsiTheme="majorHAnsi" w:cstheme="majorBidi"/>
      <w:bCs/>
      <w:color w:val="732282" w:themeColor="accent2"/>
      <w:spacing w:val="-10"/>
      <w:kern w:val="28"/>
      <w:sz w:val="36"/>
      <w:szCs w:val="26"/>
    </w:rPr>
  </w:style>
  <w:style w:type="paragraph" w:styleId="NoSpacing">
    <w:name w:val="No Spacing"/>
    <w:basedOn w:val="Normal"/>
    <w:uiPriority w:val="1"/>
    <w:qFormat/>
    <w:rsid w:val="000B770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B7708"/>
    <w:pPr>
      <w:spacing w:after="360"/>
      <w:contextualSpacing/>
    </w:pPr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708"/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styleId="Emphasis">
    <w:name w:val="Emphasis"/>
    <w:aliases w:val="Body"/>
    <w:basedOn w:val="DefaultParagraphFont"/>
    <w:uiPriority w:val="20"/>
    <w:qFormat/>
    <w:rsid w:val="000B770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B7708"/>
    <w:rPr>
      <w:i/>
      <w:iCs/>
      <w:color w:val="00A19B" w:themeColor="accent1"/>
    </w:rPr>
  </w:style>
  <w:style w:type="paragraph" w:styleId="ListBullet">
    <w:name w:val="List Bullet"/>
    <w:basedOn w:val="Normal"/>
    <w:uiPriority w:val="99"/>
    <w:semiHidden/>
    <w:unhideWhenUsed/>
    <w:rsid w:val="00C342B7"/>
    <w:pPr>
      <w:numPr>
        <w:numId w:val="7"/>
      </w:numPr>
      <w:contextualSpacing/>
    </w:pPr>
  </w:style>
  <w:style w:type="paragraph" w:customStyle="1" w:styleId="Numbering">
    <w:name w:val="Numbering"/>
    <w:basedOn w:val="Normal"/>
    <w:rsid w:val="00BC5768"/>
    <w:pPr>
      <w:numPr>
        <w:numId w:val="12"/>
      </w:numPr>
      <w:spacing w:line="36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424AB"/>
    <w:rPr>
      <w:rFonts w:asciiTheme="majorHAnsi" w:eastAsiaTheme="majorEastAsia" w:hAnsiTheme="majorHAnsi" w:cstheme="majorBidi"/>
      <w:bCs/>
      <w:color w:val="EA1D76" w:themeColor="accent3"/>
      <w:spacing w:val="-10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708"/>
    <w:rPr>
      <w:rFonts w:asciiTheme="majorHAnsi" w:eastAsiaTheme="majorEastAsia" w:hAnsiTheme="majorHAnsi" w:cstheme="majorBidi"/>
      <w:i/>
      <w:iCs/>
      <w:color w:val="007873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708"/>
    <w:rPr>
      <w:rFonts w:asciiTheme="majorHAnsi" w:eastAsiaTheme="majorEastAsia" w:hAnsiTheme="majorHAnsi" w:cstheme="majorBidi"/>
      <w:color w:val="0078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708"/>
    <w:rPr>
      <w:rFonts w:asciiTheme="majorHAnsi" w:eastAsiaTheme="majorEastAsia" w:hAnsiTheme="majorHAnsi" w:cstheme="majorBidi"/>
      <w:color w:val="0050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708"/>
    <w:rPr>
      <w:rFonts w:asciiTheme="majorHAnsi" w:eastAsiaTheme="majorEastAsia" w:hAnsiTheme="majorHAnsi" w:cstheme="majorBidi"/>
      <w:i/>
      <w:iCs/>
      <w:color w:val="00504C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7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7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708"/>
    <w:pPr>
      <w:spacing w:line="240" w:lineRule="auto"/>
    </w:pPr>
    <w:rPr>
      <w:i/>
      <w:iCs/>
      <w:color w:val="706259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708"/>
    <w:pPr>
      <w:numPr>
        <w:ilvl w:val="1"/>
      </w:numPr>
    </w:pPr>
    <w:rPr>
      <w:color w:val="706259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708"/>
    <w:rPr>
      <w:rFonts w:eastAsiaTheme="minorEastAsia"/>
      <w:color w:val="706259" w:themeColor="text2"/>
      <w:sz w:val="24"/>
    </w:rPr>
  </w:style>
  <w:style w:type="character" w:styleId="SubtleEmphasis">
    <w:name w:val="Subtle Emphasis"/>
    <w:basedOn w:val="DefaultParagraphFont"/>
    <w:uiPriority w:val="19"/>
    <w:qFormat/>
    <w:rsid w:val="000B7708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708"/>
    <w:pPr>
      <w:spacing w:before="240" w:after="0" w:line="276" w:lineRule="auto"/>
      <w:outlineLvl w:val="9"/>
    </w:pPr>
    <w:rPr>
      <w:rFonts w:asciiTheme="majorHAnsi" w:hAnsiTheme="majorHAnsi"/>
      <w:bCs w:val="0"/>
      <w:color w:val="007873" w:themeColor="accent1" w:themeShade="BF"/>
      <w:sz w:val="32"/>
    </w:rPr>
  </w:style>
  <w:style w:type="table" w:styleId="TableGrid">
    <w:name w:val="Table Grid"/>
    <w:basedOn w:val="TableNormal"/>
    <w:uiPriority w:val="59"/>
    <w:rsid w:val="00D81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1E9D"/>
    <w:rPr>
      <w:color w:val="7322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dinally@rockwood-academy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Tyler\AppData\Local\Microsoft\Windows\INetCache\Content.Outlook\JKJKOAO9\707391_CO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706259"/>
      </a:dk2>
      <a:lt2>
        <a:srgbClr val="E4DFDC"/>
      </a:lt2>
      <a:accent1>
        <a:srgbClr val="00A19B"/>
      </a:accent1>
      <a:accent2>
        <a:srgbClr val="732282"/>
      </a:accent2>
      <a:accent3>
        <a:srgbClr val="EA1D76"/>
      </a:accent3>
      <a:accent4>
        <a:srgbClr val="FFA400"/>
      </a:accent4>
      <a:accent5>
        <a:srgbClr val="00A19B"/>
      </a:accent5>
      <a:accent6>
        <a:srgbClr val="732282"/>
      </a:accent6>
      <a:hlink>
        <a:srgbClr val="732282"/>
      </a:hlink>
      <a:folHlink>
        <a:srgbClr val="FFA400"/>
      </a:folHlink>
    </a:clrScheme>
    <a:fontScheme name="CORE Fonts">
      <a:majorFont>
        <a:latin typeface="CitadinaLight"/>
        <a:ea typeface=""/>
        <a:cs typeface=""/>
      </a:majorFont>
      <a:minorFont>
        <a:latin typeface="Open Sans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8" ma:contentTypeDescription="Create a new document." ma:contentTypeScope="" ma:versionID="8135d850087794527653553fb7476293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4497af66f67db86f7d2420a92a2e87ff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A547A-2FD6-4EE0-9931-78347D4113F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ec898567-e50a-44df-bde9-2ceca01590e5"/>
    <ds:schemaRef ds:uri="http://purl.org/dc/dcmitype/"/>
    <ds:schemaRef ds:uri="http://schemas.microsoft.com/office/infopath/2007/PartnerControls"/>
    <ds:schemaRef ds:uri="http://schemas.microsoft.com/office/2006/documentManagement/types"/>
    <ds:schemaRef ds:uri="27292e0e-d54a-40c6-80c3-14cae7fed94c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6B8302-E3A4-4543-A4E2-DB4D82815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F6833-FCDB-4567-9CB5-4DCFEF9E7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FE2B40-326A-462C-92BA-7545B0190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707391_CORE Document Template</Template>
  <TotalTime>33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BSF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Tyler</dc:creator>
  <cp:lastModifiedBy>Sadia Butt</cp:lastModifiedBy>
  <cp:revision>7</cp:revision>
  <cp:lastPrinted>2018-05-04T13:56:00Z</cp:lastPrinted>
  <dcterms:created xsi:type="dcterms:W3CDTF">2019-02-18T09:56:00Z</dcterms:created>
  <dcterms:modified xsi:type="dcterms:W3CDTF">2019-04-02T14:28:00Z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