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21E" w:rsidRDefault="00AF421E"/>
    <w:p w:rsidR="00F629F8" w:rsidRDefault="00F629F8"/>
    <w:p w:rsidR="00F629F8" w:rsidRDefault="00F629F8"/>
    <w:p w:rsidR="00E61E04" w:rsidRDefault="00E61E04" w:rsidP="00E61E04">
      <w:pPr>
        <w:rPr>
          <w:rFonts w:ascii="Arial" w:hAnsi="Arial" w:cs="Arial"/>
          <w:b/>
        </w:rPr>
      </w:pPr>
    </w:p>
    <w:p w:rsidR="00FE17E7" w:rsidRPr="00330A16" w:rsidRDefault="00FE17E7" w:rsidP="002D5D11">
      <w:pPr>
        <w:pStyle w:val="NoSpacing"/>
      </w:pPr>
      <w:r w:rsidRPr="00330A16">
        <w:rPr>
          <w:b/>
          <w:sz w:val="32"/>
          <w:szCs w:val="32"/>
        </w:rPr>
        <w:t>All Saints’ Academy</w:t>
      </w:r>
      <w:r w:rsidRPr="00330A16">
        <w:t>, Cheltenham, Gloucestershire.</w:t>
      </w:r>
    </w:p>
    <w:p w:rsidR="00FE17E7" w:rsidRDefault="00FE17E7" w:rsidP="002D5D11">
      <w:pPr>
        <w:pStyle w:val="NoSpacing"/>
      </w:pPr>
      <w:r>
        <w:t>Principal: Mr Dermot McNiffe</w:t>
      </w:r>
    </w:p>
    <w:p w:rsidR="002D5D11" w:rsidRPr="00330A16" w:rsidRDefault="002D5D11" w:rsidP="002D5D11">
      <w:pPr>
        <w:pStyle w:val="NoSpacing"/>
      </w:pPr>
    </w:p>
    <w:p w:rsidR="00FE17E7" w:rsidRPr="002D5D11" w:rsidRDefault="002207D5" w:rsidP="00FE17E7">
      <w:pPr>
        <w:rPr>
          <w:b/>
          <w:sz w:val="32"/>
          <w:szCs w:val="32"/>
        </w:rPr>
      </w:pPr>
      <w:r w:rsidRPr="002D5D11">
        <w:rPr>
          <w:b/>
          <w:sz w:val="32"/>
          <w:szCs w:val="32"/>
        </w:rPr>
        <w:t>Teacher of</w:t>
      </w:r>
      <w:r w:rsidR="00FE17E7" w:rsidRPr="002D5D11">
        <w:rPr>
          <w:b/>
          <w:sz w:val="32"/>
          <w:szCs w:val="32"/>
        </w:rPr>
        <w:t xml:space="preserve"> Computer Science</w:t>
      </w:r>
    </w:p>
    <w:p w:rsidR="00FE17E7" w:rsidRPr="002D5D11" w:rsidRDefault="004B6749" w:rsidP="002D5D11">
      <w:pPr>
        <w:pStyle w:val="NoSpacing"/>
        <w:rPr>
          <w:sz w:val="24"/>
          <w:szCs w:val="24"/>
        </w:rPr>
      </w:pPr>
      <w:r w:rsidRPr="002D5D11">
        <w:rPr>
          <w:b/>
          <w:sz w:val="24"/>
          <w:szCs w:val="24"/>
        </w:rPr>
        <w:t>Salary:</w:t>
      </w:r>
      <w:r w:rsidRPr="002D5D11">
        <w:rPr>
          <w:sz w:val="24"/>
          <w:szCs w:val="24"/>
        </w:rPr>
        <w:t xml:space="preserve"> Academy Pay Points </w:t>
      </w:r>
      <w:r w:rsidR="00104F53" w:rsidRPr="002D5D11">
        <w:rPr>
          <w:sz w:val="24"/>
          <w:szCs w:val="24"/>
        </w:rPr>
        <w:t>1-16</w:t>
      </w:r>
      <w:r w:rsidRPr="002D5D11">
        <w:rPr>
          <w:sz w:val="24"/>
          <w:szCs w:val="24"/>
        </w:rPr>
        <w:t xml:space="preserve"> (£</w:t>
      </w:r>
      <w:r w:rsidR="00104F53" w:rsidRPr="002D5D11">
        <w:rPr>
          <w:sz w:val="24"/>
          <w:szCs w:val="24"/>
        </w:rPr>
        <w:t>23,720</w:t>
      </w:r>
      <w:r w:rsidRPr="002D5D11">
        <w:rPr>
          <w:sz w:val="24"/>
          <w:szCs w:val="24"/>
        </w:rPr>
        <w:t xml:space="preserve"> - £39,406 per annum</w:t>
      </w:r>
      <w:r w:rsidR="001876E9">
        <w:rPr>
          <w:sz w:val="24"/>
          <w:szCs w:val="24"/>
        </w:rPr>
        <w:t xml:space="preserve"> pro rata</w:t>
      </w:r>
      <w:bookmarkStart w:id="0" w:name="_GoBack"/>
      <w:bookmarkEnd w:id="0"/>
      <w:r w:rsidRPr="002D5D11">
        <w:rPr>
          <w:sz w:val="24"/>
          <w:szCs w:val="24"/>
        </w:rPr>
        <w:t xml:space="preserve">) </w:t>
      </w:r>
    </w:p>
    <w:p w:rsidR="00FE17E7" w:rsidRPr="002D5D11" w:rsidRDefault="00FE17E7" w:rsidP="002D5D11">
      <w:pPr>
        <w:pStyle w:val="NoSpacing"/>
        <w:rPr>
          <w:sz w:val="24"/>
          <w:szCs w:val="24"/>
        </w:rPr>
      </w:pPr>
      <w:r w:rsidRPr="002D5D11">
        <w:rPr>
          <w:b/>
          <w:sz w:val="24"/>
          <w:szCs w:val="24"/>
        </w:rPr>
        <w:t>Hours of work:</w:t>
      </w:r>
      <w:r w:rsidRPr="002D5D11">
        <w:rPr>
          <w:sz w:val="24"/>
          <w:szCs w:val="24"/>
        </w:rPr>
        <w:t xml:space="preserve">  </w:t>
      </w:r>
      <w:r w:rsidR="00ED18D1" w:rsidRPr="002D5D11">
        <w:rPr>
          <w:sz w:val="24"/>
          <w:szCs w:val="24"/>
        </w:rPr>
        <w:t xml:space="preserve">Part </w:t>
      </w:r>
      <w:r w:rsidR="00DE00E7">
        <w:rPr>
          <w:sz w:val="24"/>
          <w:szCs w:val="24"/>
        </w:rPr>
        <w:t>time, 0.6 FTE</w:t>
      </w:r>
    </w:p>
    <w:p w:rsidR="00FE17E7" w:rsidRPr="002D5D11" w:rsidRDefault="00882510" w:rsidP="002D5D11">
      <w:pPr>
        <w:pStyle w:val="NoSpacing"/>
        <w:rPr>
          <w:sz w:val="24"/>
          <w:szCs w:val="24"/>
        </w:rPr>
      </w:pPr>
      <w:r w:rsidRPr="002D5D11">
        <w:rPr>
          <w:b/>
          <w:sz w:val="24"/>
          <w:szCs w:val="24"/>
        </w:rPr>
        <w:t>Closing date:</w:t>
      </w:r>
      <w:r w:rsidRPr="002D5D11">
        <w:rPr>
          <w:sz w:val="24"/>
          <w:szCs w:val="24"/>
        </w:rPr>
        <w:t xml:space="preserve"> 9am Monday </w:t>
      </w:r>
      <w:r w:rsidR="00DE00E7">
        <w:rPr>
          <w:sz w:val="24"/>
          <w:szCs w:val="24"/>
        </w:rPr>
        <w:t>16</w:t>
      </w:r>
      <w:r w:rsidR="00DE00E7" w:rsidRPr="00DE00E7">
        <w:rPr>
          <w:sz w:val="24"/>
          <w:szCs w:val="24"/>
          <w:vertAlign w:val="superscript"/>
        </w:rPr>
        <w:t>th</w:t>
      </w:r>
      <w:r w:rsidR="00DE00E7">
        <w:rPr>
          <w:sz w:val="24"/>
          <w:szCs w:val="24"/>
        </w:rPr>
        <w:t xml:space="preserve"> September 2019</w:t>
      </w:r>
    </w:p>
    <w:p w:rsidR="002D5D11" w:rsidRPr="004357DA" w:rsidRDefault="002D5D11" w:rsidP="002D5D11">
      <w:pPr>
        <w:pStyle w:val="NoSpacing"/>
      </w:pPr>
    </w:p>
    <w:p w:rsidR="00FE17E7" w:rsidRDefault="00FE17E7" w:rsidP="00FE17E7">
      <w:pPr>
        <w:rPr>
          <w:rFonts w:asciiTheme="minorHAnsi" w:hAnsiTheme="minorHAnsi"/>
          <w:sz w:val="24"/>
          <w:szCs w:val="24"/>
        </w:rPr>
      </w:pPr>
      <w:r w:rsidRPr="00FE17E7">
        <w:rPr>
          <w:sz w:val="24"/>
          <w:szCs w:val="24"/>
        </w:rPr>
        <w:t xml:space="preserve">We are looking to appoint an excellent </w:t>
      </w:r>
      <w:r w:rsidR="002207D5">
        <w:rPr>
          <w:sz w:val="24"/>
          <w:szCs w:val="24"/>
        </w:rPr>
        <w:t>Teacher of</w:t>
      </w:r>
      <w:r>
        <w:rPr>
          <w:sz w:val="24"/>
          <w:szCs w:val="24"/>
        </w:rPr>
        <w:t xml:space="preserve"> </w:t>
      </w:r>
      <w:r w:rsidR="00737ACA">
        <w:rPr>
          <w:sz w:val="24"/>
          <w:szCs w:val="24"/>
        </w:rPr>
        <w:t>Computer Science</w:t>
      </w:r>
      <w:r>
        <w:rPr>
          <w:sz w:val="24"/>
          <w:szCs w:val="24"/>
        </w:rPr>
        <w:t xml:space="preserve">. </w:t>
      </w:r>
      <w:r w:rsidRPr="00FE17E7">
        <w:rPr>
          <w:rFonts w:asciiTheme="minorHAnsi" w:hAnsiTheme="minorHAnsi"/>
          <w:sz w:val="24"/>
          <w:szCs w:val="24"/>
        </w:rPr>
        <w:t xml:space="preserve">You will be committed to innovative Teaching and Learning, have excellent subject knowledge, and have the confidence to deliver an ethos of challenge </w:t>
      </w:r>
      <w:r w:rsidR="00737ACA">
        <w:rPr>
          <w:rFonts w:asciiTheme="minorHAnsi" w:hAnsiTheme="minorHAnsi"/>
          <w:sz w:val="24"/>
          <w:szCs w:val="24"/>
        </w:rPr>
        <w:t>in the Business and ICT faculty</w:t>
      </w:r>
      <w:r w:rsidRPr="00FE17E7">
        <w:rPr>
          <w:rFonts w:asciiTheme="minorHAnsi" w:hAnsiTheme="minorHAnsi"/>
          <w:sz w:val="24"/>
          <w:szCs w:val="24"/>
        </w:rPr>
        <w:t xml:space="preserve">.  </w:t>
      </w:r>
    </w:p>
    <w:p w:rsidR="002207D5" w:rsidRPr="00FE17E7" w:rsidRDefault="002207D5" w:rsidP="00FE17E7">
      <w:pPr>
        <w:rPr>
          <w:sz w:val="24"/>
          <w:szCs w:val="24"/>
        </w:rPr>
      </w:pPr>
      <w:r>
        <w:rPr>
          <w:rFonts w:asciiTheme="minorHAnsi" w:hAnsiTheme="minorHAnsi"/>
          <w:sz w:val="24"/>
          <w:szCs w:val="24"/>
        </w:rPr>
        <w:t xml:space="preserve">We are happy to accept applications from candidates looking for </w:t>
      </w:r>
      <w:r w:rsidR="00A13EF9">
        <w:rPr>
          <w:rFonts w:asciiTheme="minorHAnsi" w:hAnsiTheme="minorHAnsi"/>
          <w:sz w:val="24"/>
          <w:szCs w:val="24"/>
        </w:rPr>
        <w:t xml:space="preserve">0.6 FTE or 0.4 FTE. </w:t>
      </w:r>
    </w:p>
    <w:p w:rsidR="00FE17E7" w:rsidRPr="00FE17E7" w:rsidRDefault="00FE17E7" w:rsidP="00FE17E7">
      <w:pPr>
        <w:rPr>
          <w:sz w:val="24"/>
          <w:szCs w:val="24"/>
        </w:rPr>
      </w:pPr>
      <w:r w:rsidRPr="00FE17E7">
        <w:rPr>
          <w:sz w:val="24"/>
          <w:szCs w:val="24"/>
        </w:rPr>
        <w:t>Sponsored by the Anglican Diocese of Gloucester and the Roman Catholic Diocese of Clifton who aim to build and develop an Academy at the heart of the community it serves with an emphasis on body, mind, and spirit - the whole person. We are a faith Academy, however we welcome applications from all denominations.</w:t>
      </w:r>
    </w:p>
    <w:p w:rsidR="00FE17E7" w:rsidRPr="00FE17E7" w:rsidRDefault="00FE17E7" w:rsidP="00FE17E7">
      <w:pPr>
        <w:rPr>
          <w:sz w:val="24"/>
          <w:szCs w:val="24"/>
        </w:rPr>
      </w:pPr>
      <w:r w:rsidRPr="00FE17E7">
        <w:rPr>
          <w:sz w:val="24"/>
          <w:szCs w:val="24"/>
        </w:rPr>
        <w:t>All Saints’ Academy was rated “Good” for the second time in December 2018:</w:t>
      </w:r>
    </w:p>
    <w:p w:rsidR="00FE17E7" w:rsidRPr="00FE17E7" w:rsidRDefault="00FE17E7" w:rsidP="00FE17E7">
      <w:pPr>
        <w:pStyle w:val="ListParagraph"/>
        <w:numPr>
          <w:ilvl w:val="0"/>
          <w:numId w:val="2"/>
        </w:numPr>
        <w:rPr>
          <w:sz w:val="24"/>
          <w:szCs w:val="24"/>
        </w:rPr>
      </w:pPr>
      <w:r w:rsidRPr="00FE17E7">
        <w:rPr>
          <w:sz w:val="24"/>
          <w:szCs w:val="24"/>
        </w:rPr>
        <w:t>All Saints’ Academy is an inclusive school.</w:t>
      </w:r>
    </w:p>
    <w:p w:rsidR="00FE17E7" w:rsidRPr="00FE17E7" w:rsidRDefault="00FE17E7" w:rsidP="00FE17E7">
      <w:pPr>
        <w:pStyle w:val="ListParagraph"/>
        <w:numPr>
          <w:ilvl w:val="0"/>
          <w:numId w:val="2"/>
        </w:numPr>
        <w:rPr>
          <w:sz w:val="24"/>
          <w:szCs w:val="24"/>
        </w:rPr>
      </w:pPr>
      <w:r w:rsidRPr="00FE17E7">
        <w:rPr>
          <w:sz w:val="24"/>
          <w:szCs w:val="24"/>
        </w:rPr>
        <w:t>Leaders and directors have been successful in improving pupils’ life chances by ensuring that they have achieved well in recent years.</w:t>
      </w:r>
    </w:p>
    <w:p w:rsidR="00FE17E7" w:rsidRPr="00FE17E7" w:rsidRDefault="00FE17E7" w:rsidP="00FE17E7">
      <w:pPr>
        <w:pStyle w:val="ListParagraph"/>
        <w:numPr>
          <w:ilvl w:val="0"/>
          <w:numId w:val="2"/>
        </w:numPr>
        <w:rPr>
          <w:sz w:val="24"/>
          <w:szCs w:val="24"/>
        </w:rPr>
      </w:pPr>
      <w:r w:rsidRPr="00FE17E7">
        <w:rPr>
          <w:sz w:val="24"/>
          <w:szCs w:val="24"/>
        </w:rPr>
        <w:t>Staff hold fast to the school’s values and ethos which unite them in their drive to improve standards.</w:t>
      </w:r>
    </w:p>
    <w:p w:rsidR="00FE17E7" w:rsidRPr="00FE17E7" w:rsidRDefault="00FE17E7" w:rsidP="00FE17E7">
      <w:pPr>
        <w:pStyle w:val="ListParagraph"/>
        <w:numPr>
          <w:ilvl w:val="0"/>
          <w:numId w:val="2"/>
        </w:numPr>
        <w:rPr>
          <w:sz w:val="24"/>
          <w:szCs w:val="24"/>
        </w:rPr>
      </w:pPr>
      <w:r w:rsidRPr="00FE17E7">
        <w:rPr>
          <w:sz w:val="24"/>
          <w:szCs w:val="24"/>
        </w:rPr>
        <w:t xml:space="preserve">There is a clear determination to support pupils and their families to overcome barriers. </w:t>
      </w:r>
    </w:p>
    <w:p w:rsidR="00FE17E7" w:rsidRPr="00FE17E7" w:rsidRDefault="00FE17E7" w:rsidP="00FE17E7">
      <w:pPr>
        <w:jc w:val="both"/>
        <w:rPr>
          <w:sz w:val="24"/>
          <w:szCs w:val="24"/>
        </w:rPr>
      </w:pPr>
      <w:r w:rsidRPr="00FE17E7">
        <w:rPr>
          <w:sz w:val="24"/>
          <w:szCs w:val="24"/>
        </w:rPr>
        <w:t>What we can offer:</w:t>
      </w:r>
    </w:p>
    <w:p w:rsidR="00FE17E7" w:rsidRPr="00FE17E7" w:rsidRDefault="00FE17E7" w:rsidP="00FE17E7">
      <w:pPr>
        <w:numPr>
          <w:ilvl w:val="0"/>
          <w:numId w:val="1"/>
        </w:numPr>
        <w:spacing w:after="0" w:line="240" w:lineRule="auto"/>
        <w:jc w:val="both"/>
        <w:rPr>
          <w:sz w:val="24"/>
          <w:szCs w:val="24"/>
        </w:rPr>
      </w:pPr>
      <w:r w:rsidRPr="00FE17E7">
        <w:rPr>
          <w:sz w:val="24"/>
          <w:szCs w:val="24"/>
        </w:rPr>
        <w:t xml:space="preserve">The Academy is in an attractive new building, within easy access to Cheltenham, Tewkesbury and the M5. </w:t>
      </w:r>
    </w:p>
    <w:p w:rsidR="00FE17E7" w:rsidRPr="00FE17E7" w:rsidRDefault="00FE17E7" w:rsidP="00FE17E7">
      <w:pPr>
        <w:numPr>
          <w:ilvl w:val="0"/>
          <w:numId w:val="1"/>
        </w:numPr>
        <w:spacing w:after="0" w:line="240" w:lineRule="auto"/>
        <w:jc w:val="both"/>
        <w:rPr>
          <w:sz w:val="24"/>
          <w:szCs w:val="24"/>
        </w:rPr>
      </w:pPr>
      <w:r w:rsidRPr="00FE17E7">
        <w:rPr>
          <w:sz w:val="24"/>
          <w:szCs w:val="24"/>
        </w:rPr>
        <w:t>Free access to the onsite gym facility</w:t>
      </w:r>
    </w:p>
    <w:p w:rsidR="00FE17E7" w:rsidRPr="00FE17E7" w:rsidRDefault="00FE17E7" w:rsidP="00FE17E7">
      <w:pPr>
        <w:numPr>
          <w:ilvl w:val="0"/>
          <w:numId w:val="1"/>
        </w:numPr>
        <w:spacing w:after="0" w:line="240" w:lineRule="auto"/>
        <w:jc w:val="both"/>
        <w:rPr>
          <w:sz w:val="24"/>
          <w:szCs w:val="24"/>
        </w:rPr>
      </w:pPr>
      <w:r w:rsidRPr="00FE17E7">
        <w:rPr>
          <w:sz w:val="24"/>
          <w:szCs w:val="24"/>
        </w:rPr>
        <w:t>Cycle Scheme</w:t>
      </w:r>
    </w:p>
    <w:p w:rsidR="00FE17E7" w:rsidRDefault="00FE17E7" w:rsidP="00FE17E7">
      <w:pPr>
        <w:numPr>
          <w:ilvl w:val="0"/>
          <w:numId w:val="1"/>
        </w:numPr>
        <w:spacing w:after="0" w:line="240" w:lineRule="auto"/>
        <w:jc w:val="both"/>
        <w:rPr>
          <w:sz w:val="24"/>
          <w:szCs w:val="24"/>
        </w:rPr>
      </w:pPr>
      <w:r w:rsidRPr="00FE17E7">
        <w:rPr>
          <w:sz w:val="24"/>
          <w:szCs w:val="24"/>
        </w:rPr>
        <w:t>Free onsite parking</w:t>
      </w:r>
    </w:p>
    <w:p w:rsidR="00882510" w:rsidRPr="00FE17E7" w:rsidRDefault="00882510" w:rsidP="00FE17E7">
      <w:pPr>
        <w:numPr>
          <w:ilvl w:val="0"/>
          <w:numId w:val="1"/>
        </w:numPr>
        <w:spacing w:after="0" w:line="240" w:lineRule="auto"/>
        <w:jc w:val="both"/>
        <w:rPr>
          <w:sz w:val="24"/>
          <w:szCs w:val="24"/>
        </w:rPr>
      </w:pPr>
      <w:proofErr w:type="spellStart"/>
      <w:r>
        <w:rPr>
          <w:sz w:val="24"/>
          <w:szCs w:val="24"/>
        </w:rPr>
        <w:t>Teachers</w:t>
      </w:r>
      <w:proofErr w:type="spellEnd"/>
      <w:r>
        <w:rPr>
          <w:sz w:val="24"/>
          <w:szCs w:val="24"/>
        </w:rPr>
        <w:t xml:space="preserve"> Pension Scheme</w:t>
      </w:r>
    </w:p>
    <w:p w:rsidR="00FE17E7" w:rsidRPr="00FE17E7" w:rsidRDefault="00FE17E7" w:rsidP="00FE17E7">
      <w:pPr>
        <w:spacing w:before="100" w:beforeAutospacing="1"/>
        <w:rPr>
          <w:rFonts w:cs="Arial"/>
          <w:sz w:val="24"/>
          <w:szCs w:val="24"/>
          <w:lang w:eastAsia="en-GB"/>
        </w:rPr>
      </w:pPr>
      <w:r w:rsidRPr="00FE17E7">
        <w:rPr>
          <w:rFonts w:cs="Arial"/>
          <w:sz w:val="24"/>
          <w:szCs w:val="24"/>
          <w:lang w:eastAsia="en-GB"/>
        </w:rPr>
        <w:t>The Academy is committed to safeguarding and promoting the welfare of children and young people, and expects all staff and volunteers to share this commitment.  Successful applicants will be subject to enhanced DBS clearance.</w:t>
      </w:r>
    </w:p>
    <w:p w:rsidR="00FE17E7" w:rsidRPr="00FE17E7" w:rsidRDefault="00FE17E7" w:rsidP="00FE17E7">
      <w:pPr>
        <w:spacing w:before="100" w:beforeAutospacing="1"/>
        <w:rPr>
          <w:rFonts w:cs="Arial"/>
          <w:sz w:val="24"/>
          <w:szCs w:val="24"/>
          <w:lang w:eastAsia="en-GB"/>
        </w:rPr>
      </w:pPr>
      <w:r w:rsidRPr="00FE17E7">
        <w:rPr>
          <w:rFonts w:cs="Arial"/>
          <w:sz w:val="24"/>
          <w:szCs w:val="24"/>
          <w:lang w:eastAsia="en-GB"/>
        </w:rPr>
        <w:lastRenderedPageBreak/>
        <w:t>To apply for this role please send a covering letter and a completed</w:t>
      </w:r>
      <w:r w:rsidRPr="00FE17E7">
        <w:rPr>
          <w:rFonts w:cs="Arial"/>
          <w:color w:val="000000"/>
          <w:sz w:val="24"/>
          <w:szCs w:val="24"/>
          <w:lang w:eastAsia="en-GB"/>
        </w:rPr>
        <w:t xml:space="preserve"> Teaching</w:t>
      </w:r>
      <w:r w:rsidRPr="00FE17E7">
        <w:rPr>
          <w:rFonts w:cs="Arial"/>
          <w:b/>
          <w:color w:val="FF0000"/>
          <w:sz w:val="24"/>
          <w:szCs w:val="24"/>
          <w:lang w:eastAsia="en-GB"/>
        </w:rPr>
        <w:t xml:space="preserve"> </w:t>
      </w:r>
      <w:r w:rsidRPr="00FE17E7">
        <w:rPr>
          <w:rFonts w:cs="Arial"/>
          <w:sz w:val="24"/>
          <w:szCs w:val="24"/>
          <w:lang w:eastAsia="en-GB"/>
        </w:rPr>
        <w:t xml:space="preserve">Staff Application Form to Katie Jordan, HR Officer at </w:t>
      </w:r>
      <w:hyperlink r:id="rId8" w:history="1">
        <w:r w:rsidRPr="00FE17E7">
          <w:rPr>
            <w:rStyle w:val="Hyperlink"/>
            <w:rFonts w:cs="Arial"/>
            <w:sz w:val="24"/>
            <w:szCs w:val="24"/>
            <w:lang w:eastAsia="en-GB"/>
          </w:rPr>
          <w:t>hr@asachelt.org</w:t>
        </w:r>
      </w:hyperlink>
    </w:p>
    <w:p w:rsidR="00FE17E7" w:rsidRPr="00FE17E7" w:rsidRDefault="00FE17E7" w:rsidP="00E61E04">
      <w:pPr>
        <w:rPr>
          <w:rFonts w:ascii="Arial" w:hAnsi="Arial" w:cs="Arial"/>
          <w:b/>
          <w:sz w:val="24"/>
          <w:szCs w:val="24"/>
        </w:rPr>
      </w:pPr>
    </w:p>
    <w:sectPr w:rsidR="00FE17E7" w:rsidRPr="00FE17E7" w:rsidSect="00F629F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CB2" w:rsidRDefault="00954CB2" w:rsidP="00F629F8">
      <w:pPr>
        <w:spacing w:after="0" w:line="240" w:lineRule="auto"/>
      </w:pPr>
      <w:r>
        <w:separator/>
      </w:r>
    </w:p>
  </w:endnote>
  <w:endnote w:type="continuationSeparator" w:id="0">
    <w:p w:rsidR="00954CB2" w:rsidRDefault="00954CB2" w:rsidP="00F6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E7" w:rsidRDefault="00FE17E7" w:rsidP="00F629F8">
    <w:pPr>
      <w:pStyle w:val="Footer"/>
    </w:pPr>
    <w:r>
      <w:rPr>
        <w:noProof/>
        <w:lang w:eastAsia="en-GB"/>
      </w:rPr>
      <mc:AlternateContent>
        <mc:Choice Requires="wpg">
          <w:drawing>
            <wp:anchor distT="0" distB="0" distL="114300" distR="114300" simplePos="0" relativeHeight="251656704" behindDoc="0" locked="0" layoutInCell="1" allowOverlap="1">
              <wp:simplePos x="0" y="0"/>
              <wp:positionH relativeFrom="margin">
                <wp:align>center</wp:align>
              </wp:positionH>
              <wp:positionV relativeFrom="paragraph">
                <wp:posOffset>-76200</wp:posOffset>
              </wp:positionV>
              <wp:extent cx="6357620" cy="863600"/>
              <wp:effectExtent l="0" t="0" r="2413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7620" cy="863600"/>
                        <a:chOff x="0" y="0"/>
                        <a:chExt cx="6184900" cy="863600"/>
                      </a:xfrm>
                    </wpg:grpSpPr>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10640" y="254000"/>
                          <a:ext cx="3556000" cy="609600"/>
                        </a:xfrm>
                        <a:prstGeom prst="rect">
                          <a:avLst/>
                        </a:prstGeom>
                      </pic:spPr>
                    </pic:pic>
                    <wps:wsp>
                      <wps:cNvPr id="12" name="Straight Connector 12"/>
                      <wps:cNvCnPr/>
                      <wps:spPr>
                        <a:xfrm>
                          <a:off x="0" y="0"/>
                          <a:ext cx="6184900" cy="0"/>
                        </a:xfrm>
                        <a:prstGeom prst="line">
                          <a:avLst/>
                        </a:prstGeom>
                        <a:noFill/>
                        <a:ln w="12700" cap="flat" cmpd="sng" algn="ctr">
                          <a:solidFill>
                            <a:sysClr val="window" lastClr="FFFFFF">
                              <a:lumMod val="50000"/>
                            </a:sysClr>
                          </a:solidFill>
                          <a:prstDash val="solid"/>
                          <a:miter lim="800000"/>
                        </a:ln>
                        <a:effectLst/>
                      </wps:spPr>
                      <wps:bodyPr/>
                    </wps:wsp>
                    <wps:wsp>
                      <wps:cNvPr id="13" name="Text Box 13"/>
                      <wps:cNvSpPr txBox="1"/>
                      <wps:spPr>
                        <a:xfrm>
                          <a:off x="1593964" y="40640"/>
                          <a:ext cx="2893364" cy="335280"/>
                        </a:xfrm>
                        <a:prstGeom prst="rect">
                          <a:avLst/>
                        </a:prstGeom>
                        <a:noFill/>
                        <a:ln>
                          <a:noFill/>
                        </a:ln>
                        <a:effectLst/>
                        <a:extLst>
                          <a:ext uri="{C572A759-6A51-4108-AA02-DFA0A04FC94B}"/>
                        </a:extLst>
                      </wps:spPr>
                      <wps:txbx>
                        <w:txbxContent>
                          <w:p w:rsidR="00FE17E7" w:rsidRPr="0062427D" w:rsidRDefault="00FE17E7" w:rsidP="00F629F8">
                            <w:pPr>
                              <w:rPr>
                                <w:color w:val="808080"/>
                              </w:rPr>
                            </w:pPr>
                            <w:r w:rsidRPr="0062427D">
                              <w:rPr>
                                <w:color w:val="808080"/>
                              </w:rPr>
                              <w:t>Principal: Dermot McNiffe, B Ed Hons, NPQH</w:t>
                            </w:r>
                          </w:p>
                          <w:p w:rsidR="00FE17E7" w:rsidRPr="0062427D" w:rsidRDefault="00FE17E7" w:rsidP="00F629F8">
                            <w:pPr>
                              <w:rPr>
                                <w:color w:val="808080"/>
                              </w:rPr>
                            </w:pPr>
                          </w:p>
                          <w:p w:rsidR="00FE17E7" w:rsidRPr="0062427D" w:rsidRDefault="00FE17E7" w:rsidP="00F629F8">
                            <w:pPr>
                              <w:jc w:val="right"/>
                              <w:rPr>
                                <w:color w:val="8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 o:spid="_x0000_s1026" style="position:absolute;margin-left:0;margin-top:-6pt;width:500.6pt;height:68pt;z-index:251656704;mso-position-horizontal:center;mso-position-horizontal-relative:margin;mso-width-relative:margin" coordsize="61849,8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je4WNsNmldASUUxLhZMbc89KfTv0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106;top:2540;width:3556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">
                <v:imagedata r:id="rId2" o:title=""/>
              </v:shape>
              <v:line id="Straight Connector 12" o:spid="_x0000_s1028"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" strokecolor="#7f7f7f" strokeweight="1pt">
                <v:stroke joinstyle="miter"/>
              </v:line>
              <v:shapetype id="_x0000_t202" coordsize="21600,21600" o:spt="202" path="m,l,21600r21600,l21600,xe">
                <v:stroke joinstyle="miter"/>
                <v:path gradientshapeok="t" o:connecttype="rect"/>
              </v:shapetype>
              <v:shape id="Text Box 13" o:spid="_x0000_s1029" type="#_x0000_t202" style="position:absolute;left:15939;top:406;width:2893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FE17E7" w:rsidRPr="0062427D" w:rsidRDefault="00FE17E7" w:rsidP="00F629F8">
                      <w:pPr>
                        <w:rPr>
                          <w:color w:val="808080"/>
                        </w:rPr>
                      </w:pPr>
                      <w:r w:rsidRPr="0062427D">
                        <w:rPr>
                          <w:color w:val="808080"/>
                        </w:rPr>
                        <w:t>Principal: Dermot McNiffe, B Ed Hons, NPQH</w:t>
                      </w:r>
                    </w:p>
                    <w:p w:rsidR="00FE17E7" w:rsidRPr="0062427D" w:rsidRDefault="00FE17E7" w:rsidP="00F629F8">
                      <w:pPr>
                        <w:rPr>
                          <w:color w:val="808080"/>
                        </w:rPr>
                      </w:pPr>
                    </w:p>
                    <w:p w:rsidR="00FE17E7" w:rsidRPr="0062427D" w:rsidRDefault="00FE17E7" w:rsidP="00F629F8">
                      <w:pPr>
                        <w:jc w:val="right"/>
                        <w:rPr>
                          <w:color w:val="808080"/>
                        </w:rPr>
                      </w:pPr>
                    </w:p>
                  </w:txbxContent>
                </v:textbox>
              </v:shape>
              <w10:wrap anchorx="margin"/>
            </v:group>
          </w:pict>
        </mc:Fallback>
      </mc:AlternateContent>
    </w:r>
  </w:p>
  <w:p w:rsidR="00FE17E7" w:rsidRDefault="00FE17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E7" w:rsidRDefault="00FE17E7">
    <w:pPr>
      <w:pStyle w:val="Footer"/>
    </w:pPr>
    <w:r>
      <w:rPr>
        <w:noProof/>
        <w:lang w:eastAsia="en-GB"/>
      </w:rPr>
      <mc:AlternateContent>
        <mc:Choice Requires="wpg">
          <w:drawing>
            <wp:anchor distT="0" distB="0" distL="114300" distR="114300" simplePos="0" relativeHeight="251658752" behindDoc="0" locked="0" layoutInCell="1" allowOverlap="1">
              <wp:simplePos x="0" y="0"/>
              <wp:positionH relativeFrom="margin">
                <wp:align>center</wp:align>
              </wp:positionH>
              <wp:positionV relativeFrom="paragraph">
                <wp:posOffset>-232410</wp:posOffset>
              </wp:positionV>
              <wp:extent cx="6357620" cy="863600"/>
              <wp:effectExtent l="0" t="0" r="2413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7620" cy="863600"/>
                        <a:chOff x="0" y="0"/>
                        <a:chExt cx="6184900" cy="86360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10640" y="254000"/>
                          <a:ext cx="3556000" cy="609600"/>
                        </a:xfrm>
                        <a:prstGeom prst="rect">
                          <a:avLst/>
                        </a:prstGeom>
                      </pic:spPr>
                    </pic:pic>
                    <wps:wsp>
                      <wps:cNvPr id="17" name="Straight Connector 17"/>
                      <wps:cNvCnPr/>
                      <wps:spPr>
                        <a:xfrm>
                          <a:off x="0" y="0"/>
                          <a:ext cx="6184900" cy="0"/>
                        </a:xfrm>
                        <a:prstGeom prst="line">
                          <a:avLst/>
                        </a:prstGeom>
                        <a:noFill/>
                        <a:ln w="12700" cap="flat" cmpd="sng" algn="ctr">
                          <a:solidFill>
                            <a:sysClr val="window" lastClr="FFFFFF">
                              <a:lumMod val="50000"/>
                            </a:sysClr>
                          </a:solidFill>
                          <a:prstDash val="solid"/>
                          <a:miter lim="800000"/>
                        </a:ln>
                        <a:effectLst/>
                      </wps:spPr>
                      <wps:bodyPr/>
                    </wps:wsp>
                    <wps:wsp>
                      <wps:cNvPr id="18" name="Text Box 18"/>
                      <wps:cNvSpPr txBox="1"/>
                      <wps:spPr>
                        <a:xfrm>
                          <a:off x="1593964" y="40640"/>
                          <a:ext cx="2893364" cy="335280"/>
                        </a:xfrm>
                        <a:prstGeom prst="rect">
                          <a:avLst/>
                        </a:prstGeom>
                        <a:noFill/>
                        <a:ln>
                          <a:noFill/>
                        </a:ln>
                        <a:effectLst/>
                        <a:extLst>
                          <a:ext uri="{C572A759-6A51-4108-AA02-DFA0A04FC94B}"/>
                        </a:extLst>
                      </wps:spPr>
                      <wps:txbx>
                        <w:txbxContent>
                          <w:p w:rsidR="00FE17E7" w:rsidRPr="0062427D" w:rsidRDefault="00FE17E7" w:rsidP="00F629F8">
                            <w:pPr>
                              <w:rPr>
                                <w:color w:val="808080"/>
                              </w:rPr>
                            </w:pPr>
                            <w:r w:rsidRPr="0062427D">
                              <w:rPr>
                                <w:color w:val="808080"/>
                              </w:rPr>
                              <w:t>Principal: Dermot McNiffe, B Ed Hons, NPQH</w:t>
                            </w:r>
                          </w:p>
                          <w:p w:rsidR="00FE17E7" w:rsidRPr="0062427D" w:rsidRDefault="00FE17E7" w:rsidP="00F629F8">
                            <w:pPr>
                              <w:rPr>
                                <w:color w:val="808080"/>
                              </w:rPr>
                            </w:pPr>
                          </w:p>
                          <w:p w:rsidR="00FE17E7" w:rsidRPr="0062427D" w:rsidRDefault="00FE17E7" w:rsidP="00F629F8">
                            <w:pPr>
                              <w:jc w:val="right"/>
                              <w:rPr>
                                <w:color w:val="8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 o:spid="_x0000_s1035" style="position:absolute;margin-left:0;margin-top:-18.3pt;width:500.6pt;height:68pt;z-index:251658752;mso-position-horizontal:center;mso-position-horizontal-relative:margin;mso-width-relative:margin" coordsize="61849,8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N7hY2w2aV0BJRTEuFkxtzz0p9O/Q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13106;top:2540;width:3556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">
                <v:imagedata r:id="rId2" o:title=""/>
              </v:shape>
              <v:line id="Straight Connector 17" o:spid="_x0000_s1037"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" strokecolor="#7f7f7f" strokeweight="1pt">
                <v:stroke joinstyle="miter"/>
              </v:line>
              <v:shapetype id="_x0000_t202" coordsize="21600,21600" o:spt="202" path="m,l,21600r21600,l21600,xe">
                <v:stroke joinstyle="miter"/>
                <v:path gradientshapeok="t" o:connecttype="rect"/>
              </v:shapetype>
              <v:shape id="Text Box 18" o:spid="_x0000_s1038" type="#_x0000_t202" style="position:absolute;left:15939;top:406;width:2893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" filled="f" stroked="f">
                <v:textbox>
                  <w:txbxContent>
                    <w:p w:rsidR="00FE17E7" w:rsidRPr="0062427D" w:rsidRDefault="00FE17E7" w:rsidP="00F629F8">
                      <w:pPr>
                        <w:rPr>
                          <w:color w:val="808080"/>
                        </w:rPr>
                      </w:pPr>
                      <w:r w:rsidRPr="0062427D">
                        <w:rPr>
                          <w:color w:val="808080"/>
                        </w:rPr>
                        <w:t>Principal: Dermot McNiffe, B Ed Hons, NPQH</w:t>
                      </w:r>
                    </w:p>
                    <w:p w:rsidR="00FE17E7" w:rsidRPr="0062427D" w:rsidRDefault="00FE17E7" w:rsidP="00F629F8">
                      <w:pPr>
                        <w:rPr>
                          <w:color w:val="808080"/>
                        </w:rPr>
                      </w:pPr>
                    </w:p>
                    <w:p w:rsidR="00FE17E7" w:rsidRPr="0062427D" w:rsidRDefault="00FE17E7" w:rsidP="00F629F8">
                      <w:pPr>
                        <w:jc w:val="right"/>
                        <w:rPr>
                          <w:color w:val="808080"/>
                        </w:rPr>
                      </w:pP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CB2" w:rsidRDefault="00954CB2" w:rsidP="00F629F8">
      <w:pPr>
        <w:spacing w:after="0" w:line="240" w:lineRule="auto"/>
      </w:pPr>
      <w:r>
        <w:separator/>
      </w:r>
    </w:p>
  </w:footnote>
  <w:footnote w:type="continuationSeparator" w:id="0">
    <w:p w:rsidR="00954CB2" w:rsidRDefault="00954CB2" w:rsidP="00F62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E7" w:rsidRDefault="00FE17E7">
    <w:pPr>
      <w:pStyle w:val="Header"/>
    </w:pPr>
    <w:r>
      <w:rPr>
        <w:noProof/>
        <w:lang w:eastAsia="en-GB"/>
      </w:rPr>
      <mc:AlternateContent>
        <mc:Choice Requires="wpg">
          <w:drawing>
            <wp:anchor distT="0" distB="0" distL="114300" distR="114300" simplePos="0" relativeHeight="251657728" behindDoc="0" locked="0" layoutInCell="1" allowOverlap="1">
              <wp:simplePos x="0" y="0"/>
              <wp:positionH relativeFrom="margin">
                <wp:align>center</wp:align>
              </wp:positionH>
              <wp:positionV relativeFrom="paragraph">
                <wp:posOffset>-218440</wp:posOffset>
              </wp:positionV>
              <wp:extent cx="6245860" cy="1524000"/>
              <wp:effectExtent l="0" t="0" r="2159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1524000"/>
                        <a:chOff x="0" y="0"/>
                        <a:chExt cx="6245860" cy="1524000"/>
                      </a:xfrm>
                    </wpg:grpSpPr>
                    <pic:pic xmlns:pic="http://schemas.openxmlformats.org/drawingml/2006/picture">
                      <pic:nvPicPr>
                        <pic:cNvPr id="6" name="Picture 6" descr="Macintosh HD:Users:kskelding:Pictures:iPhoto Library:Masters:2011:09:05:20110905-104251:Cheltenham Logo[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524000"/>
                        </a:xfrm>
                        <a:prstGeom prst="rect">
                          <a:avLst/>
                        </a:prstGeom>
                        <a:noFill/>
                        <a:ln>
                          <a:noFill/>
                        </a:ln>
                      </pic:spPr>
                    </pic:pic>
                    <wps:wsp>
                      <wps:cNvPr id="7" name="Straight Connector 7"/>
                      <wps:cNvCnPr/>
                      <wps:spPr>
                        <a:xfrm>
                          <a:off x="60960" y="0"/>
                          <a:ext cx="6184900" cy="0"/>
                        </a:xfrm>
                        <a:prstGeom prst="line">
                          <a:avLst/>
                        </a:prstGeom>
                        <a:noFill/>
                        <a:ln w="19050" cap="flat" cmpd="sng" algn="ctr">
                          <a:solidFill>
                            <a:sysClr val="window" lastClr="FFFFFF">
                              <a:lumMod val="50000"/>
                            </a:sysClr>
                          </a:solidFill>
                          <a:prstDash val="solid"/>
                          <a:miter lim="800000"/>
                        </a:ln>
                        <a:effectLst/>
                      </wps:spPr>
                      <wps:bodyPr/>
                    </wps:wsp>
                    <wps:wsp>
                      <wps:cNvPr id="10" name="Straight Connector 10"/>
                      <wps:cNvCnPr/>
                      <wps:spPr>
                        <a:xfrm>
                          <a:off x="60960" y="1524000"/>
                          <a:ext cx="6184900" cy="0"/>
                        </a:xfrm>
                        <a:prstGeom prst="line">
                          <a:avLst/>
                        </a:prstGeom>
                        <a:noFill/>
                        <a:ln w="12700" cap="flat" cmpd="sng" algn="ctr">
                          <a:solidFill>
                            <a:sysClr val="window" lastClr="FFFFFF">
                              <a:lumMod val="50000"/>
                            </a:sysClr>
                          </a:solidFill>
                          <a:prstDash val="solid"/>
                          <a:miter lim="800000"/>
                        </a:ln>
                        <a:effectLst/>
                      </wps:spPr>
                      <wps:bodyPr/>
                    </wps:wsp>
                    <wps:wsp>
                      <wps:cNvPr id="14" name="Text Box 14"/>
                      <wps:cNvSpPr txBox="1"/>
                      <wps:spPr>
                        <a:xfrm>
                          <a:off x="3088640" y="60960"/>
                          <a:ext cx="3092450" cy="1463040"/>
                        </a:xfrm>
                        <a:prstGeom prst="rect">
                          <a:avLst/>
                        </a:prstGeom>
                        <a:noFill/>
                        <a:ln>
                          <a:noFill/>
                        </a:ln>
                        <a:effectLst/>
                        <a:extLst>
                          <a:ext uri="{C572A759-6A51-4108-AA02-DFA0A04FC94B}"/>
                        </a:extLst>
                      </wps:spPr>
                      <wps:txbx>
                        <w:txbxContent>
                          <w:p w:rsidR="00FE17E7" w:rsidRPr="00F629F8" w:rsidRDefault="00FE17E7" w:rsidP="00F629F8">
                            <w:pPr>
                              <w:pStyle w:val="NoSpacing"/>
                              <w:jc w:val="right"/>
                            </w:pPr>
                            <w:r w:rsidRPr="00F629F8">
                              <w:t xml:space="preserve">All Saints’ Academy, </w:t>
                            </w:r>
                          </w:p>
                          <w:p w:rsidR="00FE17E7" w:rsidRPr="00F629F8" w:rsidRDefault="00FE17E7" w:rsidP="00F629F8">
                            <w:pPr>
                              <w:pStyle w:val="NoSpacing"/>
                              <w:jc w:val="right"/>
                            </w:pPr>
                            <w:proofErr w:type="spellStart"/>
                            <w:r w:rsidRPr="00F629F8">
                              <w:t>Blaisdon</w:t>
                            </w:r>
                            <w:proofErr w:type="spellEnd"/>
                            <w:r w:rsidRPr="00F629F8">
                              <w:t xml:space="preserve"> Way,</w:t>
                            </w:r>
                          </w:p>
                          <w:p w:rsidR="00FE17E7" w:rsidRPr="00F629F8" w:rsidRDefault="00FE17E7" w:rsidP="00F629F8">
                            <w:pPr>
                              <w:pStyle w:val="NoSpacing"/>
                              <w:jc w:val="right"/>
                            </w:pPr>
                            <w:r w:rsidRPr="00F629F8">
                              <w:t xml:space="preserve">Cheltenham, </w:t>
                            </w:r>
                          </w:p>
                          <w:p w:rsidR="00FE17E7" w:rsidRPr="00F629F8" w:rsidRDefault="00FE17E7" w:rsidP="00F629F8">
                            <w:pPr>
                              <w:pStyle w:val="NoSpacing"/>
                              <w:jc w:val="right"/>
                            </w:pPr>
                            <w:r w:rsidRPr="00F629F8">
                              <w:t>GL51 0WH</w:t>
                            </w:r>
                          </w:p>
                          <w:p w:rsidR="00FE17E7" w:rsidRPr="00F629F8" w:rsidRDefault="00FE17E7" w:rsidP="00F629F8">
                            <w:pPr>
                              <w:pStyle w:val="NoSpacing"/>
                              <w:jc w:val="right"/>
                            </w:pPr>
                            <w:r w:rsidRPr="00F629F8">
                              <w:t>Tel: 01242 711200</w:t>
                            </w:r>
                          </w:p>
                          <w:p w:rsidR="00FE17E7" w:rsidRPr="00F629F8" w:rsidRDefault="00FE17E7" w:rsidP="00F629F8">
                            <w:pPr>
                              <w:pStyle w:val="NoSpacing"/>
                              <w:jc w:val="right"/>
                            </w:pPr>
                            <w:r w:rsidRPr="00F629F8">
                              <w:t xml:space="preserve">Email: </w:t>
                            </w:r>
                            <w:hyperlink r:id="rId2" w:history="1">
                              <w:r w:rsidRPr="00F629F8">
                                <w:rPr>
                                  <w:rStyle w:val="Hyperlink"/>
                                  <w:color w:val="auto"/>
                                </w:rPr>
                                <w:t>admin@asachelt.org</w:t>
                              </w:r>
                            </w:hyperlink>
                          </w:p>
                          <w:p w:rsidR="00FE17E7" w:rsidRPr="00F629F8" w:rsidRDefault="00FE17E7" w:rsidP="00F629F8">
                            <w:pPr>
                              <w:pStyle w:val="NoSpacing"/>
                              <w:jc w:val="right"/>
                            </w:pPr>
                            <w:r w:rsidRPr="00F629F8">
                              <w:t>www.asachelt.org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 o:spid="_x0000_s1030" style="position:absolute;margin-left:0;margin-top:-17.2pt;width:491.8pt;height:120pt;z-index:251657728;mso-position-horizontal:center;mso-position-horizontal-relative:margin" coordsize="62458,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Vl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A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innhpoZqmpmip6eniknnnnkSKGCGJDJLNNLIVSOKNFLMzEAAXPv3vA9TAn6pFv/RfUf8AYhb2&#10;9+9kl7Y/mQ/CLpiWak3j8h9iVmUgOiXC7HqazsjKwzhippqym2FR7iXGVC2uVq2gKixNgRf3vKrK&#10;6hlN1YXB55B/1+ffvZp+tOx9n9vbB2l2d1/lhndl74wdFuHbmVFLV0LVmNr4/JE0tFXwU1dRVEZu&#10;ksM0aSRSKysoII9+98vfva4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L93F5vDze+nVxp1f6n+v14/1/fvdWcv8A&#10;No+PNN8wqn4jVeK3NT1sG9B1l/pQM2GbZf8ApF8sWPfb80ArRlKaki3E7Yl6xksmQQhoxBece9yv&#10;fvdpn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hKzpFI8cZmkSN2SJWVGl&#10;dVJWMO5VFLkWuSAL8+/e2SWrqdbAkxWP6NIuP6ckaj7970rvkh/NV/mMv2VvPbOd3Zmfj02NzNXS&#10;nqvDbO2/hsjtOKKdhT0VTuDN7dn3jk6j7dUL1LVa09SbyQxxxuEHvcVpZH/W7t/gWJH+2vb373XJ&#10;2J313f24X/0pdwdm9iRvKs3228987l3HRRyI2uPwUGVyVVRUyxMLoscaqlvSB7974e/ewm9+9qGm&#10;/wCA8X/BB79734/5aP8A2Qd8YP8AxGVB/wC7DJe/e8/v3s8v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zSCKJ3/ANSvH+LHhR/sSffv&#10;Zbvl535jvjH8b+2e6q1oGrdobWqv7sUVQyaMrvXLtHhdm4xkclpIKrcmQpvuNKu0dKJJNJCEe/e0&#10;5c3vc3ve/wCb/W/+v797+e7UZzM1ebn3LUZXIS7hqcrLnJ821XOMpJmZqtq+XKmuVxUjIPXMZvKG&#10;D+T1Xvz797UUEnliR/yR6v8Agw4b/eR797+gZ8KfkDTfJ/4wdR9yeeCXN7h2zBQb0hgVYlo9+bdk&#10;kwO8IRTABqSCfO4+aopkYc0k8Ti6srH3vL797NP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4PHHILOisP8RyP9Y/Ue/ewV7l+OXRPyExIw3dPVWy+xKWOnkpaOqz+HgkzmKhm8nkG&#10;C3LS/bbiwEjGVjroqqncFiQb+/e2SrhWCWy30soYX5tyQRf82t7970uf5oHxB2r8NfkmNidfT5if&#10;rveOysP2BtGHN1IyFdhoMhk83g8pt6TK+OJsimNyuAlkheRfOtJUQrK0jgyye9xffvdc/v3tQ03/&#10;AAHi/wCCD373vx/y0f8Asg74wf8AiMqD/wB2GS9+95/fvZ5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pyX64v+Ct/vY9+96pP&#10;/ChSngXuv4+1axRipm6t3FTyzhQJZIKbdjyU8Tv9Wjhkq5So/Bkb+vv3tt9+969vv3tQ03+Yi/4I&#10;v+8i/v3vfw/lw0E+N+Cvxcp6gxmSTqXb1evjYsvgyonylMCSqkSCmrE1j6BrgE/X373n9+9n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bTkv1xf8Fb/AHse/e9U/wD4&#10;ULf8zj+PH/iM90/+9TF797bffvevP797UVP/AJiH/lmn+9D3739An+X9/wBkR/Fb/wAQZ13/AO89&#10;R+/e83v3s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bRkf8AOR/8EP8Avfv3vUx/4UG1dQ/yK6PoWlJpKfpWarhhsumOord87khq&#10;pQQNZMsdBCCCSBoFrXN/e27373QL797UdPxBD/yyT/eVB9+9/Qa+CWOfGfCz4o00kiytL8e+pMiG&#10;QEAJl9kYbLRxkNzqhjrQjH6FlJHHv3vL797N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8JHEcbufoqk/65/A/wBiffvY&#10;KfI3uzb3xy6O7N7r3OVfGdf7WrsxDRsSrZfNyeOg21gIiGXTPn9xVlLRIxKqrThmKqCR72nCWkcn&#10;6s7f7dmP/FT797+e5nczvXuXsrLZ7Ims3R2F2jvWsyVUII2lrs9u7eWbed4qaG5JnyOXyOiKMGwL&#10;BRx797UUUYijSMf2Ryf6n6k/7E+/e/oCfEzoPEfGL479V9J4paVp9m7YpY9x19KG8eZ3lk2fL7wz&#10;Qdx5niyO466peEOSYqfxxiyooHveT372Yr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235CXSixD6vy3/AAUfj/kI/wC9&#10;e/e9fz+fN8oRsnqfZ3xg21kAm4e26iPd2/Vp6hkqKDrvbGRQ4agqYkaNxHu7d1Nrja7KYsNPG62k&#10;U+/e4NJF5ZhcXVPU3+w+g/2J/wB49+90ofyufiz/ALNN8sdl4XOYr+Jda9dMnZPZYnTVQVeGwFTC&#10;2G23Va0MU67q3I9LSTQalkkoDVOh/aJHvb97973s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aeqXZ55CwsQx&#10;UD+gXgf7x7970BP5hHam+u4PmL3xufsDHZLB5TG76zGzcTtrKU81JVbb2ps2qlwG2cU9JMF8MzYq&#10;ijqZ2QBKiqqJZ14lufe3ejh8UIuPU/qb/D/Uj/YD373tSfygvij/ALLZ8V8PuTceN+z7N70/h3Ym&#10;7fPF467GbfmpH/uBtefUFlj/AIZgqxq2aKRVkgrsnURNfQLe9yvfvdq/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Macintosh HD:Users:kskelding:Pictures:iPhoto Library:Masters:2011:09:05:20110905-104251:Cheltenham Logo[2].jpg" style="position:absolute;width:3169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">
                <v:imagedata r:id="rId3" o:title="Cheltenham Logo[2]"/>
              </v:shape>
              <v:line id="Straight Connector 7" o:spid="_x0000_s1032" style="position:absolute;visibility:visible;mso-wrap-style:square" from="609,0" to="6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" strokecolor="#7f7f7f" strokeweight="1.5pt">
                <v:stroke joinstyle="miter"/>
              </v:line>
              <v:line id="Straight Connector 10" o:spid="_x0000_s1033" style="position:absolute;visibility:visible;mso-wrap-style:square" from="609,15240" to="62458,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" strokecolor="#7f7f7f" strokeweight="1pt">
                <v:stroke joinstyle="miter"/>
              </v:line>
              <v:shapetype id="_x0000_t202" coordsize="21600,21600" o:spt="202" path="m,l,21600r21600,l21600,xe">
                <v:stroke joinstyle="miter"/>
                <v:path gradientshapeok="t" o:connecttype="rect"/>
              </v:shapetype>
              <v:shape id="Text Box 14" o:spid="_x0000_s1034" type="#_x0000_t202" style="position:absolute;left:30886;top:609;width:30924;height:1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rsidR="00FE17E7" w:rsidRPr="00F629F8" w:rsidRDefault="00FE17E7" w:rsidP="00F629F8">
                      <w:pPr>
                        <w:pStyle w:val="NoSpacing"/>
                        <w:jc w:val="right"/>
                      </w:pPr>
                      <w:r w:rsidRPr="00F629F8">
                        <w:t xml:space="preserve">All Saints’ Academy, </w:t>
                      </w:r>
                    </w:p>
                    <w:p w:rsidR="00FE17E7" w:rsidRPr="00F629F8" w:rsidRDefault="00FE17E7" w:rsidP="00F629F8">
                      <w:pPr>
                        <w:pStyle w:val="NoSpacing"/>
                        <w:jc w:val="right"/>
                      </w:pPr>
                      <w:proofErr w:type="spellStart"/>
                      <w:r w:rsidRPr="00F629F8">
                        <w:t>Blaisdon</w:t>
                      </w:r>
                      <w:proofErr w:type="spellEnd"/>
                      <w:r w:rsidRPr="00F629F8">
                        <w:t xml:space="preserve"> Way,</w:t>
                      </w:r>
                    </w:p>
                    <w:p w:rsidR="00FE17E7" w:rsidRPr="00F629F8" w:rsidRDefault="00FE17E7" w:rsidP="00F629F8">
                      <w:pPr>
                        <w:pStyle w:val="NoSpacing"/>
                        <w:jc w:val="right"/>
                      </w:pPr>
                      <w:r w:rsidRPr="00F629F8">
                        <w:t xml:space="preserve">Cheltenham, </w:t>
                      </w:r>
                    </w:p>
                    <w:p w:rsidR="00FE17E7" w:rsidRPr="00F629F8" w:rsidRDefault="00FE17E7" w:rsidP="00F629F8">
                      <w:pPr>
                        <w:pStyle w:val="NoSpacing"/>
                        <w:jc w:val="right"/>
                      </w:pPr>
                      <w:r w:rsidRPr="00F629F8">
                        <w:t>GL51 0WH</w:t>
                      </w:r>
                    </w:p>
                    <w:p w:rsidR="00FE17E7" w:rsidRPr="00F629F8" w:rsidRDefault="00FE17E7" w:rsidP="00F629F8">
                      <w:pPr>
                        <w:pStyle w:val="NoSpacing"/>
                        <w:jc w:val="right"/>
                      </w:pPr>
                      <w:r w:rsidRPr="00F629F8">
                        <w:t>Tel: 01242 711200</w:t>
                      </w:r>
                    </w:p>
                    <w:p w:rsidR="00FE17E7" w:rsidRPr="00F629F8" w:rsidRDefault="00FE17E7" w:rsidP="00F629F8">
                      <w:pPr>
                        <w:pStyle w:val="NoSpacing"/>
                        <w:jc w:val="right"/>
                      </w:pPr>
                      <w:r w:rsidRPr="00F629F8">
                        <w:t xml:space="preserve">Email: </w:t>
                      </w:r>
                      <w:hyperlink r:id="rId4" w:history="1">
                        <w:r w:rsidRPr="00F629F8">
                          <w:rPr>
                            <w:rStyle w:val="Hyperlink"/>
                            <w:color w:val="auto"/>
                          </w:rPr>
                          <w:t>admin@asachelt.org</w:t>
                        </w:r>
                      </w:hyperlink>
                    </w:p>
                    <w:p w:rsidR="00FE17E7" w:rsidRPr="00F629F8" w:rsidRDefault="00FE17E7" w:rsidP="00F629F8">
                      <w:pPr>
                        <w:pStyle w:val="NoSpacing"/>
                        <w:jc w:val="right"/>
                      </w:pPr>
                      <w:r w:rsidRPr="00F629F8">
                        <w:t>www.asachelt.org</w:t>
                      </w:r>
                    </w:p>
                  </w:txbxContent>
                </v:textbox>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05D7E"/>
    <w:multiLevelType w:val="hybridMultilevel"/>
    <w:tmpl w:val="E09A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84331D"/>
    <w:multiLevelType w:val="hybridMultilevel"/>
    <w:tmpl w:val="7396B388"/>
    <w:lvl w:ilvl="0" w:tplc="0B841FC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8D8"/>
    <w:rsid w:val="000F1D60"/>
    <w:rsid w:val="00104F53"/>
    <w:rsid w:val="001876E9"/>
    <w:rsid w:val="002207D5"/>
    <w:rsid w:val="00244212"/>
    <w:rsid w:val="00244281"/>
    <w:rsid w:val="002D5D11"/>
    <w:rsid w:val="003262D3"/>
    <w:rsid w:val="004357DA"/>
    <w:rsid w:val="004B6749"/>
    <w:rsid w:val="0062427D"/>
    <w:rsid w:val="0068436E"/>
    <w:rsid w:val="006B28B1"/>
    <w:rsid w:val="006B33DC"/>
    <w:rsid w:val="00737ACA"/>
    <w:rsid w:val="00754D5A"/>
    <w:rsid w:val="00882510"/>
    <w:rsid w:val="0089109A"/>
    <w:rsid w:val="008C4B60"/>
    <w:rsid w:val="00954CB2"/>
    <w:rsid w:val="00A13EF9"/>
    <w:rsid w:val="00AE2D1A"/>
    <w:rsid w:val="00AF421E"/>
    <w:rsid w:val="00B21AF4"/>
    <w:rsid w:val="00BF6923"/>
    <w:rsid w:val="00BF6964"/>
    <w:rsid w:val="00CB5A88"/>
    <w:rsid w:val="00CF418B"/>
    <w:rsid w:val="00DC03DC"/>
    <w:rsid w:val="00DE00E7"/>
    <w:rsid w:val="00E208D8"/>
    <w:rsid w:val="00E6095A"/>
    <w:rsid w:val="00E61E04"/>
    <w:rsid w:val="00ED18D1"/>
    <w:rsid w:val="00F62758"/>
    <w:rsid w:val="00F629F8"/>
    <w:rsid w:val="00FB43CC"/>
    <w:rsid w:val="00FE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C3DF1A53-AC21-4D5D-83C0-9E553B40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FE17E7"/>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FE17E7"/>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9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9F8"/>
  </w:style>
  <w:style w:type="paragraph" w:styleId="Footer">
    <w:name w:val="footer"/>
    <w:basedOn w:val="Normal"/>
    <w:link w:val="FooterChar"/>
    <w:uiPriority w:val="99"/>
    <w:unhideWhenUsed/>
    <w:rsid w:val="00F62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9F8"/>
  </w:style>
  <w:style w:type="character" w:styleId="Hyperlink">
    <w:name w:val="Hyperlink"/>
    <w:uiPriority w:val="99"/>
    <w:unhideWhenUsed/>
    <w:rsid w:val="00F629F8"/>
    <w:rPr>
      <w:color w:val="0563C1"/>
      <w:u w:val="single"/>
    </w:rPr>
  </w:style>
  <w:style w:type="paragraph" w:styleId="NoSpacing">
    <w:name w:val="No Spacing"/>
    <w:uiPriority w:val="1"/>
    <w:qFormat/>
    <w:rsid w:val="00F629F8"/>
    <w:rPr>
      <w:sz w:val="22"/>
      <w:szCs w:val="22"/>
      <w:lang w:eastAsia="en-US"/>
    </w:rPr>
  </w:style>
  <w:style w:type="character" w:customStyle="1" w:styleId="Heading1Char">
    <w:name w:val="Heading 1 Char"/>
    <w:basedOn w:val="DefaultParagraphFont"/>
    <w:link w:val="Heading1"/>
    <w:uiPriority w:val="9"/>
    <w:rsid w:val="00FE17E7"/>
    <w:rPr>
      <w:rFonts w:ascii="Calibri Light" w:eastAsia="Times New Roman" w:hAnsi="Calibri Light"/>
      <w:color w:val="2F5496"/>
      <w:sz w:val="32"/>
      <w:szCs w:val="32"/>
      <w:lang w:eastAsia="en-US"/>
    </w:rPr>
  </w:style>
  <w:style w:type="character" w:customStyle="1" w:styleId="Heading2Char">
    <w:name w:val="Heading 2 Char"/>
    <w:basedOn w:val="DefaultParagraphFont"/>
    <w:link w:val="Heading2"/>
    <w:uiPriority w:val="9"/>
    <w:rsid w:val="00FE17E7"/>
    <w:rPr>
      <w:rFonts w:ascii="Calibri Light" w:eastAsia="Times New Roman" w:hAnsi="Calibri Light"/>
      <w:color w:val="2F5496"/>
      <w:sz w:val="26"/>
      <w:szCs w:val="26"/>
      <w:lang w:eastAsia="en-US"/>
    </w:rPr>
  </w:style>
  <w:style w:type="paragraph" w:styleId="ListParagraph">
    <w:name w:val="List Paragraph"/>
    <w:basedOn w:val="Normal"/>
    <w:uiPriority w:val="34"/>
    <w:qFormat/>
    <w:rsid w:val="00FE1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13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achelt.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admin@asachelt.org" TargetMode="External"/><Relationship Id="rId1" Type="http://schemas.openxmlformats.org/officeDocument/2006/relationships/image" Target="media/image3.jpeg"/><Relationship Id="rId4" Type="http://schemas.openxmlformats.org/officeDocument/2006/relationships/hyperlink" Target="mailto:admin@asachel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Branding\LETTERHEAD%20DMC%2006.06.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C4F0C-A301-411D-8A0C-0E506E4F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DMC 06.06.17.dot</Template>
  <TotalTime>8</TotalTime>
  <Pages>2</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Links>
    <vt:vector size="6" baseType="variant">
      <vt:variant>
        <vt:i4>5767273</vt:i4>
      </vt:variant>
      <vt:variant>
        <vt:i4>0</vt:i4>
      </vt:variant>
      <vt:variant>
        <vt:i4>0</vt:i4>
      </vt:variant>
      <vt:variant>
        <vt:i4>5</vt:i4>
      </vt:variant>
      <vt:variant>
        <vt:lpwstr>mailto:admin@asachelt.org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 Saints Academy</dc:creator>
  <cp:keywords/>
  <dc:description/>
  <cp:lastModifiedBy>Mrs J Williams</cp:lastModifiedBy>
  <cp:revision>8</cp:revision>
  <dcterms:created xsi:type="dcterms:W3CDTF">2019-06-28T10:31:00Z</dcterms:created>
  <dcterms:modified xsi:type="dcterms:W3CDTF">2019-09-04T12:37:00Z</dcterms:modified>
</cp:coreProperties>
</file>