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309191" w14:textId="1348984D" w:rsidR="00213F59" w:rsidRDefault="008234B7" w:rsidP="009077EF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3077B97" wp14:editId="33237C99">
            <wp:simplePos x="0" y="0"/>
            <wp:positionH relativeFrom="margin">
              <wp:posOffset>3263900</wp:posOffset>
            </wp:positionH>
            <wp:positionV relativeFrom="paragraph">
              <wp:posOffset>-233045</wp:posOffset>
            </wp:positionV>
            <wp:extent cx="2678400" cy="918000"/>
            <wp:effectExtent l="0" t="0" r="825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00" cy="9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C08EAD" w14:textId="22E44E0D" w:rsidR="00976E31" w:rsidRDefault="00976E31" w:rsidP="00976E31"/>
    <w:p w14:paraId="24098ABA" w14:textId="77777777" w:rsidR="00C638C5" w:rsidRDefault="00C638C5" w:rsidP="00C638C5"/>
    <w:p w14:paraId="53E3AE17" w14:textId="739130C9" w:rsidR="00976E31" w:rsidRPr="00C638C5" w:rsidRDefault="00C638C5" w:rsidP="00C638C5">
      <w:pPr>
        <w:ind w:left="5760" w:firstLine="720"/>
        <w:rPr>
          <w:b/>
          <w:sz w:val="28"/>
          <w:szCs w:val="28"/>
        </w:rPr>
      </w:pPr>
      <w:r w:rsidRPr="00C638C5">
        <w:rPr>
          <w:b/>
          <w:sz w:val="28"/>
          <w:szCs w:val="28"/>
        </w:rPr>
        <w:t>Job Description</w:t>
      </w:r>
    </w:p>
    <w:p w14:paraId="44D39213" w14:textId="77777777" w:rsidR="00C638C5" w:rsidRDefault="00C638C5" w:rsidP="00C638C5">
      <w:pPr>
        <w:rPr>
          <w:b/>
        </w:rPr>
      </w:pPr>
    </w:p>
    <w:p w14:paraId="0397B69A" w14:textId="2C8EDAF0" w:rsidR="00C638C5" w:rsidRPr="00124355" w:rsidRDefault="00C638C5" w:rsidP="00C638C5">
      <w:pPr>
        <w:pStyle w:val="NoSpacing"/>
      </w:pPr>
      <w:r w:rsidRPr="00C638C5">
        <w:rPr>
          <w:b/>
        </w:rPr>
        <w:t>Post:</w:t>
      </w:r>
      <w:r w:rsidRPr="00124355">
        <w:tab/>
      </w:r>
      <w:r w:rsidRPr="00124355">
        <w:tab/>
      </w:r>
      <w:r>
        <w:t>Learning</w:t>
      </w:r>
      <w:r w:rsidRPr="00124355">
        <w:t xml:space="preserve"> Manager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638C5">
        <w:rPr>
          <w:b/>
        </w:rPr>
        <w:t>Required from</w:t>
      </w:r>
      <w:r>
        <w:t>: ASAP</w:t>
      </w:r>
    </w:p>
    <w:p w14:paraId="6E44E14C" w14:textId="37E0FE24" w:rsidR="00C638C5" w:rsidRDefault="00C638C5" w:rsidP="00C638C5">
      <w:pPr>
        <w:pStyle w:val="NoSpacing"/>
      </w:pPr>
      <w:r w:rsidRPr="00C638C5">
        <w:rPr>
          <w:b/>
        </w:rPr>
        <w:t>Grade:</w:t>
      </w:r>
      <w:r w:rsidRPr="00C638C5">
        <w:rPr>
          <w:b/>
        </w:rPr>
        <w:tab/>
      </w:r>
      <w:r>
        <w:tab/>
        <w:t>G £25,991</w:t>
      </w:r>
      <w:r w:rsidR="00DF15C3">
        <w:t xml:space="preserve"> – £28,672</w:t>
      </w:r>
      <w:r w:rsidR="00A86718">
        <w:t xml:space="preserve"> FTE. Salary subject to pro rata.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bookmarkStart w:id="0" w:name="_GoBack"/>
      <w:bookmarkEnd w:id="0"/>
      <w:r w:rsidRPr="00C638C5">
        <w:rPr>
          <w:b/>
        </w:rPr>
        <w:t>Closing Date:</w:t>
      </w:r>
      <w:r>
        <w:t xml:space="preserve"> 14</w:t>
      </w:r>
      <w:r w:rsidRPr="00C638C5">
        <w:rPr>
          <w:vertAlign w:val="superscript"/>
        </w:rPr>
        <w:t>th</w:t>
      </w:r>
      <w:r>
        <w:t xml:space="preserve"> May 2021</w:t>
      </w:r>
    </w:p>
    <w:p w14:paraId="63841904" w14:textId="17E26D43" w:rsidR="00C638C5" w:rsidRDefault="00C638C5" w:rsidP="00C638C5">
      <w:pPr>
        <w:pStyle w:val="NoSpacing"/>
      </w:pPr>
      <w:r w:rsidRPr="00C638C5">
        <w:rPr>
          <w:b/>
        </w:rPr>
        <w:t>Weeks:</w:t>
      </w:r>
      <w:r w:rsidRPr="00C638C5">
        <w:rPr>
          <w:b/>
        </w:rPr>
        <w:tab/>
      </w:r>
      <w:r>
        <w:tab/>
        <w:t>TTO + 2 days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638C5">
        <w:rPr>
          <w:b/>
        </w:rPr>
        <w:t>Interview Date:</w:t>
      </w:r>
      <w:r>
        <w:t xml:space="preserve"> w/c 17</w:t>
      </w:r>
      <w:r w:rsidRPr="00C638C5">
        <w:rPr>
          <w:vertAlign w:val="superscript"/>
        </w:rPr>
        <w:t>th</w:t>
      </w:r>
      <w:r>
        <w:t xml:space="preserve"> May 2021</w:t>
      </w:r>
    </w:p>
    <w:p w14:paraId="5DC0AAC2" w14:textId="77777777" w:rsidR="00C638C5" w:rsidRDefault="00C638C5" w:rsidP="00C638C5">
      <w:pPr>
        <w:pStyle w:val="NoSpacing"/>
      </w:pPr>
      <w:r w:rsidRPr="00C638C5">
        <w:rPr>
          <w:b/>
        </w:rPr>
        <w:t>Hours:</w:t>
      </w:r>
      <w:r w:rsidRPr="00C269EB">
        <w:tab/>
      </w:r>
      <w:r>
        <w:tab/>
        <w:t>37 hours</w:t>
      </w:r>
    </w:p>
    <w:p w14:paraId="4363BB6E" w14:textId="77A77CC3" w:rsidR="00C638C5" w:rsidRDefault="00C638C5" w:rsidP="00C638C5">
      <w:pPr>
        <w:pStyle w:val="NoSpacing"/>
      </w:pPr>
      <w:r w:rsidRPr="00C638C5">
        <w:rPr>
          <w:b/>
        </w:rPr>
        <w:t>Reporting to:</w:t>
      </w:r>
      <w:r>
        <w:tab/>
      </w:r>
      <w:r w:rsidR="00980131">
        <w:t>Vice</w:t>
      </w:r>
      <w:r>
        <w:t xml:space="preserve"> Principal</w:t>
      </w:r>
    </w:p>
    <w:p w14:paraId="4D223940" w14:textId="77777777" w:rsidR="00C638C5" w:rsidRDefault="00C638C5" w:rsidP="00C638C5">
      <w:pPr>
        <w:jc w:val="both"/>
      </w:pPr>
    </w:p>
    <w:p w14:paraId="5C5B9A56" w14:textId="50C26825" w:rsidR="00C638C5" w:rsidRDefault="00C638C5" w:rsidP="00C638C5">
      <w:pPr>
        <w:jc w:val="both"/>
        <w:rPr>
          <w:b/>
        </w:rPr>
      </w:pPr>
      <w:r>
        <w:rPr>
          <w:b/>
        </w:rPr>
        <w:t>Overall purpose of the post:</w:t>
      </w:r>
    </w:p>
    <w:p w14:paraId="413CBEAB" w14:textId="77777777" w:rsidR="00C638C5" w:rsidRDefault="00C638C5" w:rsidP="00C638C5">
      <w:pPr>
        <w:jc w:val="both"/>
      </w:pPr>
      <w:r>
        <w:t>To support learning through the use of data, strategic intervention and monitoring in order to maximise student attainment.</w:t>
      </w:r>
    </w:p>
    <w:p w14:paraId="7D75392F" w14:textId="32436E95" w:rsidR="00C638C5" w:rsidRDefault="00C638C5" w:rsidP="00C638C5">
      <w:pPr>
        <w:jc w:val="both"/>
        <w:rPr>
          <w:b/>
        </w:rPr>
      </w:pPr>
      <w:r>
        <w:rPr>
          <w:b/>
        </w:rPr>
        <w:t>Responsibilities and accountabilities:</w:t>
      </w:r>
    </w:p>
    <w:p w14:paraId="151FAE99" w14:textId="77777777" w:rsidR="00C638C5" w:rsidRPr="009F0106" w:rsidRDefault="00C638C5" w:rsidP="00C638C5">
      <w:pPr>
        <w:pStyle w:val="ListParagraph"/>
        <w:numPr>
          <w:ilvl w:val="0"/>
          <w:numId w:val="1"/>
        </w:numPr>
        <w:ind w:left="284" w:hanging="284"/>
        <w:jc w:val="both"/>
      </w:pPr>
      <w:r w:rsidRPr="009F0106">
        <w:t>To be a first response for everyday student problems.</w:t>
      </w:r>
    </w:p>
    <w:p w14:paraId="7B79D40F" w14:textId="77777777" w:rsidR="00C638C5" w:rsidRPr="009F0106" w:rsidRDefault="00C638C5" w:rsidP="00C638C5">
      <w:pPr>
        <w:pStyle w:val="ListParagraph"/>
        <w:numPr>
          <w:ilvl w:val="0"/>
          <w:numId w:val="1"/>
        </w:numPr>
        <w:ind w:left="284" w:hanging="284"/>
        <w:jc w:val="both"/>
      </w:pPr>
      <w:r w:rsidRPr="009F0106">
        <w:t>To monitor all students in the year group, both academically and with behavioural issues.</w:t>
      </w:r>
    </w:p>
    <w:p w14:paraId="0BC9314C" w14:textId="08B6D3E5" w:rsidR="00C638C5" w:rsidRPr="009F0106" w:rsidRDefault="00C638C5" w:rsidP="00C638C5">
      <w:pPr>
        <w:pStyle w:val="ListParagraph"/>
        <w:numPr>
          <w:ilvl w:val="0"/>
          <w:numId w:val="1"/>
        </w:numPr>
        <w:ind w:left="284" w:hanging="284"/>
        <w:jc w:val="both"/>
      </w:pPr>
      <w:r w:rsidRPr="009F0106">
        <w:t xml:space="preserve">To work closely with the </w:t>
      </w:r>
      <w:r w:rsidR="00D037C6">
        <w:t xml:space="preserve">Haven Manager, Pathways Manager, Reflections </w:t>
      </w:r>
      <w:r w:rsidRPr="009F0106">
        <w:t>Manager and the Vice Principal on intervention strategies, targeting students for intervention (i.e. coursework completion and other issues which may present a barrier to learning).</w:t>
      </w:r>
    </w:p>
    <w:p w14:paraId="4074EF2D" w14:textId="77777777" w:rsidR="00C638C5" w:rsidRPr="009F0106" w:rsidRDefault="00C638C5" w:rsidP="00C638C5">
      <w:pPr>
        <w:pStyle w:val="ListParagraph"/>
        <w:numPr>
          <w:ilvl w:val="0"/>
          <w:numId w:val="1"/>
        </w:numPr>
        <w:ind w:left="284" w:hanging="284"/>
        <w:jc w:val="both"/>
      </w:pPr>
      <w:r w:rsidRPr="009F0106">
        <w:t>To utilise the SIMS system in order to track and intervene with serial internal truants or students who are consistently late for lessons.</w:t>
      </w:r>
    </w:p>
    <w:p w14:paraId="61085E86" w14:textId="77777777" w:rsidR="00C638C5" w:rsidRPr="009F0106" w:rsidRDefault="00C638C5" w:rsidP="00C638C5">
      <w:pPr>
        <w:pStyle w:val="ListParagraph"/>
        <w:numPr>
          <w:ilvl w:val="0"/>
          <w:numId w:val="1"/>
        </w:numPr>
        <w:ind w:left="284" w:hanging="284"/>
        <w:jc w:val="both"/>
      </w:pPr>
      <w:r w:rsidRPr="009F0106">
        <w:t>To have emphasis on intervention and student tracking throughout the day using the academy’s reward systems.</w:t>
      </w:r>
    </w:p>
    <w:p w14:paraId="191F17F8" w14:textId="77777777" w:rsidR="00C638C5" w:rsidRPr="009F0106" w:rsidRDefault="00C638C5" w:rsidP="00C638C5">
      <w:pPr>
        <w:pStyle w:val="ListParagraph"/>
        <w:numPr>
          <w:ilvl w:val="0"/>
          <w:numId w:val="1"/>
        </w:numPr>
        <w:ind w:left="284" w:hanging="284"/>
        <w:jc w:val="both"/>
      </w:pPr>
      <w:r w:rsidRPr="009F0106">
        <w:t>To supervise breakfast, break and lunchtime for the year group.</w:t>
      </w:r>
    </w:p>
    <w:p w14:paraId="58E73E0A" w14:textId="7EE95C3F" w:rsidR="00C638C5" w:rsidRDefault="00C638C5" w:rsidP="00C638C5">
      <w:pPr>
        <w:pStyle w:val="ListParagraph"/>
        <w:numPr>
          <w:ilvl w:val="0"/>
          <w:numId w:val="1"/>
        </w:numPr>
        <w:ind w:left="284" w:hanging="284"/>
        <w:jc w:val="both"/>
      </w:pPr>
      <w:r w:rsidRPr="009F0106">
        <w:t>To supervise students prior to formal examinations.</w:t>
      </w:r>
    </w:p>
    <w:p w14:paraId="5984D42C" w14:textId="770506EF" w:rsidR="001E09F5" w:rsidRPr="009F0106" w:rsidRDefault="001E09F5" w:rsidP="00C638C5">
      <w:pPr>
        <w:pStyle w:val="ListParagraph"/>
        <w:numPr>
          <w:ilvl w:val="0"/>
          <w:numId w:val="1"/>
        </w:numPr>
        <w:ind w:left="284" w:hanging="284"/>
        <w:jc w:val="both"/>
      </w:pPr>
      <w:r>
        <w:t xml:space="preserve">To attend academy council student reviews when necessary. </w:t>
      </w:r>
    </w:p>
    <w:p w14:paraId="5925F386" w14:textId="77777777" w:rsidR="00C638C5" w:rsidRDefault="00C638C5" w:rsidP="00C638C5">
      <w:pPr>
        <w:pStyle w:val="ListParagraph"/>
        <w:numPr>
          <w:ilvl w:val="0"/>
          <w:numId w:val="1"/>
        </w:numPr>
        <w:ind w:left="284" w:hanging="284"/>
        <w:jc w:val="both"/>
      </w:pPr>
      <w:r>
        <w:t>To record safeguarding incidents, including the production of reports on students for multi-agency meetings.</w:t>
      </w:r>
    </w:p>
    <w:p w14:paraId="1FFC4542" w14:textId="12C5FE88" w:rsidR="00C638C5" w:rsidRDefault="00C638C5" w:rsidP="00C638C5">
      <w:pPr>
        <w:pStyle w:val="ListParagraph"/>
        <w:numPr>
          <w:ilvl w:val="0"/>
          <w:numId w:val="1"/>
        </w:numPr>
        <w:ind w:left="284" w:hanging="284"/>
        <w:jc w:val="both"/>
      </w:pPr>
      <w:r>
        <w:t>To support the Education Welfare Officer in undertaking truancy sweeps and collecting students from home to attend the Academy.</w:t>
      </w:r>
    </w:p>
    <w:p w14:paraId="2BF9A5D5" w14:textId="77777777" w:rsidR="00C638C5" w:rsidRPr="009F0106" w:rsidRDefault="00C638C5" w:rsidP="00C638C5">
      <w:pPr>
        <w:pStyle w:val="ListParagraph"/>
        <w:numPr>
          <w:ilvl w:val="0"/>
          <w:numId w:val="1"/>
        </w:numPr>
        <w:ind w:left="284" w:hanging="284"/>
        <w:jc w:val="both"/>
      </w:pPr>
      <w:r>
        <w:t>To undertake weekly attendance checks for the year group and contact parents/carers to clarify reasons for absence.</w:t>
      </w:r>
    </w:p>
    <w:p w14:paraId="235BA057" w14:textId="77777777" w:rsidR="00C638C5" w:rsidRDefault="00C638C5" w:rsidP="00C638C5">
      <w:pPr>
        <w:pStyle w:val="ListParagraph"/>
        <w:numPr>
          <w:ilvl w:val="0"/>
          <w:numId w:val="1"/>
        </w:numPr>
        <w:ind w:left="284" w:hanging="284"/>
        <w:jc w:val="both"/>
      </w:pPr>
      <w:r w:rsidRPr="009F0106">
        <w:t>To attend and actively contribute to the RAG meeting to ensure that students of concern are identified early and appropriate intervention actioned.</w:t>
      </w:r>
    </w:p>
    <w:p w14:paraId="0D22F9C8" w14:textId="2E98FA41" w:rsidR="00C638C5" w:rsidRDefault="00C638C5" w:rsidP="00C638C5">
      <w:pPr>
        <w:pStyle w:val="ListParagraph"/>
        <w:numPr>
          <w:ilvl w:val="0"/>
          <w:numId w:val="1"/>
        </w:numPr>
        <w:ind w:left="284" w:hanging="284"/>
        <w:jc w:val="both"/>
      </w:pPr>
      <w:r>
        <w:t xml:space="preserve">To support the </w:t>
      </w:r>
      <w:r w:rsidR="00F45606">
        <w:t xml:space="preserve">Reflections </w:t>
      </w:r>
      <w:r>
        <w:t>Manager</w:t>
      </w:r>
      <w:r w:rsidR="00F45606">
        <w:t xml:space="preserve"> </w:t>
      </w:r>
      <w:r>
        <w:t xml:space="preserve">by contacting parents to inform them of exclusions and covering the </w:t>
      </w:r>
      <w:r w:rsidR="00F45606">
        <w:t>Reflection</w:t>
      </w:r>
      <w:r>
        <w:t xml:space="preserve"> Room on occasion.</w:t>
      </w:r>
    </w:p>
    <w:p w14:paraId="6A24B7B9" w14:textId="77777777" w:rsidR="00C638C5" w:rsidRPr="009F0106" w:rsidRDefault="00C638C5" w:rsidP="00C638C5">
      <w:pPr>
        <w:jc w:val="both"/>
      </w:pPr>
    </w:p>
    <w:p w14:paraId="11D52EC6" w14:textId="705786A8" w:rsidR="00C638C5" w:rsidRPr="009F0106" w:rsidRDefault="00C638C5" w:rsidP="00C638C5">
      <w:pPr>
        <w:pStyle w:val="ListParagraph"/>
        <w:numPr>
          <w:ilvl w:val="0"/>
          <w:numId w:val="1"/>
        </w:numPr>
        <w:ind w:left="284" w:hanging="284"/>
        <w:jc w:val="both"/>
      </w:pPr>
      <w:r w:rsidRPr="009F0106">
        <w:lastRenderedPageBreak/>
        <w:t xml:space="preserve">To analyse and interpret </w:t>
      </w:r>
      <w:r w:rsidR="00052798">
        <w:t>conduct and beha</w:t>
      </w:r>
      <w:r w:rsidR="00484226">
        <w:t>v</w:t>
      </w:r>
      <w:r w:rsidR="00052798">
        <w:t>iour</w:t>
      </w:r>
      <w:r w:rsidRPr="009F0106">
        <w:t xml:space="preserve"> </w:t>
      </w:r>
      <w:r w:rsidR="00484226">
        <w:t xml:space="preserve">data </w:t>
      </w:r>
      <w:r w:rsidRPr="009F0106">
        <w:t>on a half</w:t>
      </w:r>
      <w:r w:rsidR="00441101">
        <w:t>-</w:t>
      </w:r>
      <w:r w:rsidRPr="009F0106">
        <w:t xml:space="preserve">termly basis to produce </w:t>
      </w:r>
      <w:r w:rsidR="00484226">
        <w:t xml:space="preserve">reports </w:t>
      </w:r>
      <w:r w:rsidRPr="009F0106">
        <w:t>and present these to SLT.</w:t>
      </w:r>
    </w:p>
    <w:p w14:paraId="3A700F7D" w14:textId="43A463D8" w:rsidR="00C638C5" w:rsidRPr="009F0106" w:rsidRDefault="00C638C5" w:rsidP="00C638C5">
      <w:pPr>
        <w:pStyle w:val="ListParagraph"/>
        <w:numPr>
          <w:ilvl w:val="0"/>
          <w:numId w:val="1"/>
        </w:numPr>
        <w:ind w:left="284" w:hanging="284"/>
        <w:jc w:val="both"/>
      </w:pPr>
      <w:r w:rsidRPr="009F0106">
        <w:t xml:space="preserve">To </w:t>
      </w:r>
      <w:r w:rsidR="003C77C0">
        <w:t>complete</w:t>
      </w:r>
      <w:r w:rsidR="00484226">
        <w:t xml:space="preserve"> all readmission meetings</w:t>
      </w:r>
      <w:r w:rsidR="00603316">
        <w:t>,</w:t>
      </w:r>
      <w:r w:rsidR="00484226">
        <w:t xml:space="preserve"> drawing on support when </w:t>
      </w:r>
      <w:r w:rsidR="003C77C0">
        <w:t>appropriate</w:t>
      </w:r>
      <w:r w:rsidR="00484226">
        <w:t>.</w:t>
      </w:r>
    </w:p>
    <w:p w14:paraId="780EF2AB" w14:textId="14082859" w:rsidR="00C638C5" w:rsidRPr="009F0106" w:rsidRDefault="00C638C5" w:rsidP="00C638C5">
      <w:pPr>
        <w:pStyle w:val="ListParagraph"/>
        <w:numPr>
          <w:ilvl w:val="0"/>
          <w:numId w:val="1"/>
        </w:numPr>
        <w:ind w:left="284" w:hanging="284"/>
        <w:jc w:val="both"/>
      </w:pPr>
      <w:r w:rsidRPr="009F0106">
        <w:t>To respond to calls on the internal radio system for support in lesson.</w:t>
      </w:r>
    </w:p>
    <w:p w14:paraId="7080762A" w14:textId="0BB7FA03" w:rsidR="00C638C5" w:rsidRPr="009F0106" w:rsidRDefault="00C638C5" w:rsidP="00C638C5">
      <w:pPr>
        <w:pStyle w:val="ListParagraph"/>
        <w:numPr>
          <w:ilvl w:val="0"/>
          <w:numId w:val="1"/>
        </w:numPr>
        <w:ind w:left="284" w:hanging="284"/>
        <w:jc w:val="both"/>
      </w:pPr>
      <w:r w:rsidRPr="009F0106">
        <w:t>To support out of academy activities including, organising the prom in Year 11, residential trips, open/parents’ evenings and helping students with fund raising activities.</w:t>
      </w:r>
    </w:p>
    <w:p w14:paraId="0B4226C4" w14:textId="2472442F" w:rsidR="00C638C5" w:rsidRDefault="00C638C5" w:rsidP="00C638C5">
      <w:pPr>
        <w:pStyle w:val="ListParagraph"/>
        <w:numPr>
          <w:ilvl w:val="0"/>
          <w:numId w:val="1"/>
        </w:numPr>
        <w:ind w:left="284" w:hanging="284"/>
        <w:jc w:val="both"/>
      </w:pPr>
      <w:r w:rsidRPr="009F0106">
        <w:t xml:space="preserve">To follow up intervention for students who receive multiple </w:t>
      </w:r>
      <w:r w:rsidR="003C77C0">
        <w:t>sanctio</w:t>
      </w:r>
      <w:r w:rsidR="003C77C0" w:rsidRPr="009F0106">
        <w:t>ns</w:t>
      </w:r>
      <w:r w:rsidRPr="009F0106">
        <w:t>, including phone calls home, meetings with parents and carers.</w:t>
      </w:r>
    </w:p>
    <w:p w14:paraId="03D5EA46" w14:textId="21E5371A" w:rsidR="00C638C5" w:rsidRDefault="00C638C5" w:rsidP="00C638C5">
      <w:pPr>
        <w:pStyle w:val="ListParagraph"/>
        <w:numPr>
          <w:ilvl w:val="0"/>
          <w:numId w:val="1"/>
        </w:numPr>
        <w:ind w:left="284" w:hanging="284"/>
        <w:jc w:val="both"/>
      </w:pPr>
      <w:r>
        <w:t xml:space="preserve">To attend and </w:t>
      </w:r>
      <w:r w:rsidR="009A6ECE">
        <w:t xml:space="preserve">support the Education Welfare Officer at </w:t>
      </w:r>
      <w:r w:rsidR="004B09D9">
        <w:t xml:space="preserve">Attendance </w:t>
      </w:r>
      <w:r>
        <w:t>meetings.</w:t>
      </w:r>
    </w:p>
    <w:p w14:paraId="40893454" w14:textId="1880F976" w:rsidR="00C638C5" w:rsidRPr="009F0106" w:rsidRDefault="00C638C5" w:rsidP="00C638C5">
      <w:pPr>
        <w:pStyle w:val="ListParagraph"/>
        <w:numPr>
          <w:ilvl w:val="0"/>
          <w:numId w:val="1"/>
        </w:numPr>
        <w:ind w:left="284" w:hanging="284"/>
        <w:jc w:val="both"/>
      </w:pPr>
      <w:r>
        <w:t xml:space="preserve">To </w:t>
      </w:r>
      <w:r w:rsidR="004B09D9">
        <w:t xml:space="preserve">liaise with </w:t>
      </w:r>
      <w:r>
        <w:t>the Police</w:t>
      </w:r>
      <w:r w:rsidR="004B09D9">
        <w:t xml:space="preserve"> as and when </w:t>
      </w:r>
      <w:r w:rsidR="003C77C0">
        <w:t>appropriate</w:t>
      </w:r>
      <w:r w:rsidR="004B09D9">
        <w:t xml:space="preserve">. </w:t>
      </w:r>
    </w:p>
    <w:p w14:paraId="6AA95D7E" w14:textId="77777777" w:rsidR="00C638C5" w:rsidRDefault="00C638C5" w:rsidP="00C638C5">
      <w:pPr>
        <w:pStyle w:val="ListParagraph"/>
        <w:numPr>
          <w:ilvl w:val="0"/>
          <w:numId w:val="1"/>
        </w:numPr>
        <w:ind w:left="284" w:hanging="284"/>
        <w:jc w:val="both"/>
      </w:pPr>
      <w:r w:rsidRPr="003959C1">
        <w:t>To ensure that trip and events packs are completed, including risk assessments, for those events/trips which you are leading on.</w:t>
      </w:r>
    </w:p>
    <w:p w14:paraId="7E74A8F3" w14:textId="4D00CED9" w:rsidR="00C638C5" w:rsidRDefault="00C638C5" w:rsidP="00C638C5">
      <w:pPr>
        <w:pStyle w:val="ListParagraph"/>
        <w:numPr>
          <w:ilvl w:val="0"/>
          <w:numId w:val="1"/>
        </w:numPr>
        <w:ind w:left="284" w:hanging="284"/>
        <w:jc w:val="both"/>
      </w:pPr>
      <w:r>
        <w:t xml:space="preserve">To complete the </w:t>
      </w:r>
      <w:r w:rsidR="00480D3E">
        <w:t xml:space="preserve">Inclusion Tracker and </w:t>
      </w:r>
      <w:r w:rsidR="00B11F44">
        <w:t>Conduct</w:t>
      </w:r>
      <w:r w:rsidR="00480D3E">
        <w:t xml:space="preserve"> </w:t>
      </w:r>
      <w:r w:rsidR="00B11F44">
        <w:t>Support</w:t>
      </w:r>
      <w:r w:rsidR="00480D3E">
        <w:t xml:space="preserve"> Plan process</w:t>
      </w:r>
      <w:r>
        <w:t xml:space="preserve"> for students within the year group.</w:t>
      </w:r>
    </w:p>
    <w:p w14:paraId="330C27B6" w14:textId="4CE6F038" w:rsidR="00B11F44" w:rsidRDefault="00B11F44" w:rsidP="00C638C5">
      <w:pPr>
        <w:pStyle w:val="ListParagraph"/>
        <w:numPr>
          <w:ilvl w:val="0"/>
          <w:numId w:val="1"/>
        </w:numPr>
        <w:ind w:left="284" w:hanging="284"/>
        <w:jc w:val="both"/>
      </w:pPr>
      <w:r>
        <w:t xml:space="preserve">To complete referrals for students who require further provision </w:t>
      </w:r>
      <w:r w:rsidR="0045773F">
        <w:t>beyond</w:t>
      </w:r>
      <w:r>
        <w:t xml:space="preserve"> the academy.</w:t>
      </w:r>
    </w:p>
    <w:p w14:paraId="779854E7" w14:textId="3A6823BE" w:rsidR="00B11F44" w:rsidRPr="003959C1" w:rsidRDefault="00B11F44" w:rsidP="00C638C5">
      <w:pPr>
        <w:pStyle w:val="ListParagraph"/>
        <w:numPr>
          <w:ilvl w:val="0"/>
          <w:numId w:val="1"/>
        </w:numPr>
        <w:ind w:left="284" w:hanging="284"/>
        <w:jc w:val="both"/>
      </w:pPr>
      <w:r>
        <w:t xml:space="preserve">To contribute to early help referrals </w:t>
      </w:r>
      <w:r w:rsidR="00A01F29">
        <w:t xml:space="preserve">when need is identified. </w:t>
      </w:r>
    </w:p>
    <w:p w14:paraId="5C826DFC" w14:textId="77777777" w:rsidR="00C638C5" w:rsidRPr="003959C1" w:rsidRDefault="00C638C5" w:rsidP="00C638C5">
      <w:pPr>
        <w:pStyle w:val="ListParagraph"/>
        <w:numPr>
          <w:ilvl w:val="0"/>
          <w:numId w:val="1"/>
        </w:numPr>
        <w:ind w:left="284" w:hanging="284"/>
        <w:jc w:val="both"/>
      </w:pPr>
      <w:r w:rsidRPr="003959C1">
        <w:t>To co-ordinate photographs for the year group.</w:t>
      </w:r>
    </w:p>
    <w:p w14:paraId="12C23231" w14:textId="77777777" w:rsidR="00C638C5" w:rsidRDefault="00C638C5" w:rsidP="00C638C5">
      <w:pPr>
        <w:pStyle w:val="ListParagraph"/>
        <w:numPr>
          <w:ilvl w:val="0"/>
          <w:numId w:val="1"/>
        </w:numPr>
        <w:ind w:left="284" w:hanging="284"/>
        <w:jc w:val="both"/>
      </w:pPr>
      <w:r w:rsidRPr="003959C1">
        <w:t>To act as a link between the academy and parents on non-departmental issues.</w:t>
      </w:r>
    </w:p>
    <w:p w14:paraId="3F0C4CE1" w14:textId="77777777" w:rsidR="00C638C5" w:rsidRDefault="00C638C5" w:rsidP="00C638C5">
      <w:pPr>
        <w:pStyle w:val="ListParagraph"/>
        <w:numPr>
          <w:ilvl w:val="0"/>
          <w:numId w:val="1"/>
        </w:numPr>
        <w:ind w:left="284" w:hanging="284"/>
        <w:jc w:val="both"/>
      </w:pPr>
      <w:r w:rsidRPr="003959C1">
        <w:t>To ensure strict confidentiality in all areas of work.</w:t>
      </w:r>
    </w:p>
    <w:p w14:paraId="76E2EA59" w14:textId="77777777" w:rsidR="00A01F29" w:rsidRDefault="00C638C5" w:rsidP="00C638C5">
      <w:pPr>
        <w:pStyle w:val="ListParagraph"/>
        <w:numPr>
          <w:ilvl w:val="0"/>
          <w:numId w:val="1"/>
        </w:numPr>
        <w:ind w:left="284" w:hanging="284"/>
        <w:jc w:val="both"/>
      </w:pPr>
      <w:r w:rsidRPr="003959C1">
        <w:t xml:space="preserve">To comply with the academy’s Child Safeguarding Procedures, including regular liaison with the academy’s Designated Child Safeguarding </w:t>
      </w:r>
      <w:r w:rsidR="00B11F44">
        <w:t>Lead</w:t>
      </w:r>
      <w:r w:rsidRPr="003959C1">
        <w:t xml:space="preserve"> over any safeguarding issues or concerns</w:t>
      </w:r>
      <w:r w:rsidR="00B11F44">
        <w:t xml:space="preserve">. </w:t>
      </w:r>
    </w:p>
    <w:p w14:paraId="55EE2DBA" w14:textId="48301002" w:rsidR="00C638C5" w:rsidRPr="003959C1" w:rsidRDefault="00B11F44" w:rsidP="00C638C5">
      <w:pPr>
        <w:pStyle w:val="ListParagraph"/>
        <w:numPr>
          <w:ilvl w:val="0"/>
          <w:numId w:val="1"/>
        </w:numPr>
        <w:ind w:left="284" w:hanging="284"/>
        <w:jc w:val="both"/>
      </w:pPr>
      <w:r>
        <w:t>To contribute to statutory referrals for safeguarding concerns where</w:t>
      </w:r>
      <w:r w:rsidR="00C638C5" w:rsidRPr="003959C1">
        <w:t xml:space="preserve"> necessary.</w:t>
      </w:r>
    </w:p>
    <w:p w14:paraId="2D5D182E" w14:textId="77777777" w:rsidR="00C638C5" w:rsidRPr="003959C1" w:rsidRDefault="00C638C5" w:rsidP="00C638C5">
      <w:pPr>
        <w:pStyle w:val="ListParagraph"/>
        <w:numPr>
          <w:ilvl w:val="0"/>
          <w:numId w:val="1"/>
        </w:numPr>
        <w:ind w:left="284" w:hanging="284"/>
        <w:jc w:val="both"/>
      </w:pPr>
      <w:r w:rsidRPr="003959C1">
        <w:t>To comply with the academy’s policies and procedures at all times.</w:t>
      </w:r>
    </w:p>
    <w:p w14:paraId="67756DDB" w14:textId="77777777" w:rsidR="00C638C5" w:rsidRDefault="00C638C5" w:rsidP="00C638C5">
      <w:pPr>
        <w:jc w:val="both"/>
      </w:pPr>
    </w:p>
    <w:p w14:paraId="1F045FE6" w14:textId="77777777" w:rsidR="00C638C5" w:rsidRDefault="00C638C5" w:rsidP="00C638C5">
      <w:pPr>
        <w:jc w:val="both"/>
      </w:pPr>
      <w:r>
        <w:t>Undertake other reasonable duties (with competence and experience) as requested, in accordance with the changing needs of the organisation.</w:t>
      </w:r>
    </w:p>
    <w:p w14:paraId="46A63589" w14:textId="77777777" w:rsidR="00C638C5" w:rsidRDefault="00C638C5" w:rsidP="00C638C5">
      <w:pPr>
        <w:jc w:val="both"/>
        <w:rPr>
          <w:b/>
        </w:rPr>
      </w:pPr>
    </w:p>
    <w:p w14:paraId="73B95CD5" w14:textId="7160A621" w:rsidR="00C638C5" w:rsidRDefault="00C638C5" w:rsidP="00C638C5">
      <w:pPr>
        <w:jc w:val="both"/>
        <w:rPr>
          <w:b/>
        </w:rPr>
      </w:pPr>
      <w:r>
        <w:rPr>
          <w:b/>
        </w:rPr>
        <w:t>Personal Contacts:</w:t>
      </w:r>
    </w:p>
    <w:p w14:paraId="7AA9F077" w14:textId="7DB3E20B" w:rsidR="00C638C5" w:rsidRDefault="00C638C5" w:rsidP="00C638C5">
      <w:pPr>
        <w:jc w:val="both"/>
      </w:pPr>
      <w:r>
        <w:t xml:space="preserve">External </w:t>
      </w:r>
      <w:r>
        <w:tab/>
        <w:t>Multi agency representatives, parents/carers and members of the public</w:t>
      </w:r>
    </w:p>
    <w:p w14:paraId="647AF9F8" w14:textId="77777777" w:rsidR="00C638C5" w:rsidRDefault="00C638C5" w:rsidP="00C638C5">
      <w:pPr>
        <w:jc w:val="both"/>
      </w:pPr>
      <w:r>
        <w:t>Internal</w:t>
      </w:r>
      <w:r>
        <w:tab/>
      </w:r>
      <w:r>
        <w:tab/>
        <w:t>Students, staff, parents/carers and any other visitors to the Academy</w:t>
      </w:r>
    </w:p>
    <w:p w14:paraId="5CD478EE" w14:textId="77777777" w:rsidR="00C638C5" w:rsidRDefault="00C638C5" w:rsidP="00C638C5">
      <w:pPr>
        <w:jc w:val="both"/>
      </w:pPr>
    </w:p>
    <w:p w14:paraId="5E303A7F" w14:textId="77777777" w:rsidR="00C638C5" w:rsidRDefault="00C638C5" w:rsidP="00C638C5">
      <w:pPr>
        <w:jc w:val="both"/>
      </w:pPr>
      <w:r>
        <w:t>This job description may be subject to change, following consultation between the post holder and the Academy.</w:t>
      </w:r>
    </w:p>
    <w:p w14:paraId="7B40F386" w14:textId="77777777" w:rsidR="00C638C5" w:rsidRDefault="00C638C5" w:rsidP="00C638C5">
      <w:pPr>
        <w:jc w:val="both"/>
      </w:pPr>
    </w:p>
    <w:p w14:paraId="3B57A84F" w14:textId="77777777" w:rsidR="00C638C5" w:rsidRDefault="00C638C5" w:rsidP="00C638C5">
      <w:pPr>
        <w:jc w:val="center"/>
        <w:rPr>
          <w:b/>
          <w:sz w:val="28"/>
          <w:szCs w:val="36"/>
        </w:rPr>
      </w:pPr>
    </w:p>
    <w:p w14:paraId="419BF442" w14:textId="77777777" w:rsidR="00C638C5" w:rsidRDefault="00C638C5" w:rsidP="00C638C5">
      <w:pPr>
        <w:jc w:val="center"/>
        <w:rPr>
          <w:b/>
          <w:sz w:val="28"/>
          <w:szCs w:val="36"/>
        </w:rPr>
      </w:pPr>
    </w:p>
    <w:p w14:paraId="38516E44" w14:textId="7173C992" w:rsidR="00C638C5" w:rsidRPr="00C638C5" w:rsidRDefault="00C638C5" w:rsidP="00C638C5">
      <w:pPr>
        <w:rPr>
          <w:b/>
          <w:sz w:val="28"/>
          <w:szCs w:val="36"/>
        </w:rPr>
      </w:pPr>
      <w:r w:rsidRPr="00C638C5">
        <w:rPr>
          <w:b/>
          <w:sz w:val="24"/>
          <w:szCs w:val="24"/>
        </w:rPr>
        <w:t>PERSON SPECIFICATION</w:t>
      </w:r>
      <w:r w:rsidRPr="005D1E6D">
        <w:rPr>
          <w:b/>
          <w:sz w:val="28"/>
          <w:szCs w:val="36"/>
        </w:rPr>
        <w:t xml:space="preserve"> </w:t>
      </w:r>
      <w:r>
        <w:rPr>
          <w:b/>
          <w:sz w:val="28"/>
          <w:szCs w:val="36"/>
        </w:rPr>
        <w:t xml:space="preserve">- </w:t>
      </w:r>
      <w:r w:rsidRPr="00C638C5">
        <w:rPr>
          <w:b/>
          <w:sz w:val="24"/>
          <w:szCs w:val="24"/>
        </w:rPr>
        <w:t>Learning Manager</w:t>
      </w:r>
      <w:r>
        <w:rPr>
          <w:b/>
          <w:sz w:val="28"/>
          <w:szCs w:val="36"/>
        </w:rPr>
        <w:t xml:space="preserve"> </w:t>
      </w:r>
    </w:p>
    <w:tbl>
      <w:tblPr>
        <w:tblW w:w="9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74"/>
        <w:gridCol w:w="1119"/>
        <w:gridCol w:w="1121"/>
      </w:tblGrid>
      <w:tr w:rsidR="00C638C5" w:rsidRPr="00EC3E1C" w14:paraId="46304960" w14:textId="77777777" w:rsidTr="00C638C5">
        <w:trPr>
          <w:trHeight w:val="332"/>
        </w:trPr>
        <w:tc>
          <w:tcPr>
            <w:tcW w:w="7274" w:type="dxa"/>
            <w:shd w:val="clear" w:color="auto" w:fill="auto"/>
            <w:vAlign w:val="center"/>
          </w:tcPr>
          <w:p w14:paraId="27000796" w14:textId="77777777" w:rsidR="00C638C5" w:rsidRPr="00EC3E1C" w:rsidRDefault="00C638C5" w:rsidP="00CC74ED">
            <w:pPr>
              <w:rPr>
                <w:rFonts w:cs="Arial"/>
              </w:rPr>
            </w:pPr>
          </w:p>
        </w:tc>
        <w:tc>
          <w:tcPr>
            <w:tcW w:w="1119" w:type="dxa"/>
            <w:shd w:val="clear" w:color="auto" w:fill="auto"/>
            <w:vAlign w:val="center"/>
          </w:tcPr>
          <w:p w14:paraId="472FDA03" w14:textId="77777777" w:rsidR="00C638C5" w:rsidRPr="00EC3E1C" w:rsidRDefault="00C638C5" w:rsidP="00CC74ED">
            <w:pPr>
              <w:jc w:val="center"/>
              <w:rPr>
                <w:rFonts w:cs="Arial"/>
                <w:b/>
              </w:rPr>
            </w:pPr>
            <w:r w:rsidRPr="00EC3E1C">
              <w:rPr>
                <w:rFonts w:cs="Arial"/>
                <w:b/>
              </w:rPr>
              <w:t>Ess</w:t>
            </w:r>
            <w:r>
              <w:rPr>
                <w:rFonts w:cs="Arial"/>
                <w:b/>
              </w:rPr>
              <w:t>ential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11CB7ABC" w14:textId="77777777" w:rsidR="00C638C5" w:rsidRPr="00EC3E1C" w:rsidRDefault="00C638C5" w:rsidP="00CC74ED">
            <w:pPr>
              <w:jc w:val="center"/>
              <w:rPr>
                <w:rFonts w:cs="Arial"/>
                <w:b/>
              </w:rPr>
            </w:pPr>
            <w:r w:rsidRPr="00EC3E1C">
              <w:rPr>
                <w:rFonts w:cs="Arial"/>
                <w:b/>
              </w:rPr>
              <w:t>Des</w:t>
            </w:r>
            <w:r>
              <w:rPr>
                <w:rFonts w:cs="Arial"/>
                <w:b/>
              </w:rPr>
              <w:t>irable</w:t>
            </w:r>
          </w:p>
        </w:tc>
      </w:tr>
      <w:tr w:rsidR="00C638C5" w:rsidRPr="00EC3E1C" w14:paraId="37C91AE5" w14:textId="77777777" w:rsidTr="00C638C5">
        <w:trPr>
          <w:trHeight w:val="332"/>
        </w:trPr>
        <w:tc>
          <w:tcPr>
            <w:tcW w:w="9514" w:type="dxa"/>
            <w:gridSpan w:val="3"/>
            <w:shd w:val="clear" w:color="auto" w:fill="auto"/>
            <w:vAlign w:val="center"/>
          </w:tcPr>
          <w:p w14:paraId="457BC1DD" w14:textId="77777777" w:rsidR="00C638C5" w:rsidRPr="00EC3E1C" w:rsidRDefault="00C638C5" w:rsidP="00CC74ED">
            <w:pPr>
              <w:rPr>
                <w:rFonts w:cs="Arial"/>
              </w:rPr>
            </w:pPr>
            <w:r w:rsidRPr="00EC3E1C">
              <w:rPr>
                <w:rFonts w:cs="Arial"/>
                <w:b/>
              </w:rPr>
              <w:t>QUALIFICATIONS</w:t>
            </w:r>
          </w:p>
        </w:tc>
      </w:tr>
      <w:tr w:rsidR="00C638C5" w:rsidRPr="00EC3E1C" w14:paraId="455F353C" w14:textId="77777777" w:rsidTr="00C638C5">
        <w:trPr>
          <w:trHeight w:val="332"/>
        </w:trPr>
        <w:tc>
          <w:tcPr>
            <w:tcW w:w="7274" w:type="dxa"/>
            <w:shd w:val="clear" w:color="auto" w:fill="auto"/>
            <w:vAlign w:val="center"/>
          </w:tcPr>
          <w:p w14:paraId="39199457" w14:textId="77777777" w:rsidR="00C638C5" w:rsidRDefault="00C638C5" w:rsidP="00CC74ED">
            <w:pPr>
              <w:rPr>
                <w:rFonts w:cs="Arial"/>
              </w:rPr>
            </w:pPr>
            <w:r>
              <w:rPr>
                <w:rFonts w:cs="Arial"/>
              </w:rPr>
              <w:t>Grade C or above in both English and Maths, or equivalent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255C9C95" w14:textId="77777777" w:rsidR="00C638C5" w:rsidRPr="00EC3E1C" w:rsidRDefault="00C638C5" w:rsidP="00CC74ED">
            <w:pPr>
              <w:jc w:val="center"/>
              <w:rPr>
                <w:rFonts w:cs="Arial"/>
              </w:rPr>
            </w:pPr>
            <w:r w:rsidRPr="00EC3E1C">
              <w:rPr>
                <w:rFonts w:cs="Arial"/>
              </w:rPr>
              <w:sym w:font="Wingdings 2" w:char="F050"/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6CEFC4D6" w14:textId="77777777" w:rsidR="00C638C5" w:rsidRPr="00EC3E1C" w:rsidRDefault="00C638C5" w:rsidP="00CC74ED">
            <w:pPr>
              <w:jc w:val="center"/>
              <w:rPr>
                <w:rFonts w:cs="Arial"/>
              </w:rPr>
            </w:pPr>
          </w:p>
        </w:tc>
      </w:tr>
      <w:tr w:rsidR="00C638C5" w:rsidRPr="00EC3E1C" w14:paraId="396AEBCD" w14:textId="77777777" w:rsidTr="00C638C5">
        <w:trPr>
          <w:trHeight w:val="332"/>
        </w:trPr>
        <w:tc>
          <w:tcPr>
            <w:tcW w:w="7274" w:type="dxa"/>
            <w:shd w:val="clear" w:color="auto" w:fill="auto"/>
            <w:vAlign w:val="center"/>
          </w:tcPr>
          <w:p w14:paraId="708A236C" w14:textId="77777777" w:rsidR="00C638C5" w:rsidRDefault="00C638C5" w:rsidP="00CC74ED">
            <w:pPr>
              <w:rPr>
                <w:rFonts w:cs="Arial"/>
              </w:rPr>
            </w:pPr>
            <w:r>
              <w:rPr>
                <w:rFonts w:cs="Arial"/>
              </w:rPr>
              <w:t xml:space="preserve">Recognised and relevant vocational qualification (NVQ level 4) and/or equivalent practical work experience 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7E7DE443" w14:textId="77777777" w:rsidR="00C638C5" w:rsidRPr="00EC3E1C" w:rsidRDefault="00C638C5" w:rsidP="00CC74ED">
            <w:pPr>
              <w:jc w:val="center"/>
              <w:rPr>
                <w:rFonts w:cs="Arial"/>
              </w:rPr>
            </w:pPr>
            <w:r w:rsidRPr="00EC3E1C">
              <w:rPr>
                <w:rFonts w:cs="Arial"/>
              </w:rPr>
              <w:sym w:font="Wingdings 2" w:char="F050"/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3EAACC43" w14:textId="77777777" w:rsidR="00C638C5" w:rsidRPr="00EC3E1C" w:rsidRDefault="00C638C5" w:rsidP="00CC74ED">
            <w:pPr>
              <w:jc w:val="center"/>
              <w:rPr>
                <w:rFonts w:cs="Arial"/>
              </w:rPr>
            </w:pPr>
          </w:p>
        </w:tc>
      </w:tr>
      <w:tr w:rsidR="00C638C5" w:rsidRPr="00EC3E1C" w14:paraId="6F9D21E2" w14:textId="77777777" w:rsidTr="00C638C5">
        <w:trPr>
          <w:trHeight w:val="332"/>
        </w:trPr>
        <w:tc>
          <w:tcPr>
            <w:tcW w:w="7274" w:type="dxa"/>
            <w:shd w:val="clear" w:color="auto" w:fill="auto"/>
            <w:vAlign w:val="center"/>
          </w:tcPr>
          <w:p w14:paraId="55E4D98F" w14:textId="77777777" w:rsidR="00C638C5" w:rsidRPr="00EC3E1C" w:rsidRDefault="00C638C5" w:rsidP="00CC74ED">
            <w:pPr>
              <w:rPr>
                <w:rFonts w:cs="Arial"/>
              </w:rPr>
            </w:pPr>
            <w:r>
              <w:rPr>
                <w:rFonts w:cs="Arial"/>
              </w:rPr>
              <w:t>Willingness and ability to obtain and/or enhance qualifications and training for development in the post.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477B24BB" w14:textId="77777777" w:rsidR="00C638C5" w:rsidRPr="00EC3E1C" w:rsidRDefault="00C638C5" w:rsidP="00CC74ED">
            <w:pPr>
              <w:jc w:val="center"/>
              <w:rPr>
                <w:rFonts w:cs="Arial"/>
              </w:rPr>
            </w:pPr>
            <w:r w:rsidRPr="00EC3E1C">
              <w:rPr>
                <w:rFonts w:cs="Arial"/>
              </w:rPr>
              <w:sym w:font="Wingdings 2" w:char="F050"/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5A3CF558" w14:textId="77777777" w:rsidR="00C638C5" w:rsidRPr="00EC3E1C" w:rsidRDefault="00C638C5" w:rsidP="00CC74ED">
            <w:pPr>
              <w:jc w:val="center"/>
              <w:rPr>
                <w:rFonts w:cs="Arial"/>
              </w:rPr>
            </w:pPr>
          </w:p>
        </w:tc>
      </w:tr>
      <w:tr w:rsidR="00C638C5" w:rsidRPr="00EC3E1C" w14:paraId="3F3BF2D0" w14:textId="77777777" w:rsidTr="00C638C5">
        <w:trPr>
          <w:trHeight w:val="332"/>
        </w:trPr>
        <w:tc>
          <w:tcPr>
            <w:tcW w:w="9514" w:type="dxa"/>
            <w:gridSpan w:val="3"/>
            <w:shd w:val="clear" w:color="auto" w:fill="auto"/>
            <w:vAlign w:val="center"/>
          </w:tcPr>
          <w:p w14:paraId="2B8C44E6" w14:textId="77777777" w:rsidR="00C638C5" w:rsidRPr="00EC3E1C" w:rsidRDefault="00C638C5" w:rsidP="00CC74ED">
            <w:pPr>
              <w:rPr>
                <w:rFonts w:cs="Arial"/>
              </w:rPr>
            </w:pPr>
            <w:r w:rsidRPr="00EC3E1C">
              <w:rPr>
                <w:rFonts w:cs="Arial"/>
                <w:b/>
              </w:rPr>
              <w:t>EXPERIENCE</w:t>
            </w:r>
          </w:p>
        </w:tc>
      </w:tr>
      <w:tr w:rsidR="00C638C5" w:rsidRPr="00EC3E1C" w14:paraId="51D29597" w14:textId="77777777" w:rsidTr="00C638C5">
        <w:trPr>
          <w:trHeight w:val="332"/>
        </w:trPr>
        <w:tc>
          <w:tcPr>
            <w:tcW w:w="7274" w:type="dxa"/>
            <w:shd w:val="clear" w:color="auto" w:fill="auto"/>
            <w:vAlign w:val="center"/>
          </w:tcPr>
          <w:p w14:paraId="79DEE56F" w14:textId="77777777" w:rsidR="00C638C5" w:rsidRPr="00EC3E1C" w:rsidRDefault="00C638C5" w:rsidP="00CC74ED">
            <w:pPr>
              <w:rPr>
                <w:rFonts w:cs="Arial"/>
              </w:rPr>
            </w:pPr>
            <w:r>
              <w:rPr>
                <w:rFonts w:cs="Arial"/>
              </w:rPr>
              <w:t>Working in a school environment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7714C54A" w14:textId="77777777" w:rsidR="00C638C5" w:rsidRPr="00EC3E1C" w:rsidRDefault="00C638C5" w:rsidP="00CC74ED">
            <w:pPr>
              <w:spacing w:before="80"/>
              <w:jc w:val="center"/>
              <w:rPr>
                <w:rFonts w:cs="Arial"/>
              </w:rPr>
            </w:pPr>
            <w:r w:rsidRPr="00EC3E1C">
              <w:rPr>
                <w:rFonts w:cs="Arial"/>
              </w:rPr>
              <w:sym w:font="Wingdings 2" w:char="F050"/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72E18C5C" w14:textId="77777777" w:rsidR="00C638C5" w:rsidRPr="00EC3E1C" w:rsidRDefault="00C638C5" w:rsidP="00CC74ED">
            <w:pPr>
              <w:spacing w:before="80"/>
              <w:jc w:val="center"/>
              <w:rPr>
                <w:rFonts w:cs="Arial"/>
                <w:b/>
              </w:rPr>
            </w:pPr>
          </w:p>
        </w:tc>
      </w:tr>
      <w:tr w:rsidR="00C638C5" w:rsidRPr="00EC3E1C" w14:paraId="2AC92D90" w14:textId="77777777" w:rsidTr="00C638C5">
        <w:trPr>
          <w:trHeight w:val="332"/>
        </w:trPr>
        <w:tc>
          <w:tcPr>
            <w:tcW w:w="7274" w:type="dxa"/>
            <w:shd w:val="clear" w:color="auto" w:fill="auto"/>
            <w:vAlign w:val="center"/>
          </w:tcPr>
          <w:p w14:paraId="16C1988D" w14:textId="77777777" w:rsidR="00C638C5" w:rsidRPr="00EC3E1C" w:rsidRDefault="00C638C5" w:rsidP="00CC74ED">
            <w:pPr>
              <w:rPr>
                <w:rFonts w:cs="Arial"/>
              </w:rPr>
            </w:pPr>
            <w:r>
              <w:rPr>
                <w:rFonts w:cs="Arial"/>
              </w:rPr>
              <w:t>Issues affecting students and young people and how to offer supportive assistance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1C0612C5" w14:textId="77777777" w:rsidR="00C638C5" w:rsidRPr="00EC3E1C" w:rsidRDefault="00C638C5" w:rsidP="00CC74ED">
            <w:pPr>
              <w:spacing w:before="80"/>
              <w:jc w:val="center"/>
              <w:rPr>
                <w:rFonts w:cs="Arial"/>
                <w:b/>
              </w:rPr>
            </w:pPr>
            <w:r w:rsidRPr="00EC3E1C">
              <w:rPr>
                <w:rFonts w:cs="Arial"/>
              </w:rPr>
              <w:sym w:font="Wingdings 2" w:char="F050"/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300AD63A" w14:textId="77777777" w:rsidR="00C638C5" w:rsidRPr="00EC3E1C" w:rsidRDefault="00C638C5" w:rsidP="00CC74ED">
            <w:pPr>
              <w:spacing w:before="80"/>
              <w:jc w:val="center"/>
              <w:rPr>
                <w:rFonts w:cs="Arial"/>
                <w:b/>
              </w:rPr>
            </w:pPr>
          </w:p>
        </w:tc>
      </w:tr>
      <w:tr w:rsidR="00C638C5" w:rsidRPr="00EC3E1C" w14:paraId="014B993F" w14:textId="77777777" w:rsidTr="00C638C5">
        <w:trPr>
          <w:trHeight w:val="332"/>
        </w:trPr>
        <w:tc>
          <w:tcPr>
            <w:tcW w:w="7274" w:type="dxa"/>
            <w:shd w:val="clear" w:color="auto" w:fill="auto"/>
            <w:vAlign w:val="center"/>
          </w:tcPr>
          <w:p w14:paraId="02E5B386" w14:textId="77777777" w:rsidR="00C638C5" w:rsidRDefault="00C638C5" w:rsidP="00CC74ED">
            <w:pPr>
              <w:rPr>
                <w:rFonts w:cs="Arial"/>
              </w:rPr>
            </w:pPr>
            <w:r>
              <w:rPr>
                <w:rFonts w:cs="Arial"/>
              </w:rPr>
              <w:t>Organising and adapting to change</w:t>
            </w:r>
          </w:p>
        </w:tc>
        <w:tc>
          <w:tcPr>
            <w:tcW w:w="1119" w:type="dxa"/>
            <w:shd w:val="clear" w:color="auto" w:fill="auto"/>
          </w:tcPr>
          <w:p w14:paraId="4124D6B9" w14:textId="77777777" w:rsidR="00C638C5" w:rsidRPr="00EC3E1C" w:rsidRDefault="00C638C5" w:rsidP="00CC74ED">
            <w:pPr>
              <w:jc w:val="center"/>
              <w:rPr>
                <w:rFonts w:cs="Arial"/>
              </w:rPr>
            </w:pPr>
            <w:r w:rsidRPr="00EC3E1C">
              <w:rPr>
                <w:rFonts w:cs="Arial"/>
              </w:rPr>
              <w:sym w:font="Wingdings 2" w:char="F050"/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3D4E5625" w14:textId="77777777" w:rsidR="00C638C5" w:rsidRPr="00EC3E1C" w:rsidRDefault="00C638C5" w:rsidP="00CC74ED">
            <w:pPr>
              <w:spacing w:before="80"/>
              <w:jc w:val="center"/>
              <w:rPr>
                <w:rFonts w:cs="Arial"/>
                <w:b/>
              </w:rPr>
            </w:pPr>
          </w:p>
        </w:tc>
      </w:tr>
      <w:tr w:rsidR="00C638C5" w:rsidRPr="00EC3E1C" w14:paraId="33A07B0F" w14:textId="77777777" w:rsidTr="00C638C5">
        <w:trPr>
          <w:trHeight w:val="332"/>
        </w:trPr>
        <w:tc>
          <w:tcPr>
            <w:tcW w:w="9514" w:type="dxa"/>
            <w:gridSpan w:val="3"/>
            <w:shd w:val="clear" w:color="auto" w:fill="auto"/>
            <w:vAlign w:val="center"/>
          </w:tcPr>
          <w:p w14:paraId="4C42A428" w14:textId="77777777" w:rsidR="00C638C5" w:rsidRPr="00EC3E1C" w:rsidRDefault="00C638C5" w:rsidP="00CC74ED">
            <w:pPr>
              <w:rPr>
                <w:rFonts w:cs="Arial"/>
              </w:rPr>
            </w:pPr>
            <w:r w:rsidRPr="00EC3E1C">
              <w:rPr>
                <w:rFonts w:cs="Arial"/>
                <w:b/>
              </w:rPr>
              <w:t>SKILLS</w:t>
            </w:r>
          </w:p>
        </w:tc>
      </w:tr>
      <w:tr w:rsidR="00C638C5" w:rsidRPr="00EC3E1C" w14:paraId="0107D4AF" w14:textId="77777777" w:rsidTr="00C638C5">
        <w:trPr>
          <w:trHeight w:val="332"/>
        </w:trPr>
        <w:tc>
          <w:tcPr>
            <w:tcW w:w="7274" w:type="dxa"/>
            <w:shd w:val="clear" w:color="auto" w:fill="auto"/>
            <w:vAlign w:val="center"/>
          </w:tcPr>
          <w:p w14:paraId="2E9DBC4D" w14:textId="77777777" w:rsidR="00C638C5" w:rsidRPr="00EC3E1C" w:rsidRDefault="00C638C5" w:rsidP="00CC74ED">
            <w:pPr>
              <w:rPr>
                <w:rFonts w:cs="Arial"/>
              </w:rPr>
            </w:pPr>
            <w:r w:rsidRPr="00EC3E1C">
              <w:rPr>
                <w:rFonts w:cs="Arial"/>
              </w:rPr>
              <w:t xml:space="preserve">Excellent communication </w:t>
            </w:r>
            <w:r>
              <w:rPr>
                <w:rFonts w:cs="Arial"/>
              </w:rPr>
              <w:t>skills (both verbal and written)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744DA53E" w14:textId="77777777" w:rsidR="00C638C5" w:rsidRPr="00EC3E1C" w:rsidRDefault="00C638C5" w:rsidP="00CC74ED">
            <w:pPr>
              <w:jc w:val="center"/>
              <w:rPr>
                <w:rFonts w:cs="Arial"/>
              </w:rPr>
            </w:pPr>
            <w:r w:rsidRPr="00EC3E1C">
              <w:rPr>
                <w:rFonts w:cs="Arial"/>
              </w:rPr>
              <w:sym w:font="Wingdings 2" w:char="F050"/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61C94278" w14:textId="77777777" w:rsidR="00C638C5" w:rsidRPr="00EC3E1C" w:rsidRDefault="00C638C5" w:rsidP="00CC74ED">
            <w:pPr>
              <w:jc w:val="center"/>
              <w:rPr>
                <w:rFonts w:cs="Arial"/>
              </w:rPr>
            </w:pPr>
          </w:p>
        </w:tc>
      </w:tr>
      <w:tr w:rsidR="00C638C5" w:rsidRPr="00EC3E1C" w14:paraId="7B3E7155" w14:textId="77777777" w:rsidTr="00C638C5">
        <w:trPr>
          <w:trHeight w:val="332"/>
        </w:trPr>
        <w:tc>
          <w:tcPr>
            <w:tcW w:w="7274" w:type="dxa"/>
            <w:shd w:val="clear" w:color="auto" w:fill="auto"/>
            <w:vAlign w:val="center"/>
          </w:tcPr>
          <w:p w14:paraId="2476DDF2" w14:textId="77777777" w:rsidR="00C638C5" w:rsidRPr="00EC3E1C" w:rsidRDefault="00C638C5" w:rsidP="00CC74ED">
            <w:pPr>
              <w:rPr>
                <w:rFonts w:cs="Arial"/>
              </w:rPr>
            </w:pPr>
            <w:r>
              <w:rPr>
                <w:rFonts w:cs="Arial"/>
              </w:rPr>
              <w:t>Good organisational and personal management skills</w:t>
            </w:r>
          </w:p>
        </w:tc>
        <w:tc>
          <w:tcPr>
            <w:tcW w:w="1119" w:type="dxa"/>
            <w:shd w:val="clear" w:color="auto" w:fill="auto"/>
          </w:tcPr>
          <w:p w14:paraId="7F2D525F" w14:textId="77777777" w:rsidR="00C638C5" w:rsidRPr="00EC3E1C" w:rsidRDefault="00C638C5" w:rsidP="00CC74ED">
            <w:pPr>
              <w:jc w:val="center"/>
              <w:rPr>
                <w:rFonts w:cs="Arial"/>
              </w:rPr>
            </w:pPr>
            <w:r w:rsidRPr="00EC3E1C">
              <w:rPr>
                <w:rFonts w:cs="Arial"/>
              </w:rPr>
              <w:sym w:font="Wingdings 2" w:char="F050"/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08BDFA78" w14:textId="77777777" w:rsidR="00C638C5" w:rsidRPr="00EC3E1C" w:rsidRDefault="00C638C5" w:rsidP="00CC74ED">
            <w:pPr>
              <w:jc w:val="center"/>
              <w:rPr>
                <w:rFonts w:cs="Arial"/>
              </w:rPr>
            </w:pPr>
          </w:p>
        </w:tc>
      </w:tr>
      <w:tr w:rsidR="00C638C5" w:rsidRPr="00EC3E1C" w14:paraId="4F99410E" w14:textId="77777777" w:rsidTr="00C638C5">
        <w:trPr>
          <w:trHeight w:val="332"/>
        </w:trPr>
        <w:tc>
          <w:tcPr>
            <w:tcW w:w="7274" w:type="dxa"/>
            <w:shd w:val="clear" w:color="auto" w:fill="auto"/>
            <w:vAlign w:val="center"/>
          </w:tcPr>
          <w:p w14:paraId="258EBC5F" w14:textId="77777777" w:rsidR="00C638C5" w:rsidRPr="00EC3E1C" w:rsidRDefault="00C638C5" w:rsidP="00CC74ED">
            <w:pPr>
              <w:rPr>
                <w:rFonts w:cs="Arial"/>
              </w:rPr>
            </w:pPr>
            <w:r>
              <w:rPr>
                <w:rFonts w:cs="Arial"/>
              </w:rPr>
              <w:t>Effective behaviour management skills</w:t>
            </w:r>
          </w:p>
        </w:tc>
        <w:tc>
          <w:tcPr>
            <w:tcW w:w="1119" w:type="dxa"/>
            <w:shd w:val="clear" w:color="auto" w:fill="auto"/>
          </w:tcPr>
          <w:p w14:paraId="6FDD50F7" w14:textId="77777777" w:rsidR="00C638C5" w:rsidRPr="00EC3E1C" w:rsidRDefault="00C638C5" w:rsidP="00CC74ED">
            <w:pPr>
              <w:jc w:val="center"/>
              <w:rPr>
                <w:rFonts w:cs="Arial"/>
              </w:rPr>
            </w:pPr>
            <w:r w:rsidRPr="00EC3E1C">
              <w:rPr>
                <w:rFonts w:cs="Arial"/>
              </w:rPr>
              <w:sym w:font="Wingdings 2" w:char="F050"/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18780660" w14:textId="77777777" w:rsidR="00C638C5" w:rsidRPr="00EC3E1C" w:rsidRDefault="00C638C5" w:rsidP="00CC74ED">
            <w:pPr>
              <w:jc w:val="center"/>
              <w:rPr>
                <w:rFonts w:cs="Arial"/>
              </w:rPr>
            </w:pPr>
          </w:p>
        </w:tc>
      </w:tr>
      <w:tr w:rsidR="00C638C5" w:rsidRPr="00EC3E1C" w14:paraId="4B904DF0" w14:textId="77777777" w:rsidTr="00C638C5">
        <w:trPr>
          <w:trHeight w:val="332"/>
        </w:trPr>
        <w:tc>
          <w:tcPr>
            <w:tcW w:w="7274" w:type="dxa"/>
            <w:shd w:val="clear" w:color="auto" w:fill="auto"/>
            <w:vAlign w:val="center"/>
          </w:tcPr>
          <w:p w14:paraId="4561880F" w14:textId="77777777" w:rsidR="00C638C5" w:rsidRDefault="00C638C5" w:rsidP="00CC74ED">
            <w:pPr>
              <w:rPr>
                <w:rFonts w:cs="Arial"/>
              </w:rPr>
            </w:pPr>
            <w:r>
              <w:rPr>
                <w:rFonts w:cs="Arial"/>
              </w:rPr>
              <w:t>Able to work independently and be a team player</w:t>
            </w:r>
          </w:p>
        </w:tc>
        <w:tc>
          <w:tcPr>
            <w:tcW w:w="1119" w:type="dxa"/>
            <w:shd w:val="clear" w:color="auto" w:fill="auto"/>
          </w:tcPr>
          <w:p w14:paraId="49AD7659" w14:textId="77777777" w:rsidR="00C638C5" w:rsidRPr="00EC3E1C" w:rsidRDefault="00C638C5" w:rsidP="00CC74ED">
            <w:pPr>
              <w:jc w:val="center"/>
              <w:rPr>
                <w:rFonts w:cs="Arial"/>
              </w:rPr>
            </w:pPr>
            <w:r w:rsidRPr="00EC3E1C">
              <w:rPr>
                <w:rFonts w:cs="Arial"/>
              </w:rPr>
              <w:sym w:font="Wingdings 2" w:char="F050"/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1EA21870" w14:textId="77777777" w:rsidR="00C638C5" w:rsidRPr="00EC3E1C" w:rsidRDefault="00C638C5" w:rsidP="00CC74ED">
            <w:pPr>
              <w:jc w:val="center"/>
              <w:rPr>
                <w:rFonts w:cs="Arial"/>
              </w:rPr>
            </w:pPr>
          </w:p>
        </w:tc>
      </w:tr>
      <w:tr w:rsidR="00C638C5" w:rsidRPr="00EC3E1C" w14:paraId="487011CB" w14:textId="77777777" w:rsidTr="00C638C5">
        <w:trPr>
          <w:trHeight w:val="332"/>
        </w:trPr>
        <w:tc>
          <w:tcPr>
            <w:tcW w:w="7274" w:type="dxa"/>
            <w:shd w:val="clear" w:color="auto" w:fill="auto"/>
            <w:vAlign w:val="center"/>
          </w:tcPr>
          <w:p w14:paraId="7A0AD470" w14:textId="77777777" w:rsidR="00C638C5" w:rsidRPr="00EC3E1C" w:rsidRDefault="00C638C5" w:rsidP="00CC74ED">
            <w:pPr>
              <w:rPr>
                <w:rFonts w:cs="Arial"/>
              </w:rPr>
            </w:pPr>
            <w:r w:rsidRPr="00EC3E1C">
              <w:rPr>
                <w:rFonts w:cs="Arial"/>
              </w:rPr>
              <w:t>Ability to respect and maintain confidentiality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0C84CE3E" w14:textId="77777777" w:rsidR="00C638C5" w:rsidRPr="00EC3E1C" w:rsidRDefault="00C638C5" w:rsidP="00CC74ED">
            <w:pPr>
              <w:jc w:val="center"/>
              <w:rPr>
                <w:rFonts w:cs="Arial"/>
              </w:rPr>
            </w:pPr>
            <w:r w:rsidRPr="00EC3E1C">
              <w:rPr>
                <w:rFonts w:cs="Arial"/>
              </w:rPr>
              <w:sym w:font="Wingdings 2" w:char="F050"/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5DE8D63F" w14:textId="77777777" w:rsidR="00C638C5" w:rsidRPr="00EC3E1C" w:rsidRDefault="00C638C5" w:rsidP="00CC74ED">
            <w:pPr>
              <w:jc w:val="center"/>
              <w:rPr>
                <w:rFonts w:cs="Arial"/>
              </w:rPr>
            </w:pPr>
          </w:p>
        </w:tc>
      </w:tr>
      <w:tr w:rsidR="00C638C5" w:rsidRPr="00EC3E1C" w14:paraId="5D941032" w14:textId="77777777" w:rsidTr="00C638C5">
        <w:trPr>
          <w:trHeight w:val="332"/>
        </w:trPr>
        <w:tc>
          <w:tcPr>
            <w:tcW w:w="7274" w:type="dxa"/>
            <w:shd w:val="clear" w:color="auto" w:fill="auto"/>
            <w:vAlign w:val="center"/>
          </w:tcPr>
          <w:p w14:paraId="0E676999" w14:textId="77777777" w:rsidR="00C638C5" w:rsidRPr="00EC3E1C" w:rsidRDefault="00C638C5" w:rsidP="00CC74ED">
            <w:pPr>
              <w:rPr>
                <w:rFonts w:cs="Arial"/>
              </w:rPr>
            </w:pPr>
            <w:r>
              <w:rPr>
                <w:rFonts w:cs="Arial"/>
              </w:rPr>
              <w:t>Effective time management</w:t>
            </w:r>
          </w:p>
        </w:tc>
        <w:tc>
          <w:tcPr>
            <w:tcW w:w="1119" w:type="dxa"/>
            <w:shd w:val="clear" w:color="auto" w:fill="auto"/>
          </w:tcPr>
          <w:p w14:paraId="304AC5AF" w14:textId="77777777" w:rsidR="00C638C5" w:rsidRPr="00EC3E1C" w:rsidRDefault="00C638C5" w:rsidP="00CC74ED">
            <w:pPr>
              <w:jc w:val="center"/>
              <w:rPr>
                <w:rFonts w:cs="Arial"/>
              </w:rPr>
            </w:pPr>
            <w:r w:rsidRPr="00EC3E1C">
              <w:rPr>
                <w:rFonts w:cs="Arial"/>
              </w:rPr>
              <w:sym w:font="Wingdings 2" w:char="F050"/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3F8E9FC5" w14:textId="77777777" w:rsidR="00C638C5" w:rsidRPr="00EC3E1C" w:rsidRDefault="00C638C5" w:rsidP="00CC74ED">
            <w:pPr>
              <w:jc w:val="center"/>
              <w:rPr>
                <w:rFonts w:cs="Arial"/>
              </w:rPr>
            </w:pPr>
          </w:p>
        </w:tc>
      </w:tr>
      <w:tr w:rsidR="00C638C5" w:rsidRPr="00EC3E1C" w14:paraId="166FCEF1" w14:textId="77777777" w:rsidTr="00C638C5">
        <w:trPr>
          <w:trHeight w:val="332"/>
        </w:trPr>
        <w:tc>
          <w:tcPr>
            <w:tcW w:w="7274" w:type="dxa"/>
            <w:shd w:val="clear" w:color="auto" w:fill="auto"/>
            <w:vAlign w:val="center"/>
          </w:tcPr>
          <w:p w14:paraId="143E40E2" w14:textId="77777777" w:rsidR="00C638C5" w:rsidRPr="00EC3E1C" w:rsidRDefault="00C638C5" w:rsidP="00CC74ED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>Basic first aid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334BD51A" w14:textId="77777777" w:rsidR="00C638C5" w:rsidRPr="00EC3E1C" w:rsidRDefault="00C638C5" w:rsidP="00CC74ED">
            <w:pPr>
              <w:jc w:val="center"/>
              <w:rPr>
                <w:rFonts w:cs="Arial"/>
              </w:rPr>
            </w:pPr>
          </w:p>
        </w:tc>
        <w:tc>
          <w:tcPr>
            <w:tcW w:w="1119" w:type="dxa"/>
            <w:shd w:val="clear" w:color="auto" w:fill="auto"/>
            <w:vAlign w:val="center"/>
          </w:tcPr>
          <w:p w14:paraId="7F3B065B" w14:textId="77777777" w:rsidR="00C638C5" w:rsidRPr="00EC3E1C" w:rsidRDefault="00C638C5" w:rsidP="00CC74ED">
            <w:pPr>
              <w:spacing w:before="80"/>
              <w:jc w:val="center"/>
              <w:rPr>
                <w:rFonts w:cs="Arial"/>
                <w:b/>
              </w:rPr>
            </w:pPr>
            <w:r w:rsidRPr="00EC3E1C">
              <w:rPr>
                <w:rFonts w:cs="Arial"/>
              </w:rPr>
              <w:sym w:font="Wingdings 2" w:char="F050"/>
            </w:r>
          </w:p>
        </w:tc>
      </w:tr>
      <w:tr w:rsidR="00C638C5" w:rsidRPr="00EC3E1C" w14:paraId="333606F6" w14:textId="77777777" w:rsidTr="00C638C5">
        <w:trPr>
          <w:trHeight w:val="332"/>
        </w:trPr>
        <w:tc>
          <w:tcPr>
            <w:tcW w:w="7274" w:type="dxa"/>
            <w:shd w:val="clear" w:color="auto" w:fill="auto"/>
            <w:vAlign w:val="center"/>
          </w:tcPr>
          <w:p w14:paraId="5A62AD05" w14:textId="77777777" w:rsidR="00C638C5" w:rsidRPr="00EC3E1C" w:rsidRDefault="00C638C5" w:rsidP="00CC74ED">
            <w:pPr>
              <w:tabs>
                <w:tab w:val="left" w:pos="-720"/>
              </w:tabs>
              <w:suppressAutoHyphens/>
              <w:rPr>
                <w:rFonts w:cs="Arial"/>
              </w:rPr>
            </w:pPr>
            <w:r w:rsidRPr="00EC3E1C">
              <w:rPr>
                <w:rFonts w:cs="Arial"/>
              </w:rPr>
              <w:t>Working knowledge of standard computer packages (word processing, email and spreadsheets)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16947EDF" w14:textId="77777777" w:rsidR="00C638C5" w:rsidRPr="00EC3E1C" w:rsidRDefault="00C638C5" w:rsidP="00CC74ED">
            <w:pPr>
              <w:jc w:val="center"/>
              <w:rPr>
                <w:rFonts w:cs="Arial"/>
              </w:rPr>
            </w:pPr>
            <w:r w:rsidRPr="00EC3E1C">
              <w:rPr>
                <w:rFonts w:cs="Arial"/>
              </w:rPr>
              <w:sym w:font="Wingdings 2" w:char="F050"/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59D3F39F" w14:textId="77777777" w:rsidR="00C638C5" w:rsidRPr="00EC3E1C" w:rsidRDefault="00C638C5" w:rsidP="00CC74ED">
            <w:pPr>
              <w:jc w:val="center"/>
              <w:rPr>
                <w:rFonts w:cs="Arial"/>
              </w:rPr>
            </w:pPr>
          </w:p>
        </w:tc>
      </w:tr>
      <w:tr w:rsidR="00C638C5" w:rsidRPr="00EC3E1C" w14:paraId="4CF913E7" w14:textId="77777777" w:rsidTr="00C638C5">
        <w:trPr>
          <w:trHeight w:val="332"/>
        </w:trPr>
        <w:tc>
          <w:tcPr>
            <w:tcW w:w="7274" w:type="dxa"/>
            <w:shd w:val="clear" w:color="auto" w:fill="auto"/>
            <w:vAlign w:val="center"/>
          </w:tcPr>
          <w:p w14:paraId="3AB5C9EF" w14:textId="77777777" w:rsidR="00C638C5" w:rsidRPr="00EC3E1C" w:rsidRDefault="00C638C5" w:rsidP="00CC74ED">
            <w:pPr>
              <w:tabs>
                <w:tab w:val="left" w:pos="-720"/>
              </w:tabs>
              <w:suppressAutoHyphens/>
              <w:rPr>
                <w:rFonts w:cs="Arial"/>
              </w:rPr>
            </w:pPr>
            <w:r>
              <w:rPr>
                <w:rFonts w:cs="Arial"/>
              </w:rPr>
              <w:t>Ability to work with students and have a real interest in the issues faced by this age group</w:t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6B10A300" w14:textId="77777777" w:rsidR="00C638C5" w:rsidRPr="00EC3E1C" w:rsidRDefault="00C638C5" w:rsidP="00CC74ED">
            <w:pPr>
              <w:jc w:val="center"/>
              <w:rPr>
                <w:rFonts w:cs="Arial"/>
              </w:rPr>
            </w:pPr>
            <w:r w:rsidRPr="00EC3E1C">
              <w:rPr>
                <w:rFonts w:cs="Arial"/>
              </w:rPr>
              <w:sym w:font="Wingdings 2" w:char="F050"/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784A1448" w14:textId="77777777" w:rsidR="00C638C5" w:rsidRPr="00EC3E1C" w:rsidRDefault="00C638C5" w:rsidP="00CC74ED">
            <w:pPr>
              <w:jc w:val="center"/>
              <w:rPr>
                <w:rFonts w:cs="Arial"/>
              </w:rPr>
            </w:pPr>
          </w:p>
        </w:tc>
      </w:tr>
      <w:tr w:rsidR="00C638C5" w:rsidRPr="00EC3E1C" w14:paraId="07FC3AE4" w14:textId="77777777" w:rsidTr="00C638C5">
        <w:tblPrEx>
          <w:tblLook w:val="04A0" w:firstRow="1" w:lastRow="0" w:firstColumn="1" w:lastColumn="0" w:noHBand="0" w:noVBand="1"/>
        </w:tblPrEx>
        <w:trPr>
          <w:trHeight w:val="434"/>
        </w:trPr>
        <w:tc>
          <w:tcPr>
            <w:tcW w:w="9514" w:type="dxa"/>
            <w:gridSpan w:val="3"/>
            <w:shd w:val="clear" w:color="auto" w:fill="auto"/>
            <w:vAlign w:val="center"/>
          </w:tcPr>
          <w:p w14:paraId="0A7D679A" w14:textId="77777777" w:rsidR="00C638C5" w:rsidRPr="00EC3E1C" w:rsidRDefault="00C638C5" w:rsidP="00CC74ED">
            <w:pPr>
              <w:rPr>
                <w:rFonts w:cs="Arial"/>
              </w:rPr>
            </w:pPr>
            <w:r w:rsidRPr="00EC3E1C">
              <w:rPr>
                <w:rFonts w:cs="Arial"/>
                <w:b/>
              </w:rPr>
              <w:t>OTHER</w:t>
            </w:r>
          </w:p>
        </w:tc>
      </w:tr>
      <w:tr w:rsidR="00C638C5" w:rsidRPr="00EC3E1C" w14:paraId="2E07BD4F" w14:textId="77777777" w:rsidTr="00C638C5">
        <w:tblPrEx>
          <w:tblLook w:val="04A0" w:firstRow="1" w:lastRow="0" w:firstColumn="1" w:lastColumn="0" w:noHBand="0" w:noVBand="1"/>
        </w:tblPrEx>
        <w:trPr>
          <w:trHeight w:val="506"/>
        </w:trPr>
        <w:tc>
          <w:tcPr>
            <w:tcW w:w="7274" w:type="dxa"/>
            <w:shd w:val="clear" w:color="auto" w:fill="auto"/>
            <w:vAlign w:val="center"/>
          </w:tcPr>
          <w:p w14:paraId="726BFC4A" w14:textId="77777777" w:rsidR="00C638C5" w:rsidRPr="00EC3E1C" w:rsidRDefault="00C638C5" w:rsidP="00CC74ED">
            <w:pPr>
              <w:tabs>
                <w:tab w:val="left" w:pos="-720"/>
              </w:tabs>
              <w:suppressAutoHyphens/>
              <w:rPr>
                <w:rFonts w:cs="Arial"/>
              </w:rPr>
            </w:pPr>
            <w:r w:rsidRPr="00EC3E1C">
              <w:rPr>
                <w:rFonts w:cs="Arial"/>
              </w:rPr>
              <w:t>Satisfactory Enhanced DBS</w:t>
            </w:r>
          </w:p>
        </w:tc>
        <w:tc>
          <w:tcPr>
            <w:tcW w:w="1119" w:type="dxa"/>
            <w:shd w:val="clear" w:color="auto" w:fill="auto"/>
          </w:tcPr>
          <w:p w14:paraId="33BA9D51" w14:textId="77777777" w:rsidR="00C638C5" w:rsidRPr="00EC3E1C" w:rsidRDefault="00C638C5" w:rsidP="00CC74ED">
            <w:pPr>
              <w:jc w:val="center"/>
              <w:rPr>
                <w:rFonts w:cs="Arial"/>
              </w:rPr>
            </w:pPr>
            <w:r w:rsidRPr="00EC3E1C">
              <w:rPr>
                <w:rFonts w:cs="Arial"/>
              </w:rPr>
              <w:sym w:font="Wingdings 2" w:char="F050"/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1931FEC6" w14:textId="77777777" w:rsidR="00C638C5" w:rsidRPr="00EC3E1C" w:rsidRDefault="00C638C5" w:rsidP="00CC74ED">
            <w:pPr>
              <w:spacing w:before="80"/>
              <w:jc w:val="center"/>
              <w:rPr>
                <w:rFonts w:cs="Arial"/>
              </w:rPr>
            </w:pPr>
          </w:p>
        </w:tc>
      </w:tr>
      <w:tr w:rsidR="00C638C5" w:rsidRPr="00EC3E1C" w14:paraId="2B8B8F64" w14:textId="77777777" w:rsidTr="00C638C5">
        <w:tblPrEx>
          <w:tblLook w:val="04A0" w:firstRow="1" w:lastRow="0" w:firstColumn="1" w:lastColumn="0" w:noHBand="0" w:noVBand="1"/>
        </w:tblPrEx>
        <w:trPr>
          <w:trHeight w:val="506"/>
        </w:trPr>
        <w:tc>
          <w:tcPr>
            <w:tcW w:w="7274" w:type="dxa"/>
            <w:shd w:val="clear" w:color="auto" w:fill="auto"/>
            <w:vAlign w:val="center"/>
          </w:tcPr>
          <w:p w14:paraId="79F64F32" w14:textId="77777777" w:rsidR="00C638C5" w:rsidRPr="00EC3E1C" w:rsidRDefault="00C638C5" w:rsidP="00CC74ED">
            <w:pPr>
              <w:tabs>
                <w:tab w:val="left" w:pos="-720"/>
              </w:tabs>
              <w:suppressAutoHyphens/>
              <w:rPr>
                <w:rFonts w:cs="Arial"/>
              </w:rPr>
            </w:pPr>
            <w:r>
              <w:rPr>
                <w:rFonts w:cs="Arial"/>
              </w:rPr>
              <w:t>Commitment to self and team development</w:t>
            </w:r>
          </w:p>
        </w:tc>
        <w:tc>
          <w:tcPr>
            <w:tcW w:w="1119" w:type="dxa"/>
            <w:shd w:val="clear" w:color="auto" w:fill="auto"/>
          </w:tcPr>
          <w:p w14:paraId="794926A6" w14:textId="77777777" w:rsidR="00C638C5" w:rsidRPr="00EC3E1C" w:rsidRDefault="00C638C5" w:rsidP="00CC74ED">
            <w:pPr>
              <w:jc w:val="center"/>
              <w:rPr>
                <w:rFonts w:cs="Arial"/>
              </w:rPr>
            </w:pPr>
            <w:r w:rsidRPr="00EC3E1C">
              <w:rPr>
                <w:rFonts w:cs="Arial"/>
              </w:rPr>
              <w:sym w:font="Wingdings 2" w:char="F050"/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065CA751" w14:textId="77777777" w:rsidR="00C638C5" w:rsidRPr="00EC3E1C" w:rsidRDefault="00C638C5" w:rsidP="00CC74ED">
            <w:pPr>
              <w:spacing w:before="80"/>
              <w:jc w:val="center"/>
              <w:rPr>
                <w:rFonts w:cs="Arial"/>
              </w:rPr>
            </w:pPr>
          </w:p>
        </w:tc>
      </w:tr>
      <w:tr w:rsidR="00C638C5" w:rsidRPr="00EC3E1C" w14:paraId="4FF4BBB5" w14:textId="77777777" w:rsidTr="00C638C5">
        <w:tblPrEx>
          <w:tblLook w:val="04A0" w:firstRow="1" w:lastRow="0" w:firstColumn="1" w:lastColumn="0" w:noHBand="0" w:noVBand="1"/>
        </w:tblPrEx>
        <w:trPr>
          <w:trHeight w:val="506"/>
        </w:trPr>
        <w:tc>
          <w:tcPr>
            <w:tcW w:w="7274" w:type="dxa"/>
            <w:shd w:val="clear" w:color="auto" w:fill="auto"/>
            <w:vAlign w:val="center"/>
          </w:tcPr>
          <w:p w14:paraId="2408B550" w14:textId="77777777" w:rsidR="00C638C5" w:rsidRPr="00EC3E1C" w:rsidRDefault="00C638C5" w:rsidP="00CC74ED">
            <w:pPr>
              <w:tabs>
                <w:tab w:val="left" w:pos="-720"/>
              </w:tabs>
              <w:suppressAutoHyphens/>
              <w:rPr>
                <w:rFonts w:cs="Arial"/>
              </w:rPr>
            </w:pPr>
            <w:r>
              <w:rPr>
                <w:rFonts w:cs="Arial"/>
              </w:rPr>
              <w:t>Promote equality or opportunity, participation, diversity and responsibility</w:t>
            </w:r>
          </w:p>
        </w:tc>
        <w:tc>
          <w:tcPr>
            <w:tcW w:w="1119" w:type="dxa"/>
            <w:shd w:val="clear" w:color="auto" w:fill="auto"/>
          </w:tcPr>
          <w:p w14:paraId="7D208A90" w14:textId="77777777" w:rsidR="00C638C5" w:rsidRPr="00EC3E1C" w:rsidRDefault="00C638C5" w:rsidP="00CC74ED">
            <w:pPr>
              <w:jc w:val="center"/>
              <w:rPr>
                <w:rFonts w:cs="Arial"/>
              </w:rPr>
            </w:pPr>
            <w:r w:rsidRPr="00EC3E1C">
              <w:rPr>
                <w:rFonts w:cs="Arial"/>
              </w:rPr>
              <w:sym w:font="Wingdings 2" w:char="F050"/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6470A19C" w14:textId="77777777" w:rsidR="00C638C5" w:rsidRPr="00EC3E1C" w:rsidRDefault="00C638C5" w:rsidP="00CC74ED">
            <w:pPr>
              <w:spacing w:before="80"/>
              <w:jc w:val="center"/>
              <w:rPr>
                <w:rFonts w:cs="Arial"/>
              </w:rPr>
            </w:pPr>
          </w:p>
        </w:tc>
      </w:tr>
      <w:tr w:rsidR="00C638C5" w:rsidRPr="00EC3E1C" w14:paraId="4A05D22E" w14:textId="77777777" w:rsidTr="00C638C5">
        <w:tblPrEx>
          <w:tblLook w:val="04A0" w:firstRow="1" w:lastRow="0" w:firstColumn="1" w:lastColumn="0" w:noHBand="0" w:noVBand="1"/>
        </w:tblPrEx>
        <w:trPr>
          <w:trHeight w:val="106"/>
        </w:trPr>
        <w:tc>
          <w:tcPr>
            <w:tcW w:w="7274" w:type="dxa"/>
            <w:shd w:val="clear" w:color="auto" w:fill="auto"/>
            <w:vAlign w:val="center"/>
          </w:tcPr>
          <w:p w14:paraId="7AD1E704" w14:textId="77777777" w:rsidR="00C638C5" w:rsidRDefault="00C638C5" w:rsidP="00CC74ED">
            <w:pPr>
              <w:tabs>
                <w:tab w:val="left" w:pos="-720"/>
              </w:tabs>
              <w:suppressAutoHyphens/>
              <w:rPr>
                <w:rFonts w:cs="Arial"/>
              </w:rPr>
            </w:pPr>
            <w:r>
              <w:rPr>
                <w:rFonts w:cs="Arial"/>
              </w:rPr>
              <w:t>Commitment to abide by and promote the Trust’s Equality &amp; Diversity Policy, Health &amp; Safety Policies and Child Protection Policies.</w:t>
            </w:r>
          </w:p>
        </w:tc>
        <w:tc>
          <w:tcPr>
            <w:tcW w:w="1119" w:type="dxa"/>
            <w:shd w:val="clear" w:color="auto" w:fill="auto"/>
          </w:tcPr>
          <w:p w14:paraId="6198839B" w14:textId="77777777" w:rsidR="00C638C5" w:rsidRPr="00EC3E1C" w:rsidRDefault="00C638C5" w:rsidP="00CC74ED">
            <w:pPr>
              <w:jc w:val="center"/>
              <w:rPr>
                <w:rFonts w:cs="Arial"/>
              </w:rPr>
            </w:pPr>
            <w:r w:rsidRPr="00EC3E1C">
              <w:rPr>
                <w:rFonts w:cs="Arial"/>
              </w:rPr>
              <w:sym w:font="Wingdings 2" w:char="F050"/>
            </w:r>
          </w:p>
        </w:tc>
        <w:tc>
          <w:tcPr>
            <w:tcW w:w="1119" w:type="dxa"/>
            <w:shd w:val="clear" w:color="auto" w:fill="auto"/>
            <w:vAlign w:val="center"/>
          </w:tcPr>
          <w:p w14:paraId="32FDB497" w14:textId="77777777" w:rsidR="00C638C5" w:rsidRPr="00EC3E1C" w:rsidRDefault="00C638C5" w:rsidP="00CC74ED">
            <w:pPr>
              <w:spacing w:before="80"/>
              <w:jc w:val="center"/>
              <w:rPr>
                <w:rFonts w:cs="Arial"/>
              </w:rPr>
            </w:pPr>
          </w:p>
        </w:tc>
      </w:tr>
    </w:tbl>
    <w:p w14:paraId="5C5D19EF" w14:textId="77777777" w:rsidR="00C638C5" w:rsidRDefault="00C638C5" w:rsidP="00C638C5">
      <w:pPr>
        <w:rPr>
          <w:rFonts w:eastAsia="Times New Roman" w:cs="Arial"/>
          <w:lang w:eastAsia="en-GB"/>
        </w:rPr>
      </w:pPr>
    </w:p>
    <w:p w14:paraId="21E930B1" w14:textId="77777777" w:rsidR="00976E31" w:rsidRPr="00976E31" w:rsidRDefault="00976E31" w:rsidP="00976E31"/>
    <w:p w14:paraId="67523BD4" w14:textId="77777777" w:rsidR="00976E31" w:rsidRPr="00976E31" w:rsidRDefault="00976E31" w:rsidP="00976E31"/>
    <w:p w14:paraId="38973885" w14:textId="09FDC3EE" w:rsidR="00213F59" w:rsidRPr="00976E31" w:rsidRDefault="00213F59" w:rsidP="00976E31"/>
    <w:sectPr w:rsidR="00213F59" w:rsidRPr="00976E31" w:rsidSect="00FF34B0">
      <w:headerReference w:type="default" r:id="rId11"/>
      <w:footerReference w:type="default" r:id="rId12"/>
      <w:pgSz w:w="16838" w:h="11906" w:orient="landscape"/>
      <w:pgMar w:top="1134" w:right="1134" w:bottom="1134" w:left="1134" w:header="709" w:footer="709" w:gutter="0"/>
      <w:pgBorders w:offsetFrom="page">
        <w:top w:val="single" w:sz="12" w:space="24" w:color="293276"/>
        <w:left w:val="single" w:sz="12" w:space="24" w:color="293276"/>
        <w:bottom w:val="single" w:sz="12" w:space="24" w:color="293276"/>
        <w:right w:val="single" w:sz="12" w:space="24" w:color="29327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C43217" w14:textId="77777777" w:rsidR="007173E6" w:rsidRDefault="007173E6" w:rsidP="00976E31">
      <w:pPr>
        <w:spacing w:after="0" w:line="240" w:lineRule="auto"/>
      </w:pPr>
      <w:r>
        <w:separator/>
      </w:r>
    </w:p>
  </w:endnote>
  <w:endnote w:type="continuationSeparator" w:id="0">
    <w:p w14:paraId="24BEB387" w14:textId="77777777" w:rsidR="007173E6" w:rsidRDefault="007173E6" w:rsidP="00976E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336D6B" w14:textId="29CE4C1A" w:rsidR="00976E31" w:rsidRDefault="00DC4A57">
    <w:pPr>
      <w:pStyle w:val="Footer"/>
    </w:pPr>
    <w:r w:rsidRPr="00633AEB">
      <w:rPr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732480" behindDoc="0" locked="0" layoutInCell="1" allowOverlap="1" wp14:anchorId="1A862143" wp14:editId="1B77F434">
              <wp:simplePos x="0" y="0"/>
              <wp:positionH relativeFrom="column">
                <wp:posOffset>7756645</wp:posOffset>
              </wp:positionH>
              <wp:positionV relativeFrom="paragraph">
                <wp:posOffset>-167777</wp:posOffset>
              </wp:positionV>
              <wp:extent cx="2756707" cy="466725"/>
              <wp:effectExtent l="0" t="0" r="5715" b="9525"/>
              <wp:wrapNone/>
              <wp:docPr id="5" name="Parallelogram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56707" cy="466725"/>
                      </a:xfrm>
                      <a:prstGeom prst="parallelogram">
                        <a:avLst>
                          <a:gd name="adj" fmla="val 60443"/>
                        </a:avLst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F8D13B"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Parallelogram 5" o:spid="_x0000_s1026" type="#_x0000_t7" style="position:absolute;margin-left:610.75pt;margin-top:-13.2pt;width:217.05pt;height:36.7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" adj="2210" fillcolor="white [3212]" stroked="f" strokeweight="1pt"/>
          </w:pict>
        </mc:Fallback>
      </mc:AlternateContent>
    </w:r>
    <w:r w:rsidR="00534056">
      <w:rPr>
        <w:noProof/>
      </w:rPr>
      <mc:AlternateContent>
        <mc:Choice Requires="wpg">
          <w:drawing>
            <wp:anchor distT="0" distB="0" distL="114300" distR="114300" simplePos="0" relativeHeight="251734528" behindDoc="0" locked="0" layoutInCell="1" allowOverlap="1" wp14:anchorId="321B0491" wp14:editId="3EA35E58">
              <wp:simplePos x="0" y="0"/>
              <wp:positionH relativeFrom="column">
                <wp:posOffset>8033402</wp:posOffset>
              </wp:positionH>
              <wp:positionV relativeFrom="paragraph">
                <wp:posOffset>-144145</wp:posOffset>
              </wp:positionV>
              <wp:extent cx="1594800" cy="428400"/>
              <wp:effectExtent l="0" t="0" r="5715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94800" cy="428400"/>
                        <a:chOff x="0" y="0"/>
                        <a:chExt cx="1594399" cy="427355"/>
                      </a:xfrm>
                    </wpg:grpSpPr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5611" t="25164" r="5757" b="65356"/>
                        <a:stretch/>
                      </pic:blipFill>
                      <pic:spPr bwMode="auto">
                        <a:xfrm>
                          <a:off x="650789" y="82378"/>
                          <a:ext cx="943610" cy="2698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8575" t="10575" r="8881" b="74398"/>
                        <a:stretch/>
                      </pic:blipFill>
                      <pic:spPr bwMode="auto">
                        <a:xfrm>
                          <a:off x="0" y="0"/>
                          <a:ext cx="634365" cy="427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0CC0DD" id="Group 9" o:spid="_x0000_s1026" style="position:absolute;margin-left:632.55pt;margin-top:-11.35pt;width:125.55pt;height:33.75pt;z-index:251734528;mso-width-relative:margin;mso-height-relative:margin" coordsize="15943,4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6507;top:823;width:9436;height:2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">
                <v:imagedata r:id="rId2" o:title="" croptop="16491f" cropbottom="42832f" cropleft="49552f" cropright="3773f"/>
              </v:shape>
              <v:shape id="Picture 7" o:spid="_x0000_s1028" type="#_x0000_t75" style="position:absolute;width:6343;height:4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">
                <v:imagedata r:id="rId2" o:title="" croptop="6930f" cropbottom="48757f" cropleft="51495f" cropright="5820f"/>
              </v:shape>
            </v:group>
          </w:pict>
        </mc:Fallback>
      </mc:AlternateContent>
    </w:r>
    <w:r w:rsidR="00976E31" w:rsidRPr="006734CA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C2BF441" wp14:editId="38244C78">
              <wp:simplePos x="0" y="0"/>
              <wp:positionH relativeFrom="column">
                <wp:posOffset>932180</wp:posOffset>
              </wp:positionH>
              <wp:positionV relativeFrom="paragraph">
                <wp:posOffset>-111125</wp:posOffset>
              </wp:positionV>
              <wp:extent cx="8724265" cy="410845"/>
              <wp:effectExtent l="0" t="0" r="635" b="8255"/>
              <wp:wrapNone/>
              <wp:docPr id="4" name="Parallelogram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724265" cy="410845"/>
                      </a:xfrm>
                      <a:prstGeom prst="parallelogram">
                        <a:avLst>
                          <a:gd name="adj" fmla="val 61897"/>
                        </a:avLst>
                      </a:prstGeom>
                      <a:solidFill>
                        <a:srgbClr val="00ADEF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C660E9" id="Parallelogram 4" o:spid="_x0000_s1026" type="#_x0000_t7" style="position:absolute;margin-left:73.4pt;margin-top:-8.75pt;width:686.95pt;height:32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" adj="630" fillcolor="#00adef" stroked="f" strokeweight="1pt">
              <v:fill opacity="39321f"/>
            </v:shape>
          </w:pict>
        </mc:Fallback>
      </mc:AlternateContent>
    </w:r>
    <w:r w:rsidR="00976E31" w:rsidRPr="006734CA">
      <w:rPr>
        <w:noProof/>
      </w:rPr>
      <mc:AlternateContent>
        <mc:Choice Requires="wps">
          <w:drawing>
            <wp:anchor distT="0" distB="0" distL="114300" distR="114300" simplePos="0" relativeHeight="251572736" behindDoc="0" locked="0" layoutInCell="1" allowOverlap="1" wp14:anchorId="73B121A5" wp14:editId="3B18715F">
              <wp:simplePos x="0" y="0"/>
              <wp:positionH relativeFrom="page">
                <wp:posOffset>310515</wp:posOffset>
              </wp:positionH>
              <wp:positionV relativeFrom="paragraph">
                <wp:posOffset>-226194</wp:posOffset>
              </wp:positionV>
              <wp:extent cx="10070465" cy="530225"/>
              <wp:effectExtent l="0" t="0" r="26035" b="2222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0465" cy="530225"/>
                      </a:xfrm>
                      <a:prstGeom prst="rect">
                        <a:avLst/>
                      </a:prstGeom>
                      <a:solidFill>
                        <a:srgbClr val="293276"/>
                      </a:solidFill>
                      <a:ln>
                        <a:solidFill>
                          <a:srgbClr val="29327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506493" id="Rectangle 2" o:spid="_x0000_s1026" style="position:absolute;margin-left:24.45pt;margin-top:-17.8pt;width:792.95pt;height:41.75pt;z-index: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" fillcolor="#293276" strokecolor="#293276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509400" w14:textId="77777777" w:rsidR="007173E6" w:rsidRDefault="007173E6" w:rsidP="00976E31">
      <w:pPr>
        <w:spacing w:after="0" w:line="240" w:lineRule="auto"/>
      </w:pPr>
      <w:r>
        <w:separator/>
      </w:r>
    </w:p>
  </w:footnote>
  <w:footnote w:type="continuationSeparator" w:id="0">
    <w:p w14:paraId="0C542144" w14:textId="77777777" w:rsidR="007173E6" w:rsidRDefault="007173E6" w:rsidP="00976E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4A7D61" w14:textId="1BCEC5D6" w:rsidR="00976E31" w:rsidRDefault="00976E31">
    <w:pPr>
      <w:pStyle w:val="Header"/>
    </w:pPr>
    <w:r w:rsidRPr="00633AEB">
      <w:rPr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886C18" wp14:editId="0C6A6C37">
              <wp:simplePos x="0" y="0"/>
              <wp:positionH relativeFrom="margin">
                <wp:align>center</wp:align>
              </wp:positionH>
              <wp:positionV relativeFrom="paragraph">
                <wp:posOffset>-135389</wp:posOffset>
              </wp:positionV>
              <wp:extent cx="10064435" cy="84499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64435" cy="84499"/>
                      </a:xfrm>
                      <a:prstGeom prst="rect">
                        <a:avLst/>
                      </a:prstGeom>
                      <a:solidFill>
                        <a:srgbClr val="0F487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44DDFD" id="Rectangle 3" o:spid="_x0000_s1026" style="position:absolute;margin-left:0;margin-top:-10.65pt;width:792.5pt;height:6.6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" fillcolor="#0f487e" stroked="f" strokeweight="1pt"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F61FC5"/>
    <w:multiLevelType w:val="hybridMultilevel"/>
    <w:tmpl w:val="A52E80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4CA"/>
    <w:rsid w:val="00052798"/>
    <w:rsid w:val="000E29D0"/>
    <w:rsid w:val="001E09F5"/>
    <w:rsid w:val="00213F59"/>
    <w:rsid w:val="002A3B34"/>
    <w:rsid w:val="00303E78"/>
    <w:rsid w:val="00353580"/>
    <w:rsid w:val="003C77C0"/>
    <w:rsid w:val="00437CBB"/>
    <w:rsid w:val="00441101"/>
    <w:rsid w:val="0045773F"/>
    <w:rsid w:val="00480D3E"/>
    <w:rsid w:val="00484226"/>
    <w:rsid w:val="004B09D9"/>
    <w:rsid w:val="00534056"/>
    <w:rsid w:val="005C396B"/>
    <w:rsid w:val="00603316"/>
    <w:rsid w:val="006734CA"/>
    <w:rsid w:val="007173E6"/>
    <w:rsid w:val="00742DB2"/>
    <w:rsid w:val="0079058C"/>
    <w:rsid w:val="007E4BA8"/>
    <w:rsid w:val="008234B7"/>
    <w:rsid w:val="00875E71"/>
    <w:rsid w:val="009077EF"/>
    <w:rsid w:val="00976E31"/>
    <w:rsid w:val="00980131"/>
    <w:rsid w:val="009A6ECE"/>
    <w:rsid w:val="00A01F29"/>
    <w:rsid w:val="00A86718"/>
    <w:rsid w:val="00B11F44"/>
    <w:rsid w:val="00B257A3"/>
    <w:rsid w:val="00B47A82"/>
    <w:rsid w:val="00B5612A"/>
    <w:rsid w:val="00C638C5"/>
    <w:rsid w:val="00D037C6"/>
    <w:rsid w:val="00D53862"/>
    <w:rsid w:val="00DC4A57"/>
    <w:rsid w:val="00DF15C3"/>
    <w:rsid w:val="00E4564D"/>
    <w:rsid w:val="00E471BB"/>
    <w:rsid w:val="00F45606"/>
    <w:rsid w:val="00FF3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F496C91"/>
  <w15:chartTrackingRefBased/>
  <w15:docId w15:val="{0AD73684-AD49-40A5-AE66-BB510A477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13F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76E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6E31"/>
  </w:style>
  <w:style w:type="paragraph" w:styleId="Footer">
    <w:name w:val="footer"/>
    <w:basedOn w:val="Normal"/>
    <w:link w:val="FooterChar"/>
    <w:uiPriority w:val="99"/>
    <w:unhideWhenUsed/>
    <w:rsid w:val="00976E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6E31"/>
  </w:style>
  <w:style w:type="paragraph" w:styleId="ListParagraph">
    <w:name w:val="List Paragraph"/>
    <w:basedOn w:val="Normal"/>
    <w:uiPriority w:val="34"/>
    <w:qFormat/>
    <w:rsid w:val="00C638C5"/>
    <w:pPr>
      <w:spacing w:after="0" w:line="240" w:lineRule="auto"/>
      <w:ind w:left="720"/>
      <w:contextualSpacing/>
    </w:pPr>
  </w:style>
  <w:style w:type="paragraph" w:styleId="NoSpacing">
    <w:name w:val="No Spacing"/>
    <w:uiPriority w:val="1"/>
    <w:qFormat/>
    <w:rsid w:val="00C638C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11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1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4CAD3EDE04E64E9A641A768C50A204" ma:contentTypeVersion="12" ma:contentTypeDescription="Create a new document." ma:contentTypeScope="" ma:versionID="74b83bcd52c750483ed5e5538316d8ac">
  <xsd:schema xmlns:xsd="http://www.w3.org/2001/XMLSchema" xmlns:xs="http://www.w3.org/2001/XMLSchema" xmlns:p="http://schemas.microsoft.com/office/2006/metadata/properties" xmlns:ns1="http://schemas.microsoft.com/sharepoint/v3" xmlns:ns3="082710f2-1267-4ef4-adb9-dcd27daf0cbc" xmlns:ns4="32e80856-e069-46a1-b574-120cea5af9a2" targetNamespace="http://schemas.microsoft.com/office/2006/metadata/properties" ma:root="true" ma:fieldsID="6578a3245e12cd565791876689e0da28" ns1:_="" ns3:_="" ns4:_="">
    <xsd:import namespace="http://schemas.microsoft.com/sharepoint/v3"/>
    <xsd:import namespace="082710f2-1267-4ef4-adb9-dcd27daf0cbc"/>
    <xsd:import namespace="32e80856-e069-46a1-b574-120cea5af9a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2710f2-1267-4ef4-adb9-dcd27daf0c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e80856-e069-46a1-b574-120cea5af9a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5000423-0D4C-42FB-A208-E4B8DC4346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0BE4A4-1AD9-417C-B186-8F2D1A26FC5F}">
  <ds:schemaRefs>
    <ds:schemaRef ds:uri="http://purl.org/dc/elements/1.1/"/>
    <ds:schemaRef ds:uri="http://purl.org/dc/dcmitype/"/>
    <ds:schemaRef ds:uri="http://purl.org/dc/terms/"/>
    <ds:schemaRef ds:uri="http://schemas.microsoft.com/office/infopath/2007/PartnerControls"/>
    <ds:schemaRef ds:uri="32e80856-e069-46a1-b574-120cea5af9a2"/>
    <ds:schemaRef ds:uri="http://schemas.microsoft.com/sharepoint/v3"/>
    <ds:schemaRef ds:uri="082710f2-1267-4ef4-adb9-dcd27daf0cbc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79613AC0-0D09-45C0-81D4-41C5BD80E2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82710f2-1267-4ef4-adb9-dcd27daf0cbc"/>
    <ds:schemaRef ds:uri="32e80856-e069-46a1-b574-120cea5af9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F76B0C8F</Template>
  <TotalTime>2</TotalTime>
  <Pages>4</Pages>
  <Words>791</Words>
  <Characters>4514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Royds School</Company>
  <LinksUpToDate>false</LinksUpToDate>
  <CharactersWithSpaces>5295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Sims</dc:creator>
  <cp:keywords/>
  <dc:description/>
  <cp:lastModifiedBy>H Kay</cp:lastModifiedBy>
  <cp:revision>3</cp:revision>
  <cp:lastPrinted>2021-05-10T13:27:00Z</cp:lastPrinted>
  <dcterms:created xsi:type="dcterms:W3CDTF">2021-05-10T15:58:00Z</dcterms:created>
  <dcterms:modified xsi:type="dcterms:W3CDTF">2021-05-10T16:02:00Z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0x010100C84CAD3EDE04E64E9A641A768C50A204</vt:lpwstr>
  </property>
</Properties>
</file>