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680" w:rsidRDefault="00E83680" w:rsidP="0020309A">
      <w:pPr>
        <w:spacing w:after="0" w:line="240" w:lineRule="auto"/>
        <w:rPr>
          <w:rFonts w:ascii="Gill Sans MT" w:hAnsi="Gill Sans MT"/>
          <w:color w:val="F79646"/>
          <w:sz w:val="20"/>
          <w:szCs w:val="20"/>
        </w:rPr>
      </w:pPr>
    </w:p>
    <w:p w:rsidR="00B66E0D" w:rsidRPr="00BE2AF6" w:rsidRDefault="00BE2AF6" w:rsidP="00B66E0D">
      <w:pPr>
        <w:pStyle w:val="NoSpacing"/>
        <w:rPr>
          <w:rFonts w:ascii="Gill Sans MT" w:hAnsi="Gill Sans MT" w:cs="Gill Sans"/>
          <w:b/>
          <w:sz w:val="20"/>
          <w:szCs w:val="20"/>
          <w:u w:val="single"/>
        </w:rPr>
      </w:pPr>
      <w:r w:rsidRPr="00BE2AF6">
        <w:rPr>
          <w:rFonts w:ascii="Gill Sans MT" w:hAnsi="Gill Sans MT" w:cs="Gill Sans"/>
          <w:b/>
          <w:sz w:val="20"/>
          <w:szCs w:val="20"/>
          <w:u w:val="single"/>
        </w:rPr>
        <w:t>Multi Academy Trust</w:t>
      </w:r>
    </w:p>
    <w:p w:rsidR="00BE2AF6" w:rsidRPr="00BE2AF6" w:rsidRDefault="00BE2AF6" w:rsidP="00B66E0D">
      <w:pPr>
        <w:pStyle w:val="NoSpacing"/>
        <w:rPr>
          <w:rFonts w:ascii="Gill Sans MT" w:hAnsi="Gill Sans MT" w:cs="Gill Sans"/>
          <w:b/>
          <w:sz w:val="20"/>
          <w:szCs w:val="20"/>
          <w:u w:val="single"/>
        </w:rPr>
      </w:pPr>
    </w:p>
    <w:p w:rsidR="00BE2AF6" w:rsidRDefault="00BE2AF6" w:rsidP="00B66E0D">
      <w:pPr>
        <w:pStyle w:val="NoSpacing"/>
        <w:rPr>
          <w:rFonts w:ascii="Gill Sans MT" w:hAnsi="Gill Sans MT" w:cs="Gill Sans"/>
          <w:sz w:val="20"/>
          <w:szCs w:val="20"/>
        </w:rPr>
      </w:pPr>
    </w:p>
    <w:p w:rsidR="00882FA6" w:rsidRDefault="00BE2AF6" w:rsidP="00B66E0D">
      <w:pPr>
        <w:pStyle w:val="NoSpacing"/>
        <w:rPr>
          <w:rFonts w:ascii="Gill Sans MT" w:hAnsi="Gill Sans MT" w:cs="Gill Sans"/>
          <w:sz w:val="20"/>
          <w:szCs w:val="20"/>
        </w:rPr>
      </w:pPr>
      <w:r>
        <w:rPr>
          <w:rFonts w:ascii="Gill Sans MT" w:hAnsi="Gill Sans MT" w:cs="Gill Sans"/>
          <w:sz w:val="20"/>
          <w:szCs w:val="20"/>
        </w:rPr>
        <w:t xml:space="preserve">The RSA Academy will </w:t>
      </w:r>
      <w:r w:rsidR="00882FA6" w:rsidRPr="00B66E0D">
        <w:rPr>
          <w:rFonts w:ascii="Gill Sans MT" w:hAnsi="Gill Sans MT" w:cs="Gill Sans"/>
          <w:sz w:val="20"/>
          <w:szCs w:val="20"/>
        </w:rPr>
        <w:t>become a part of the Central R</w:t>
      </w:r>
      <w:r>
        <w:rPr>
          <w:rFonts w:ascii="Gill Sans MT" w:hAnsi="Gill Sans MT" w:cs="Gill Sans"/>
          <w:sz w:val="20"/>
          <w:szCs w:val="20"/>
        </w:rPr>
        <w:t>SA Academies Trust (CRSAAT) in October</w:t>
      </w:r>
      <w:r w:rsidR="00882FA6" w:rsidRPr="00B66E0D">
        <w:rPr>
          <w:rFonts w:ascii="Gill Sans MT" w:hAnsi="Gill Sans MT" w:cs="Gill Sans"/>
          <w:sz w:val="20"/>
          <w:szCs w:val="20"/>
        </w:rPr>
        <w:t xml:space="preserve"> 2017. </w:t>
      </w:r>
    </w:p>
    <w:p w:rsidR="00B66E0D" w:rsidRPr="00B66E0D" w:rsidRDefault="00B66E0D" w:rsidP="00B66E0D">
      <w:pPr>
        <w:pStyle w:val="NoSpacing"/>
        <w:rPr>
          <w:rFonts w:ascii="Gill Sans MT" w:hAnsi="Gill Sans MT" w:cs="Gill Sans"/>
          <w:sz w:val="20"/>
          <w:szCs w:val="20"/>
        </w:rPr>
      </w:pPr>
    </w:p>
    <w:p w:rsidR="00882FA6" w:rsidRDefault="00882FA6" w:rsidP="00B66E0D">
      <w:pPr>
        <w:pStyle w:val="NoSpacing"/>
        <w:rPr>
          <w:rFonts w:ascii="Gill Sans MT" w:hAnsi="Gill Sans MT" w:cs="Gill Sans"/>
          <w:sz w:val="20"/>
          <w:szCs w:val="20"/>
        </w:rPr>
      </w:pPr>
      <w:r w:rsidRPr="00B66E0D">
        <w:rPr>
          <w:rFonts w:ascii="Gill Sans MT" w:hAnsi="Gill Sans MT" w:cs="Gill Sans"/>
          <w:sz w:val="20"/>
          <w:szCs w:val="20"/>
        </w:rPr>
        <w:t xml:space="preserve">The Central Trust is currently made up of 4 schools, who are all in the RSA family of Academies, they are: Arrow Vale RSA Academy, Churchill and Abbeywood First and Middle schools and Ipsley First and Middle schools.  </w:t>
      </w:r>
    </w:p>
    <w:p w:rsidR="00B66E0D" w:rsidRPr="00B66E0D" w:rsidRDefault="00B66E0D" w:rsidP="00B66E0D">
      <w:pPr>
        <w:pStyle w:val="NoSpacing"/>
        <w:rPr>
          <w:rFonts w:ascii="Gill Sans MT" w:hAnsi="Gill Sans MT" w:cs="Gill Sans"/>
          <w:sz w:val="20"/>
          <w:szCs w:val="20"/>
        </w:rPr>
      </w:pPr>
    </w:p>
    <w:p w:rsidR="00882FA6" w:rsidRDefault="00882FA6" w:rsidP="00B66E0D">
      <w:pPr>
        <w:pStyle w:val="NoSpacing"/>
        <w:rPr>
          <w:rFonts w:ascii="Gill Sans MT" w:hAnsi="Gill Sans MT" w:cs="Gill Sans"/>
          <w:sz w:val="20"/>
          <w:szCs w:val="20"/>
        </w:rPr>
      </w:pPr>
      <w:r w:rsidRPr="00B66E0D">
        <w:rPr>
          <w:rFonts w:ascii="Gill Sans MT" w:hAnsi="Gill Sans MT" w:cs="Gill Sans"/>
          <w:sz w:val="20"/>
          <w:szCs w:val="20"/>
        </w:rPr>
        <w:t xml:space="preserve">On joining the Trust, RSA Academy will continue to keep its own name, strong links with the RSA as sponsor and would retain much of its independence whilst gaining major benefits from being part of strong, formal collaboration of schools. As part of the RSA Family of Academies we already work closely with these schools. </w:t>
      </w:r>
    </w:p>
    <w:p w:rsidR="00B66E0D" w:rsidRPr="00B66E0D" w:rsidRDefault="00B66E0D" w:rsidP="00B66E0D">
      <w:pPr>
        <w:pStyle w:val="NoSpacing"/>
        <w:rPr>
          <w:rFonts w:ascii="Gill Sans MT" w:hAnsi="Gill Sans MT" w:cs="Gill Sans"/>
          <w:sz w:val="20"/>
          <w:szCs w:val="20"/>
        </w:rPr>
      </w:pPr>
    </w:p>
    <w:p w:rsidR="00B66E0D" w:rsidRPr="00B66E0D" w:rsidRDefault="00B66E0D" w:rsidP="00B66E0D">
      <w:pPr>
        <w:pStyle w:val="NoSpacing"/>
        <w:rPr>
          <w:rFonts w:ascii="Gill Sans MT" w:hAnsi="Gill Sans MT" w:cs="Gill Sans"/>
          <w:sz w:val="20"/>
          <w:szCs w:val="20"/>
        </w:rPr>
      </w:pPr>
    </w:p>
    <w:p w:rsidR="00882FA6" w:rsidRDefault="00882FA6" w:rsidP="00B66E0D">
      <w:pPr>
        <w:pStyle w:val="NoSpacing"/>
        <w:rPr>
          <w:rFonts w:ascii="Gill Sans MT" w:hAnsi="Gill Sans MT" w:cs="Gill Sans"/>
          <w:b/>
          <w:sz w:val="20"/>
          <w:szCs w:val="20"/>
        </w:rPr>
      </w:pPr>
      <w:r w:rsidRPr="00B66E0D">
        <w:rPr>
          <w:rFonts w:ascii="Gill Sans MT" w:hAnsi="Gill Sans MT" w:cs="Gill Sans"/>
          <w:b/>
          <w:sz w:val="20"/>
          <w:szCs w:val="20"/>
        </w:rPr>
        <w:t xml:space="preserve">What is a Multi Academy Trust? </w:t>
      </w:r>
      <w:bookmarkStart w:id="0" w:name="_GoBack"/>
      <w:bookmarkEnd w:id="0"/>
    </w:p>
    <w:p w:rsidR="00B66E0D" w:rsidRPr="00B66E0D" w:rsidRDefault="00B66E0D" w:rsidP="00B66E0D">
      <w:pPr>
        <w:pStyle w:val="NoSpacing"/>
        <w:rPr>
          <w:rFonts w:ascii="Gill Sans MT" w:hAnsi="Gill Sans MT" w:cs="Gill Sans"/>
          <w:b/>
          <w:sz w:val="20"/>
          <w:szCs w:val="20"/>
        </w:rPr>
      </w:pPr>
    </w:p>
    <w:p w:rsidR="00882FA6" w:rsidRDefault="00882FA6" w:rsidP="00B66E0D">
      <w:pPr>
        <w:pStyle w:val="NoSpacing"/>
        <w:rPr>
          <w:rFonts w:ascii="Gill Sans MT" w:hAnsi="Gill Sans MT" w:cs="Gill Sans"/>
          <w:sz w:val="20"/>
          <w:szCs w:val="20"/>
        </w:rPr>
      </w:pPr>
      <w:r w:rsidRPr="00B66E0D">
        <w:rPr>
          <w:rFonts w:ascii="Gill Sans MT" w:hAnsi="Gill Sans MT" w:cs="Gill Sans"/>
          <w:sz w:val="20"/>
          <w:szCs w:val="20"/>
        </w:rPr>
        <w:t xml:space="preserve">A Multi Academy Trust (MAT) is where a number of schools join together and form a single Trust with a Board of Directors answerable to the Trust’s members. Members of the Trust are responsible for the strategic oversight of all academies within the Trust. They are the conscience of the Trust, ensuring that the objectives are upheld and monitor the effectiveness of individual academies, manage central services and report to the Secretary of State. They work to ensure that individual academies are performing to the best of their ability and that they get the support and challenge that they require. The MAT will have a board of directors including individuals from our current Governing Body. The Trust will delegate many powers to a Local Academy Governing Board (LAGB) which will have a role similar to that of the current School Governing Body. </w:t>
      </w:r>
    </w:p>
    <w:p w:rsidR="00B66E0D" w:rsidRPr="00B66E0D" w:rsidRDefault="00B66E0D" w:rsidP="00B66E0D">
      <w:pPr>
        <w:pStyle w:val="NoSpacing"/>
        <w:rPr>
          <w:rFonts w:ascii="Gill Sans MT" w:hAnsi="Gill Sans MT" w:cs="Gill Sans"/>
          <w:sz w:val="20"/>
          <w:szCs w:val="20"/>
        </w:rPr>
      </w:pPr>
    </w:p>
    <w:p w:rsidR="00882FA6" w:rsidRDefault="00882FA6" w:rsidP="00B66E0D">
      <w:pPr>
        <w:pStyle w:val="NoSpacing"/>
        <w:rPr>
          <w:rFonts w:ascii="Gill Sans MT" w:hAnsi="Gill Sans MT" w:cs="Gill Sans"/>
          <w:b/>
          <w:sz w:val="20"/>
          <w:szCs w:val="20"/>
        </w:rPr>
      </w:pPr>
      <w:r w:rsidRPr="00B66E0D">
        <w:rPr>
          <w:rFonts w:ascii="Gill Sans MT" w:hAnsi="Gill Sans MT" w:cs="Gill Sans"/>
          <w:b/>
          <w:sz w:val="20"/>
          <w:szCs w:val="20"/>
        </w:rPr>
        <w:t xml:space="preserve">Why join a Multi Academy Trust? </w:t>
      </w:r>
    </w:p>
    <w:p w:rsidR="00B66E0D" w:rsidRPr="00B66E0D" w:rsidRDefault="00B66E0D" w:rsidP="00B66E0D">
      <w:pPr>
        <w:pStyle w:val="NoSpacing"/>
        <w:rPr>
          <w:rFonts w:ascii="Gill Sans MT" w:hAnsi="Gill Sans MT" w:cs="Gill Sans"/>
          <w:b/>
          <w:sz w:val="20"/>
          <w:szCs w:val="20"/>
        </w:rPr>
      </w:pPr>
    </w:p>
    <w:p w:rsidR="00882FA6" w:rsidRDefault="00882FA6" w:rsidP="00B66E0D">
      <w:pPr>
        <w:pStyle w:val="NoSpacing"/>
        <w:rPr>
          <w:rFonts w:ascii="Gill Sans MT" w:hAnsi="Gill Sans MT" w:cs="Gill Sans"/>
          <w:sz w:val="20"/>
          <w:szCs w:val="20"/>
        </w:rPr>
      </w:pPr>
      <w:r w:rsidRPr="00B66E0D">
        <w:rPr>
          <w:rFonts w:ascii="Gill Sans MT" w:hAnsi="Gill Sans MT" w:cs="Gill Sans"/>
          <w:sz w:val="20"/>
          <w:szCs w:val="20"/>
        </w:rPr>
        <w:t xml:space="preserve">Schools have always operated within a changing educational landscape. The current financial pressures on schools, the belief that being a ‘stand-alone’ academy is now less effective in the delivery of excellence than being part of a MAT are key to our proposal. In addition, there is significant pressure from Government for ‘stand-alone’ Academies to be part of a MAT. The </w:t>
      </w:r>
      <w:r w:rsidRPr="00B66E0D">
        <w:rPr>
          <w:rFonts w:ascii="Gill Sans MT" w:hAnsi="Gill Sans MT" w:cs="Gill Sans"/>
          <w:sz w:val="20"/>
          <w:szCs w:val="20"/>
        </w:rPr>
        <w:lastRenderedPageBreak/>
        <w:t xml:space="preserve">Governing Body believes that it is better for the RSA Academy, as a strong school, to be at the forefront of this process by joining a MAT in partnership with like-minded schools who share our core aims and values. This would allow us to be part of a MAT geared to our own values rather than, potentially, be pushed to joining an existing MAT that does not share our ethos. </w:t>
      </w:r>
    </w:p>
    <w:p w:rsidR="00B66E0D" w:rsidRPr="00B66E0D" w:rsidRDefault="00B66E0D" w:rsidP="00B66E0D">
      <w:pPr>
        <w:pStyle w:val="NoSpacing"/>
        <w:rPr>
          <w:rFonts w:ascii="Gill Sans MT" w:hAnsi="Gill Sans MT" w:cs="Gill Sans"/>
          <w:sz w:val="20"/>
          <w:szCs w:val="20"/>
        </w:rPr>
      </w:pPr>
    </w:p>
    <w:p w:rsidR="00882FA6" w:rsidRPr="00B66E0D" w:rsidRDefault="00882FA6" w:rsidP="00B66E0D">
      <w:pPr>
        <w:pStyle w:val="NoSpacing"/>
        <w:rPr>
          <w:rFonts w:ascii="Gill Sans MT" w:hAnsi="Gill Sans MT" w:cs="Gill Sans"/>
          <w:sz w:val="20"/>
          <w:szCs w:val="20"/>
        </w:rPr>
      </w:pPr>
      <w:r w:rsidRPr="00B66E0D">
        <w:rPr>
          <w:rFonts w:ascii="Gill Sans MT" w:hAnsi="Gill Sans MT" w:cs="Gill Sans"/>
          <w:sz w:val="20"/>
          <w:szCs w:val="20"/>
        </w:rPr>
        <w:t xml:space="preserve">We believe there will be a number of benefits to our school: </w:t>
      </w:r>
    </w:p>
    <w:p w:rsidR="00882FA6" w:rsidRPr="00B66E0D" w:rsidRDefault="00882FA6" w:rsidP="00B66E0D">
      <w:pPr>
        <w:pStyle w:val="NoSpacing"/>
        <w:numPr>
          <w:ilvl w:val="0"/>
          <w:numId w:val="8"/>
        </w:numPr>
        <w:rPr>
          <w:rFonts w:ascii="Gill Sans MT" w:hAnsi="Gill Sans MT" w:cs="Gill Sans"/>
          <w:sz w:val="20"/>
          <w:szCs w:val="20"/>
        </w:rPr>
      </w:pPr>
      <w:r w:rsidRPr="00B66E0D">
        <w:rPr>
          <w:rFonts w:ascii="Gill Sans MT" w:hAnsi="Gill Sans MT" w:cs="Gill Sans"/>
          <w:sz w:val="20"/>
          <w:szCs w:val="20"/>
        </w:rPr>
        <w:t xml:space="preserve">Protect the school’s ethos and inclusive philosophy by maintaining control of our own destiny </w:t>
      </w:r>
      <w:r w:rsidRPr="00B66E0D">
        <w:rPr>
          <w:rFonts w:ascii="MS Gothic" w:eastAsia="MS Gothic" w:hAnsi="MS Gothic" w:cs="MS Gothic" w:hint="eastAsia"/>
          <w:sz w:val="20"/>
          <w:szCs w:val="20"/>
        </w:rPr>
        <w:t> </w:t>
      </w:r>
    </w:p>
    <w:p w:rsidR="00882FA6" w:rsidRPr="00B66E0D" w:rsidRDefault="00882FA6" w:rsidP="00B66E0D">
      <w:pPr>
        <w:pStyle w:val="NoSpacing"/>
        <w:numPr>
          <w:ilvl w:val="0"/>
          <w:numId w:val="8"/>
        </w:numPr>
        <w:rPr>
          <w:rFonts w:ascii="Gill Sans MT" w:hAnsi="Gill Sans MT" w:cs="Gill Sans"/>
          <w:sz w:val="20"/>
          <w:szCs w:val="20"/>
        </w:rPr>
      </w:pPr>
      <w:r w:rsidRPr="00B66E0D">
        <w:rPr>
          <w:rFonts w:ascii="Gill Sans MT" w:hAnsi="Gill Sans MT" w:cs="Gill Sans"/>
          <w:sz w:val="20"/>
          <w:szCs w:val="20"/>
        </w:rPr>
        <w:t xml:space="preserve">Better opportunities to share best practice and professional development programmes across the schools, adding real value to the education of all children; </w:t>
      </w:r>
      <w:r w:rsidRPr="00B66E0D">
        <w:rPr>
          <w:rFonts w:ascii="MS Gothic" w:eastAsia="MS Gothic" w:hAnsi="MS Gothic" w:cs="MS Gothic" w:hint="eastAsia"/>
          <w:sz w:val="20"/>
          <w:szCs w:val="20"/>
        </w:rPr>
        <w:t> </w:t>
      </w:r>
    </w:p>
    <w:p w:rsidR="00882FA6" w:rsidRPr="00B66E0D" w:rsidRDefault="00882FA6" w:rsidP="00B66E0D">
      <w:pPr>
        <w:pStyle w:val="NoSpacing"/>
        <w:numPr>
          <w:ilvl w:val="0"/>
          <w:numId w:val="8"/>
        </w:numPr>
        <w:rPr>
          <w:rFonts w:ascii="Gill Sans MT" w:hAnsi="Gill Sans MT" w:cs="Gill Sans"/>
          <w:sz w:val="20"/>
          <w:szCs w:val="20"/>
        </w:rPr>
      </w:pPr>
      <w:r w:rsidRPr="00B66E0D">
        <w:rPr>
          <w:rFonts w:ascii="Gill Sans MT" w:hAnsi="Gill Sans MT" w:cs="Gill Sans"/>
          <w:sz w:val="20"/>
          <w:szCs w:val="20"/>
        </w:rPr>
        <w:t xml:space="preserve">Recruit staff through opportunities to work across all schools </w:t>
      </w:r>
      <w:r w:rsidRPr="00B66E0D">
        <w:rPr>
          <w:rFonts w:ascii="MS Gothic" w:eastAsia="MS Gothic" w:hAnsi="MS Gothic" w:cs="MS Gothic" w:hint="eastAsia"/>
          <w:sz w:val="20"/>
          <w:szCs w:val="20"/>
        </w:rPr>
        <w:t> </w:t>
      </w:r>
    </w:p>
    <w:p w:rsidR="00882FA6" w:rsidRPr="00B66E0D" w:rsidRDefault="00882FA6" w:rsidP="00B66E0D">
      <w:pPr>
        <w:pStyle w:val="NoSpacing"/>
        <w:numPr>
          <w:ilvl w:val="0"/>
          <w:numId w:val="8"/>
        </w:numPr>
        <w:rPr>
          <w:rFonts w:ascii="Gill Sans MT" w:hAnsi="Gill Sans MT" w:cs="Gill Sans"/>
          <w:sz w:val="20"/>
          <w:szCs w:val="20"/>
        </w:rPr>
      </w:pPr>
      <w:r w:rsidRPr="00B66E0D">
        <w:rPr>
          <w:rFonts w:ascii="Gill Sans MT" w:hAnsi="Gill Sans MT" w:cs="Gill Sans"/>
          <w:sz w:val="20"/>
          <w:szCs w:val="20"/>
        </w:rPr>
        <w:t xml:space="preserve">More opportunities for staff retention, deployment and promotion, by keeping good staff within the Trust who might otherwise further their career elsewhere </w:t>
      </w:r>
      <w:r w:rsidRPr="00B66E0D">
        <w:rPr>
          <w:rFonts w:ascii="MS Gothic" w:eastAsia="MS Gothic" w:hAnsi="MS Gothic" w:cs="MS Gothic" w:hint="eastAsia"/>
          <w:sz w:val="20"/>
          <w:szCs w:val="20"/>
        </w:rPr>
        <w:t> </w:t>
      </w:r>
    </w:p>
    <w:p w:rsidR="00B66E0D" w:rsidRDefault="00882FA6" w:rsidP="00B66E0D">
      <w:pPr>
        <w:pStyle w:val="NoSpacing"/>
        <w:numPr>
          <w:ilvl w:val="0"/>
          <w:numId w:val="8"/>
        </w:numPr>
        <w:rPr>
          <w:rFonts w:ascii="Gill Sans MT" w:hAnsi="Gill Sans MT" w:cs="Gill Sans"/>
          <w:sz w:val="20"/>
          <w:szCs w:val="20"/>
        </w:rPr>
      </w:pPr>
      <w:r w:rsidRPr="00B66E0D">
        <w:rPr>
          <w:rFonts w:ascii="Gill Sans MT" w:hAnsi="Gill Sans MT" w:cs="Gill Sans"/>
          <w:sz w:val="20"/>
          <w:szCs w:val="20"/>
        </w:rPr>
        <w:t xml:space="preserve">A broader base for developing leadership </w:t>
      </w:r>
    </w:p>
    <w:p w:rsidR="00882FA6" w:rsidRPr="00B66E0D" w:rsidRDefault="00882FA6" w:rsidP="00B66E0D">
      <w:pPr>
        <w:pStyle w:val="NoSpacing"/>
        <w:ind w:left="720"/>
        <w:rPr>
          <w:rFonts w:ascii="Gill Sans MT" w:hAnsi="Gill Sans MT" w:cs="Gill Sans"/>
          <w:sz w:val="20"/>
          <w:szCs w:val="20"/>
        </w:rPr>
      </w:pPr>
      <w:r w:rsidRPr="00B66E0D">
        <w:rPr>
          <w:rFonts w:ascii="MS Gothic" w:eastAsia="MS Gothic" w:hAnsi="MS Gothic" w:cs="MS Gothic" w:hint="eastAsia"/>
          <w:sz w:val="20"/>
          <w:szCs w:val="20"/>
        </w:rPr>
        <w:t> </w:t>
      </w:r>
    </w:p>
    <w:p w:rsidR="00882FA6" w:rsidRDefault="00882FA6" w:rsidP="00B66E0D">
      <w:pPr>
        <w:pStyle w:val="NoSpacing"/>
        <w:rPr>
          <w:rFonts w:ascii="Gill Sans MT" w:hAnsi="Gill Sans MT" w:cs="Gill Sans"/>
          <w:sz w:val="20"/>
          <w:szCs w:val="20"/>
        </w:rPr>
      </w:pPr>
      <w:r w:rsidRPr="00B66E0D">
        <w:rPr>
          <w:rFonts w:ascii="Gill Sans MT" w:hAnsi="Gill Sans MT" w:cs="Gill Sans"/>
          <w:sz w:val="20"/>
          <w:szCs w:val="20"/>
        </w:rPr>
        <w:t>We believe that joining the Central RSA Academies Trust is the best way to ensure our students get the best possible education going forward. Below are some frequently asked questions that may help to provide additional clarity.</w:t>
      </w:r>
    </w:p>
    <w:p w:rsidR="00B66E0D" w:rsidRPr="00B66E0D" w:rsidRDefault="00B66E0D" w:rsidP="00B66E0D">
      <w:pPr>
        <w:pStyle w:val="NoSpacing"/>
        <w:rPr>
          <w:rFonts w:ascii="Gill Sans MT" w:hAnsi="Gill Sans MT" w:cs="Gill Sans"/>
          <w:sz w:val="20"/>
          <w:szCs w:val="20"/>
        </w:rPr>
      </w:pPr>
    </w:p>
    <w:p w:rsidR="007E059A" w:rsidRDefault="007E059A" w:rsidP="00B66E0D">
      <w:pPr>
        <w:pStyle w:val="NoSpacing"/>
        <w:rPr>
          <w:rFonts w:ascii="Gill Sans MT" w:hAnsi="Gill Sans MT"/>
          <w:b/>
          <w:color w:val="000000"/>
          <w:sz w:val="20"/>
          <w:szCs w:val="20"/>
        </w:rPr>
      </w:pPr>
    </w:p>
    <w:p w:rsidR="007E059A" w:rsidRDefault="007E059A" w:rsidP="00B66E0D">
      <w:pPr>
        <w:pStyle w:val="NoSpacing"/>
        <w:rPr>
          <w:rFonts w:ascii="Gill Sans MT" w:hAnsi="Gill Sans MT"/>
          <w:b/>
          <w:color w:val="000000"/>
          <w:sz w:val="20"/>
          <w:szCs w:val="20"/>
        </w:rPr>
      </w:pPr>
    </w:p>
    <w:p w:rsidR="007E059A" w:rsidRDefault="007E059A" w:rsidP="00B66E0D">
      <w:pPr>
        <w:pStyle w:val="NoSpacing"/>
        <w:rPr>
          <w:rFonts w:ascii="Gill Sans MT" w:hAnsi="Gill Sans MT"/>
          <w:b/>
          <w:color w:val="000000"/>
          <w:sz w:val="20"/>
          <w:szCs w:val="20"/>
        </w:rPr>
      </w:pPr>
    </w:p>
    <w:p w:rsidR="007E059A" w:rsidRDefault="007E059A" w:rsidP="00B66E0D">
      <w:pPr>
        <w:pStyle w:val="NoSpacing"/>
        <w:rPr>
          <w:rFonts w:ascii="Gill Sans MT" w:hAnsi="Gill Sans MT"/>
          <w:b/>
          <w:color w:val="000000"/>
          <w:sz w:val="20"/>
          <w:szCs w:val="20"/>
        </w:rPr>
      </w:pPr>
    </w:p>
    <w:p w:rsidR="007E059A" w:rsidRDefault="007E059A" w:rsidP="00B66E0D">
      <w:pPr>
        <w:pStyle w:val="NoSpacing"/>
        <w:rPr>
          <w:rFonts w:ascii="Gill Sans MT" w:hAnsi="Gill Sans MT"/>
          <w:b/>
          <w:color w:val="000000"/>
          <w:sz w:val="20"/>
          <w:szCs w:val="20"/>
        </w:rPr>
      </w:pPr>
    </w:p>
    <w:p w:rsidR="007E059A" w:rsidRDefault="007E059A" w:rsidP="00B66E0D">
      <w:pPr>
        <w:pStyle w:val="NoSpacing"/>
        <w:rPr>
          <w:rFonts w:ascii="Gill Sans MT" w:hAnsi="Gill Sans MT"/>
          <w:b/>
          <w:color w:val="000000"/>
          <w:sz w:val="20"/>
          <w:szCs w:val="20"/>
        </w:rPr>
      </w:pPr>
    </w:p>
    <w:p w:rsidR="007E059A" w:rsidRDefault="007E059A" w:rsidP="00B66E0D">
      <w:pPr>
        <w:pStyle w:val="NoSpacing"/>
        <w:rPr>
          <w:rFonts w:ascii="Gill Sans MT" w:hAnsi="Gill Sans MT"/>
          <w:b/>
          <w:color w:val="000000"/>
          <w:sz w:val="20"/>
          <w:szCs w:val="20"/>
        </w:rPr>
      </w:pPr>
    </w:p>
    <w:p w:rsidR="007E059A" w:rsidRDefault="007E059A" w:rsidP="00B66E0D">
      <w:pPr>
        <w:pStyle w:val="NoSpacing"/>
        <w:rPr>
          <w:rFonts w:ascii="Gill Sans MT" w:hAnsi="Gill Sans MT"/>
          <w:b/>
          <w:color w:val="000000"/>
          <w:sz w:val="20"/>
          <w:szCs w:val="20"/>
        </w:rPr>
      </w:pPr>
    </w:p>
    <w:p w:rsidR="007E059A" w:rsidRDefault="007E059A" w:rsidP="00B66E0D">
      <w:pPr>
        <w:pStyle w:val="NoSpacing"/>
        <w:rPr>
          <w:rFonts w:ascii="Gill Sans MT" w:hAnsi="Gill Sans MT"/>
          <w:b/>
          <w:color w:val="000000"/>
          <w:sz w:val="20"/>
          <w:szCs w:val="20"/>
        </w:rPr>
      </w:pPr>
    </w:p>
    <w:p w:rsidR="007E059A" w:rsidRDefault="007E059A" w:rsidP="00B66E0D">
      <w:pPr>
        <w:pStyle w:val="NoSpacing"/>
        <w:rPr>
          <w:rFonts w:ascii="Gill Sans MT" w:hAnsi="Gill Sans MT"/>
          <w:b/>
          <w:color w:val="000000"/>
          <w:sz w:val="20"/>
          <w:szCs w:val="20"/>
        </w:rPr>
      </w:pPr>
    </w:p>
    <w:p w:rsidR="007E059A" w:rsidRDefault="007E059A" w:rsidP="00B66E0D">
      <w:pPr>
        <w:pStyle w:val="NoSpacing"/>
        <w:rPr>
          <w:rFonts w:ascii="Gill Sans MT" w:hAnsi="Gill Sans MT"/>
          <w:b/>
          <w:color w:val="000000"/>
          <w:sz w:val="20"/>
          <w:szCs w:val="20"/>
        </w:rPr>
      </w:pPr>
    </w:p>
    <w:p w:rsidR="007E059A" w:rsidRDefault="007E059A" w:rsidP="00B66E0D">
      <w:pPr>
        <w:pStyle w:val="NoSpacing"/>
        <w:rPr>
          <w:rFonts w:ascii="Gill Sans MT" w:hAnsi="Gill Sans MT"/>
          <w:b/>
          <w:color w:val="000000"/>
          <w:sz w:val="20"/>
          <w:szCs w:val="20"/>
        </w:rPr>
      </w:pPr>
    </w:p>
    <w:p w:rsidR="007E059A" w:rsidRDefault="007E059A" w:rsidP="00B66E0D">
      <w:pPr>
        <w:pStyle w:val="NoSpacing"/>
        <w:rPr>
          <w:rFonts w:ascii="Gill Sans MT" w:hAnsi="Gill Sans MT"/>
          <w:b/>
          <w:color w:val="000000"/>
          <w:sz w:val="20"/>
          <w:szCs w:val="20"/>
        </w:rPr>
      </w:pPr>
    </w:p>
    <w:p w:rsidR="007E059A" w:rsidRDefault="007E059A" w:rsidP="00B66E0D">
      <w:pPr>
        <w:pStyle w:val="NoSpacing"/>
        <w:rPr>
          <w:rFonts w:ascii="Gill Sans MT" w:hAnsi="Gill Sans MT"/>
          <w:b/>
          <w:color w:val="000000"/>
          <w:sz w:val="20"/>
          <w:szCs w:val="20"/>
        </w:rPr>
      </w:pPr>
    </w:p>
    <w:p w:rsidR="00343C41" w:rsidRPr="00B66E0D" w:rsidRDefault="00343C41" w:rsidP="00B66E0D">
      <w:pPr>
        <w:pStyle w:val="NoSpacing"/>
        <w:rPr>
          <w:rFonts w:ascii="Gill Sans MT" w:hAnsi="Gill Sans MT" w:cs="Gill Sans"/>
          <w:sz w:val="20"/>
          <w:szCs w:val="20"/>
        </w:rPr>
      </w:pPr>
    </w:p>
    <w:sectPr w:rsidR="00343C41" w:rsidRPr="00B66E0D" w:rsidSect="007E059A">
      <w:footerReference w:type="default" r:id="rId8"/>
      <w:footerReference w:type="first" r:id="rId9"/>
      <w:pgSz w:w="11907" w:h="16839" w:code="9"/>
      <w:pgMar w:top="720" w:right="720" w:bottom="720" w:left="720" w:header="425" w:footer="156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B9C" w:rsidRDefault="00153B9C" w:rsidP="006C37A0">
      <w:pPr>
        <w:spacing w:after="0" w:line="240" w:lineRule="auto"/>
      </w:pPr>
      <w:r>
        <w:separator/>
      </w:r>
    </w:p>
  </w:endnote>
  <w:endnote w:type="continuationSeparator" w:id="0">
    <w:p w:rsidR="00153B9C" w:rsidRDefault="00153B9C" w:rsidP="006C3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ill Sans">
    <w:charset w:val="00"/>
    <w:family w:val="auto"/>
    <w:pitch w:val="variable"/>
    <w:sig w:usb0="800002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AF5" w:rsidRDefault="00151422">
    <w:pPr>
      <w:pStyle w:val="Footer"/>
    </w:pPr>
    <w:r>
      <w:rPr>
        <w:noProof/>
        <w:lang w:eastAsia="en-GB"/>
      </w:rPr>
      <mc:AlternateContent>
        <mc:Choice Requires="wpg">
          <w:drawing>
            <wp:anchor distT="0" distB="0" distL="114300" distR="114300" simplePos="0" relativeHeight="251686912" behindDoc="0" locked="0" layoutInCell="1" allowOverlap="1" wp14:anchorId="7C0235EC" wp14:editId="7BDB90B2">
              <wp:simplePos x="0" y="0"/>
              <wp:positionH relativeFrom="margin">
                <wp:posOffset>3882</wp:posOffset>
              </wp:positionH>
              <wp:positionV relativeFrom="page">
                <wp:posOffset>9674380</wp:posOffset>
              </wp:positionV>
              <wp:extent cx="6305550" cy="430530"/>
              <wp:effectExtent l="0" t="0" r="0" b="7620"/>
              <wp:wrapSquare wrapText="bothSides"/>
              <wp:docPr id="1" name="Group 1"/>
              <wp:cNvGraphicFramePr/>
              <a:graphic xmlns:a="http://schemas.openxmlformats.org/drawingml/2006/main">
                <a:graphicData uri="http://schemas.microsoft.com/office/word/2010/wordprocessingGroup">
                  <wpg:wgp>
                    <wpg:cNvGrpSpPr/>
                    <wpg:grpSpPr>
                      <a:xfrm>
                        <a:off x="0" y="0"/>
                        <a:ext cx="6305550" cy="430530"/>
                        <a:chOff x="0" y="0"/>
                        <a:chExt cx="6305550" cy="430530"/>
                      </a:xfrm>
                    </wpg:grpSpPr>
                    <pic:pic xmlns:pic="http://schemas.openxmlformats.org/drawingml/2006/picture">
                      <pic:nvPicPr>
                        <pic:cNvPr id="3" name="Picture 2" descr="C:\Users\dominese.j\AppData\Local\Microsoft\Windows\INetCache\Content.Word\a5.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895600" y="44450"/>
                          <a:ext cx="349250" cy="340995"/>
                        </a:xfrm>
                        <a:prstGeom prst="rect">
                          <a:avLst/>
                        </a:prstGeom>
                        <a:noFill/>
                        <a:ln>
                          <a:noFill/>
                        </a:ln>
                      </pic:spPr>
                    </pic:pic>
                    <pic:pic xmlns:pic="http://schemas.openxmlformats.org/drawingml/2006/picture">
                      <pic:nvPicPr>
                        <pic:cNvPr id="5" name="Picture 3" descr="C:\Users\dominese.j\AppData\Local\Microsoft\Windows\INetCache\Content.Word\akRSl9Bm.jpeg"/>
                        <pic:cNvPicPr>
                          <a:picLocks noChangeAspect="1"/>
                        </pic:cNvPicPr>
                      </pic:nvPicPr>
                      <pic:blipFill>
                        <a:blip r:embed="rId2">
                          <a:extLst>
                            <a:ext uri="{28A0092B-C50C-407E-A947-70E740481C1C}">
                              <a14:useLocalDpi xmlns:a14="http://schemas.microsoft.com/office/drawing/2010/main" val="0"/>
                            </a:ext>
                          </a:extLst>
                        </a:blip>
                        <a:srcRect t="13094" b="14896"/>
                        <a:stretch>
                          <a:fillRect/>
                        </a:stretch>
                      </pic:blipFill>
                      <pic:spPr bwMode="auto">
                        <a:xfrm>
                          <a:off x="4972050" y="31750"/>
                          <a:ext cx="502920" cy="361950"/>
                        </a:xfrm>
                        <a:prstGeom prst="rect">
                          <a:avLst/>
                        </a:prstGeom>
                        <a:noFill/>
                        <a:ln>
                          <a:noFill/>
                        </a:ln>
                      </pic:spPr>
                    </pic:pic>
                    <pic:pic xmlns:pic="http://schemas.openxmlformats.org/drawingml/2006/picture">
                      <pic:nvPicPr>
                        <pic:cNvPr id="6" name="Picture 4" descr="C:\Users\dominese.j\AppData\Local\Microsoft\Windows\INetCache\Content.Word\eef-logo-print.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371850" y="57150"/>
                          <a:ext cx="838200" cy="316230"/>
                        </a:xfrm>
                        <a:prstGeom prst="rect">
                          <a:avLst/>
                        </a:prstGeom>
                        <a:noFill/>
                        <a:ln>
                          <a:noFill/>
                        </a:ln>
                      </pic:spPr>
                    </pic:pic>
                    <pic:pic xmlns:pic="http://schemas.openxmlformats.org/drawingml/2006/picture">
                      <pic:nvPicPr>
                        <pic:cNvPr id="7" name="Picture 5" descr="C:\Users\dominese.j\AppData\Local\Microsoft\Windows\INetCache\Content.Word\ib-world-school-logo-2-colour-rev.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324100" y="0"/>
                          <a:ext cx="438785" cy="430530"/>
                        </a:xfrm>
                        <a:prstGeom prst="rect">
                          <a:avLst/>
                        </a:prstGeom>
                        <a:noFill/>
                        <a:ln>
                          <a:noFill/>
                        </a:ln>
                      </pic:spPr>
                    </pic:pic>
                    <pic:pic xmlns:pic="http://schemas.openxmlformats.org/drawingml/2006/picture">
                      <pic:nvPicPr>
                        <pic:cNvPr id="8" name="Picture 6" descr="C:\Users\dominese.j\AppData\Local\Microsoft\Windows\INetCache\Content.Word\Innovation_Unit.png"/>
                        <pic:cNvPicPr>
                          <a:picLocks noChangeAspect="1"/>
                        </pic:cNvPicPr>
                      </pic:nvPicPr>
                      <pic:blipFill>
                        <a:blip r:embed="rId5">
                          <a:extLst>
                            <a:ext uri="{28A0092B-C50C-407E-A947-70E740481C1C}">
                              <a14:useLocalDpi xmlns:a14="http://schemas.microsoft.com/office/drawing/2010/main" val="0"/>
                            </a:ext>
                          </a:extLst>
                        </a:blip>
                        <a:srcRect t="12296" b="13934"/>
                        <a:stretch>
                          <a:fillRect/>
                        </a:stretch>
                      </pic:blipFill>
                      <pic:spPr bwMode="auto">
                        <a:xfrm>
                          <a:off x="0" y="50800"/>
                          <a:ext cx="958850" cy="328930"/>
                        </a:xfrm>
                        <a:prstGeom prst="rect">
                          <a:avLst/>
                        </a:prstGeom>
                        <a:noFill/>
                        <a:ln>
                          <a:noFill/>
                        </a:ln>
                      </pic:spPr>
                    </pic:pic>
                    <pic:pic xmlns:pic="http://schemas.openxmlformats.org/drawingml/2006/picture">
                      <pic:nvPicPr>
                        <pic:cNvPr id="9" name="Picture 7" descr="C:\Users\dominese.j\AppData\Local\Microsoft\Windows\INetCache\Content.Word\modeshift_stars_bronze.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5607050" y="38100"/>
                          <a:ext cx="698500" cy="354965"/>
                        </a:xfrm>
                        <a:prstGeom prst="rect">
                          <a:avLst/>
                        </a:prstGeom>
                        <a:noFill/>
                        <a:ln>
                          <a:noFill/>
                        </a:ln>
                      </pic:spPr>
                    </pic:pic>
                    <pic:pic xmlns:pic="http://schemas.openxmlformats.org/drawingml/2006/picture">
                      <pic:nvPicPr>
                        <pic:cNvPr id="11" name="Picture 8" descr="C:\Users\dominese.j\AppData\Local\Microsoft\Windows\INetCache\Content.Word\RSA_TSAlliance_logo_CMYK_notext.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343400" y="38100"/>
                          <a:ext cx="496570" cy="349250"/>
                        </a:xfrm>
                        <a:prstGeom prst="rect">
                          <a:avLst/>
                        </a:prstGeom>
                        <a:noFill/>
                        <a:ln>
                          <a:noFill/>
                        </a:ln>
                      </pic:spPr>
                    </pic:pic>
                    <pic:pic xmlns:pic="http://schemas.openxmlformats.org/drawingml/2006/picture">
                      <pic:nvPicPr>
                        <pic:cNvPr id="12" name="Picture 9" descr="C:\Users\dominese.j\AppData\Local\Microsoft\Windows\INetCache\Content.Word\SSAT_logo_high_res_jpeg.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085850" y="88900"/>
                          <a:ext cx="1104265" cy="25400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se="http://schemas.microsoft.com/office/word/2015/wordml/symex">
          <w:pict>
            <v:group w14:anchorId="24517E22" id="Group 1" o:spid="_x0000_s1026" style="position:absolute;margin-left:.3pt;margin-top:761.75pt;width:496.5pt;height:33.9pt;z-index:251686912;mso-position-horizontal-relative:margin;mso-position-vertical-relative:page" coordsize="63055,43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F0QUVB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MDE4MDExNzQwNzIwNjgx&#10;MTgwODNFQ0ZDQUNFQjE4NTM8L3N0RXZ0Omluc3RhbmNlSUQ+CiAgICAgICAgICAgICAgICAgIDxz&#10;dEV2dDp3aGVuPjIwMTEtMDMtMjhUMTI6MDI6NDYrMDE6MDA8L3N0RXZ0OndoZW4+CiAgICAgICAg&#10;ICAgICAgICAgIDxzdEV2dDpzb2Z0d2FyZUFnZW50PkFkb2JlIElsbHVzdHJhdG9yIENTN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DI4MDExNzQwNzIwNjgxMTgwODNFQ0ZDQUNFQjE4NTM8L3N0RXZ0Omluc3Rh&#10;bmNlSUQ+CiAgICAgICAgICAgICAgICAgIDxzdEV2dDp3aGVuPjIwMTEtMDMtMjhUMTQ6NTY6NTkr&#10;MDE6MDA8L3N0RXZ0OndoZW4+CiAgICAgICAgICAgICAgICAgIDxzdEV2dDpzb2Z0d2FyZUFnZW50&#10;PkFkb2JlIElsbHVzdHJhdG9yIENTN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MDI4MDExNzQwNzIwNjgxMTgw&#10;ODNFNzdEMzRGN0MwMDU8L3N0RXZ0Omluc3RhbmNlSUQ+CiAgICAgICAgICAgICAgICAgIDxzdEV2&#10;dDp3aGVuPjIwMTEtMDQtMTRUMTg6NTM6MzgrMDE6MDA8L3N0RXZ0OndoZW4+CiAgICAgICAgICAg&#10;ICAgICAgIDxzdEV2dDpzb2Z0d2FyZUFnZW50PkFkb2JlIElsbHVzdHJhdG9yIENTN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TY0N0Q4NkIwOTIwNjgxMTgwODNFNzdEMzRGN0MwMDU8L3N0RXZ0Omluc3RhbmNl&#10;SUQ+CiAgICAgICAgICAgICAgICAgIDxzdEV2dDp3aGVuPjIwMTEtMDQtMTRUMTk6MDQ6MTErMDE6&#10;MDA8L3N0RXZ0OndoZW4+CiAgICAgICAgICAgICAgICAgIDxzdEV2dDpzb2Z0d2FyZUFnZW50PkFk&#10;b2JlIElsbHVzdHJhdG9yIENTN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RTAzNzI1NUMwQTIwNjgxMTgwODNF&#10;NzdEMzRGN0MwMDU8L3N0RXZ0Omluc3RhbmNlSUQ+CiAgICAgICAgICAgICAgICAgIDxzdEV2dDp3&#10;aGVuPjIwMTEtMDQtMTRUMTk6MTA6MTArMDE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RTMzNzI1NUMwQTIwNjgxMTgwODNFNzdEMzRGN0MwMDU8L3N0RXZ0Omluc3RhbmNlSUQ+&#10;CiAgICAgICAgICAgICAgICAgIDxzdEV2dDp3aGVuPjIwMTEtMDQtMTRUMTk6MTc6MTgrMDE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kQ3RjExNzQwNzIw&#10;NjgxMTgyMkE5ODcwODNCQzE3NUU8L3N0RXZ0Omluc3RhbmNlSUQ+CiAgICAgICAgICAgICAgICAg&#10;IDxzdEV2dDp3aGVuPjIwMTItMDctMTZUMDk6MDQ6NTU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Wh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&#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owNTgwMTE3NDA3MjA2ODExODA4M0Yx&#10;OTQwOTU0OEUwOTwvc3RFdnQ6aW5zdGFuY2VJRD4KICAgICAgICAgICAgICAgICAgPHN0RXZ0Ondo&#10;ZW4+MjAxNS0wMi0xMVQxNDozMDowMlo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tvtbGPT1lhayjIo9dDkTHuJJNSI7SnT&#10;Qkz1+G509KS4mZmREODmd/BlWXT5lcmkEETpHbtjQTQdZpQdJICvW8D7mdlvH6d7g0eaaK2tZ3c1&#10;62eujeUmxcsF2hvpP4SZipByidSZmfFLx6kPPvMM4vJczfm5eRfunM3EMRIXcfEPA7as629pE22F&#10;rT3gM4aexpSnnK49jV0zkeP097H6Sbta6LMNCdTJp11pJvscdT6o7/Ug+fFI360/m8OfZHaZzBTg&#10;uYGPoPUlwHE3wtdVp6wsH31q6xvJbR/po3lvhAOw+aKHzVvY+wu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Lw&#10;r379yX3BdpHqjHpxMbj7jtzqHGPBWZSqWsJlLd/lRGhSFMuVseShmIrXq9dfbWSVJacIum61z/5F&#10;ysxQGl/cVazpaPVP8wGjfZEHaAV2zSOSfK+Y9pMK2UFHO6HH1LPNpU+xBG8Lh/ll7S/aHsIrObGO&#10;bd/u1bOX61uJIn0YzUqkVeNx1nqo1pfX63OQrUtW5qdS1LjxOXuWeRZJ5ZIPf7p3F9A2oYPN8Z3g&#10;cuTrnMfK838kYfebdvD9Edrj6DfoVcaHfV0p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rMfmidyBsMw+3T&#10;FJ2jshMC/wBy5EZ0yUhn4E7HcUd6TL/fvqdlJSZfSlE0PRTiRibmNn9AMhtnbTR0xHRixnm7Hn6H&#10;rWT9BZJWud3Awq2IHznP9Fo+i6lwHyotofjjNc03ps4qVwcOgHiGMOuo1SeSX7KJF1Mir0+BIq8e&#10;JLC+Jat2nI/RwuWmV9reTZvIPEibwM9u7a4jrDdngeuVzBzLs7WLK2Hx5Dxu9q3Y0Hwu2/Qq+0Mz&#10;LEy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dT785IeH7Ibv5ShxTT1BtnnFp&#10;FWhS0r9diY1ZOwUIW2aVoccmEhKVEZdJnrqXMfMzq48lye6uRsLLeQjwhhp81fRyiDynNba3OD54&#10;wfAXCvzFhvGY1UwWzB6FEo+IpXZXeqgbFp1nqfuewxBVVIYIu7O2zDD3D7gNm8OUwUmNdbi4sizZ&#10;NJKJVJCtY9lfGaVfBUSKaG+rQ+B6D6unrTy/PLS1Iq187K+1DgXfvQV8vPLryLJ7m5Bo5sL6e2II&#10;b++IWY4NrVrQ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8956;top:444;width:3492;height:3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">
                <v:imagedata r:id="rId9" o:title="a5"/>
              </v:shape>
              <v:shape id="Picture 3" o:spid="_x0000_s1028" type="#_x0000_t75" style="position:absolute;left:49720;top:317;width:5029;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">
                <v:imagedata r:id="rId10" o:title="akRSl9Bm" croptop="8581f" cropbottom="9762f"/>
              </v:shape>
              <v:shape id="Picture 4" o:spid="_x0000_s1029" type="#_x0000_t75" style="position:absolute;left:33718;top:571;width:8382;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">
                <v:imagedata r:id="rId11" o:title="eef-logo-print"/>
              </v:shape>
              <v:shape id="Picture 5" o:spid="_x0000_s1030" type="#_x0000_t75" style="position:absolute;left:23241;width:4387;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">
                <v:imagedata r:id="rId12" o:title="ib-world-school-logo-2-colour-rev"/>
              </v:shape>
              <v:shape id="Picture 6" o:spid="_x0000_s1031" type="#_x0000_t75" style="position:absolute;top:508;width:9588;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">
                <v:imagedata r:id="rId13" o:title="Innovation_Unit" croptop="8058f" cropbottom="9132f"/>
              </v:shape>
              <v:shape id="Picture 7" o:spid="_x0000_s1032" type="#_x0000_t75" style="position:absolute;left:56070;top:381;width:6985;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">
                <v:imagedata r:id="rId14" o:title="modeshift_stars_bronze"/>
              </v:shape>
              <v:shape id="Picture 8" o:spid="_x0000_s1033" type="#_x0000_t75" style="position:absolute;left:43434;top:381;width:4965;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">
                <v:imagedata r:id="rId15" o:title="RSA_TSAlliance_logo_CMYK_notext"/>
              </v:shape>
              <v:shape id="Picture 9" o:spid="_x0000_s1034" type="#_x0000_t75" style="position:absolute;left:10858;top:889;width:11043;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">
                <v:imagedata r:id="rId16" o:title="SSAT_logo_high_res_jpeg"/>
              </v:shape>
              <w10:wrap type="square" anchorx="margin"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085" w:rsidRDefault="003925C0">
    <w:pPr>
      <w:pStyle w:val="Footer"/>
    </w:pPr>
    <w:r>
      <w:rPr>
        <w:noProof/>
        <w:lang w:eastAsia="en-GB"/>
      </w:rPr>
      <mc:AlternateContent>
        <mc:Choice Requires="wpg">
          <w:drawing>
            <wp:anchor distT="0" distB="0" distL="114300" distR="114300" simplePos="0" relativeHeight="251684864" behindDoc="0" locked="0" layoutInCell="1" allowOverlap="1">
              <wp:simplePos x="0" y="0"/>
              <wp:positionH relativeFrom="margin">
                <wp:align>center</wp:align>
              </wp:positionH>
              <wp:positionV relativeFrom="page">
                <wp:posOffset>9512300</wp:posOffset>
              </wp:positionV>
              <wp:extent cx="6305550" cy="430530"/>
              <wp:effectExtent l="0" t="0" r="0" b="7620"/>
              <wp:wrapSquare wrapText="bothSides"/>
              <wp:docPr id="116" name="Group 116"/>
              <wp:cNvGraphicFramePr/>
              <a:graphic xmlns:a="http://schemas.openxmlformats.org/drawingml/2006/main">
                <a:graphicData uri="http://schemas.microsoft.com/office/word/2010/wordprocessingGroup">
                  <wpg:wgp>
                    <wpg:cNvGrpSpPr/>
                    <wpg:grpSpPr>
                      <a:xfrm>
                        <a:off x="0" y="0"/>
                        <a:ext cx="6305550" cy="430530"/>
                        <a:chOff x="0" y="0"/>
                        <a:chExt cx="6305550" cy="430530"/>
                      </a:xfrm>
                    </wpg:grpSpPr>
                    <pic:pic xmlns:pic="http://schemas.openxmlformats.org/drawingml/2006/picture">
                      <pic:nvPicPr>
                        <pic:cNvPr id="108" name="Picture 108" descr="C:\Users\dominese.j\AppData\Local\Microsoft\Windows\INetCache\Content.Word\a5.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895600" y="44450"/>
                          <a:ext cx="349250" cy="340995"/>
                        </a:xfrm>
                        <a:prstGeom prst="rect">
                          <a:avLst/>
                        </a:prstGeom>
                        <a:noFill/>
                        <a:ln>
                          <a:noFill/>
                        </a:ln>
                      </pic:spPr>
                    </pic:pic>
                    <pic:pic xmlns:pic="http://schemas.openxmlformats.org/drawingml/2006/picture">
                      <pic:nvPicPr>
                        <pic:cNvPr id="109" name="Picture 109" descr="C:\Users\dominese.j\AppData\Local\Microsoft\Windows\INetCache\Content.Word\akRSl9Bm.jpeg"/>
                        <pic:cNvPicPr>
                          <a:picLocks noChangeAspect="1"/>
                        </pic:cNvPicPr>
                      </pic:nvPicPr>
                      <pic:blipFill>
                        <a:blip r:embed="rId2">
                          <a:extLst>
                            <a:ext uri="{28A0092B-C50C-407E-A947-70E740481C1C}">
                              <a14:useLocalDpi xmlns:a14="http://schemas.microsoft.com/office/drawing/2010/main" val="0"/>
                            </a:ext>
                          </a:extLst>
                        </a:blip>
                        <a:srcRect t="13094" b="14896"/>
                        <a:stretch>
                          <a:fillRect/>
                        </a:stretch>
                      </pic:blipFill>
                      <pic:spPr bwMode="auto">
                        <a:xfrm>
                          <a:off x="4972050" y="31750"/>
                          <a:ext cx="502920" cy="361950"/>
                        </a:xfrm>
                        <a:prstGeom prst="rect">
                          <a:avLst/>
                        </a:prstGeom>
                        <a:noFill/>
                        <a:ln>
                          <a:noFill/>
                        </a:ln>
                      </pic:spPr>
                    </pic:pic>
                    <pic:pic xmlns:pic="http://schemas.openxmlformats.org/drawingml/2006/picture">
                      <pic:nvPicPr>
                        <pic:cNvPr id="110" name="Picture 110" descr="C:\Users\dominese.j\AppData\Local\Microsoft\Windows\INetCache\Content.Word\eef-logo-print.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371850" y="57150"/>
                          <a:ext cx="838200" cy="316230"/>
                        </a:xfrm>
                        <a:prstGeom prst="rect">
                          <a:avLst/>
                        </a:prstGeom>
                        <a:noFill/>
                        <a:ln>
                          <a:noFill/>
                        </a:ln>
                      </pic:spPr>
                    </pic:pic>
                    <pic:pic xmlns:pic="http://schemas.openxmlformats.org/drawingml/2006/picture">
                      <pic:nvPicPr>
                        <pic:cNvPr id="111" name="Picture 111" descr="C:\Users\dominese.j\AppData\Local\Microsoft\Windows\INetCache\Content.Word\ib-world-school-logo-2-colour-rev.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324100" y="0"/>
                          <a:ext cx="438785" cy="430530"/>
                        </a:xfrm>
                        <a:prstGeom prst="rect">
                          <a:avLst/>
                        </a:prstGeom>
                        <a:noFill/>
                        <a:ln>
                          <a:noFill/>
                        </a:ln>
                      </pic:spPr>
                    </pic:pic>
                    <pic:pic xmlns:pic="http://schemas.openxmlformats.org/drawingml/2006/picture">
                      <pic:nvPicPr>
                        <pic:cNvPr id="112" name="Picture 112" descr="C:\Users\dominese.j\AppData\Local\Microsoft\Windows\INetCache\Content.Word\Innovation_Unit.png"/>
                        <pic:cNvPicPr>
                          <a:picLocks noChangeAspect="1"/>
                        </pic:cNvPicPr>
                      </pic:nvPicPr>
                      <pic:blipFill>
                        <a:blip r:embed="rId5">
                          <a:extLst>
                            <a:ext uri="{28A0092B-C50C-407E-A947-70E740481C1C}">
                              <a14:useLocalDpi xmlns:a14="http://schemas.microsoft.com/office/drawing/2010/main" val="0"/>
                            </a:ext>
                          </a:extLst>
                        </a:blip>
                        <a:srcRect t="12296" b="13934"/>
                        <a:stretch>
                          <a:fillRect/>
                        </a:stretch>
                      </pic:blipFill>
                      <pic:spPr bwMode="auto">
                        <a:xfrm>
                          <a:off x="0" y="50800"/>
                          <a:ext cx="958850" cy="328930"/>
                        </a:xfrm>
                        <a:prstGeom prst="rect">
                          <a:avLst/>
                        </a:prstGeom>
                        <a:noFill/>
                        <a:ln>
                          <a:noFill/>
                        </a:ln>
                      </pic:spPr>
                    </pic:pic>
                    <pic:pic xmlns:pic="http://schemas.openxmlformats.org/drawingml/2006/picture">
                      <pic:nvPicPr>
                        <pic:cNvPr id="113" name="Picture 113" descr="C:\Users\dominese.j\AppData\Local\Microsoft\Windows\INetCache\Content.Word\modeshift_stars_bronze.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5607050" y="38100"/>
                          <a:ext cx="698500" cy="354965"/>
                        </a:xfrm>
                        <a:prstGeom prst="rect">
                          <a:avLst/>
                        </a:prstGeom>
                        <a:noFill/>
                        <a:ln>
                          <a:noFill/>
                        </a:ln>
                      </pic:spPr>
                    </pic:pic>
                    <pic:pic xmlns:pic="http://schemas.openxmlformats.org/drawingml/2006/picture">
                      <pic:nvPicPr>
                        <pic:cNvPr id="114" name="Picture 114" descr="C:\Users\dominese.j\AppData\Local\Microsoft\Windows\INetCache\Content.Word\RSA_TSAlliance_logo_CMYK_notext.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343400" y="38100"/>
                          <a:ext cx="496570" cy="349250"/>
                        </a:xfrm>
                        <a:prstGeom prst="rect">
                          <a:avLst/>
                        </a:prstGeom>
                        <a:noFill/>
                        <a:ln>
                          <a:noFill/>
                        </a:ln>
                      </pic:spPr>
                    </pic:pic>
                    <pic:pic xmlns:pic="http://schemas.openxmlformats.org/drawingml/2006/picture">
                      <pic:nvPicPr>
                        <pic:cNvPr id="115" name="Picture 115" descr="C:\Users\dominese.j\AppData\Local\Microsoft\Windows\INetCache\Content.Word\SSAT_logo_high_res_jpeg.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085850" y="88900"/>
                          <a:ext cx="1104265" cy="25400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se="http://schemas.microsoft.com/office/word/2015/wordml/symex">
          <w:pict>
            <v:group w14:anchorId="226138F8" id="Group 116" o:spid="_x0000_s1026" style="position:absolute;margin-left:0;margin-top:749pt;width:496.5pt;height:33.9pt;z-index:251684864;mso-position-horizontal:center;mso-position-horizontal-relative:margin;mso-position-vertical-relative:page" coordsize="63055,43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BdE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E2NDdEODZCMDkyMDY4MTE4MDgzRTc3RDM0RjdDMDA1PC9z&#10;dEV2dDppbnN0YW5jZUlEPgogICAgICAgICAgICAgICAgICA8c3RFdnQ6d2hlbj4yMDExLTA0LTE0&#10;VDE5OjA0OjExKzAxOjAwPC9zdEV2dDp3aGVuPgogICAgICAgICAgICAgICAgICA8c3RFdnQ6c29m&#10;dHdhcmVBZ2VudD5BZG9iZSBJbGx1c3RyYXRvciBDUzU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kUwMzcyNTVD&#10;MEEyMDY4MTE4MDgzRTc3RDM0RjdDMDA1PC9zdEV2dDppbnN0YW5jZUlEPgogICAgICAgICAgICAg&#10;ICAgICA8c3RFdnQ6d2hlbj4yMDExLTA0LTE0VDE5OjEwOjEwKzAxOjAwPC9zdEV2dDp3aGVuPgog&#10;ICAgICAgICAgICAgICAgICA8c3RFdnQ6c29mdHdhcmVBZ2VudD5BZG9iZSBJbGx1c3RyYXRvciBD&#10;UzU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pGNzdGMTE3NDA3MjA2ODExODIyQTk4NzA4M0JDMTc1RTwvc3RFdnQ6&#10;aW5zdGFuY2VJRD4KICAgICAgICAgICAgICAgICAgPHN0RXZ0OndoZW4+MjAxMi0wNy0xNlQwODo1&#10;NzoxNi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o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Lb7Wxj09ZYWsoy&#10;KPXQ5Ex7iSTUiO0p00JM9fhudPSkuJmZkRDg5nfwZVl0+ZXJpBBE6R27Y0E0HWaUHSSAr1vA+5nZ&#10;bx+ne4NHmmitrWd3Netnro3lJsXLBdob6T+EmYqQconUmZnxS8epDz7zDOLyXM35uXkX7pzNxDES&#10;F3HxDwO2rOtvaRNtha094DOGnsaUp5yuPY1dM5Hj9Pex+km7WuizDQnUyaddaSb7HHU+qO/1IPnx&#10;SN+tP5vDn2R2mcwU4LmBj6D1JcBxN8LXVaesLB99ausbyW0f6aN5b4QDsPmih81b2PsLi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qUpSnq6UpT1KNSukiLqUZERqVpzUZFz&#10;EQ1ra8IAqanrPT4VUknFVCSogIgIqFoQ4RE4hCyStC0ktJKIltqJbayJRHotC0kZHzIy1IRcxjwA&#10;8AgEHaK7Qag+EHaDuKqCRgaKsSVEBEBEBEBEBEBEBEBEBEBEBEBEBEBEBEBFbG+3w+6fvYo8NpHj&#10;l7PdsC5+XWzzSjXX5NubCd+KKyX4ja1MPt0ly+RQDNJ9SYMxxCjQ8nTHnlv4yauZaQmuVZdV7uh8&#10;w8UHoPC4+L7V5GwrvXknyBpd9zKKZlf0YOlsR2kfRD03tmjEK5yMhroq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8K9+/cl9wXaR6ox6cTG4+47c6hxjwVmUqlrCZS3f5URoUhTLlbHkoZiK16vX&#10;X21klSWnCLputc/+RcrMUBpf3FWs6Wj1T/MBo32RB2gFds0jknyvmPaTCtlBRzuhx9SzzaVPsQRv&#10;C4f5Ze0v2h7CKzmxjm3f7tWzl+tbiSJ9GM1KpFXjcdZ6qNaX1+tzkK1LVuanUtS48Tl7lnkWSeWS&#10;D3+6dxfQNqGDzfGd4HLk65zHyvN/JGH3m3bw/RHa4+g36FXGh31dK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KzH5oncgbDMPt0xSdo7ITAv8AcuRGdMlIZ+BOx3FHeky/376nZSUmX0pRND0U4kYm5jZ/QDIb&#10;Z200dMR0YsZ5ux5+h61k/QWSVrndwMKtiB85z/RaPoupcB8qLaH44zXNN6bOKlcHDoB4hjDrqNUn&#10;kl+yiRdTIq9PgSKvHiSwviWrdpyP0cLlplfa3k2byDxIm8DPbu2uI6w3Z4Hrlcwcy7O1iyth8eQ8&#10;bvat2NB8Ltv0KvtDMyxM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XU+/OSHh&#10;+yG7+UocU09QbZ5xaRVoUtK/XYmNWTsFCFtmlaHHJhISlRGXSZ66lzHzM6uPJcnurkbCy3kI8IYa&#10;fNX0cog8pzW2tzg+eMHwFwr8xYbxmNVMFswehRKPiKV2V3qoGxadZ6n7nsMQVVSGCLuztsww9w+4&#10;DZvDlMFJjXW4uLIs2TSSiVSQrWPZXxmlXwVEimhvq0Pgeg+rp608vzy0tSKtfOyvtQ4F370FfLzy&#10;68iye5uQaObC+ntiCG/viFmODa1a0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7" type="#_x0000_t75" style="position:absolute;left:28956;top:444;width:3492;height:3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">
                <v:imagedata r:id="rId9" o:title="a5"/>
              </v:shape>
              <v:shape id="Picture 109" o:spid="_x0000_s1028" type="#_x0000_t75" style="position:absolute;left:49720;top:317;width:5029;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">
                <v:imagedata r:id="rId10" o:title="akRSl9Bm" croptop="8581f" cropbottom="9762f"/>
              </v:shape>
              <v:shape id="Picture 110" o:spid="_x0000_s1029" type="#_x0000_t75" style="position:absolute;left:33718;top:571;width:8382;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">
                <v:imagedata r:id="rId11" o:title="eef-logo-print"/>
              </v:shape>
              <v:shape id="Picture 111" o:spid="_x0000_s1030" type="#_x0000_t75" style="position:absolute;left:23241;width:4387;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">
                <v:imagedata r:id="rId12" o:title="ib-world-school-logo-2-colour-rev"/>
              </v:shape>
              <v:shape id="Picture 112" o:spid="_x0000_s1031" type="#_x0000_t75" style="position:absolute;top:508;width:9588;height: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">
                <v:imagedata r:id="rId13" o:title="Innovation_Unit" croptop="8058f" cropbottom="9132f"/>
              </v:shape>
              <v:shape id="Picture 113" o:spid="_x0000_s1032" type="#_x0000_t75" style="position:absolute;left:56070;top:381;width:6985;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">
                <v:imagedata r:id="rId14" o:title="modeshift_stars_bronze"/>
              </v:shape>
              <v:shape id="Picture 114" o:spid="_x0000_s1033" type="#_x0000_t75" style="position:absolute;left:43434;top:381;width:4965;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">
                <v:imagedata r:id="rId15" o:title="RSA_TSAlliance_logo_CMYK_notext"/>
              </v:shape>
              <v:shape id="Picture 115" o:spid="_x0000_s1034" type="#_x0000_t75" style="position:absolute;left:10858;top:889;width:11043;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">
                <v:imagedata r:id="rId16" o:title="SSAT_logo_high_res_jpeg"/>
              </v:shape>
              <w10:wrap type="square" anchorx="margin" anchory="page"/>
            </v:group>
          </w:pict>
        </mc:Fallback>
      </mc:AlternateContent>
    </w:r>
    <w:r w:rsidR="005B20C7">
      <w:rPr>
        <w:noProof/>
        <w:lang w:eastAsia="en-GB"/>
      </w:rPr>
      <mc:AlternateContent>
        <mc:Choice Requires="wps">
          <w:drawing>
            <wp:anchor distT="0" distB="0" distL="114300" distR="114300" simplePos="0" relativeHeight="251674624" behindDoc="0" locked="0" layoutInCell="1" allowOverlap="1" wp14:anchorId="36503316" wp14:editId="3DC49F7F">
              <wp:simplePos x="0" y="0"/>
              <wp:positionH relativeFrom="page">
                <wp:posOffset>-11067</wp:posOffset>
              </wp:positionH>
              <wp:positionV relativeFrom="page">
                <wp:posOffset>10134600</wp:posOffset>
              </wp:positionV>
              <wp:extent cx="7563917" cy="255524"/>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563917" cy="2555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B0" w:rsidRPr="008D50B0" w:rsidRDefault="008D50B0" w:rsidP="008D50B0">
                          <w:pPr>
                            <w:jc w:val="center"/>
                            <w:rPr>
                              <w:rFonts w:ascii="Gill Sans MT" w:hAnsi="Gill Sans MT"/>
                              <w:sz w:val="14"/>
                              <w:szCs w:val="14"/>
                            </w:rPr>
                          </w:pPr>
                          <w:r w:rsidRPr="008D50B0">
                            <w:rPr>
                              <w:rFonts w:ascii="Gill Sans MT" w:hAnsi="Gill Sans MT"/>
                              <w:b/>
                              <w:sz w:val="14"/>
                              <w:szCs w:val="14"/>
                            </w:rPr>
                            <w:t>Registered Office</w:t>
                          </w:r>
                          <w:r w:rsidRPr="008D50B0">
                            <w:rPr>
                              <w:rFonts w:ascii="Gill Sans MT" w:hAnsi="Gill Sans MT"/>
                              <w:sz w:val="14"/>
                              <w:szCs w:val="14"/>
                            </w:rPr>
                            <w:t xml:space="preserve">  Bilston Road, Gospel Oak, Tipton, DY4 0BZ  Co No 06311127 </w:t>
                          </w:r>
                          <w:r>
                            <w:rPr>
                              <w:rFonts w:ascii="Gill Sans MT" w:hAnsi="Gill Sans MT"/>
                              <w:sz w:val="14"/>
                              <w:szCs w:val="14"/>
                            </w:rPr>
                            <w:t>Registered in England and Wales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6se="http://schemas.microsoft.com/office/word/2015/wordml/symex">
          <w:pict>
            <v:shapetype w14:anchorId="36503316" id="_x0000_t202" coordsize="21600,21600" o:spt="202" path="m,l,21600r21600,l21600,xe">
              <v:stroke joinstyle="miter"/>
              <v:path gradientshapeok="t" o:connecttype="rect"/>
            </v:shapetype>
            <v:shape id="Text Box 17" o:spid="_x0000_s1027" type="#_x0000_t202" style="position:absolute;margin-left:-.85pt;margin-top:798pt;width:595.6pt;height:20.1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" fillcolor="white [3201]" stroked="f" strokeweight=".5pt">
              <v:textbox>
                <w:txbxContent>
                  <w:p w:rsidR="008D50B0" w:rsidRPr="008D50B0" w:rsidRDefault="008D50B0" w:rsidP="008D50B0">
                    <w:pPr>
                      <w:jc w:val="center"/>
                      <w:rPr>
                        <w:rFonts w:ascii="Gill Sans MT" w:hAnsi="Gill Sans MT"/>
                        <w:sz w:val="14"/>
                        <w:szCs w:val="14"/>
                      </w:rPr>
                    </w:pPr>
                    <w:r w:rsidRPr="008D50B0">
                      <w:rPr>
                        <w:rFonts w:ascii="Gill Sans MT" w:hAnsi="Gill Sans MT"/>
                        <w:b/>
                        <w:sz w:val="14"/>
                        <w:szCs w:val="14"/>
                      </w:rPr>
                      <w:t xml:space="preserve">Registered </w:t>
                    </w:r>
                    <w:proofErr w:type="gramStart"/>
                    <w:r w:rsidRPr="008D50B0">
                      <w:rPr>
                        <w:rFonts w:ascii="Gill Sans MT" w:hAnsi="Gill Sans MT"/>
                        <w:b/>
                        <w:sz w:val="14"/>
                        <w:szCs w:val="14"/>
                      </w:rPr>
                      <w:t>Office</w:t>
                    </w:r>
                    <w:r w:rsidRPr="008D50B0">
                      <w:rPr>
                        <w:rFonts w:ascii="Gill Sans MT" w:hAnsi="Gill Sans MT"/>
                        <w:sz w:val="14"/>
                        <w:szCs w:val="14"/>
                      </w:rPr>
                      <w:t xml:space="preserve">  Bilston</w:t>
                    </w:r>
                    <w:proofErr w:type="gramEnd"/>
                    <w:r w:rsidRPr="008D50B0">
                      <w:rPr>
                        <w:rFonts w:ascii="Gill Sans MT" w:hAnsi="Gill Sans MT"/>
                        <w:sz w:val="14"/>
                        <w:szCs w:val="14"/>
                      </w:rPr>
                      <w:t xml:space="preserve"> Road, Gospel Oak, Tipton, DY4 0BZ  Co No 06311127 </w:t>
                    </w:r>
                    <w:r>
                      <w:rPr>
                        <w:rFonts w:ascii="Gill Sans MT" w:hAnsi="Gill Sans MT"/>
                        <w:sz w:val="14"/>
                        <w:szCs w:val="14"/>
                      </w:rPr>
                      <w:t>Registered in England and Wales</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B9C" w:rsidRDefault="00153B9C" w:rsidP="006C37A0">
      <w:pPr>
        <w:spacing w:after="0" w:line="240" w:lineRule="auto"/>
      </w:pPr>
      <w:r>
        <w:separator/>
      </w:r>
    </w:p>
  </w:footnote>
  <w:footnote w:type="continuationSeparator" w:id="0">
    <w:p w:rsidR="00153B9C" w:rsidRDefault="00153B9C" w:rsidP="006C37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B1CDE"/>
    <w:multiLevelType w:val="hybridMultilevel"/>
    <w:tmpl w:val="3E72E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32300"/>
    <w:multiLevelType w:val="hybridMultilevel"/>
    <w:tmpl w:val="E0DCD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16E15"/>
    <w:multiLevelType w:val="hybridMultilevel"/>
    <w:tmpl w:val="BC186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75BF4"/>
    <w:multiLevelType w:val="hybridMultilevel"/>
    <w:tmpl w:val="AF388A36"/>
    <w:lvl w:ilvl="0" w:tplc="0409000B">
      <w:start w:val="1"/>
      <w:numFmt w:val="bullet"/>
      <w:lvlText w:val=""/>
      <w:lvlJc w:val="left"/>
      <w:pPr>
        <w:ind w:left="580" w:hanging="360"/>
      </w:pPr>
      <w:rPr>
        <w:rFonts w:ascii="Wingdings" w:hAnsi="Wingdings"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4" w15:restartNumberingAfterBreak="0">
    <w:nsid w:val="0CC50D49"/>
    <w:multiLevelType w:val="hybridMultilevel"/>
    <w:tmpl w:val="AF5AA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93DBB"/>
    <w:multiLevelType w:val="hybridMultilevel"/>
    <w:tmpl w:val="CA7C7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586754"/>
    <w:multiLevelType w:val="hybridMultilevel"/>
    <w:tmpl w:val="A95EF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9E2C10"/>
    <w:multiLevelType w:val="hybridMultilevel"/>
    <w:tmpl w:val="0B8402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4"/>
  </w:num>
  <w:num w:numId="4">
    <w:abstractNumId w:val="1"/>
  </w:num>
  <w:num w:numId="5">
    <w:abstractNumId w:val="3"/>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245"/>
    <w:rsid w:val="00004015"/>
    <w:rsid w:val="0002229B"/>
    <w:rsid w:val="00024BBD"/>
    <w:rsid w:val="00025EBB"/>
    <w:rsid w:val="00030039"/>
    <w:rsid w:val="00030F6D"/>
    <w:rsid w:val="00047501"/>
    <w:rsid w:val="000806D2"/>
    <w:rsid w:val="00081478"/>
    <w:rsid w:val="00087A97"/>
    <w:rsid w:val="00097B89"/>
    <w:rsid w:val="000A2377"/>
    <w:rsid w:val="000A2B83"/>
    <w:rsid w:val="000A7A53"/>
    <w:rsid w:val="000B4932"/>
    <w:rsid w:val="000C6A54"/>
    <w:rsid w:val="000D2D6D"/>
    <w:rsid w:val="000D3293"/>
    <w:rsid w:val="000E628F"/>
    <w:rsid w:val="000F1D62"/>
    <w:rsid w:val="0011398E"/>
    <w:rsid w:val="00151422"/>
    <w:rsid w:val="00153B9C"/>
    <w:rsid w:val="001609E1"/>
    <w:rsid w:val="00184301"/>
    <w:rsid w:val="00185C10"/>
    <w:rsid w:val="001A31C3"/>
    <w:rsid w:val="001B43A8"/>
    <w:rsid w:val="001C64CB"/>
    <w:rsid w:val="001F6E87"/>
    <w:rsid w:val="0020309A"/>
    <w:rsid w:val="00203C75"/>
    <w:rsid w:val="00211A96"/>
    <w:rsid w:val="00211D55"/>
    <w:rsid w:val="00213653"/>
    <w:rsid w:val="002163BE"/>
    <w:rsid w:val="00232BC3"/>
    <w:rsid w:val="0024437E"/>
    <w:rsid w:val="0024516D"/>
    <w:rsid w:val="0024586C"/>
    <w:rsid w:val="002759D5"/>
    <w:rsid w:val="002929B7"/>
    <w:rsid w:val="002E5B98"/>
    <w:rsid w:val="003167D8"/>
    <w:rsid w:val="00343C41"/>
    <w:rsid w:val="00371332"/>
    <w:rsid w:val="00372D3A"/>
    <w:rsid w:val="00390038"/>
    <w:rsid w:val="003925C0"/>
    <w:rsid w:val="003D7602"/>
    <w:rsid w:val="003E066C"/>
    <w:rsid w:val="003E4245"/>
    <w:rsid w:val="003E4624"/>
    <w:rsid w:val="003F58DF"/>
    <w:rsid w:val="00401ABF"/>
    <w:rsid w:val="00402B44"/>
    <w:rsid w:val="00411CD5"/>
    <w:rsid w:val="0041379C"/>
    <w:rsid w:val="004337A4"/>
    <w:rsid w:val="004340BA"/>
    <w:rsid w:val="004406A0"/>
    <w:rsid w:val="004930BB"/>
    <w:rsid w:val="004C3220"/>
    <w:rsid w:val="004D60D3"/>
    <w:rsid w:val="004E5FDB"/>
    <w:rsid w:val="004F5F67"/>
    <w:rsid w:val="004F6C67"/>
    <w:rsid w:val="00521FFE"/>
    <w:rsid w:val="0052231B"/>
    <w:rsid w:val="00537F17"/>
    <w:rsid w:val="00540F6D"/>
    <w:rsid w:val="00544C6D"/>
    <w:rsid w:val="005802ED"/>
    <w:rsid w:val="00580C81"/>
    <w:rsid w:val="005A4C2F"/>
    <w:rsid w:val="005B20C7"/>
    <w:rsid w:val="005B2A14"/>
    <w:rsid w:val="005C5306"/>
    <w:rsid w:val="005C7354"/>
    <w:rsid w:val="005C7773"/>
    <w:rsid w:val="005F1E6B"/>
    <w:rsid w:val="006219AD"/>
    <w:rsid w:val="00632442"/>
    <w:rsid w:val="00634FAE"/>
    <w:rsid w:val="00650EDE"/>
    <w:rsid w:val="00652D19"/>
    <w:rsid w:val="0067004D"/>
    <w:rsid w:val="00670619"/>
    <w:rsid w:val="00684106"/>
    <w:rsid w:val="006B1748"/>
    <w:rsid w:val="006C37A0"/>
    <w:rsid w:val="006D0526"/>
    <w:rsid w:val="006E1C13"/>
    <w:rsid w:val="006E726F"/>
    <w:rsid w:val="00701AAA"/>
    <w:rsid w:val="007426C7"/>
    <w:rsid w:val="00751E17"/>
    <w:rsid w:val="007748C4"/>
    <w:rsid w:val="007911C0"/>
    <w:rsid w:val="00794AA6"/>
    <w:rsid w:val="007D041C"/>
    <w:rsid w:val="007E059A"/>
    <w:rsid w:val="00802073"/>
    <w:rsid w:val="00827862"/>
    <w:rsid w:val="008318CF"/>
    <w:rsid w:val="00841E5D"/>
    <w:rsid w:val="00852E12"/>
    <w:rsid w:val="00856803"/>
    <w:rsid w:val="00861323"/>
    <w:rsid w:val="00882FA6"/>
    <w:rsid w:val="0088376D"/>
    <w:rsid w:val="0089009F"/>
    <w:rsid w:val="008A2D4D"/>
    <w:rsid w:val="008A690D"/>
    <w:rsid w:val="008B0FF1"/>
    <w:rsid w:val="008B7644"/>
    <w:rsid w:val="008C2D4A"/>
    <w:rsid w:val="008D50B0"/>
    <w:rsid w:val="008E2F8C"/>
    <w:rsid w:val="008F7571"/>
    <w:rsid w:val="00906616"/>
    <w:rsid w:val="009108FE"/>
    <w:rsid w:val="00911A40"/>
    <w:rsid w:val="00912D33"/>
    <w:rsid w:val="00951B4B"/>
    <w:rsid w:val="00951F53"/>
    <w:rsid w:val="00956CAE"/>
    <w:rsid w:val="009657E9"/>
    <w:rsid w:val="0096789D"/>
    <w:rsid w:val="009A77BD"/>
    <w:rsid w:val="009B4DE8"/>
    <w:rsid w:val="009E19A6"/>
    <w:rsid w:val="009E3B62"/>
    <w:rsid w:val="009E640E"/>
    <w:rsid w:val="00A30C52"/>
    <w:rsid w:val="00A31B08"/>
    <w:rsid w:val="00A31B43"/>
    <w:rsid w:val="00A34C01"/>
    <w:rsid w:val="00A7348E"/>
    <w:rsid w:val="00A85B2F"/>
    <w:rsid w:val="00A86397"/>
    <w:rsid w:val="00AC6335"/>
    <w:rsid w:val="00AE0F47"/>
    <w:rsid w:val="00AE40DB"/>
    <w:rsid w:val="00AE4C50"/>
    <w:rsid w:val="00B17EFB"/>
    <w:rsid w:val="00B6028C"/>
    <w:rsid w:val="00B62141"/>
    <w:rsid w:val="00B632F6"/>
    <w:rsid w:val="00B66E0D"/>
    <w:rsid w:val="00B910C3"/>
    <w:rsid w:val="00B92857"/>
    <w:rsid w:val="00B93FC3"/>
    <w:rsid w:val="00BA4B9D"/>
    <w:rsid w:val="00BA66D3"/>
    <w:rsid w:val="00BB0085"/>
    <w:rsid w:val="00BC08D4"/>
    <w:rsid w:val="00BC1843"/>
    <w:rsid w:val="00BC6D55"/>
    <w:rsid w:val="00BD272B"/>
    <w:rsid w:val="00BD5BFA"/>
    <w:rsid w:val="00BE2AF6"/>
    <w:rsid w:val="00C12F96"/>
    <w:rsid w:val="00C20928"/>
    <w:rsid w:val="00C374A2"/>
    <w:rsid w:val="00C44090"/>
    <w:rsid w:val="00C5616C"/>
    <w:rsid w:val="00C66003"/>
    <w:rsid w:val="00C662D9"/>
    <w:rsid w:val="00C745BC"/>
    <w:rsid w:val="00C83087"/>
    <w:rsid w:val="00C93813"/>
    <w:rsid w:val="00CA755D"/>
    <w:rsid w:val="00CB2214"/>
    <w:rsid w:val="00CB6766"/>
    <w:rsid w:val="00CC185C"/>
    <w:rsid w:val="00CD5183"/>
    <w:rsid w:val="00CE5648"/>
    <w:rsid w:val="00CE7ABE"/>
    <w:rsid w:val="00CF0AC3"/>
    <w:rsid w:val="00CF2D36"/>
    <w:rsid w:val="00CF54FF"/>
    <w:rsid w:val="00D10183"/>
    <w:rsid w:val="00D12BF6"/>
    <w:rsid w:val="00D2354C"/>
    <w:rsid w:val="00D55C7A"/>
    <w:rsid w:val="00D73679"/>
    <w:rsid w:val="00D75641"/>
    <w:rsid w:val="00D77AA6"/>
    <w:rsid w:val="00DA1267"/>
    <w:rsid w:val="00DB157E"/>
    <w:rsid w:val="00DB20B4"/>
    <w:rsid w:val="00DC145C"/>
    <w:rsid w:val="00DC2DFF"/>
    <w:rsid w:val="00DE1216"/>
    <w:rsid w:val="00DF1AF5"/>
    <w:rsid w:val="00E2498E"/>
    <w:rsid w:val="00E55A1A"/>
    <w:rsid w:val="00E60F5B"/>
    <w:rsid w:val="00E723F0"/>
    <w:rsid w:val="00E74FD0"/>
    <w:rsid w:val="00E7616B"/>
    <w:rsid w:val="00E83680"/>
    <w:rsid w:val="00E8577C"/>
    <w:rsid w:val="00EA0DFE"/>
    <w:rsid w:val="00EA291A"/>
    <w:rsid w:val="00EB2896"/>
    <w:rsid w:val="00EB662A"/>
    <w:rsid w:val="00EB6BBA"/>
    <w:rsid w:val="00EC2BDC"/>
    <w:rsid w:val="00EC5FC6"/>
    <w:rsid w:val="00EF50D1"/>
    <w:rsid w:val="00EF7AF5"/>
    <w:rsid w:val="00F029B3"/>
    <w:rsid w:val="00F35090"/>
    <w:rsid w:val="00F41275"/>
    <w:rsid w:val="00F54F0E"/>
    <w:rsid w:val="00F66761"/>
    <w:rsid w:val="00F67F33"/>
    <w:rsid w:val="00F75281"/>
    <w:rsid w:val="00F93628"/>
    <w:rsid w:val="00FA7099"/>
    <w:rsid w:val="00FA70F9"/>
    <w:rsid w:val="00FB2B9E"/>
    <w:rsid w:val="00FE7367"/>
    <w:rsid w:val="00FF0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F8D537D-CEA0-42B3-9D69-5234E40FC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7A4"/>
    <w:pPr>
      <w:spacing w:after="200" w:line="276" w:lineRule="auto"/>
    </w:pPr>
    <w:rPr>
      <w:sz w:val="22"/>
      <w:szCs w:val="22"/>
      <w:lang w:val="en-GB"/>
    </w:rPr>
  </w:style>
  <w:style w:type="paragraph" w:styleId="Heading1">
    <w:name w:val="heading 1"/>
    <w:basedOn w:val="Normal"/>
    <w:next w:val="Normal"/>
    <w:link w:val="Heading1Char"/>
    <w:uiPriority w:val="9"/>
    <w:qFormat/>
    <w:rsid w:val="00BC08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6C37A0"/>
    <w:pPr>
      <w:keepNext/>
      <w:spacing w:after="0" w:line="240" w:lineRule="auto"/>
      <w:jc w:val="center"/>
      <w:outlineLvl w:val="1"/>
    </w:pPr>
    <w:rPr>
      <w:rFonts w:ascii="Arial" w:eastAsia="Times New Roman" w:hAnsi="Arial" w:cs="Arial"/>
      <w:b/>
      <w:bCs/>
      <w:sz w:val="32"/>
      <w:szCs w:val="24"/>
    </w:rPr>
  </w:style>
  <w:style w:type="paragraph" w:styleId="Heading5">
    <w:name w:val="heading 5"/>
    <w:basedOn w:val="Normal"/>
    <w:next w:val="Normal"/>
    <w:link w:val="Heading5Char"/>
    <w:qFormat/>
    <w:rsid w:val="006C37A0"/>
    <w:pPr>
      <w:keepNext/>
      <w:spacing w:after="0" w:line="240" w:lineRule="auto"/>
      <w:jc w:val="center"/>
      <w:outlineLvl w:val="4"/>
    </w:pPr>
    <w:rPr>
      <w:rFonts w:ascii="Arial" w:eastAsia="Times New Roman" w:hAnsi="Arial" w:cs="Arial"/>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evel1asHeadingtext">
    <w:name w:val="Level 1 as Heading (text)"/>
    <w:basedOn w:val="DefaultParagraphFont"/>
    <w:rsid w:val="007911C0"/>
    <w:rPr>
      <w:b/>
      <w:bCs w:val="0"/>
      <w:caps/>
      <w:color w:val="auto"/>
    </w:rPr>
  </w:style>
  <w:style w:type="paragraph" w:customStyle="1" w:styleId="Body">
    <w:name w:val="Body"/>
    <w:basedOn w:val="Normal"/>
    <w:rsid w:val="00E8577C"/>
    <w:pPr>
      <w:spacing w:after="240" w:line="240" w:lineRule="auto"/>
      <w:jc w:val="both"/>
    </w:pPr>
    <w:rPr>
      <w:rFonts w:ascii="Arial" w:eastAsia="Times New Roman" w:hAnsi="Arial" w:cs="Arial"/>
      <w:sz w:val="20"/>
      <w:szCs w:val="20"/>
      <w:lang w:eastAsia="en-GB"/>
    </w:rPr>
  </w:style>
  <w:style w:type="paragraph" w:styleId="NoSpacing">
    <w:name w:val="No Spacing"/>
    <w:uiPriority w:val="1"/>
    <w:qFormat/>
    <w:rsid w:val="002759D5"/>
    <w:rPr>
      <w:sz w:val="22"/>
      <w:szCs w:val="22"/>
    </w:rPr>
  </w:style>
  <w:style w:type="paragraph" w:styleId="BodyText">
    <w:name w:val="Body Text"/>
    <w:basedOn w:val="Normal"/>
    <w:link w:val="BodyTextChar"/>
    <w:semiHidden/>
    <w:rsid w:val="00B93FC3"/>
    <w:pPr>
      <w:spacing w:after="0" w:line="240" w:lineRule="auto"/>
    </w:pPr>
    <w:rPr>
      <w:rFonts w:ascii="Arial" w:eastAsia="Times New Roman" w:hAnsi="Arial"/>
      <w:sz w:val="28"/>
      <w:szCs w:val="20"/>
    </w:rPr>
  </w:style>
  <w:style w:type="character" w:customStyle="1" w:styleId="BodyTextChar">
    <w:name w:val="Body Text Char"/>
    <w:basedOn w:val="DefaultParagraphFont"/>
    <w:link w:val="BodyText"/>
    <w:semiHidden/>
    <w:rsid w:val="00B93FC3"/>
    <w:rPr>
      <w:rFonts w:ascii="Arial" w:eastAsia="Times New Roman" w:hAnsi="Arial"/>
      <w:sz w:val="28"/>
      <w:lang w:val="en-GB"/>
    </w:rPr>
  </w:style>
  <w:style w:type="character" w:styleId="Hyperlink">
    <w:name w:val="Hyperlink"/>
    <w:basedOn w:val="DefaultParagraphFont"/>
    <w:rsid w:val="00B93FC3"/>
    <w:rPr>
      <w:color w:val="0000FF"/>
      <w:u w:val="single"/>
    </w:rPr>
  </w:style>
  <w:style w:type="paragraph" w:styleId="HTMLPreformatted">
    <w:name w:val="HTML Preformatted"/>
    <w:basedOn w:val="Normal"/>
    <w:link w:val="HTMLPreformattedChar"/>
    <w:rsid w:val="00B93F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val="de-DE" w:eastAsia="de-DE"/>
    </w:rPr>
  </w:style>
  <w:style w:type="character" w:customStyle="1" w:styleId="HTMLPreformattedChar">
    <w:name w:val="HTML Preformatted Char"/>
    <w:basedOn w:val="DefaultParagraphFont"/>
    <w:link w:val="HTMLPreformatted"/>
    <w:rsid w:val="00B93FC3"/>
    <w:rPr>
      <w:rFonts w:ascii="Courier New" w:eastAsia="Times New Roman" w:hAnsi="Courier New" w:cs="Courier New"/>
      <w:sz w:val="24"/>
      <w:szCs w:val="24"/>
      <w:lang w:val="de-DE" w:eastAsia="de-DE"/>
    </w:rPr>
  </w:style>
  <w:style w:type="paragraph" w:styleId="BalloonText">
    <w:name w:val="Balloon Text"/>
    <w:basedOn w:val="Normal"/>
    <w:link w:val="BalloonTextChar"/>
    <w:uiPriority w:val="99"/>
    <w:semiHidden/>
    <w:unhideWhenUsed/>
    <w:rsid w:val="005C5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306"/>
    <w:rPr>
      <w:rFonts w:ascii="Tahoma" w:hAnsi="Tahoma" w:cs="Tahoma"/>
      <w:sz w:val="16"/>
      <w:szCs w:val="16"/>
    </w:rPr>
  </w:style>
  <w:style w:type="table" w:styleId="TableGrid">
    <w:name w:val="Table Grid"/>
    <w:basedOn w:val="TableNormal"/>
    <w:uiPriority w:val="59"/>
    <w:rsid w:val="006C37A0"/>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C37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7A0"/>
    <w:rPr>
      <w:sz w:val="22"/>
      <w:szCs w:val="22"/>
    </w:rPr>
  </w:style>
  <w:style w:type="paragraph" w:styleId="Footer">
    <w:name w:val="footer"/>
    <w:basedOn w:val="Normal"/>
    <w:link w:val="FooterChar"/>
    <w:uiPriority w:val="99"/>
    <w:unhideWhenUsed/>
    <w:rsid w:val="006C37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7A0"/>
    <w:rPr>
      <w:sz w:val="22"/>
      <w:szCs w:val="22"/>
    </w:rPr>
  </w:style>
  <w:style w:type="character" w:customStyle="1" w:styleId="Heading2Char">
    <w:name w:val="Heading 2 Char"/>
    <w:basedOn w:val="DefaultParagraphFont"/>
    <w:link w:val="Heading2"/>
    <w:rsid w:val="006C37A0"/>
    <w:rPr>
      <w:rFonts w:ascii="Arial" w:eastAsia="Times New Roman" w:hAnsi="Arial" w:cs="Arial"/>
      <w:b/>
      <w:bCs/>
      <w:sz w:val="32"/>
      <w:szCs w:val="24"/>
      <w:lang w:val="en-GB"/>
    </w:rPr>
  </w:style>
  <w:style w:type="character" w:customStyle="1" w:styleId="Heading5Char">
    <w:name w:val="Heading 5 Char"/>
    <w:basedOn w:val="DefaultParagraphFont"/>
    <w:link w:val="Heading5"/>
    <w:rsid w:val="006C37A0"/>
    <w:rPr>
      <w:rFonts w:ascii="Arial" w:eastAsia="Times New Roman" w:hAnsi="Arial" w:cs="Arial"/>
      <w:b/>
      <w:bCs/>
      <w:sz w:val="36"/>
      <w:szCs w:val="24"/>
      <w:lang w:val="en-GB"/>
    </w:rPr>
  </w:style>
  <w:style w:type="character" w:customStyle="1" w:styleId="Heading1Char">
    <w:name w:val="Heading 1 Char"/>
    <w:basedOn w:val="DefaultParagraphFont"/>
    <w:link w:val="Heading1"/>
    <w:uiPriority w:val="9"/>
    <w:rsid w:val="00BC08D4"/>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BC08D4"/>
    <w:rPr>
      <w:i/>
      <w:iCs/>
    </w:rPr>
  </w:style>
  <w:style w:type="paragraph" w:styleId="ListParagraph">
    <w:name w:val="List Paragraph"/>
    <w:basedOn w:val="Normal"/>
    <w:uiPriority w:val="34"/>
    <w:qFormat/>
    <w:rsid w:val="00BB0085"/>
    <w:pPr>
      <w:ind w:left="720"/>
      <w:contextualSpacing/>
    </w:pPr>
  </w:style>
  <w:style w:type="paragraph" w:styleId="NormalWeb">
    <w:name w:val="Normal (Web)"/>
    <w:basedOn w:val="Normal"/>
    <w:uiPriority w:val="99"/>
    <w:unhideWhenUsed/>
    <w:rsid w:val="00CF0AC3"/>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200522">
      <w:bodyDiv w:val="1"/>
      <w:marLeft w:val="0"/>
      <w:marRight w:val="0"/>
      <w:marTop w:val="0"/>
      <w:marBottom w:val="0"/>
      <w:divBdr>
        <w:top w:val="none" w:sz="0" w:space="0" w:color="auto"/>
        <w:left w:val="none" w:sz="0" w:space="0" w:color="auto"/>
        <w:bottom w:val="none" w:sz="0" w:space="0" w:color="auto"/>
        <w:right w:val="none" w:sz="0" w:space="0" w:color="auto"/>
      </w:divBdr>
    </w:div>
    <w:div w:id="1137649910">
      <w:bodyDiv w:val="1"/>
      <w:marLeft w:val="0"/>
      <w:marRight w:val="0"/>
      <w:marTop w:val="0"/>
      <w:marBottom w:val="0"/>
      <w:divBdr>
        <w:top w:val="none" w:sz="0" w:space="0" w:color="auto"/>
        <w:left w:val="none" w:sz="0" w:space="0" w:color="auto"/>
        <w:bottom w:val="none" w:sz="0" w:space="0" w:color="auto"/>
        <w:right w:val="none" w:sz="0" w:space="0" w:color="auto"/>
      </w:divBdr>
    </w:div>
    <w:div w:id="1189025896">
      <w:bodyDiv w:val="1"/>
      <w:marLeft w:val="0"/>
      <w:marRight w:val="0"/>
      <w:marTop w:val="0"/>
      <w:marBottom w:val="0"/>
      <w:divBdr>
        <w:top w:val="none" w:sz="0" w:space="0" w:color="auto"/>
        <w:left w:val="none" w:sz="0" w:space="0" w:color="auto"/>
        <w:bottom w:val="none" w:sz="0" w:space="0" w:color="auto"/>
        <w:right w:val="none" w:sz="0" w:space="0" w:color="auto"/>
      </w:divBdr>
    </w:div>
    <w:div w:id="1575974523">
      <w:bodyDiv w:val="1"/>
      <w:marLeft w:val="0"/>
      <w:marRight w:val="0"/>
      <w:marTop w:val="0"/>
      <w:marBottom w:val="0"/>
      <w:divBdr>
        <w:top w:val="none" w:sz="0" w:space="0" w:color="auto"/>
        <w:left w:val="none" w:sz="0" w:space="0" w:color="auto"/>
        <w:bottom w:val="none" w:sz="0" w:space="0" w:color="auto"/>
        <w:right w:val="none" w:sz="0" w:space="0" w:color="auto"/>
      </w:divBdr>
    </w:div>
    <w:div w:id="1993756230">
      <w:bodyDiv w:val="1"/>
      <w:marLeft w:val="0"/>
      <w:marRight w:val="0"/>
      <w:marTop w:val="0"/>
      <w:marBottom w:val="0"/>
      <w:divBdr>
        <w:top w:val="none" w:sz="0" w:space="0" w:color="auto"/>
        <w:left w:val="none" w:sz="0" w:space="0" w:color="auto"/>
        <w:bottom w:val="none" w:sz="0" w:space="0" w:color="auto"/>
        <w:right w:val="none" w:sz="0" w:space="0" w:color="auto"/>
      </w:divBdr>
    </w:div>
    <w:div w:id="209554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4.png"/><Relationship Id="rId3" Type="http://schemas.openxmlformats.org/officeDocument/2006/relationships/image" Target="media/image3.png"/><Relationship Id="rId7" Type="http://schemas.openxmlformats.org/officeDocument/2006/relationships/image" Target="media/image7.jpeg"/><Relationship Id="rId12" Type="http://schemas.openxmlformats.org/officeDocument/2006/relationships/image" Target="media/image13.png"/><Relationship Id="rId2" Type="http://schemas.openxmlformats.org/officeDocument/2006/relationships/image" Target="media/image2.jpeg"/><Relationship Id="rId16" Type="http://schemas.openxmlformats.org/officeDocument/2006/relationships/image" Target="media/image17.jpe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2.png"/><Relationship Id="rId5" Type="http://schemas.openxmlformats.org/officeDocument/2006/relationships/image" Target="media/image5.png"/><Relationship Id="rId15" Type="http://schemas.openxmlformats.org/officeDocument/2006/relationships/image" Target="media/image16.jpeg"/><Relationship Id="rId10" Type="http://schemas.openxmlformats.org/officeDocument/2006/relationships/image" Target="media/image11.jpeg"/><Relationship Id="rId4" Type="http://schemas.openxmlformats.org/officeDocument/2006/relationships/image" Target="media/image4.png"/><Relationship Id="rId9" Type="http://schemas.openxmlformats.org/officeDocument/2006/relationships/image" Target="media/image10.png"/><Relationship Id="rId14" Type="http://schemas.openxmlformats.org/officeDocument/2006/relationships/image" Target="media/image15.jpeg"/></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4.png"/><Relationship Id="rId3" Type="http://schemas.openxmlformats.org/officeDocument/2006/relationships/image" Target="media/image3.png"/><Relationship Id="rId7" Type="http://schemas.openxmlformats.org/officeDocument/2006/relationships/image" Target="media/image7.jpeg"/><Relationship Id="rId12" Type="http://schemas.openxmlformats.org/officeDocument/2006/relationships/image" Target="media/image13.png"/><Relationship Id="rId2" Type="http://schemas.openxmlformats.org/officeDocument/2006/relationships/image" Target="media/image2.jpeg"/><Relationship Id="rId16" Type="http://schemas.openxmlformats.org/officeDocument/2006/relationships/image" Target="media/image17.jpe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2.png"/><Relationship Id="rId5" Type="http://schemas.openxmlformats.org/officeDocument/2006/relationships/image" Target="media/image5.png"/><Relationship Id="rId15" Type="http://schemas.openxmlformats.org/officeDocument/2006/relationships/image" Target="media/image16.jpeg"/><Relationship Id="rId10" Type="http://schemas.openxmlformats.org/officeDocument/2006/relationships/image" Target="media/image11.jpeg"/><Relationship Id="rId4" Type="http://schemas.openxmlformats.org/officeDocument/2006/relationships/image" Target="media/image4.png"/><Relationship Id="rId9" Type="http://schemas.openxmlformats.org/officeDocument/2006/relationships/image" Target="media/image10.png"/><Relationship Id="rId14"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th.c1\Downloads\RSA%20Academy%20Electronic%20Letter%20Template%20April%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D226B-970E-407F-B855-76ECAAE6F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RSA Academy Electronic Letter Template April 2017</Template>
  <TotalTime>7</TotalTime>
  <Pages>1</Pages>
  <Words>472</Words>
  <Characters>2694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Willingsworth High School</Company>
  <LinksUpToDate>false</LinksUpToDate>
  <CharactersWithSpaces>3160</CharactersWithSpaces>
  <SharedDoc>false</SharedDoc>
  <HLinks>
    <vt:vector size="6" baseType="variant">
      <vt:variant>
        <vt:i4>5505029</vt:i4>
      </vt:variant>
      <vt:variant>
        <vt:i4>2210</vt:i4>
      </vt:variant>
      <vt:variant>
        <vt:i4>1026</vt:i4>
      </vt:variant>
      <vt:variant>
        <vt:i4>1</vt:i4>
      </vt:variant>
      <vt:variant>
        <vt:lpwstr>cid:F4348B90-D1F6-4186-9B19-BC56C6DFFD09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smith.c1</dc:creator>
  <cp:keywords/>
  <dc:description/>
  <cp:lastModifiedBy>Mrs Dallah</cp:lastModifiedBy>
  <cp:revision>3</cp:revision>
  <cp:lastPrinted>2017-05-04T09:22:00Z</cp:lastPrinted>
  <dcterms:created xsi:type="dcterms:W3CDTF">2017-09-28T11:04:00Z</dcterms:created>
  <dcterms:modified xsi:type="dcterms:W3CDTF">2017-09-28T11:11:00Z</dcterms:modified>
</cp:coreProperties>
</file>