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0A957" w14:textId="77777777" w:rsidR="00F83649" w:rsidRDefault="00C10061" w:rsidP="00F83649">
      <w:pPr>
        <w:pStyle w:val="4Heading1"/>
        <w:rPr>
          <w:color w:val="538135" w:themeColor="accent6" w:themeShade="BF"/>
          <w:sz w:val="56"/>
          <w:szCs w:val="56"/>
        </w:rPr>
      </w:pPr>
      <w:r w:rsidRPr="78191D62">
        <w:rPr>
          <w:color w:val="538135" w:themeColor="accent6" w:themeShade="BF"/>
          <w:sz w:val="56"/>
          <w:szCs w:val="56"/>
        </w:rPr>
        <w:t xml:space="preserve">Job description: </w:t>
      </w:r>
      <w:r w:rsidR="00804445" w:rsidRPr="78191D62">
        <w:rPr>
          <w:color w:val="538135" w:themeColor="accent6" w:themeShade="BF"/>
          <w:sz w:val="56"/>
          <w:szCs w:val="56"/>
        </w:rPr>
        <w:t>T</w:t>
      </w:r>
      <w:r w:rsidR="00B30B72" w:rsidRPr="78191D62">
        <w:rPr>
          <w:color w:val="538135" w:themeColor="accent6" w:themeShade="BF"/>
          <w:sz w:val="56"/>
          <w:szCs w:val="56"/>
        </w:rPr>
        <w:t xml:space="preserve">eacher </w:t>
      </w:r>
    </w:p>
    <w:p w14:paraId="02A78FAC" w14:textId="0877E4C9" w:rsidR="002E16E7" w:rsidRPr="00143BF5" w:rsidRDefault="00CE6705" w:rsidP="00F83649">
      <w:pPr>
        <w:pStyle w:val="4Heading1"/>
        <w:rPr>
          <w:color w:val="000000" w:themeColor="text1"/>
          <w:sz w:val="28"/>
          <w:szCs w:val="28"/>
        </w:rPr>
      </w:pPr>
      <w:r w:rsidRPr="00143BF5">
        <w:rPr>
          <w:color w:val="000000" w:themeColor="text1"/>
          <w:sz w:val="28"/>
          <w:szCs w:val="28"/>
        </w:rPr>
        <w:t>Job details</w:t>
      </w:r>
      <w:r w:rsidR="00837C40" w:rsidRPr="00143BF5">
        <w:rPr>
          <w:color w:val="000000" w:themeColor="text1"/>
          <w:sz w:val="28"/>
          <w:szCs w:val="28"/>
        </w:rPr>
        <w:t xml:space="preserve"> </w:t>
      </w:r>
    </w:p>
    <w:p w14:paraId="713F683D" w14:textId="4FA5FFF1" w:rsidR="00CE6705" w:rsidRPr="0093283F" w:rsidRDefault="00CE6705" w:rsidP="00CE6705">
      <w:pPr>
        <w:pStyle w:val="1bodycopy10pt"/>
        <w:rPr>
          <w:sz w:val="24"/>
        </w:rPr>
      </w:pPr>
      <w:r w:rsidRPr="0093283F">
        <w:rPr>
          <w:b/>
          <w:sz w:val="24"/>
        </w:rPr>
        <w:t>Salary:</w:t>
      </w:r>
      <w:r w:rsidR="00804445" w:rsidRPr="0093283F">
        <w:rPr>
          <w:sz w:val="24"/>
        </w:rPr>
        <w:t xml:space="preserve"> </w:t>
      </w:r>
    </w:p>
    <w:p w14:paraId="288ED331" w14:textId="6D5A1D4E" w:rsidR="00CE6705" w:rsidRPr="0093283F" w:rsidRDefault="00CE6705" w:rsidP="00CE6705">
      <w:pPr>
        <w:pStyle w:val="1bodycopy10pt"/>
        <w:rPr>
          <w:sz w:val="24"/>
        </w:rPr>
      </w:pPr>
      <w:r w:rsidRPr="0093283F">
        <w:rPr>
          <w:b/>
          <w:sz w:val="24"/>
        </w:rPr>
        <w:t>Hours:</w:t>
      </w:r>
      <w:r w:rsidRPr="0093283F">
        <w:rPr>
          <w:sz w:val="24"/>
        </w:rPr>
        <w:t xml:space="preserve"> </w:t>
      </w:r>
      <w:r w:rsidR="00804445" w:rsidRPr="0093283F">
        <w:rPr>
          <w:sz w:val="24"/>
        </w:rPr>
        <w:t>35 hours</w:t>
      </w:r>
    </w:p>
    <w:p w14:paraId="0A48BFEB" w14:textId="22BB0895" w:rsidR="00CE6705" w:rsidRPr="0093283F" w:rsidRDefault="00CE6705" w:rsidP="00CE6705">
      <w:pPr>
        <w:pStyle w:val="1bodycopy10pt"/>
        <w:rPr>
          <w:sz w:val="24"/>
        </w:rPr>
      </w:pPr>
      <w:r w:rsidRPr="0093283F">
        <w:rPr>
          <w:b/>
          <w:sz w:val="24"/>
        </w:rPr>
        <w:t>Contract type:</w:t>
      </w:r>
      <w:r w:rsidRPr="0093283F">
        <w:rPr>
          <w:sz w:val="24"/>
        </w:rPr>
        <w:t xml:space="preserve"> </w:t>
      </w:r>
      <w:r w:rsidR="00804445" w:rsidRPr="0093283F">
        <w:rPr>
          <w:sz w:val="24"/>
        </w:rPr>
        <w:t>Full-time, Permanent</w:t>
      </w:r>
    </w:p>
    <w:p w14:paraId="23F747EE" w14:textId="223195FC" w:rsidR="00CE6705" w:rsidRPr="0093283F" w:rsidRDefault="00CE6705" w:rsidP="00CE6705">
      <w:pPr>
        <w:pStyle w:val="1bodycopy10pt"/>
        <w:rPr>
          <w:sz w:val="24"/>
        </w:rPr>
      </w:pPr>
      <w:r w:rsidRPr="0093283F">
        <w:rPr>
          <w:b/>
          <w:sz w:val="24"/>
        </w:rPr>
        <w:t>Reporting to:</w:t>
      </w:r>
      <w:r w:rsidRPr="0093283F">
        <w:rPr>
          <w:sz w:val="24"/>
        </w:rPr>
        <w:t xml:space="preserve"> </w:t>
      </w:r>
      <w:r w:rsidR="000C353A" w:rsidRPr="0093283F">
        <w:rPr>
          <w:sz w:val="24"/>
        </w:rPr>
        <w:t>Deputy Head</w:t>
      </w:r>
    </w:p>
    <w:p w14:paraId="71A633E3" w14:textId="77777777" w:rsidR="00CE6705" w:rsidRPr="00CE6705" w:rsidRDefault="00CE6705" w:rsidP="00CE6705">
      <w:pPr>
        <w:pStyle w:val="1bodycopy10pt"/>
      </w:pPr>
    </w:p>
    <w:p w14:paraId="102188D3" w14:textId="77777777" w:rsidR="009A267F" w:rsidRDefault="004E0079" w:rsidP="009A267F">
      <w:pPr>
        <w:pStyle w:val="Heading1"/>
      </w:pPr>
      <w:r>
        <w:t>Main purpose</w:t>
      </w:r>
    </w:p>
    <w:p w14:paraId="718AB5C8" w14:textId="77777777" w:rsidR="00B30B72" w:rsidRPr="0093283F" w:rsidRDefault="00B30B72" w:rsidP="00B30B7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93283F">
        <w:rPr>
          <w:sz w:val="24"/>
          <w:lang w:val="en-GB" w:eastAsia="en-GB"/>
        </w:rPr>
        <w:t>The teacher will:</w:t>
      </w:r>
    </w:p>
    <w:p w14:paraId="716C9D29" w14:textId="3AC27D08" w:rsidR="00B30B72" w:rsidRPr="0093283F" w:rsidRDefault="00B30B72" w:rsidP="00B30B7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Fulfil the professional responsibilities of a teache</w:t>
      </w:r>
      <w:r w:rsidR="007B37A1" w:rsidRPr="0093283F">
        <w:rPr>
          <w:sz w:val="24"/>
          <w:szCs w:val="24"/>
          <w:lang w:val="en-GB" w:eastAsia="en-GB"/>
        </w:rPr>
        <w:t>r</w:t>
      </w:r>
    </w:p>
    <w:p w14:paraId="6ED6101F" w14:textId="29BF36C4" w:rsidR="00B30B72" w:rsidRPr="0093283F" w:rsidRDefault="00B30B72" w:rsidP="007B37A1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Meet the expectations set out in the Teachers’ Standards</w:t>
      </w:r>
    </w:p>
    <w:p w14:paraId="303F6E6D" w14:textId="1BB39DA3" w:rsidR="00B30B72" w:rsidRPr="0093283F" w:rsidRDefault="00B30B72" w:rsidP="78191D6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Take specific responsibility and accountability for the day-to-day management and organisation of the</w:t>
      </w:r>
      <w:r w:rsidR="00807B46" w:rsidRPr="0093283F">
        <w:rPr>
          <w:sz w:val="24"/>
          <w:szCs w:val="24"/>
          <w:lang w:val="en-GB" w:eastAsia="en-GB"/>
        </w:rPr>
        <w:t xml:space="preserve"> subject c</w:t>
      </w:r>
      <w:r w:rsidRPr="0093283F">
        <w:rPr>
          <w:sz w:val="24"/>
          <w:szCs w:val="24"/>
          <w:lang w:val="en-GB" w:eastAsia="en-GB"/>
        </w:rPr>
        <w:t>urriculum</w:t>
      </w:r>
    </w:p>
    <w:p w14:paraId="4606A2BE" w14:textId="41B9BE01" w:rsidR="00B30B72" w:rsidRPr="0093283F" w:rsidRDefault="00B30B72" w:rsidP="001C0FB7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Assist in the smooth running of the school at all times</w:t>
      </w:r>
    </w:p>
    <w:p w14:paraId="5BA19B25" w14:textId="77777777" w:rsidR="004E0079" w:rsidRPr="00BE2BC0" w:rsidRDefault="004E0079" w:rsidP="00BE2BC0">
      <w:pPr>
        <w:pStyle w:val="1bodycopy10pt"/>
      </w:pPr>
    </w:p>
    <w:p w14:paraId="61C9B52E" w14:textId="77777777" w:rsidR="00AD3666" w:rsidRDefault="004E0079" w:rsidP="00AD3666">
      <w:pPr>
        <w:pStyle w:val="Heading1"/>
      </w:pPr>
      <w:r>
        <w:t>Duties and responsibilities</w:t>
      </w:r>
    </w:p>
    <w:p w14:paraId="12387E48" w14:textId="132F01AB" w:rsidR="00BF4E3B" w:rsidRDefault="36FC5EFA" w:rsidP="00BF4E3B">
      <w:pPr>
        <w:pStyle w:val="Subhead2"/>
      </w:pPr>
      <w:r>
        <w:t>Teaching &amp; Lear</w:t>
      </w:r>
      <w:r w:rsidR="00EB5448">
        <w:t>ning</w:t>
      </w:r>
    </w:p>
    <w:p w14:paraId="1C513818" w14:textId="7942BDC6" w:rsidR="00B30B72" w:rsidRPr="0093283F" w:rsidRDefault="00B30B72" w:rsidP="00B30B7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Plan and teach well-structured</w:t>
      </w:r>
      <w:r w:rsidR="00FB0396">
        <w:rPr>
          <w:sz w:val="24"/>
          <w:szCs w:val="24"/>
          <w:lang w:val="en-GB" w:eastAsia="en-GB"/>
        </w:rPr>
        <w:t xml:space="preserve"> high</w:t>
      </w:r>
      <w:r w:rsidR="00EE0E60">
        <w:rPr>
          <w:sz w:val="24"/>
          <w:szCs w:val="24"/>
          <w:lang w:val="en-GB" w:eastAsia="en-GB"/>
        </w:rPr>
        <w:t xml:space="preserve"> </w:t>
      </w:r>
      <w:r w:rsidR="005D0633">
        <w:rPr>
          <w:sz w:val="24"/>
          <w:szCs w:val="24"/>
          <w:lang w:val="en-GB" w:eastAsia="en-GB"/>
        </w:rPr>
        <w:t>quality</w:t>
      </w:r>
      <w:r w:rsidRPr="0093283F">
        <w:rPr>
          <w:sz w:val="24"/>
          <w:szCs w:val="24"/>
          <w:lang w:val="en-GB" w:eastAsia="en-GB"/>
        </w:rPr>
        <w:t xml:space="preserve"> lessons to assigned classes, </w:t>
      </w:r>
      <w:r w:rsidR="005D0633">
        <w:rPr>
          <w:sz w:val="24"/>
          <w:szCs w:val="24"/>
          <w:lang w:val="en-GB" w:eastAsia="en-GB"/>
        </w:rPr>
        <w:t xml:space="preserve">consistently </w:t>
      </w:r>
      <w:r w:rsidRPr="0093283F">
        <w:rPr>
          <w:sz w:val="24"/>
          <w:szCs w:val="24"/>
          <w:lang w:val="en-GB" w:eastAsia="en-GB"/>
        </w:rPr>
        <w:t>following the school’s plans, curriculum and schemes of work</w:t>
      </w:r>
    </w:p>
    <w:p w14:paraId="72E1C370" w14:textId="0CEBAB2A" w:rsidR="00B30B72" w:rsidRPr="0093283F" w:rsidRDefault="00B30B72" w:rsidP="00B30B7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Assess, monitor, record and report on the learning needs, progress and achievements of assigned pupils, making accurate</w:t>
      </w:r>
      <w:r w:rsidR="00F534D7">
        <w:rPr>
          <w:sz w:val="24"/>
          <w:szCs w:val="24"/>
          <w:lang w:val="en-GB" w:eastAsia="en-GB"/>
        </w:rPr>
        <w:t>, secure</w:t>
      </w:r>
      <w:r w:rsidRPr="0093283F">
        <w:rPr>
          <w:sz w:val="24"/>
          <w:szCs w:val="24"/>
          <w:lang w:val="en-GB" w:eastAsia="en-GB"/>
        </w:rPr>
        <w:t xml:space="preserve"> and productive use of assessment</w:t>
      </w:r>
    </w:p>
    <w:p w14:paraId="5A138DE8" w14:textId="1EF83AF1" w:rsidR="00B30B72" w:rsidRPr="0093283F" w:rsidRDefault="00B30B72" w:rsidP="00B30B7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Adapt teaching to respond to the strengths and needs of </w:t>
      </w:r>
      <w:r w:rsidR="00EC5466">
        <w:rPr>
          <w:sz w:val="24"/>
          <w:szCs w:val="24"/>
          <w:lang w:val="en-GB" w:eastAsia="en-GB"/>
        </w:rPr>
        <w:t xml:space="preserve">all </w:t>
      </w:r>
      <w:r w:rsidRPr="0093283F">
        <w:rPr>
          <w:sz w:val="24"/>
          <w:szCs w:val="24"/>
          <w:lang w:val="en-GB" w:eastAsia="en-GB"/>
        </w:rPr>
        <w:t>pupils</w:t>
      </w:r>
    </w:p>
    <w:p w14:paraId="3B37DE9D" w14:textId="6920C11A" w:rsidR="00B30B72" w:rsidRPr="0093283F" w:rsidRDefault="008B0AAC" w:rsidP="00B30B7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Set </w:t>
      </w:r>
      <w:r w:rsidR="00EC5466">
        <w:rPr>
          <w:sz w:val="24"/>
          <w:szCs w:val="24"/>
          <w:lang w:val="en-GB" w:eastAsia="en-GB"/>
        </w:rPr>
        <w:t xml:space="preserve">consistently </w:t>
      </w:r>
      <w:r w:rsidRPr="0093283F">
        <w:rPr>
          <w:sz w:val="24"/>
          <w:szCs w:val="24"/>
          <w:lang w:val="en-GB" w:eastAsia="en-GB"/>
        </w:rPr>
        <w:t>high expectations that</w:t>
      </w:r>
      <w:r w:rsidR="00B30B72" w:rsidRPr="0093283F">
        <w:rPr>
          <w:sz w:val="24"/>
          <w:szCs w:val="24"/>
          <w:lang w:val="en-GB" w:eastAsia="en-GB"/>
        </w:rPr>
        <w:t xml:space="preserve"> inspire, motivate and challenge</w:t>
      </w:r>
      <w:r w:rsidR="00405FB5">
        <w:rPr>
          <w:sz w:val="24"/>
          <w:szCs w:val="24"/>
          <w:lang w:val="en-GB" w:eastAsia="en-GB"/>
        </w:rPr>
        <w:t xml:space="preserve"> all</w:t>
      </w:r>
      <w:r w:rsidR="00B30B72" w:rsidRPr="0093283F">
        <w:rPr>
          <w:sz w:val="24"/>
          <w:szCs w:val="24"/>
          <w:lang w:val="en-GB" w:eastAsia="en-GB"/>
        </w:rPr>
        <w:t xml:space="preserve"> pupils</w:t>
      </w:r>
    </w:p>
    <w:p w14:paraId="69640500" w14:textId="2E739B07" w:rsidR="00B30B72" w:rsidRPr="0093283F" w:rsidRDefault="00B30B72" w:rsidP="00B30B7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Promote </w:t>
      </w:r>
      <w:r w:rsidR="00405FB5">
        <w:rPr>
          <w:sz w:val="24"/>
          <w:szCs w:val="24"/>
          <w:lang w:val="en-GB" w:eastAsia="en-GB"/>
        </w:rPr>
        <w:t xml:space="preserve">exceptional </w:t>
      </w:r>
      <w:r w:rsidRPr="0093283F">
        <w:rPr>
          <w:sz w:val="24"/>
          <w:szCs w:val="24"/>
          <w:lang w:val="en-GB" w:eastAsia="en-GB"/>
        </w:rPr>
        <w:t xml:space="preserve"> progress and outcomes by pupils</w:t>
      </w:r>
    </w:p>
    <w:p w14:paraId="3D20B448" w14:textId="240F15C4" w:rsidR="00B30B72" w:rsidRPr="0093283F" w:rsidRDefault="00B30B72" w:rsidP="00B30B7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Demonstrate </w:t>
      </w:r>
      <w:r w:rsidR="00323F0B">
        <w:rPr>
          <w:sz w:val="24"/>
          <w:szCs w:val="24"/>
          <w:lang w:val="en-GB" w:eastAsia="en-GB"/>
        </w:rPr>
        <w:t xml:space="preserve">extensive </w:t>
      </w:r>
      <w:r w:rsidRPr="0093283F">
        <w:rPr>
          <w:sz w:val="24"/>
          <w:szCs w:val="24"/>
          <w:lang w:val="en-GB" w:eastAsia="en-GB"/>
        </w:rPr>
        <w:t xml:space="preserve"> subject and curriculum knowledge</w:t>
      </w:r>
    </w:p>
    <w:p w14:paraId="2AB0FB7C" w14:textId="77777777" w:rsidR="00B30B72" w:rsidRPr="0093283F" w:rsidRDefault="00B30B72" w:rsidP="00B30B7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Participate in arrangements for preparing pupils for external tests</w:t>
      </w:r>
    </w:p>
    <w:p w14:paraId="62AC88E7" w14:textId="09428665" w:rsidR="00B30B72" w:rsidRPr="0093283F" w:rsidRDefault="00CE50B5" w:rsidP="007342CF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Demonstrate best practice in the subject</w:t>
      </w:r>
      <w:r w:rsidR="0051667A" w:rsidRPr="0093283F">
        <w:rPr>
          <w:sz w:val="24"/>
          <w:szCs w:val="24"/>
          <w:lang w:val="en-GB" w:eastAsia="en-GB"/>
        </w:rPr>
        <w:t>, using engaging</w:t>
      </w:r>
      <w:r w:rsidR="00ED71FB">
        <w:rPr>
          <w:sz w:val="24"/>
          <w:szCs w:val="24"/>
          <w:lang w:val="en-GB" w:eastAsia="en-GB"/>
        </w:rPr>
        <w:t>, coherently planned</w:t>
      </w:r>
      <w:r w:rsidR="0051667A" w:rsidRPr="0093283F">
        <w:rPr>
          <w:sz w:val="24"/>
          <w:szCs w:val="24"/>
          <w:lang w:val="en-GB" w:eastAsia="en-GB"/>
        </w:rPr>
        <w:t xml:space="preserve"> strategies to boost classroom engagement</w:t>
      </w:r>
    </w:p>
    <w:p w14:paraId="100D035A" w14:textId="7C29E47F" w:rsidR="00B30B72" w:rsidRPr="0093283F" w:rsidRDefault="007342CF" w:rsidP="002770A1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Show </w:t>
      </w:r>
      <w:r w:rsidR="00AD7DC8">
        <w:rPr>
          <w:sz w:val="24"/>
          <w:szCs w:val="24"/>
          <w:lang w:val="en-GB" w:eastAsia="en-GB"/>
        </w:rPr>
        <w:t>ext</w:t>
      </w:r>
      <w:r w:rsidR="00916626">
        <w:rPr>
          <w:sz w:val="24"/>
          <w:szCs w:val="24"/>
          <w:lang w:val="en-GB" w:eastAsia="en-GB"/>
        </w:rPr>
        <w:t xml:space="preserve">ensive </w:t>
      </w:r>
      <w:r w:rsidRPr="0093283F">
        <w:rPr>
          <w:sz w:val="24"/>
          <w:szCs w:val="24"/>
          <w:lang w:val="en-GB" w:eastAsia="en-GB"/>
        </w:rPr>
        <w:t>knowledge of whole subject curriculum, including latest requirements and developments</w:t>
      </w:r>
    </w:p>
    <w:p w14:paraId="3E8DA65B" w14:textId="2488BD45" w:rsidR="00B30B72" w:rsidRPr="0093283F" w:rsidRDefault="002770A1" w:rsidP="002B416C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Lead by example, with highest professional </w:t>
      </w:r>
      <w:r w:rsidR="00DD4493" w:rsidRPr="0093283F">
        <w:rPr>
          <w:sz w:val="24"/>
          <w:szCs w:val="24"/>
          <w:lang w:val="en-GB" w:eastAsia="en-GB"/>
        </w:rPr>
        <w:t>and personal standards</w:t>
      </w:r>
      <w:r w:rsidR="0087582F" w:rsidRPr="0093283F">
        <w:rPr>
          <w:sz w:val="24"/>
          <w:szCs w:val="24"/>
          <w:lang w:val="en-GB" w:eastAsia="en-GB"/>
        </w:rPr>
        <w:t xml:space="preserve">, and </w:t>
      </w:r>
      <w:r w:rsidR="00B63367">
        <w:rPr>
          <w:sz w:val="24"/>
          <w:szCs w:val="24"/>
          <w:lang w:val="en-GB" w:eastAsia="en-GB"/>
        </w:rPr>
        <w:t>ex</w:t>
      </w:r>
      <w:r w:rsidR="003329AC">
        <w:rPr>
          <w:sz w:val="24"/>
          <w:szCs w:val="24"/>
          <w:lang w:val="en-GB" w:eastAsia="en-GB"/>
        </w:rPr>
        <w:t xml:space="preserve">ceptional </w:t>
      </w:r>
      <w:r w:rsidR="0087582F" w:rsidRPr="0093283F">
        <w:rPr>
          <w:sz w:val="24"/>
          <w:szCs w:val="24"/>
          <w:lang w:val="en-GB" w:eastAsia="en-GB"/>
        </w:rPr>
        <w:t>classroom management</w:t>
      </w:r>
    </w:p>
    <w:p w14:paraId="52ED2C39" w14:textId="29AFA870" w:rsidR="00B30B72" w:rsidRPr="0093283F" w:rsidRDefault="006018FD" w:rsidP="00642920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Provide strategic </w:t>
      </w:r>
      <w:r w:rsidR="00587216" w:rsidRPr="0093283F">
        <w:rPr>
          <w:sz w:val="24"/>
          <w:szCs w:val="24"/>
          <w:lang w:val="en-GB" w:eastAsia="en-GB"/>
        </w:rPr>
        <w:t>subject</w:t>
      </w:r>
      <w:r w:rsidR="00BF6201" w:rsidRPr="0093283F">
        <w:rPr>
          <w:sz w:val="24"/>
          <w:szCs w:val="24"/>
          <w:lang w:val="en-GB" w:eastAsia="en-GB"/>
        </w:rPr>
        <w:t xml:space="preserve"> </w:t>
      </w:r>
      <w:r w:rsidR="00642920" w:rsidRPr="0093283F">
        <w:rPr>
          <w:sz w:val="24"/>
          <w:szCs w:val="24"/>
          <w:lang w:val="en-GB" w:eastAsia="en-GB"/>
        </w:rPr>
        <w:t>guidance</w:t>
      </w:r>
      <w:r w:rsidR="00BF6201" w:rsidRPr="0093283F">
        <w:rPr>
          <w:sz w:val="24"/>
          <w:szCs w:val="24"/>
          <w:lang w:val="en-GB" w:eastAsia="en-GB"/>
        </w:rPr>
        <w:t>, showing up-to-date knowledge of sector trends and developments</w:t>
      </w:r>
    </w:p>
    <w:p w14:paraId="160FE57D" w14:textId="4F592BDC" w:rsidR="00B30B72" w:rsidRPr="0093283F" w:rsidRDefault="00642920" w:rsidP="00E47822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lastRenderedPageBreak/>
        <w:t xml:space="preserve">Review curriculum as required, </w:t>
      </w:r>
      <w:r w:rsidR="001B280E">
        <w:rPr>
          <w:sz w:val="24"/>
          <w:szCs w:val="24"/>
          <w:lang w:val="en-GB" w:eastAsia="en-GB"/>
        </w:rPr>
        <w:t>e</w:t>
      </w:r>
      <w:r w:rsidR="007F205D">
        <w:rPr>
          <w:sz w:val="24"/>
          <w:szCs w:val="24"/>
          <w:lang w:val="en-GB" w:eastAsia="en-GB"/>
        </w:rPr>
        <w:t xml:space="preserve">nsuring </w:t>
      </w:r>
      <w:r w:rsidR="005601D2">
        <w:rPr>
          <w:sz w:val="24"/>
          <w:szCs w:val="24"/>
          <w:lang w:val="en-GB" w:eastAsia="en-GB"/>
        </w:rPr>
        <w:t xml:space="preserve">the </w:t>
      </w:r>
      <w:r w:rsidR="00205962">
        <w:rPr>
          <w:sz w:val="24"/>
          <w:szCs w:val="24"/>
          <w:lang w:val="en-GB" w:eastAsia="en-GB"/>
        </w:rPr>
        <w:t xml:space="preserve">intent and </w:t>
      </w:r>
      <w:r w:rsidR="00561868">
        <w:rPr>
          <w:sz w:val="24"/>
          <w:szCs w:val="24"/>
          <w:lang w:val="en-GB" w:eastAsia="en-GB"/>
        </w:rPr>
        <w:t>implementatio</w:t>
      </w:r>
      <w:r w:rsidR="00073419">
        <w:rPr>
          <w:sz w:val="24"/>
          <w:szCs w:val="24"/>
          <w:lang w:val="en-GB" w:eastAsia="en-GB"/>
        </w:rPr>
        <w:t>n</w:t>
      </w:r>
      <w:r w:rsidR="00D96AC0">
        <w:rPr>
          <w:sz w:val="24"/>
          <w:szCs w:val="24"/>
          <w:lang w:val="en-GB" w:eastAsia="en-GB"/>
        </w:rPr>
        <w:t xml:space="preserve"> is </w:t>
      </w:r>
      <w:r w:rsidR="0019574B">
        <w:rPr>
          <w:sz w:val="24"/>
          <w:szCs w:val="24"/>
          <w:lang w:val="en-GB" w:eastAsia="en-GB"/>
        </w:rPr>
        <w:t>em</w:t>
      </w:r>
      <w:r w:rsidR="00771A21">
        <w:rPr>
          <w:sz w:val="24"/>
          <w:szCs w:val="24"/>
          <w:lang w:val="en-GB" w:eastAsia="en-GB"/>
        </w:rPr>
        <w:t xml:space="preserve">bedded </w:t>
      </w:r>
      <w:r w:rsidR="00D017B3">
        <w:rPr>
          <w:sz w:val="24"/>
          <w:szCs w:val="24"/>
          <w:lang w:val="en-GB" w:eastAsia="en-GB"/>
        </w:rPr>
        <w:t>se</w:t>
      </w:r>
      <w:r w:rsidR="00F805AB">
        <w:rPr>
          <w:sz w:val="24"/>
          <w:szCs w:val="24"/>
          <w:lang w:val="en-GB" w:eastAsia="en-GB"/>
        </w:rPr>
        <w:t>curely and consi</w:t>
      </w:r>
      <w:r w:rsidR="00ED5CED">
        <w:rPr>
          <w:sz w:val="24"/>
          <w:szCs w:val="24"/>
          <w:lang w:val="en-GB" w:eastAsia="en-GB"/>
        </w:rPr>
        <w:t>stently</w:t>
      </w:r>
      <w:r w:rsidR="00C164A4">
        <w:rPr>
          <w:sz w:val="24"/>
          <w:szCs w:val="24"/>
          <w:lang w:val="en-GB" w:eastAsia="en-GB"/>
        </w:rPr>
        <w:t>,</w:t>
      </w:r>
      <w:r w:rsidR="009E5180">
        <w:rPr>
          <w:sz w:val="24"/>
          <w:szCs w:val="24"/>
          <w:lang w:val="en-GB" w:eastAsia="en-GB"/>
        </w:rPr>
        <w:t xml:space="preserve"> </w:t>
      </w:r>
      <w:r w:rsidR="000102F6">
        <w:rPr>
          <w:sz w:val="24"/>
          <w:szCs w:val="24"/>
          <w:lang w:val="en-GB" w:eastAsia="en-GB"/>
        </w:rPr>
        <w:t>identi</w:t>
      </w:r>
      <w:r w:rsidR="005110CC">
        <w:rPr>
          <w:sz w:val="24"/>
          <w:szCs w:val="24"/>
          <w:lang w:val="en-GB" w:eastAsia="en-GB"/>
        </w:rPr>
        <w:t>fying</w:t>
      </w:r>
      <w:r w:rsidR="004D6863">
        <w:rPr>
          <w:sz w:val="24"/>
          <w:szCs w:val="24"/>
          <w:lang w:val="en-GB" w:eastAsia="en-GB"/>
        </w:rPr>
        <w:t xml:space="preserve"> where</w:t>
      </w:r>
      <w:r w:rsidR="00AA27A2">
        <w:rPr>
          <w:sz w:val="24"/>
          <w:szCs w:val="24"/>
          <w:lang w:val="en-GB" w:eastAsia="en-GB"/>
        </w:rPr>
        <w:t xml:space="preserve"> </w:t>
      </w:r>
      <w:r w:rsidRPr="0093283F">
        <w:rPr>
          <w:sz w:val="24"/>
          <w:szCs w:val="24"/>
          <w:lang w:val="en-GB" w:eastAsia="en-GB"/>
        </w:rPr>
        <w:t xml:space="preserve"> attainment</w:t>
      </w:r>
      <w:r w:rsidR="00EA3CAB">
        <w:rPr>
          <w:sz w:val="24"/>
          <w:szCs w:val="24"/>
          <w:lang w:val="en-GB" w:eastAsia="en-GB"/>
        </w:rPr>
        <w:t xml:space="preserve"> </w:t>
      </w:r>
      <w:r w:rsidR="00283BD3">
        <w:rPr>
          <w:sz w:val="24"/>
          <w:szCs w:val="24"/>
          <w:lang w:val="en-GB" w:eastAsia="en-GB"/>
        </w:rPr>
        <w:t>can be</w:t>
      </w:r>
      <w:r w:rsidRPr="0093283F">
        <w:rPr>
          <w:sz w:val="24"/>
          <w:szCs w:val="24"/>
          <w:lang w:val="en-GB" w:eastAsia="en-GB"/>
        </w:rPr>
        <w:t xml:space="preserve"> improved, and providing data  as required</w:t>
      </w:r>
    </w:p>
    <w:p w14:paraId="036BD6E2" w14:textId="2AF4781B" w:rsidR="41A7F08E" w:rsidRPr="0093283F" w:rsidRDefault="41A7F08E" w:rsidP="41A7F08E">
      <w:pPr>
        <w:pStyle w:val="4Bulletedcopyblue"/>
        <w:rPr>
          <w:sz w:val="24"/>
          <w:szCs w:val="24"/>
          <w:lang w:val="en-GB" w:eastAsia="en-GB"/>
        </w:rPr>
      </w:pPr>
    </w:p>
    <w:p w14:paraId="2D03DDFD" w14:textId="6C42BB5C" w:rsidR="1AE25E51" w:rsidRPr="0093283F" w:rsidRDefault="3E347458" w:rsidP="1AE25E51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Promote </w:t>
      </w:r>
      <w:r w:rsidR="04D8A067" w:rsidRPr="0093283F">
        <w:rPr>
          <w:sz w:val="24"/>
          <w:szCs w:val="24"/>
          <w:lang w:val="en-GB" w:eastAsia="en-GB"/>
        </w:rPr>
        <w:t>pupils’</w:t>
      </w:r>
      <w:r w:rsidR="282AB66E" w:rsidRPr="0093283F">
        <w:rPr>
          <w:sz w:val="24"/>
          <w:szCs w:val="24"/>
          <w:lang w:val="en-GB" w:eastAsia="en-GB"/>
        </w:rPr>
        <w:t xml:space="preserve"> spirit</w:t>
      </w:r>
      <w:r w:rsidR="1265EF73" w:rsidRPr="0093283F">
        <w:rPr>
          <w:sz w:val="24"/>
          <w:szCs w:val="24"/>
          <w:lang w:val="en-GB" w:eastAsia="en-GB"/>
        </w:rPr>
        <w:t>ual</w:t>
      </w:r>
      <w:r w:rsidR="7C5C3188" w:rsidRPr="0093283F">
        <w:rPr>
          <w:sz w:val="24"/>
          <w:szCs w:val="24"/>
          <w:lang w:val="en-GB" w:eastAsia="en-GB"/>
        </w:rPr>
        <w:t>, moral</w:t>
      </w:r>
      <w:r w:rsidR="1FAE4790" w:rsidRPr="0093283F">
        <w:rPr>
          <w:sz w:val="24"/>
          <w:szCs w:val="24"/>
          <w:lang w:val="en-GB" w:eastAsia="en-GB"/>
        </w:rPr>
        <w:t xml:space="preserve">, </w:t>
      </w:r>
      <w:r w:rsidR="2E0EDB24" w:rsidRPr="0093283F">
        <w:rPr>
          <w:sz w:val="24"/>
          <w:szCs w:val="24"/>
          <w:lang w:val="en-GB" w:eastAsia="en-GB"/>
        </w:rPr>
        <w:t>social, cultural, physical and mental development alongside British and School Values in the teaching of the subject</w:t>
      </w:r>
      <w:r w:rsidR="00A55643">
        <w:rPr>
          <w:sz w:val="24"/>
          <w:szCs w:val="24"/>
          <w:lang w:val="en-GB" w:eastAsia="en-GB"/>
        </w:rPr>
        <w:t xml:space="preserve"> and plan </w:t>
      </w:r>
      <w:r w:rsidR="00240657">
        <w:rPr>
          <w:sz w:val="24"/>
          <w:szCs w:val="24"/>
          <w:lang w:val="en-GB" w:eastAsia="en-GB"/>
        </w:rPr>
        <w:t>for rich</w:t>
      </w:r>
      <w:r w:rsidR="004F111A">
        <w:rPr>
          <w:sz w:val="24"/>
          <w:szCs w:val="24"/>
          <w:lang w:val="en-GB" w:eastAsia="en-GB"/>
        </w:rPr>
        <w:t xml:space="preserve"> </w:t>
      </w:r>
      <w:r w:rsidR="00E906DF">
        <w:rPr>
          <w:sz w:val="24"/>
          <w:szCs w:val="24"/>
          <w:lang w:val="en-GB" w:eastAsia="en-GB"/>
        </w:rPr>
        <w:t>experiences</w:t>
      </w:r>
      <w:r w:rsidR="00A442C5">
        <w:rPr>
          <w:sz w:val="24"/>
          <w:szCs w:val="24"/>
          <w:lang w:val="en-GB" w:eastAsia="en-GB"/>
        </w:rPr>
        <w:t xml:space="preserve"> </w:t>
      </w:r>
      <w:r w:rsidR="002F2EC8">
        <w:rPr>
          <w:sz w:val="24"/>
          <w:szCs w:val="24"/>
          <w:lang w:val="en-GB" w:eastAsia="en-GB"/>
        </w:rPr>
        <w:t>to consi</w:t>
      </w:r>
      <w:r w:rsidR="000B0968">
        <w:rPr>
          <w:sz w:val="24"/>
          <w:szCs w:val="24"/>
          <w:lang w:val="en-GB" w:eastAsia="en-GB"/>
        </w:rPr>
        <w:t>derably stren</w:t>
      </w:r>
      <w:r w:rsidR="003C5372">
        <w:rPr>
          <w:sz w:val="24"/>
          <w:szCs w:val="24"/>
          <w:lang w:val="en-GB" w:eastAsia="en-GB"/>
        </w:rPr>
        <w:t xml:space="preserve">gthen </w:t>
      </w:r>
      <w:r w:rsidR="00407AA4">
        <w:rPr>
          <w:sz w:val="24"/>
          <w:szCs w:val="24"/>
          <w:lang w:val="en-GB" w:eastAsia="en-GB"/>
        </w:rPr>
        <w:t>the sub</w:t>
      </w:r>
      <w:r w:rsidR="00D71217">
        <w:rPr>
          <w:sz w:val="24"/>
          <w:szCs w:val="24"/>
          <w:lang w:val="en-GB" w:eastAsia="en-GB"/>
        </w:rPr>
        <w:t>ject offer.</w:t>
      </w:r>
    </w:p>
    <w:p w14:paraId="6B31451F" w14:textId="2132A9B4" w:rsidR="5DDBEE8E" w:rsidRPr="0093283F" w:rsidRDefault="451FDC18" w:rsidP="5DDBEE8E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Work with the SENCO to ensure the curriculum </w:t>
      </w:r>
      <w:r w:rsidR="00C224F4">
        <w:rPr>
          <w:sz w:val="24"/>
          <w:szCs w:val="24"/>
          <w:lang w:val="en-GB" w:eastAsia="en-GB"/>
        </w:rPr>
        <w:t>s</w:t>
      </w:r>
      <w:r w:rsidR="00F76A11">
        <w:rPr>
          <w:sz w:val="24"/>
          <w:szCs w:val="24"/>
          <w:lang w:val="en-GB" w:eastAsia="en-GB"/>
        </w:rPr>
        <w:t>ecurely a</w:t>
      </w:r>
      <w:r w:rsidR="009D1DA9">
        <w:rPr>
          <w:sz w:val="24"/>
          <w:szCs w:val="24"/>
          <w:lang w:val="en-GB" w:eastAsia="en-GB"/>
        </w:rPr>
        <w:t xml:space="preserve">nd </w:t>
      </w:r>
      <w:r w:rsidR="008853F2">
        <w:rPr>
          <w:sz w:val="24"/>
          <w:szCs w:val="24"/>
          <w:lang w:val="en-GB" w:eastAsia="en-GB"/>
        </w:rPr>
        <w:t>consistently</w:t>
      </w:r>
      <w:r w:rsidR="005E68CF">
        <w:rPr>
          <w:sz w:val="24"/>
          <w:szCs w:val="24"/>
          <w:lang w:val="en-GB" w:eastAsia="en-GB"/>
        </w:rPr>
        <w:t xml:space="preserve"> </w:t>
      </w:r>
      <w:r w:rsidRPr="0093283F">
        <w:rPr>
          <w:sz w:val="24"/>
          <w:szCs w:val="24"/>
          <w:lang w:val="en-GB" w:eastAsia="en-GB"/>
        </w:rPr>
        <w:t>matches the needs of all pupils</w:t>
      </w:r>
    </w:p>
    <w:p w14:paraId="2A0CAA7F" w14:textId="716D9440" w:rsidR="36FC5EFA" w:rsidRPr="0093283F" w:rsidRDefault="36FC5EFA" w:rsidP="00EB5448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Manage behaviour </w:t>
      </w:r>
      <w:r w:rsidR="00711531">
        <w:rPr>
          <w:sz w:val="24"/>
          <w:szCs w:val="24"/>
          <w:lang w:val="en-GB" w:eastAsia="en-GB"/>
        </w:rPr>
        <w:t>exceptio</w:t>
      </w:r>
      <w:r w:rsidR="00E56DA9">
        <w:rPr>
          <w:sz w:val="24"/>
          <w:szCs w:val="24"/>
          <w:lang w:val="en-GB" w:eastAsia="en-GB"/>
        </w:rPr>
        <w:t>n</w:t>
      </w:r>
      <w:r w:rsidR="00C26367">
        <w:rPr>
          <w:sz w:val="24"/>
          <w:szCs w:val="24"/>
          <w:lang w:val="en-GB" w:eastAsia="en-GB"/>
        </w:rPr>
        <w:t>a</w:t>
      </w:r>
      <w:r w:rsidR="00C849A1">
        <w:rPr>
          <w:sz w:val="24"/>
          <w:szCs w:val="24"/>
          <w:lang w:val="en-GB" w:eastAsia="en-GB"/>
        </w:rPr>
        <w:t>l</w:t>
      </w:r>
      <w:r w:rsidR="00C26367">
        <w:rPr>
          <w:sz w:val="24"/>
          <w:szCs w:val="24"/>
          <w:lang w:val="en-GB" w:eastAsia="en-GB"/>
        </w:rPr>
        <w:t>ly</w:t>
      </w:r>
      <w:r w:rsidR="00004AAF">
        <w:rPr>
          <w:sz w:val="24"/>
          <w:szCs w:val="24"/>
          <w:lang w:val="en-GB" w:eastAsia="en-GB"/>
        </w:rPr>
        <w:t xml:space="preserve"> </w:t>
      </w:r>
      <w:r w:rsidRPr="0093283F">
        <w:rPr>
          <w:sz w:val="24"/>
          <w:szCs w:val="24"/>
          <w:lang w:val="en-GB" w:eastAsia="en-GB"/>
        </w:rPr>
        <w:t xml:space="preserve"> to ensure a  safe learning environment</w:t>
      </w:r>
    </w:p>
    <w:p w14:paraId="73590E15" w14:textId="4077740A" w:rsidR="00EB5448" w:rsidRDefault="00EB5448" w:rsidP="00EB5448">
      <w:pPr>
        <w:pStyle w:val="4Bulletedcopyblue"/>
        <w:numPr>
          <w:ilvl w:val="0"/>
          <w:numId w:val="0"/>
        </w:numPr>
        <w:rPr>
          <w:lang w:val="en-GB" w:eastAsia="en-GB"/>
        </w:rPr>
      </w:pPr>
    </w:p>
    <w:p w14:paraId="72410868" w14:textId="77777777" w:rsidR="36FC5EFA" w:rsidRPr="0093283F" w:rsidRDefault="36FC5EFA" w:rsidP="00EB5448">
      <w:pPr>
        <w:pStyle w:val="Subhead2"/>
        <w:rPr>
          <w:rFonts w:ascii="Times New Roman" w:hAnsi="Times New Roman"/>
          <w:lang w:val="en-GB" w:eastAsia="en-GB"/>
        </w:rPr>
      </w:pPr>
      <w:r w:rsidRPr="0093283F">
        <w:rPr>
          <w:lang w:val="en-GB" w:eastAsia="en-GB"/>
        </w:rPr>
        <w:t>Working with colleagues and other relevant professionals</w:t>
      </w:r>
    </w:p>
    <w:p w14:paraId="550329E0" w14:textId="77777777" w:rsidR="36FC5EFA" w:rsidRPr="0093283F" w:rsidRDefault="36FC5EFA" w:rsidP="00EB5448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Collaborate and work with colleagues and other relevant professionals within and beyond the school</w:t>
      </w:r>
    </w:p>
    <w:p w14:paraId="551D01EB" w14:textId="13DD5AA2" w:rsidR="36FC5EFA" w:rsidRPr="0093283F" w:rsidRDefault="36FC5EFA" w:rsidP="00EB5448">
      <w:pPr>
        <w:pStyle w:val="4Bulletedcopyblue"/>
        <w:rPr>
          <w:rFonts w:ascii="Times New Roman" w:hAnsi="Times New Roman"/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Develop </w:t>
      </w:r>
      <w:r w:rsidR="002E5E78">
        <w:rPr>
          <w:sz w:val="24"/>
          <w:szCs w:val="24"/>
          <w:lang w:val="en-GB" w:eastAsia="en-GB"/>
        </w:rPr>
        <w:t>high qual</w:t>
      </w:r>
      <w:r w:rsidR="00DB121D">
        <w:rPr>
          <w:sz w:val="24"/>
          <w:szCs w:val="24"/>
          <w:lang w:val="en-GB" w:eastAsia="en-GB"/>
        </w:rPr>
        <w:t xml:space="preserve">ity </w:t>
      </w:r>
      <w:r w:rsidRPr="0093283F">
        <w:rPr>
          <w:sz w:val="24"/>
          <w:szCs w:val="24"/>
          <w:lang w:val="en-GB" w:eastAsia="en-GB"/>
        </w:rPr>
        <w:t xml:space="preserve">professional relationships with colleagues </w:t>
      </w:r>
    </w:p>
    <w:p w14:paraId="7BA4FE11" w14:textId="2DEAA43D" w:rsidR="06E2435A" w:rsidRPr="0093283F" w:rsidRDefault="06E2435A" w:rsidP="00EB5448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Direct and</w:t>
      </w:r>
      <w:r w:rsidR="00894CDF">
        <w:rPr>
          <w:sz w:val="24"/>
          <w:szCs w:val="24"/>
          <w:lang w:val="en-GB" w:eastAsia="en-GB"/>
        </w:rPr>
        <w:t xml:space="preserve"> </w:t>
      </w:r>
      <w:r w:rsidR="007265F8">
        <w:rPr>
          <w:sz w:val="24"/>
          <w:szCs w:val="24"/>
          <w:lang w:val="en-GB" w:eastAsia="en-GB"/>
        </w:rPr>
        <w:t>de</w:t>
      </w:r>
      <w:r w:rsidR="005A67E0">
        <w:rPr>
          <w:sz w:val="24"/>
          <w:szCs w:val="24"/>
          <w:lang w:val="en-GB" w:eastAsia="en-GB"/>
        </w:rPr>
        <w:t>velo</w:t>
      </w:r>
      <w:r w:rsidR="00A9368F">
        <w:rPr>
          <w:sz w:val="24"/>
          <w:szCs w:val="24"/>
          <w:lang w:val="en-GB" w:eastAsia="en-GB"/>
        </w:rPr>
        <w:t>p</w:t>
      </w:r>
      <w:r w:rsidRPr="0093283F">
        <w:rPr>
          <w:sz w:val="24"/>
          <w:szCs w:val="24"/>
          <w:lang w:val="en-GB" w:eastAsia="en-GB"/>
        </w:rPr>
        <w:t xml:space="preserve"> support staff assigned to them, and where appropriate, other teachers</w:t>
      </w:r>
    </w:p>
    <w:p w14:paraId="39412222" w14:textId="2767C0D5" w:rsidR="06E2435A" w:rsidRPr="0093283F" w:rsidRDefault="06E2435A" w:rsidP="00EB5448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Contribute to the </w:t>
      </w:r>
      <w:r w:rsidR="00A870FE">
        <w:rPr>
          <w:sz w:val="24"/>
          <w:szCs w:val="24"/>
          <w:lang w:val="en-GB" w:eastAsia="en-GB"/>
        </w:rPr>
        <w:t>h</w:t>
      </w:r>
      <w:r w:rsidR="00C0511D">
        <w:rPr>
          <w:sz w:val="24"/>
          <w:szCs w:val="24"/>
          <w:lang w:val="en-GB" w:eastAsia="en-GB"/>
        </w:rPr>
        <w:t>igh qua</w:t>
      </w:r>
      <w:r w:rsidR="00090E91">
        <w:rPr>
          <w:sz w:val="24"/>
          <w:szCs w:val="24"/>
          <w:lang w:val="en-GB" w:eastAsia="en-GB"/>
        </w:rPr>
        <w:t xml:space="preserve">lity </w:t>
      </w:r>
      <w:r w:rsidRPr="0093283F">
        <w:rPr>
          <w:sz w:val="24"/>
          <w:szCs w:val="24"/>
          <w:lang w:val="en-GB" w:eastAsia="en-GB"/>
        </w:rPr>
        <w:t>professional development of other teachers and support staff</w:t>
      </w:r>
    </w:p>
    <w:p w14:paraId="124E4D7F" w14:textId="4D5FF3F5" w:rsidR="06E2435A" w:rsidRPr="0093283F" w:rsidRDefault="06E2435A" w:rsidP="00EB5448">
      <w:pPr>
        <w:pStyle w:val="4Bulletedcopyblue"/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Deploy resources delegated to them</w:t>
      </w:r>
    </w:p>
    <w:p w14:paraId="7B8AC222" w14:textId="0EF979D2" w:rsidR="00EB5448" w:rsidRDefault="00EB5448" w:rsidP="00EB5448">
      <w:pPr>
        <w:pStyle w:val="4Bulletedcopyblue"/>
        <w:numPr>
          <w:ilvl w:val="0"/>
          <w:numId w:val="0"/>
        </w:numPr>
        <w:rPr>
          <w:lang w:val="en-GB" w:eastAsia="en-GB"/>
        </w:rPr>
      </w:pPr>
    </w:p>
    <w:p w14:paraId="7AE3B204" w14:textId="77777777" w:rsidR="00B30B72" w:rsidRPr="00BF4E3B" w:rsidRDefault="00B30B72" w:rsidP="00EB5448">
      <w:pPr>
        <w:pStyle w:val="4Bulletedcopyblue"/>
        <w:numPr>
          <w:ilvl w:val="0"/>
          <w:numId w:val="0"/>
        </w:numPr>
      </w:pPr>
    </w:p>
    <w:p w14:paraId="0C3139D8" w14:textId="77777777" w:rsidR="00BF4E3B" w:rsidRDefault="00B30B72" w:rsidP="00BF4E3B">
      <w:pPr>
        <w:pStyle w:val="Subhead2"/>
      </w:pPr>
      <w:r>
        <w:t xml:space="preserve">Whole-school </w:t>
      </w:r>
      <w:r w:rsidR="00C32F37">
        <w:t>organis</w:t>
      </w:r>
      <w:r>
        <w:t>ation, strategy and development</w:t>
      </w:r>
    </w:p>
    <w:p w14:paraId="1325C0D6" w14:textId="19C552B3" w:rsidR="2474AD8F" w:rsidRPr="0093283F" w:rsidRDefault="00B30B72" w:rsidP="0093283F">
      <w:pPr>
        <w:pStyle w:val="4Bulletedcopyblue"/>
        <w:numPr>
          <w:ilvl w:val="0"/>
          <w:numId w:val="50"/>
        </w:numPr>
        <w:rPr>
          <w:rFonts w:ascii="Times New Roman" w:hAnsi="Times New Roman"/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Contribute to the development, implementation and evaluation of the school’s policies, practices and procedures, so as to support the school’s values and vision</w:t>
      </w:r>
    </w:p>
    <w:p w14:paraId="76D66E40" w14:textId="1DAB7228" w:rsidR="04742827" w:rsidRPr="0093283F" w:rsidRDefault="00C3023E" w:rsidP="0093283F">
      <w:pPr>
        <w:pStyle w:val="4Bulletedcopyblue"/>
        <w:numPr>
          <w:ilvl w:val="0"/>
          <w:numId w:val="50"/>
        </w:numPr>
        <w:rPr>
          <w:rFonts w:eastAsia="Arial"/>
          <w:sz w:val="24"/>
          <w:szCs w:val="24"/>
          <w:lang w:val="en-GB" w:eastAsia="en-GB"/>
        </w:rPr>
      </w:pPr>
      <w:r>
        <w:rPr>
          <w:rFonts w:eastAsia="Arial"/>
          <w:sz w:val="24"/>
          <w:szCs w:val="24"/>
          <w:lang w:val="en-GB" w:eastAsia="en-GB"/>
        </w:rPr>
        <w:t>Exte</w:t>
      </w:r>
      <w:r w:rsidR="00391B26">
        <w:rPr>
          <w:rFonts w:eastAsia="Arial"/>
          <w:sz w:val="24"/>
          <w:szCs w:val="24"/>
          <w:lang w:val="en-GB" w:eastAsia="en-GB"/>
        </w:rPr>
        <w:t>nsivel</w:t>
      </w:r>
      <w:r w:rsidR="00D86F36">
        <w:rPr>
          <w:rFonts w:eastAsia="Arial"/>
          <w:sz w:val="24"/>
          <w:szCs w:val="24"/>
          <w:lang w:val="en-GB" w:eastAsia="en-GB"/>
        </w:rPr>
        <w:t xml:space="preserve">y </w:t>
      </w:r>
      <w:r w:rsidR="004A26EB">
        <w:rPr>
          <w:rFonts w:eastAsia="Arial"/>
          <w:sz w:val="24"/>
          <w:szCs w:val="24"/>
          <w:lang w:val="en-GB" w:eastAsia="en-GB"/>
        </w:rPr>
        <w:t>p</w:t>
      </w:r>
      <w:r w:rsidR="6EAF612B" w:rsidRPr="0093283F">
        <w:rPr>
          <w:rFonts w:eastAsia="Arial"/>
          <w:sz w:val="24"/>
          <w:szCs w:val="24"/>
          <w:lang w:val="en-GB" w:eastAsia="en-GB"/>
        </w:rPr>
        <w:t>romo</w:t>
      </w:r>
      <w:r w:rsidR="6009D6A8" w:rsidRPr="0093283F">
        <w:rPr>
          <w:rFonts w:eastAsia="Arial"/>
          <w:sz w:val="24"/>
          <w:szCs w:val="24"/>
          <w:lang w:val="en-GB" w:eastAsia="en-GB"/>
        </w:rPr>
        <w:t>te the s</w:t>
      </w:r>
      <w:r w:rsidR="556E99F7" w:rsidRPr="0093283F">
        <w:rPr>
          <w:rFonts w:eastAsia="Arial"/>
          <w:sz w:val="24"/>
          <w:szCs w:val="24"/>
          <w:lang w:val="en-GB" w:eastAsia="en-GB"/>
        </w:rPr>
        <w:t>ubject,</w:t>
      </w:r>
      <w:r w:rsidR="26AE02B7" w:rsidRPr="0093283F">
        <w:rPr>
          <w:rFonts w:eastAsia="Arial"/>
          <w:sz w:val="24"/>
          <w:szCs w:val="24"/>
          <w:lang w:val="en-GB" w:eastAsia="en-GB"/>
        </w:rPr>
        <w:t xml:space="preserve"> its</w:t>
      </w:r>
      <w:r w:rsidR="1C12C606" w:rsidRPr="0093283F">
        <w:rPr>
          <w:rFonts w:eastAsia="Arial"/>
          <w:sz w:val="24"/>
          <w:szCs w:val="24"/>
          <w:lang w:val="en-GB" w:eastAsia="en-GB"/>
        </w:rPr>
        <w:t xml:space="preserve"> importance and </w:t>
      </w:r>
      <w:r w:rsidR="7899FA2A" w:rsidRPr="0093283F">
        <w:rPr>
          <w:rFonts w:eastAsia="Arial"/>
          <w:sz w:val="24"/>
          <w:szCs w:val="24"/>
          <w:lang w:val="en-GB" w:eastAsia="en-GB"/>
        </w:rPr>
        <w:t>the value it brings across the school</w:t>
      </w:r>
    </w:p>
    <w:p w14:paraId="1BC5841B" w14:textId="554732A2" w:rsidR="00B30B72" w:rsidRPr="0093283F" w:rsidRDefault="00B30B72" w:rsidP="0093283F">
      <w:pPr>
        <w:pStyle w:val="4Bulletedcopyblue"/>
        <w:numPr>
          <w:ilvl w:val="0"/>
          <w:numId w:val="50"/>
        </w:numPr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Make a</w:t>
      </w:r>
      <w:r w:rsidR="007D5F4A">
        <w:rPr>
          <w:sz w:val="24"/>
          <w:szCs w:val="24"/>
          <w:lang w:val="en-GB" w:eastAsia="en-GB"/>
        </w:rPr>
        <w:t xml:space="preserve">n </w:t>
      </w:r>
      <w:r w:rsidR="000324E1">
        <w:rPr>
          <w:sz w:val="24"/>
          <w:szCs w:val="24"/>
          <w:lang w:val="en-GB" w:eastAsia="en-GB"/>
        </w:rPr>
        <w:t>exemplary</w:t>
      </w:r>
      <w:r w:rsidRPr="0093283F">
        <w:rPr>
          <w:sz w:val="24"/>
          <w:szCs w:val="24"/>
          <w:lang w:val="en-GB" w:eastAsia="en-GB"/>
        </w:rPr>
        <w:t xml:space="preserve"> contribution to the wider life and ethos of the school</w:t>
      </w:r>
    </w:p>
    <w:p w14:paraId="0369C353" w14:textId="276E6358" w:rsidR="00B30B72" w:rsidRPr="0093283F" w:rsidRDefault="00B30B72" w:rsidP="0093283F">
      <w:pPr>
        <w:pStyle w:val="4Bulletedcopyblue"/>
        <w:numPr>
          <w:ilvl w:val="0"/>
          <w:numId w:val="50"/>
        </w:numPr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Work with others on curriculum and pupil development to secure</w:t>
      </w:r>
      <w:r w:rsidR="00BF7150">
        <w:rPr>
          <w:sz w:val="24"/>
          <w:szCs w:val="24"/>
          <w:lang w:val="en-GB" w:eastAsia="en-GB"/>
        </w:rPr>
        <w:t xml:space="preserve"> </w:t>
      </w:r>
      <w:r w:rsidR="00C27766">
        <w:rPr>
          <w:sz w:val="24"/>
          <w:szCs w:val="24"/>
          <w:lang w:val="en-GB" w:eastAsia="en-GB"/>
        </w:rPr>
        <w:t xml:space="preserve">a </w:t>
      </w:r>
      <w:r w:rsidR="00676698">
        <w:rPr>
          <w:sz w:val="24"/>
          <w:szCs w:val="24"/>
          <w:lang w:val="en-GB" w:eastAsia="en-GB"/>
        </w:rPr>
        <w:t>firm and co</w:t>
      </w:r>
      <w:r w:rsidR="00016786">
        <w:rPr>
          <w:sz w:val="24"/>
          <w:szCs w:val="24"/>
          <w:lang w:val="en-GB" w:eastAsia="en-GB"/>
        </w:rPr>
        <w:t>mmon un</w:t>
      </w:r>
      <w:r w:rsidR="00DD7CE7">
        <w:rPr>
          <w:sz w:val="24"/>
          <w:szCs w:val="24"/>
          <w:lang w:val="en-GB" w:eastAsia="en-GB"/>
        </w:rPr>
        <w:t xml:space="preserve">derstanding </w:t>
      </w:r>
      <w:r w:rsidR="00296B7A">
        <w:rPr>
          <w:sz w:val="24"/>
          <w:szCs w:val="24"/>
          <w:lang w:val="en-GB" w:eastAsia="en-GB"/>
        </w:rPr>
        <w:t>of outcome</w:t>
      </w:r>
      <w:r w:rsidR="0075013D">
        <w:rPr>
          <w:sz w:val="24"/>
          <w:szCs w:val="24"/>
          <w:lang w:val="en-GB" w:eastAsia="en-GB"/>
        </w:rPr>
        <w:t>s</w:t>
      </w:r>
    </w:p>
    <w:p w14:paraId="0B76ED85" w14:textId="77777777" w:rsidR="00B30B72" w:rsidRPr="0093283F" w:rsidRDefault="00B30B72" w:rsidP="0093283F">
      <w:pPr>
        <w:pStyle w:val="4Bulletedcopyblue"/>
        <w:numPr>
          <w:ilvl w:val="0"/>
          <w:numId w:val="50"/>
        </w:numPr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Provide cover, in the unforeseen circumstance that another teacher is unable to teach</w:t>
      </w:r>
    </w:p>
    <w:p w14:paraId="43036F6E" w14:textId="190CDE18" w:rsidR="00DF07A8" w:rsidRPr="0093283F" w:rsidRDefault="00DF07A8" w:rsidP="0093283F">
      <w:pPr>
        <w:pStyle w:val="4Bulletedcopyblue"/>
        <w:numPr>
          <w:ilvl w:val="0"/>
          <w:numId w:val="50"/>
        </w:numPr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 xml:space="preserve">Ensure teaching and learning within your subject </w:t>
      </w:r>
      <w:r w:rsidR="0058699F" w:rsidRPr="0093283F">
        <w:rPr>
          <w:sz w:val="24"/>
          <w:szCs w:val="24"/>
          <w:lang w:val="en-GB" w:eastAsia="en-GB"/>
        </w:rPr>
        <w:t>is</w:t>
      </w:r>
      <w:r w:rsidR="00A90A7C">
        <w:rPr>
          <w:sz w:val="24"/>
          <w:szCs w:val="24"/>
          <w:lang w:val="en-GB" w:eastAsia="en-GB"/>
        </w:rPr>
        <w:t xml:space="preserve"> </w:t>
      </w:r>
      <w:r w:rsidR="002349F1">
        <w:rPr>
          <w:sz w:val="24"/>
          <w:szCs w:val="24"/>
          <w:lang w:val="en-GB" w:eastAsia="en-GB"/>
        </w:rPr>
        <w:t>securely and cons</w:t>
      </w:r>
      <w:r w:rsidR="00BA0550">
        <w:rPr>
          <w:sz w:val="24"/>
          <w:szCs w:val="24"/>
          <w:lang w:val="en-GB" w:eastAsia="en-GB"/>
        </w:rPr>
        <w:t>istently</w:t>
      </w:r>
      <w:r w:rsidR="0058699F" w:rsidRPr="0093283F">
        <w:rPr>
          <w:sz w:val="24"/>
          <w:szCs w:val="24"/>
          <w:lang w:val="en-GB" w:eastAsia="en-GB"/>
        </w:rPr>
        <w:t xml:space="preserve"> aligned with school ethos, identifying any procedural issues and providing workable solutions</w:t>
      </w:r>
    </w:p>
    <w:p w14:paraId="70A40D1F" w14:textId="50E5EF6C" w:rsidR="00B375A3" w:rsidRPr="0093283F" w:rsidRDefault="00B375A3" w:rsidP="0093283F">
      <w:pPr>
        <w:pStyle w:val="4Bulletedcopyblue"/>
        <w:numPr>
          <w:ilvl w:val="0"/>
          <w:numId w:val="50"/>
        </w:numPr>
        <w:rPr>
          <w:sz w:val="24"/>
          <w:szCs w:val="24"/>
          <w:lang w:val="en-GB" w:eastAsia="en-GB"/>
        </w:rPr>
      </w:pPr>
      <w:r w:rsidRPr="0093283F">
        <w:rPr>
          <w:sz w:val="24"/>
          <w:szCs w:val="24"/>
          <w:lang w:val="en-GB" w:eastAsia="en-GB"/>
        </w:rPr>
        <w:t>Lead by example with the highest professional and personal standards</w:t>
      </w:r>
      <w:r w:rsidR="006111C1">
        <w:rPr>
          <w:sz w:val="24"/>
          <w:szCs w:val="24"/>
          <w:lang w:val="en-GB" w:eastAsia="en-GB"/>
        </w:rPr>
        <w:t>. Ensure exceptional</w:t>
      </w:r>
      <w:r w:rsidRPr="0093283F">
        <w:rPr>
          <w:sz w:val="24"/>
          <w:szCs w:val="24"/>
          <w:lang w:val="en-GB" w:eastAsia="en-GB"/>
        </w:rPr>
        <w:t xml:space="preserve"> classroom management</w:t>
      </w:r>
      <w:r w:rsidR="006111C1">
        <w:rPr>
          <w:sz w:val="24"/>
          <w:szCs w:val="24"/>
          <w:lang w:val="en-GB" w:eastAsia="en-GB"/>
        </w:rPr>
        <w:t>, taking intelligent</w:t>
      </w:r>
      <w:r w:rsidR="008339DD">
        <w:rPr>
          <w:sz w:val="24"/>
          <w:szCs w:val="24"/>
          <w:lang w:val="en-GB" w:eastAsia="en-GB"/>
        </w:rPr>
        <w:t xml:space="preserve">, fair and highly effective action to support pupils to </w:t>
      </w:r>
      <w:r w:rsidR="000A2FE8">
        <w:rPr>
          <w:sz w:val="24"/>
          <w:szCs w:val="24"/>
          <w:lang w:val="en-GB" w:eastAsia="en-GB"/>
        </w:rPr>
        <w:t>succeed in their education.</w:t>
      </w:r>
    </w:p>
    <w:p w14:paraId="5F88B89A" w14:textId="201EF4E0" w:rsidR="009C7466" w:rsidRPr="0093283F" w:rsidRDefault="009C7466" w:rsidP="0093283F">
      <w:pPr>
        <w:pStyle w:val="4Bulletedcopyblue"/>
        <w:numPr>
          <w:ilvl w:val="0"/>
          <w:numId w:val="50"/>
        </w:numPr>
        <w:rPr>
          <w:rFonts w:ascii="Times New Roman" w:hAnsi="Times New Roman"/>
          <w:sz w:val="24"/>
          <w:szCs w:val="24"/>
          <w:lang w:val="en-GB" w:eastAsia="en-GB"/>
        </w:rPr>
      </w:pPr>
    </w:p>
    <w:p w14:paraId="5C613516" w14:textId="5A30FC80" w:rsidR="00B30B72" w:rsidRPr="00B30B72" w:rsidRDefault="00B30B72" w:rsidP="00EB5448">
      <w:pPr>
        <w:pStyle w:val="Subhead2"/>
      </w:pPr>
    </w:p>
    <w:p w14:paraId="791FF995" w14:textId="1CA4EC6D" w:rsidR="00EB5448" w:rsidRPr="00C261A8" w:rsidRDefault="00EB5448" w:rsidP="00EB5448">
      <w:pPr>
        <w:pStyle w:val="4Bulletedcopyblue"/>
        <w:numPr>
          <w:ilvl w:val="0"/>
          <w:numId w:val="0"/>
        </w:numPr>
        <w:rPr>
          <w:rFonts w:eastAsia="Arial"/>
          <w:color w:val="12263F"/>
          <w:sz w:val="24"/>
          <w:szCs w:val="24"/>
          <w:lang w:val="en-GB"/>
        </w:rPr>
      </w:pPr>
      <w:r w:rsidRPr="00C261A8">
        <w:rPr>
          <w:rFonts w:eastAsia="Arial"/>
          <w:b/>
          <w:bCs/>
          <w:color w:val="12263F"/>
          <w:sz w:val="24"/>
          <w:szCs w:val="24"/>
          <w:lang w:val="en-GB"/>
        </w:rPr>
        <w:t>Health and safety</w:t>
      </w:r>
    </w:p>
    <w:p w14:paraId="7DD0B6DD" w14:textId="77777777" w:rsidR="00EB5448" w:rsidRPr="001D74A6" w:rsidRDefault="00EB5448" w:rsidP="00AB0B7C">
      <w:pPr>
        <w:pStyle w:val="ListParagraph"/>
        <w:numPr>
          <w:ilvl w:val="0"/>
          <w:numId w:val="47"/>
        </w:numPr>
        <w:spacing w:after="60"/>
        <w:ind w:left="567" w:hanging="283"/>
        <w:rPr>
          <w:rFonts w:eastAsia="Arial" w:cs="Arial"/>
          <w:color w:val="000000" w:themeColor="text1"/>
          <w:sz w:val="24"/>
          <w:lang w:val="en-GB"/>
        </w:rPr>
      </w:pPr>
      <w:r w:rsidRPr="001D74A6">
        <w:rPr>
          <w:rFonts w:eastAsia="Arial" w:cs="Arial"/>
          <w:color w:val="000000" w:themeColor="text1"/>
          <w:sz w:val="24"/>
          <w:lang w:val="en-GB"/>
        </w:rPr>
        <w:lastRenderedPageBreak/>
        <w:t xml:space="preserve">Promote the safety and wellbeing of pupils, and help to safeguard pupils’ well-being by following the requirements of Keeping Children Safe in Education and our school’s Child Protection Policy </w:t>
      </w:r>
    </w:p>
    <w:p w14:paraId="2F557C00" w14:textId="255F648B" w:rsidR="00BF4E3B" w:rsidRDefault="00EB5448" w:rsidP="0093283F">
      <w:pPr>
        <w:pStyle w:val="ListParagraph"/>
        <w:numPr>
          <w:ilvl w:val="0"/>
          <w:numId w:val="47"/>
        </w:numPr>
        <w:spacing w:after="60"/>
        <w:ind w:left="567" w:hanging="283"/>
        <w:rPr>
          <w:rFonts w:eastAsia="Arial" w:cs="Arial"/>
          <w:color w:val="000000" w:themeColor="text1"/>
          <w:sz w:val="24"/>
          <w:lang w:val="en-GB"/>
        </w:rPr>
      </w:pPr>
      <w:r w:rsidRPr="001D74A6">
        <w:rPr>
          <w:rFonts w:eastAsia="Arial" w:cs="Arial"/>
          <w:color w:val="000000" w:themeColor="text1"/>
          <w:sz w:val="24"/>
          <w:lang w:val="en-GB"/>
        </w:rPr>
        <w:t>Report any concerns about health and safety to the SLT</w:t>
      </w:r>
    </w:p>
    <w:p w14:paraId="2ECC989A" w14:textId="77777777" w:rsidR="005B0355" w:rsidRPr="001D74A6" w:rsidRDefault="005B0355" w:rsidP="001D74A6">
      <w:pPr>
        <w:spacing w:after="60"/>
        <w:ind w:left="284"/>
        <w:rPr>
          <w:rFonts w:eastAsia="Arial" w:cs="Arial"/>
          <w:color w:val="000000" w:themeColor="text1"/>
          <w:sz w:val="24"/>
          <w:lang w:val="en-GB"/>
        </w:rPr>
      </w:pPr>
    </w:p>
    <w:p w14:paraId="7D82E8FC" w14:textId="77777777" w:rsidR="00B30B72" w:rsidRPr="00B30B72" w:rsidRDefault="00B30B72" w:rsidP="00B30B72">
      <w:pPr>
        <w:pStyle w:val="Subhead2"/>
      </w:pPr>
      <w:r w:rsidRPr="00B30B72">
        <w:t>Professional development</w:t>
      </w:r>
    </w:p>
    <w:p w14:paraId="2230F559" w14:textId="77777777" w:rsidR="00B30B72" w:rsidRPr="005B0355" w:rsidRDefault="36FC5EFA" w:rsidP="00B30B72">
      <w:pPr>
        <w:pStyle w:val="4Bulletedcopyblue"/>
        <w:rPr>
          <w:sz w:val="24"/>
          <w:szCs w:val="24"/>
          <w:lang w:val="en-GB" w:eastAsia="en-GB"/>
        </w:rPr>
      </w:pPr>
      <w:r w:rsidRPr="005B0355">
        <w:rPr>
          <w:sz w:val="24"/>
          <w:szCs w:val="24"/>
          <w:lang w:val="en-GB" w:eastAsia="en-GB"/>
        </w:rPr>
        <w:t>Take part in the school’s appraisal procedures</w:t>
      </w:r>
    </w:p>
    <w:p w14:paraId="68244C45" w14:textId="7CC14899" w:rsidR="00EB5448" w:rsidRPr="00C261A8" w:rsidRDefault="00EB5448" w:rsidP="00EB5448">
      <w:pPr>
        <w:pStyle w:val="4Bulletedcopyblue"/>
        <w:rPr>
          <w:sz w:val="24"/>
          <w:szCs w:val="24"/>
          <w:lang w:val="en-GB" w:eastAsia="en-GB"/>
        </w:rPr>
      </w:pPr>
      <w:r w:rsidRPr="00C261A8">
        <w:rPr>
          <w:sz w:val="24"/>
          <w:szCs w:val="24"/>
          <w:lang w:val="en-GB" w:eastAsia="en-GB"/>
        </w:rPr>
        <w:t xml:space="preserve">Take opportunities to build </w:t>
      </w:r>
      <w:r w:rsidR="003C3B6B">
        <w:rPr>
          <w:sz w:val="24"/>
          <w:szCs w:val="24"/>
          <w:lang w:val="en-GB" w:eastAsia="en-GB"/>
        </w:rPr>
        <w:t>exceptional</w:t>
      </w:r>
      <w:r w:rsidRPr="00C261A8">
        <w:rPr>
          <w:sz w:val="24"/>
          <w:szCs w:val="24"/>
          <w:lang w:val="en-GB" w:eastAsia="en-GB"/>
        </w:rPr>
        <w:t xml:space="preserve"> skills, qualifications and/or </w:t>
      </w:r>
      <w:r w:rsidR="003C3B6B">
        <w:rPr>
          <w:sz w:val="24"/>
          <w:szCs w:val="24"/>
          <w:lang w:val="en-GB" w:eastAsia="en-GB"/>
        </w:rPr>
        <w:t>high quality</w:t>
      </w:r>
      <w:r w:rsidR="00030B5F">
        <w:rPr>
          <w:sz w:val="24"/>
          <w:szCs w:val="24"/>
          <w:lang w:val="en-GB" w:eastAsia="en-GB"/>
        </w:rPr>
        <w:t xml:space="preserve"> </w:t>
      </w:r>
      <w:r w:rsidRPr="00C261A8">
        <w:rPr>
          <w:sz w:val="24"/>
          <w:szCs w:val="24"/>
          <w:lang w:val="en-GB" w:eastAsia="en-GB"/>
        </w:rPr>
        <w:t>experience needed for the role, with support from the school</w:t>
      </w:r>
    </w:p>
    <w:p w14:paraId="66E151C8" w14:textId="13301C58" w:rsidR="00EB5448" w:rsidRPr="00C261A8" w:rsidRDefault="00EB5448" w:rsidP="00EB5448">
      <w:pPr>
        <w:pStyle w:val="4Bulletedcopyblue"/>
        <w:rPr>
          <w:sz w:val="24"/>
          <w:szCs w:val="24"/>
          <w:lang w:val="en-GB" w:eastAsia="en-GB"/>
        </w:rPr>
      </w:pPr>
      <w:r w:rsidRPr="00C261A8">
        <w:rPr>
          <w:sz w:val="24"/>
          <w:szCs w:val="24"/>
          <w:lang w:val="en-GB" w:eastAsia="en-GB"/>
        </w:rPr>
        <w:t>Help keep their own knowledge and understanding relevant and up-to-date by</w:t>
      </w:r>
      <w:r w:rsidR="00030B5F">
        <w:rPr>
          <w:sz w:val="24"/>
          <w:szCs w:val="24"/>
          <w:lang w:val="en-GB" w:eastAsia="en-GB"/>
        </w:rPr>
        <w:t xml:space="preserve"> consistently</w:t>
      </w:r>
      <w:r w:rsidRPr="00C261A8">
        <w:rPr>
          <w:sz w:val="24"/>
          <w:szCs w:val="24"/>
          <w:lang w:val="en-GB" w:eastAsia="en-GB"/>
        </w:rPr>
        <w:t xml:space="preserve"> reflecting on their own practice, liaising with school leaders, and identifying relevant professional development to improve personal effectiveness</w:t>
      </w:r>
    </w:p>
    <w:p w14:paraId="61EF67C0" w14:textId="6913F769" w:rsidR="00B30B72" w:rsidRPr="001D74A6" w:rsidRDefault="00B30B72" w:rsidP="00B30B72">
      <w:pPr>
        <w:pStyle w:val="4Bulletedcopyblue"/>
        <w:numPr>
          <w:ilvl w:val="0"/>
          <w:numId w:val="0"/>
        </w:numPr>
        <w:ind w:left="170"/>
        <w:rPr>
          <w:sz w:val="24"/>
          <w:szCs w:val="24"/>
        </w:rPr>
      </w:pPr>
    </w:p>
    <w:p w14:paraId="443C423A" w14:textId="23926426" w:rsidR="003C727D" w:rsidRPr="001D74A6" w:rsidRDefault="003C727D" w:rsidP="78191D62">
      <w:pPr>
        <w:pStyle w:val="4Bulletedcopyblue"/>
        <w:numPr>
          <w:ilvl w:val="0"/>
          <w:numId w:val="0"/>
        </w:numPr>
        <w:rPr>
          <w:sz w:val="24"/>
          <w:szCs w:val="24"/>
          <w:lang w:val="en-GB" w:eastAsia="en-GB"/>
        </w:rPr>
      </w:pPr>
    </w:p>
    <w:p w14:paraId="339466D1" w14:textId="78475F32" w:rsidR="00B30B72" w:rsidRPr="001D74A6" w:rsidRDefault="00B30B72" w:rsidP="78191D62">
      <w:pPr>
        <w:pStyle w:val="4Bulletedcopyblue"/>
        <w:numPr>
          <w:ilvl w:val="0"/>
          <w:numId w:val="0"/>
        </w:numPr>
        <w:rPr>
          <w:b/>
          <w:sz w:val="24"/>
          <w:szCs w:val="24"/>
          <w:lang w:val="en-GB" w:eastAsia="en-GB"/>
        </w:rPr>
      </w:pPr>
      <w:r w:rsidRPr="001D74A6">
        <w:rPr>
          <w:sz w:val="24"/>
          <w:szCs w:val="24"/>
          <w:lang w:val="en-GB" w:eastAsia="en-GB"/>
        </w:rPr>
        <w:t> </w:t>
      </w:r>
      <w:r w:rsidRPr="00C261A8">
        <w:rPr>
          <w:b/>
          <w:sz w:val="24"/>
          <w:szCs w:val="24"/>
          <w:lang w:val="en-GB" w:eastAsia="en-GB"/>
        </w:rPr>
        <w:t>Personal and professional conduct</w:t>
      </w:r>
    </w:p>
    <w:p w14:paraId="5F392443" w14:textId="1E0B1317" w:rsidR="00B30B72" w:rsidRPr="005B0355" w:rsidRDefault="00B30B72" w:rsidP="00B30B72">
      <w:pPr>
        <w:pStyle w:val="4Bulletedcopyblue"/>
        <w:rPr>
          <w:sz w:val="24"/>
          <w:szCs w:val="24"/>
          <w:lang w:val="en-GB" w:eastAsia="en-GB"/>
        </w:rPr>
      </w:pPr>
      <w:r w:rsidRPr="00C261A8">
        <w:rPr>
          <w:sz w:val="24"/>
          <w:szCs w:val="24"/>
          <w:lang w:val="en-GB" w:eastAsia="en-GB"/>
        </w:rPr>
        <w:t xml:space="preserve">Uphold public trust in the profession and maintain </w:t>
      </w:r>
      <w:r w:rsidR="00110BCA">
        <w:rPr>
          <w:sz w:val="24"/>
          <w:szCs w:val="24"/>
          <w:lang w:val="en-GB" w:eastAsia="en-GB"/>
        </w:rPr>
        <w:t xml:space="preserve">exceptional </w:t>
      </w:r>
      <w:r w:rsidRPr="00C261A8">
        <w:rPr>
          <w:sz w:val="24"/>
          <w:szCs w:val="24"/>
          <w:lang w:val="en-GB" w:eastAsia="en-GB"/>
        </w:rPr>
        <w:t xml:space="preserve"> standards of ethics and behaviour, within and outside school</w:t>
      </w:r>
    </w:p>
    <w:p w14:paraId="2E30F67F" w14:textId="77777777" w:rsidR="00B30B72" w:rsidRPr="00C261A8" w:rsidRDefault="36FC5EFA" w:rsidP="00B30B72">
      <w:pPr>
        <w:pStyle w:val="4Bulletedcopyblue"/>
        <w:rPr>
          <w:sz w:val="24"/>
          <w:szCs w:val="24"/>
          <w:lang w:val="en-GB" w:eastAsia="en-GB"/>
        </w:rPr>
      </w:pPr>
      <w:r w:rsidRPr="00C261A8">
        <w:rPr>
          <w:sz w:val="24"/>
          <w:szCs w:val="24"/>
          <w:lang w:val="en-GB" w:eastAsia="en-GB"/>
        </w:rPr>
        <w:t>Have proper and professional regard for the ethos, policies and practices of the school, and maintain high standards of attendance and punctuality</w:t>
      </w:r>
    </w:p>
    <w:p w14:paraId="08234032" w14:textId="29E8166C" w:rsidR="00EB5448" w:rsidRPr="00C261A8" w:rsidRDefault="00EB5448" w:rsidP="00EB5448">
      <w:pPr>
        <w:pStyle w:val="4Bulletedcopyblue"/>
        <w:rPr>
          <w:sz w:val="24"/>
          <w:szCs w:val="24"/>
          <w:lang w:val="en-GB" w:eastAsia="en-GB"/>
        </w:rPr>
      </w:pPr>
      <w:r w:rsidRPr="00C261A8">
        <w:rPr>
          <w:sz w:val="24"/>
          <w:szCs w:val="24"/>
          <w:lang w:val="en-GB" w:eastAsia="en-GB"/>
        </w:rPr>
        <w:t xml:space="preserve">Demonstrate </w:t>
      </w:r>
      <w:r w:rsidR="00B87C16">
        <w:rPr>
          <w:sz w:val="24"/>
          <w:szCs w:val="24"/>
          <w:lang w:val="en-GB" w:eastAsia="en-GB"/>
        </w:rPr>
        <w:t xml:space="preserve">consistently </w:t>
      </w:r>
      <w:r w:rsidRPr="00C261A8">
        <w:rPr>
          <w:sz w:val="24"/>
          <w:szCs w:val="24"/>
          <w:lang w:val="en-GB" w:eastAsia="en-GB"/>
        </w:rPr>
        <w:t xml:space="preserve">positive attitudes, values and behaviours to develop and sustain </w:t>
      </w:r>
      <w:r w:rsidR="00B87C16">
        <w:rPr>
          <w:sz w:val="24"/>
          <w:szCs w:val="24"/>
          <w:lang w:val="en-GB" w:eastAsia="en-GB"/>
        </w:rPr>
        <w:t>hi</w:t>
      </w:r>
      <w:r w:rsidR="00882DDB">
        <w:rPr>
          <w:sz w:val="24"/>
          <w:szCs w:val="24"/>
          <w:lang w:val="en-GB" w:eastAsia="en-GB"/>
        </w:rPr>
        <w:t>gh quality</w:t>
      </w:r>
      <w:r w:rsidRPr="00C261A8">
        <w:rPr>
          <w:sz w:val="24"/>
          <w:szCs w:val="24"/>
          <w:lang w:val="en-GB" w:eastAsia="en-GB"/>
        </w:rPr>
        <w:t xml:space="preserve"> relationships with the school community</w:t>
      </w:r>
    </w:p>
    <w:p w14:paraId="5A7F8AAF" w14:textId="446ABD1F" w:rsidR="00EB5448" w:rsidRPr="00C261A8" w:rsidRDefault="00EB5448" w:rsidP="00EB5448">
      <w:pPr>
        <w:pStyle w:val="4Bulletedcopyblue"/>
        <w:rPr>
          <w:sz w:val="24"/>
          <w:szCs w:val="24"/>
          <w:lang w:val="en-GB" w:eastAsia="en-GB"/>
        </w:rPr>
      </w:pPr>
      <w:r w:rsidRPr="00C261A8">
        <w:rPr>
          <w:sz w:val="24"/>
          <w:szCs w:val="24"/>
          <w:lang w:val="en-GB" w:eastAsia="en-GB"/>
        </w:rPr>
        <w:t>Respect individual differences and cultural diversity</w:t>
      </w:r>
    </w:p>
    <w:p w14:paraId="4C45F638" w14:textId="263C5225" w:rsidR="003C727D" w:rsidRPr="00C261A8" w:rsidRDefault="36FC5EFA" w:rsidP="0093283F">
      <w:pPr>
        <w:pStyle w:val="4Bulletedcopyblue"/>
        <w:rPr>
          <w:sz w:val="24"/>
          <w:szCs w:val="24"/>
          <w:lang w:val="en-GB" w:eastAsia="en-GB"/>
        </w:rPr>
      </w:pPr>
      <w:r w:rsidRPr="00C261A8">
        <w:rPr>
          <w:sz w:val="24"/>
          <w:szCs w:val="24"/>
          <w:lang w:val="en-GB" w:eastAsia="en-GB"/>
        </w:rPr>
        <w:t>Understand and act within the statutory frameworks setting out their professional duties and responsibilities</w:t>
      </w:r>
    </w:p>
    <w:p w14:paraId="39F32EC6" w14:textId="0D22F148" w:rsidR="003C727D" w:rsidRPr="001D74A6" w:rsidRDefault="003C727D" w:rsidP="00EB5448">
      <w:pPr>
        <w:pStyle w:val="4Bulletedcopyblue"/>
        <w:numPr>
          <w:ilvl w:val="0"/>
          <w:numId w:val="0"/>
        </w:numPr>
        <w:rPr>
          <w:sz w:val="24"/>
          <w:szCs w:val="24"/>
        </w:rPr>
      </w:pPr>
    </w:p>
    <w:p w14:paraId="007132F5" w14:textId="1479AEFE" w:rsidR="003C727D" w:rsidRPr="001D74A6" w:rsidRDefault="36FC5EFA" w:rsidP="00EB5448">
      <w:pPr>
        <w:pStyle w:val="4Bulletedcopyblue"/>
        <w:numPr>
          <w:ilvl w:val="0"/>
          <w:numId w:val="0"/>
        </w:numPr>
        <w:rPr>
          <w:sz w:val="24"/>
          <w:szCs w:val="24"/>
          <w:lang w:val="en-GB" w:eastAsia="en-GB"/>
        </w:rPr>
      </w:pPr>
      <w:r w:rsidRPr="00C261A8">
        <w:rPr>
          <w:rFonts w:eastAsia="Arial"/>
          <w:b/>
          <w:bCs/>
          <w:sz w:val="24"/>
          <w:szCs w:val="24"/>
        </w:rPr>
        <w:t>Administration</w:t>
      </w:r>
    </w:p>
    <w:p w14:paraId="6EC56A3F" w14:textId="6273F35D" w:rsidR="003C727D" w:rsidRPr="001D74A6" w:rsidRDefault="003C727D" w:rsidP="00EB5448">
      <w:pPr>
        <w:pStyle w:val="4Bulletedcopyblue"/>
        <w:numPr>
          <w:ilvl w:val="0"/>
          <w:numId w:val="0"/>
        </w:numPr>
        <w:rPr>
          <w:sz w:val="24"/>
          <w:szCs w:val="24"/>
        </w:rPr>
      </w:pPr>
    </w:p>
    <w:p w14:paraId="60B2C9F0" w14:textId="3DB0BE11" w:rsidR="003C727D" w:rsidRPr="00C261A8" w:rsidRDefault="36FC5EFA" w:rsidP="00D1138F">
      <w:pPr>
        <w:pStyle w:val="4Bulletedcopyblue"/>
        <w:numPr>
          <w:ilvl w:val="0"/>
          <w:numId w:val="1"/>
        </w:numPr>
        <w:ind w:left="567"/>
        <w:rPr>
          <w:sz w:val="24"/>
          <w:szCs w:val="24"/>
          <w:lang w:val="en-GB" w:eastAsia="en-GB"/>
        </w:rPr>
      </w:pPr>
      <w:r w:rsidRPr="00C261A8">
        <w:rPr>
          <w:sz w:val="24"/>
          <w:szCs w:val="24"/>
        </w:rPr>
        <w:t>Maintain accurate</w:t>
      </w:r>
      <w:r w:rsidR="002B1B14">
        <w:rPr>
          <w:sz w:val="24"/>
          <w:szCs w:val="24"/>
        </w:rPr>
        <w:t xml:space="preserve">, </w:t>
      </w:r>
      <w:r w:rsidR="00FB50D7">
        <w:rPr>
          <w:sz w:val="24"/>
          <w:szCs w:val="24"/>
        </w:rPr>
        <w:t>high quality</w:t>
      </w:r>
      <w:r w:rsidRPr="00C261A8">
        <w:rPr>
          <w:sz w:val="24"/>
          <w:szCs w:val="24"/>
        </w:rPr>
        <w:t xml:space="preserve"> records of pupil progress</w:t>
      </w:r>
    </w:p>
    <w:p w14:paraId="71268C65" w14:textId="2F5C6510" w:rsidR="00723792" w:rsidRPr="005B0355" w:rsidRDefault="36FC5EFA" w:rsidP="00723792">
      <w:pPr>
        <w:pStyle w:val="4Bulletedcopyblue"/>
        <w:numPr>
          <w:ilvl w:val="0"/>
          <w:numId w:val="1"/>
        </w:numPr>
        <w:ind w:left="567"/>
        <w:rPr>
          <w:sz w:val="24"/>
          <w:szCs w:val="24"/>
          <w:lang w:val="en-GB" w:eastAsia="en-GB"/>
        </w:rPr>
      </w:pPr>
      <w:r w:rsidRPr="005B0355">
        <w:rPr>
          <w:sz w:val="24"/>
          <w:szCs w:val="24"/>
        </w:rPr>
        <w:t>Complete relevant paperwork required by external agencies</w:t>
      </w:r>
      <w:r w:rsidR="007C2E92">
        <w:rPr>
          <w:sz w:val="24"/>
          <w:szCs w:val="24"/>
        </w:rPr>
        <w:t xml:space="preserve"> to a</w:t>
      </w:r>
      <w:r w:rsidR="00B614E9">
        <w:rPr>
          <w:sz w:val="24"/>
          <w:szCs w:val="24"/>
        </w:rPr>
        <w:t xml:space="preserve"> high standard</w:t>
      </w:r>
    </w:p>
    <w:p w14:paraId="3DD59F29" w14:textId="13DF1B49" w:rsidR="003C727D" w:rsidRPr="00C261A8" w:rsidRDefault="36FC5EFA" w:rsidP="00723792">
      <w:pPr>
        <w:pStyle w:val="4Bulletedcopyblue"/>
        <w:numPr>
          <w:ilvl w:val="0"/>
          <w:numId w:val="1"/>
        </w:numPr>
        <w:ind w:left="567"/>
        <w:rPr>
          <w:sz w:val="24"/>
          <w:szCs w:val="24"/>
          <w:lang w:val="en-GB" w:eastAsia="en-GB"/>
        </w:rPr>
      </w:pPr>
      <w:r w:rsidRPr="00C261A8">
        <w:rPr>
          <w:sz w:val="24"/>
          <w:szCs w:val="24"/>
        </w:rPr>
        <w:t>Ensure reporting and recording of information is up to date</w:t>
      </w:r>
    </w:p>
    <w:p w14:paraId="7CA03792" w14:textId="0F3437CF" w:rsidR="003C727D" w:rsidRPr="001D74A6" w:rsidRDefault="003C727D" w:rsidP="00EB5448">
      <w:pPr>
        <w:pStyle w:val="4Bulletedcopyblue"/>
        <w:numPr>
          <w:ilvl w:val="0"/>
          <w:numId w:val="0"/>
        </w:numPr>
        <w:rPr>
          <w:sz w:val="24"/>
          <w:szCs w:val="24"/>
        </w:rPr>
      </w:pPr>
    </w:p>
    <w:p w14:paraId="41AF3E07" w14:textId="3A8017E6" w:rsidR="003C727D" w:rsidRPr="00C261A8" w:rsidRDefault="00EB5448" w:rsidP="00EB5448">
      <w:pPr>
        <w:pStyle w:val="4Bulletedcopyblue"/>
        <w:numPr>
          <w:ilvl w:val="0"/>
          <w:numId w:val="0"/>
        </w:numPr>
        <w:spacing w:line="259" w:lineRule="auto"/>
        <w:rPr>
          <w:rFonts w:eastAsia="Arial"/>
          <w:b/>
          <w:bCs/>
          <w:sz w:val="24"/>
          <w:szCs w:val="24"/>
        </w:rPr>
      </w:pPr>
      <w:r w:rsidRPr="00C261A8">
        <w:rPr>
          <w:rFonts w:eastAsia="Arial"/>
          <w:b/>
          <w:bCs/>
          <w:sz w:val="24"/>
          <w:szCs w:val="24"/>
        </w:rPr>
        <w:t xml:space="preserve">Safeguarding </w:t>
      </w:r>
    </w:p>
    <w:p w14:paraId="0CB67883" w14:textId="0FD79658" w:rsidR="003C727D" w:rsidRPr="00C261A8" w:rsidRDefault="00EB5448" w:rsidP="00EB5448">
      <w:pPr>
        <w:pStyle w:val="4Bulletedcopyblue"/>
        <w:spacing w:line="259" w:lineRule="auto"/>
        <w:rPr>
          <w:rFonts w:eastAsia="Arial"/>
          <w:sz w:val="24"/>
          <w:szCs w:val="24"/>
        </w:rPr>
      </w:pPr>
      <w:r w:rsidRPr="005B0355">
        <w:rPr>
          <w:rFonts w:eastAsia="Arial"/>
          <w:sz w:val="24"/>
          <w:szCs w:val="24"/>
        </w:rPr>
        <w:t>Work in line with statutory safeguarding guidance (e.g Keeping Children Safe in Education, Prevent) and our Safeguarding and Child Protection policies</w:t>
      </w:r>
      <w:r w:rsidR="00002ABE">
        <w:rPr>
          <w:rFonts w:eastAsia="Arial"/>
          <w:sz w:val="24"/>
          <w:szCs w:val="24"/>
        </w:rPr>
        <w:t xml:space="preserve"> and the staff code of conduct</w:t>
      </w:r>
    </w:p>
    <w:p w14:paraId="3719C8D7" w14:textId="43A99F0D" w:rsidR="003C727D" w:rsidRPr="00C261A8" w:rsidRDefault="00EB5448" w:rsidP="00EB5448">
      <w:pPr>
        <w:pStyle w:val="4Bulletedcopyblue"/>
        <w:spacing w:line="259" w:lineRule="auto"/>
        <w:rPr>
          <w:rFonts w:eastAsia="Arial"/>
          <w:sz w:val="24"/>
          <w:szCs w:val="24"/>
        </w:rPr>
      </w:pPr>
      <w:r w:rsidRPr="00C261A8">
        <w:rPr>
          <w:rFonts w:eastAsia="Arial"/>
          <w:sz w:val="24"/>
          <w:szCs w:val="24"/>
        </w:rPr>
        <w:t>Work with the Designated Safeguarding Lead (DSL) to promote the best interests of pupils</w:t>
      </w:r>
    </w:p>
    <w:p w14:paraId="497C90E6" w14:textId="77777777" w:rsidR="00707965" w:rsidRPr="00C261A8" w:rsidRDefault="00EB5448" w:rsidP="00707965">
      <w:pPr>
        <w:pStyle w:val="4Bulletedcopyblue"/>
        <w:spacing w:line="259" w:lineRule="auto"/>
        <w:rPr>
          <w:sz w:val="24"/>
          <w:szCs w:val="24"/>
          <w:lang w:val="en-GB" w:eastAsia="en-GB"/>
        </w:rPr>
      </w:pPr>
      <w:r w:rsidRPr="00C261A8">
        <w:rPr>
          <w:rFonts w:eastAsia="Arial"/>
          <w:sz w:val="24"/>
          <w:szCs w:val="24"/>
        </w:rPr>
        <w:t>Promote the safeguarding of all pupils in the school</w:t>
      </w:r>
    </w:p>
    <w:p w14:paraId="6787534D" w14:textId="6D9FD31D" w:rsidR="00B30B72" w:rsidRPr="00C261A8" w:rsidRDefault="00B30B72" w:rsidP="00707965">
      <w:pPr>
        <w:pStyle w:val="4Bulletedcopyblue"/>
        <w:spacing w:line="259" w:lineRule="auto"/>
        <w:rPr>
          <w:sz w:val="24"/>
          <w:szCs w:val="24"/>
          <w:lang w:val="en-GB" w:eastAsia="en-GB"/>
        </w:rPr>
      </w:pPr>
    </w:p>
    <w:p w14:paraId="191960C1" w14:textId="77777777" w:rsidR="00707965" w:rsidRPr="001D74A6" w:rsidRDefault="00707965" w:rsidP="00BE2BC0">
      <w:pPr>
        <w:pStyle w:val="1bodycopy10pt"/>
        <w:rPr>
          <w:rFonts w:cs="Arial"/>
          <w:sz w:val="24"/>
        </w:rPr>
      </w:pPr>
    </w:p>
    <w:p w14:paraId="33DEB598" w14:textId="4ACF987A" w:rsidR="0015351D" w:rsidRPr="001D74A6" w:rsidRDefault="002A282E" w:rsidP="00BE2BC0">
      <w:pPr>
        <w:pStyle w:val="1bodycopy10pt"/>
        <w:rPr>
          <w:rFonts w:cs="Arial"/>
          <w:sz w:val="24"/>
        </w:rPr>
      </w:pPr>
      <w:r w:rsidRPr="001D74A6">
        <w:rPr>
          <w:rFonts w:cs="Arial"/>
          <w:sz w:val="24"/>
        </w:rPr>
        <w:t>Please note</w:t>
      </w:r>
      <w:r w:rsidR="00907684" w:rsidRPr="001D74A6">
        <w:rPr>
          <w:rFonts w:cs="Arial"/>
          <w:sz w:val="24"/>
        </w:rPr>
        <w:t>, t</w:t>
      </w:r>
      <w:r w:rsidRPr="001D74A6">
        <w:rPr>
          <w:rFonts w:cs="Arial"/>
          <w:sz w:val="24"/>
        </w:rPr>
        <w:t xml:space="preserve">his is illustrative of the general nature and level of responsibility of the work to be undertaken, It is not a comprehensive list of all tasks that the postholder will carry out. </w:t>
      </w:r>
    </w:p>
    <w:p w14:paraId="2898C27A" w14:textId="77777777" w:rsidR="00A862ED" w:rsidRPr="001D74A6" w:rsidRDefault="00A862ED" w:rsidP="004E0079">
      <w:pPr>
        <w:pStyle w:val="Heading1"/>
        <w:rPr>
          <w:sz w:val="24"/>
          <w:szCs w:val="24"/>
        </w:rPr>
      </w:pPr>
    </w:p>
    <w:p w14:paraId="753A74DF" w14:textId="77777777" w:rsidR="00A862ED" w:rsidRPr="001D74A6" w:rsidRDefault="00A862ED" w:rsidP="004E0079">
      <w:pPr>
        <w:pStyle w:val="Heading1"/>
        <w:rPr>
          <w:sz w:val="24"/>
          <w:szCs w:val="24"/>
        </w:rPr>
      </w:pPr>
    </w:p>
    <w:p w14:paraId="7472C9CB" w14:textId="07697F04" w:rsidR="004E0079" w:rsidRPr="001D74A6" w:rsidRDefault="004E0079" w:rsidP="004E0079">
      <w:pPr>
        <w:pStyle w:val="Heading1"/>
        <w:rPr>
          <w:sz w:val="24"/>
          <w:szCs w:val="24"/>
        </w:rPr>
      </w:pPr>
      <w:r w:rsidRPr="001D74A6">
        <w:rPr>
          <w:sz w:val="24"/>
          <w:szCs w:val="24"/>
        </w:rPr>
        <w:t>Person specification</w:t>
      </w:r>
    </w:p>
    <w:tbl>
      <w:tblPr>
        <w:tblW w:w="9174" w:type="dxa"/>
        <w:tblInd w:w="562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3"/>
        <w:gridCol w:w="7371"/>
      </w:tblGrid>
      <w:tr w:rsidR="005C07D2" w:rsidRPr="00C261A8" w14:paraId="3D6C55C4" w14:textId="77777777" w:rsidTr="0093283F">
        <w:trPr>
          <w:cantSplit/>
        </w:trPr>
        <w:tc>
          <w:tcPr>
            <w:tcW w:w="1151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538135" w:themeFill="accent6" w:themeFillShade="BF"/>
          </w:tcPr>
          <w:p w14:paraId="72B45765" w14:textId="77777777" w:rsidR="004E0079" w:rsidRPr="001D74A6" w:rsidRDefault="004E0079" w:rsidP="00522F69">
            <w:pPr>
              <w:pStyle w:val="1bodycopy10pt"/>
              <w:suppressAutoHyphens/>
              <w:spacing w:after="0"/>
              <w:rPr>
                <w:rFonts w:cs="Arial"/>
                <w:caps/>
                <w:color w:val="F8F8F8"/>
                <w:sz w:val="24"/>
                <w:lang w:val="en-GB"/>
              </w:rPr>
            </w:pPr>
            <w:r w:rsidRPr="001D74A6">
              <w:rPr>
                <w:rFonts w:cs="Arial"/>
                <w:caps/>
                <w:color w:val="F8F8F8"/>
                <w:sz w:val="24"/>
                <w:lang w:val="en-GB"/>
              </w:rPr>
              <w:t>criteria</w:t>
            </w:r>
          </w:p>
        </w:tc>
        <w:tc>
          <w:tcPr>
            <w:tcW w:w="8023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538135" w:themeFill="accent6" w:themeFillShade="BF"/>
          </w:tcPr>
          <w:p w14:paraId="0B89B834" w14:textId="4001C283" w:rsidR="004E0079" w:rsidRPr="001D74A6" w:rsidRDefault="004E0079" w:rsidP="008742E2">
            <w:pPr>
              <w:pStyle w:val="1bodycopy10pt"/>
              <w:tabs>
                <w:tab w:val="left" w:pos="1520"/>
              </w:tabs>
              <w:suppressAutoHyphens/>
              <w:spacing w:after="0"/>
              <w:rPr>
                <w:rFonts w:cs="Arial"/>
                <w:caps/>
                <w:color w:val="F8F8F8"/>
                <w:sz w:val="24"/>
                <w:lang w:val="en-GB"/>
              </w:rPr>
            </w:pPr>
            <w:r w:rsidRPr="001D74A6">
              <w:rPr>
                <w:rFonts w:cs="Arial"/>
                <w:caps/>
                <w:color w:val="F8F8F8"/>
                <w:sz w:val="24"/>
                <w:lang w:val="en-GB"/>
              </w:rPr>
              <w:t>qualities</w:t>
            </w:r>
            <w:r w:rsidR="008742E2" w:rsidRPr="001D74A6">
              <w:rPr>
                <w:rFonts w:cs="Arial"/>
                <w:caps/>
                <w:color w:val="F8F8F8"/>
                <w:sz w:val="24"/>
                <w:lang w:val="en-GB"/>
              </w:rPr>
              <w:tab/>
            </w:r>
          </w:p>
        </w:tc>
      </w:tr>
      <w:tr w:rsidR="005C07D2" w:rsidRPr="00C261A8" w14:paraId="303EC468" w14:textId="77777777" w:rsidTr="0093283F">
        <w:trPr>
          <w:cantSplit/>
        </w:trPr>
        <w:tc>
          <w:tcPr>
            <w:tcW w:w="1151" w:type="dxa"/>
            <w:tcBorders>
              <w:top w:val="single" w:sz="4" w:space="0" w:color="F8F8F8"/>
            </w:tcBorders>
            <w:shd w:val="clear" w:color="auto" w:fill="auto"/>
          </w:tcPr>
          <w:p w14:paraId="002326DC" w14:textId="77777777" w:rsidR="004E0079" w:rsidRPr="001D74A6" w:rsidRDefault="0071061F" w:rsidP="0071061F">
            <w:pPr>
              <w:pStyle w:val="Tablebodycopy"/>
              <w:rPr>
                <w:rFonts w:cs="Arial"/>
                <w:b/>
                <w:sz w:val="24"/>
                <w:lang w:val="en-GB"/>
              </w:rPr>
            </w:pPr>
            <w:r w:rsidRPr="001D74A6">
              <w:rPr>
                <w:rFonts w:cs="Arial"/>
                <w:b/>
                <w:sz w:val="24"/>
              </w:rPr>
              <w:t xml:space="preserve">Qualifications </w:t>
            </w:r>
            <w:r w:rsidR="009C6703" w:rsidRPr="001D74A6">
              <w:rPr>
                <w:rFonts w:cs="Arial"/>
                <w:b/>
                <w:sz w:val="24"/>
              </w:rPr>
              <w:br/>
            </w:r>
            <w:r w:rsidRPr="001D74A6">
              <w:rPr>
                <w:rFonts w:cs="Arial"/>
                <w:b/>
                <w:sz w:val="24"/>
              </w:rPr>
              <w:t>and training</w:t>
            </w:r>
          </w:p>
        </w:tc>
        <w:tc>
          <w:tcPr>
            <w:tcW w:w="8023" w:type="dxa"/>
            <w:tcBorders>
              <w:top w:val="single" w:sz="4" w:space="0" w:color="F8F8F8"/>
            </w:tcBorders>
            <w:shd w:val="clear" w:color="auto" w:fill="auto"/>
          </w:tcPr>
          <w:p w14:paraId="5F96738D" w14:textId="77777777" w:rsidR="0015351D" w:rsidRPr="00543807" w:rsidRDefault="0015351D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 w:rsidRPr="00C261A8">
              <w:rPr>
                <w:sz w:val="24"/>
                <w:szCs w:val="24"/>
                <w:lang w:val="en-GB" w:eastAsia="en-GB"/>
              </w:rPr>
              <w:t>Qualified teacher status</w:t>
            </w:r>
          </w:p>
          <w:p w14:paraId="7343CEA1" w14:textId="319F9CEA" w:rsidR="0015351D" w:rsidRPr="00C261A8" w:rsidRDefault="0C145CEB" w:rsidP="00EB5448">
            <w:pPr>
              <w:pStyle w:val="4Bulletedcopyblue"/>
              <w:spacing w:before="240" w:after="0"/>
              <w:rPr>
                <w:sz w:val="24"/>
                <w:szCs w:val="24"/>
                <w:lang w:val="en-GB" w:eastAsia="en-GB"/>
              </w:rPr>
            </w:pPr>
            <w:r w:rsidRPr="005B0355">
              <w:rPr>
                <w:sz w:val="24"/>
                <w:szCs w:val="24"/>
              </w:rPr>
              <w:t>Successfu</w:t>
            </w:r>
            <w:r w:rsidR="07B1BB96" w:rsidRPr="005B0355">
              <w:rPr>
                <w:sz w:val="24"/>
                <w:szCs w:val="24"/>
              </w:rPr>
              <w:t xml:space="preserve">l </w:t>
            </w:r>
            <w:r w:rsidRPr="00C261A8">
              <w:rPr>
                <w:sz w:val="24"/>
                <w:szCs w:val="24"/>
              </w:rPr>
              <w:t xml:space="preserve">teaching experience </w:t>
            </w:r>
          </w:p>
          <w:p w14:paraId="1AEEC1F3" w14:textId="310F4573" w:rsidR="0015351D" w:rsidRPr="00C261A8" w:rsidRDefault="09634B96" w:rsidP="00EB5448">
            <w:pPr>
              <w:pStyle w:val="4Bulletedcopyblue"/>
              <w:spacing w:before="240" w:after="0"/>
              <w:rPr>
                <w:sz w:val="24"/>
                <w:szCs w:val="24"/>
                <w:lang w:val="en-GB" w:eastAsia="en-GB"/>
              </w:rPr>
            </w:pPr>
            <w:r w:rsidRPr="00C261A8">
              <w:rPr>
                <w:sz w:val="24"/>
                <w:szCs w:val="24"/>
                <w:lang w:val="en-GB" w:eastAsia="en-GB"/>
              </w:rPr>
              <w:t>Evidence of professional development relevant to this role</w:t>
            </w:r>
          </w:p>
          <w:p w14:paraId="54934159" w14:textId="77777777" w:rsidR="004E0079" w:rsidRPr="001D74A6" w:rsidRDefault="004E0079" w:rsidP="00522F69">
            <w:pPr>
              <w:pStyle w:val="Tablebodycopy"/>
              <w:spacing w:after="0"/>
              <w:rPr>
                <w:rFonts w:cs="Arial"/>
                <w:sz w:val="24"/>
                <w:lang w:val="en-GB"/>
              </w:rPr>
            </w:pPr>
          </w:p>
        </w:tc>
      </w:tr>
      <w:tr w:rsidR="004E0079" w:rsidRPr="00C261A8" w14:paraId="052F6B3A" w14:textId="77777777" w:rsidTr="0093283F">
        <w:trPr>
          <w:cantSplit/>
        </w:trPr>
        <w:tc>
          <w:tcPr>
            <w:tcW w:w="1151" w:type="dxa"/>
            <w:shd w:val="clear" w:color="auto" w:fill="auto"/>
            <w:tcMar>
              <w:top w:w="113" w:type="dxa"/>
              <w:bottom w:w="113" w:type="dxa"/>
            </w:tcMar>
          </w:tcPr>
          <w:p w14:paraId="730191C9" w14:textId="77777777" w:rsidR="004E0079" w:rsidRPr="001D74A6" w:rsidRDefault="001571A9" w:rsidP="001571A9">
            <w:pPr>
              <w:pStyle w:val="Tablebodycopy"/>
              <w:rPr>
                <w:rFonts w:cs="Arial"/>
                <w:b/>
                <w:sz w:val="24"/>
                <w:lang w:val="en-GB"/>
              </w:rPr>
            </w:pPr>
            <w:r w:rsidRPr="001D74A6">
              <w:rPr>
                <w:rFonts w:cs="Arial"/>
                <w:b/>
                <w:sz w:val="24"/>
              </w:rPr>
              <w:t>Skills and knowledge</w:t>
            </w:r>
          </w:p>
        </w:tc>
        <w:tc>
          <w:tcPr>
            <w:tcW w:w="8023" w:type="dxa"/>
            <w:shd w:val="clear" w:color="auto" w:fill="auto"/>
            <w:tcMar>
              <w:top w:w="113" w:type="dxa"/>
              <w:bottom w:w="113" w:type="dxa"/>
            </w:tcMar>
          </w:tcPr>
          <w:p w14:paraId="1E42BB37" w14:textId="2772FDB7" w:rsidR="00044A46" w:rsidRPr="005B0355" w:rsidRDefault="00DC00F5" w:rsidP="001C0FB7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>
              <w:rPr>
                <w:sz w:val="24"/>
                <w:szCs w:val="24"/>
                <w:lang w:val="en-GB" w:eastAsia="en-GB"/>
              </w:rPr>
              <w:t>Exceptional</w:t>
            </w:r>
            <w:r w:rsidR="00044A46" w:rsidRPr="00C261A8">
              <w:rPr>
                <w:sz w:val="24"/>
                <w:szCs w:val="24"/>
                <w:lang w:val="en-GB" w:eastAsia="en-GB"/>
              </w:rPr>
              <w:t xml:space="preserve"> </w:t>
            </w:r>
            <w:r w:rsidR="0015351D" w:rsidRPr="00543807">
              <w:rPr>
                <w:sz w:val="24"/>
                <w:szCs w:val="24"/>
                <w:lang w:val="en-GB" w:eastAsia="en-GB"/>
              </w:rPr>
              <w:t xml:space="preserve">knowledge of legislation and guidance on curriculum requirements </w:t>
            </w:r>
          </w:p>
          <w:p w14:paraId="0114F5BD" w14:textId="77777777" w:rsidR="0015351D" w:rsidRPr="00C261A8" w:rsidRDefault="0015351D" w:rsidP="001C0FB7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 w:rsidRPr="00C261A8">
              <w:rPr>
                <w:sz w:val="24"/>
                <w:szCs w:val="24"/>
                <w:lang w:val="en-GB" w:eastAsia="en-GB"/>
              </w:rPr>
              <w:t>Outstanding classroom practice, constantly showing a positive and resilient approach to pupils and staff</w:t>
            </w:r>
          </w:p>
          <w:p w14:paraId="1C241573" w14:textId="77777777" w:rsidR="0015351D" w:rsidRPr="00C261A8" w:rsidRDefault="0015351D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 w:rsidRPr="00C261A8">
              <w:rPr>
                <w:sz w:val="24"/>
                <w:szCs w:val="24"/>
                <w:lang w:val="en-GB" w:eastAsia="en-GB"/>
              </w:rPr>
              <w:t>Excellent communication and organisational skills</w:t>
            </w:r>
          </w:p>
          <w:p w14:paraId="2F57A2B0" w14:textId="017C2AD4" w:rsidR="00044A46" w:rsidRPr="00C261A8" w:rsidRDefault="00044A46" w:rsidP="00044A46">
            <w:pPr>
              <w:pStyle w:val="4Bulletedcopyblue"/>
              <w:rPr>
                <w:rFonts w:eastAsia="Times New Roman"/>
                <w:sz w:val="24"/>
                <w:szCs w:val="24"/>
                <w:lang w:val="en-GB" w:eastAsia="en-GB"/>
              </w:rPr>
            </w:pPr>
            <w:r w:rsidRPr="00C261A8">
              <w:rPr>
                <w:sz w:val="24"/>
                <w:szCs w:val="24"/>
              </w:rPr>
              <w:t> </w:t>
            </w:r>
            <w:r w:rsidR="00DC00F5">
              <w:rPr>
                <w:sz w:val="24"/>
                <w:szCs w:val="24"/>
              </w:rPr>
              <w:t>Secure k</w:t>
            </w:r>
            <w:r w:rsidRPr="00C261A8">
              <w:rPr>
                <w:sz w:val="24"/>
                <w:szCs w:val="24"/>
              </w:rPr>
              <w:t>nowledge of effective teaching and learning strategies</w:t>
            </w:r>
          </w:p>
          <w:p w14:paraId="50090AF9" w14:textId="1383B639" w:rsidR="00044A46" w:rsidRPr="00C261A8" w:rsidRDefault="00044A46" w:rsidP="00044A46">
            <w:pPr>
              <w:pStyle w:val="4Bulletedcopyblue"/>
              <w:rPr>
                <w:sz w:val="24"/>
                <w:szCs w:val="24"/>
              </w:rPr>
            </w:pPr>
            <w:r w:rsidRPr="00C261A8">
              <w:rPr>
                <w:sz w:val="24"/>
                <w:szCs w:val="24"/>
              </w:rPr>
              <w:t xml:space="preserve">A </w:t>
            </w:r>
            <w:r w:rsidR="006F5059">
              <w:rPr>
                <w:sz w:val="24"/>
                <w:szCs w:val="24"/>
              </w:rPr>
              <w:t>firm</w:t>
            </w:r>
            <w:r w:rsidRPr="00C261A8">
              <w:rPr>
                <w:sz w:val="24"/>
                <w:szCs w:val="24"/>
              </w:rPr>
              <w:t xml:space="preserve"> understanding of how children learn</w:t>
            </w:r>
          </w:p>
          <w:p w14:paraId="05F6CA2A" w14:textId="6F7902DF" w:rsidR="00044A46" w:rsidRPr="00C261A8" w:rsidRDefault="00044A46" w:rsidP="00044A46">
            <w:pPr>
              <w:pStyle w:val="4Bulletedcopyblue"/>
              <w:rPr>
                <w:sz w:val="24"/>
                <w:szCs w:val="24"/>
              </w:rPr>
            </w:pPr>
            <w:r w:rsidRPr="00C261A8">
              <w:rPr>
                <w:sz w:val="24"/>
                <w:szCs w:val="24"/>
              </w:rPr>
              <w:t>Ability to</w:t>
            </w:r>
            <w:r w:rsidR="00482BB6">
              <w:rPr>
                <w:sz w:val="24"/>
                <w:szCs w:val="24"/>
              </w:rPr>
              <w:t xml:space="preserve"> coherently</w:t>
            </w:r>
            <w:r w:rsidRPr="00C261A8">
              <w:rPr>
                <w:sz w:val="24"/>
                <w:szCs w:val="24"/>
              </w:rPr>
              <w:t xml:space="preserve"> adapt teaching to meet pupils’ needs</w:t>
            </w:r>
          </w:p>
          <w:p w14:paraId="67B66501" w14:textId="3EF26CD2" w:rsidR="00044A46" w:rsidRPr="00C261A8" w:rsidRDefault="00044A46" w:rsidP="00044A46">
            <w:pPr>
              <w:pStyle w:val="4Bulletedcopyblue"/>
              <w:rPr>
                <w:sz w:val="24"/>
                <w:szCs w:val="24"/>
              </w:rPr>
            </w:pPr>
            <w:r w:rsidRPr="00C261A8">
              <w:rPr>
                <w:sz w:val="24"/>
                <w:szCs w:val="24"/>
              </w:rPr>
              <w:t xml:space="preserve">Ability to build </w:t>
            </w:r>
            <w:r w:rsidR="00B73F5B">
              <w:rPr>
                <w:sz w:val="24"/>
                <w:szCs w:val="24"/>
              </w:rPr>
              <w:t>high quality</w:t>
            </w:r>
            <w:r w:rsidRPr="00C261A8">
              <w:rPr>
                <w:sz w:val="24"/>
                <w:szCs w:val="24"/>
              </w:rPr>
              <w:t xml:space="preserve"> working relationships with pupils</w:t>
            </w:r>
          </w:p>
          <w:p w14:paraId="5B4DB699" w14:textId="77777777" w:rsidR="00044A46" w:rsidRPr="00C261A8" w:rsidRDefault="00044A46" w:rsidP="00044A46">
            <w:pPr>
              <w:pStyle w:val="4Bulletedcopyblue"/>
              <w:rPr>
                <w:sz w:val="24"/>
                <w:szCs w:val="24"/>
              </w:rPr>
            </w:pPr>
            <w:r w:rsidRPr="00C261A8">
              <w:rPr>
                <w:sz w:val="24"/>
                <w:szCs w:val="24"/>
              </w:rPr>
              <w:t>Knowledge of guidance and requirements around safeguarding children</w:t>
            </w:r>
          </w:p>
          <w:p w14:paraId="4F62E040" w14:textId="0507B0B1" w:rsidR="00044A46" w:rsidRPr="00C261A8" w:rsidRDefault="00044A46" w:rsidP="00044A46">
            <w:pPr>
              <w:pStyle w:val="4Bulletedcopyblue"/>
              <w:rPr>
                <w:sz w:val="24"/>
                <w:szCs w:val="24"/>
              </w:rPr>
            </w:pPr>
            <w:r w:rsidRPr="00C261A8">
              <w:rPr>
                <w:sz w:val="24"/>
                <w:szCs w:val="24"/>
              </w:rPr>
              <w:t xml:space="preserve">Knowledge of </w:t>
            </w:r>
            <w:r w:rsidR="00B73F5B">
              <w:rPr>
                <w:sz w:val="24"/>
                <w:szCs w:val="24"/>
              </w:rPr>
              <w:t>exceptional</w:t>
            </w:r>
            <w:r w:rsidRPr="00C261A8">
              <w:rPr>
                <w:sz w:val="24"/>
                <w:szCs w:val="24"/>
              </w:rPr>
              <w:t xml:space="preserve"> behaviour management strategies</w:t>
            </w:r>
          </w:p>
          <w:p w14:paraId="66B83E72" w14:textId="13123BC3" w:rsidR="0015351D" w:rsidRPr="00C261A8" w:rsidRDefault="00471B81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>
              <w:rPr>
                <w:sz w:val="24"/>
                <w:szCs w:val="24"/>
                <w:lang w:val="en-GB" w:eastAsia="en-GB"/>
              </w:rPr>
              <w:t>Firm</w:t>
            </w:r>
            <w:r w:rsidR="09634B96" w:rsidRPr="00C261A8">
              <w:rPr>
                <w:sz w:val="24"/>
                <w:szCs w:val="24"/>
                <w:lang w:val="en-GB" w:eastAsia="en-GB"/>
              </w:rPr>
              <w:t xml:space="preserve"> IT skills.</w:t>
            </w:r>
          </w:p>
          <w:p w14:paraId="3C74E037" w14:textId="3D8B69ED" w:rsidR="0015351D" w:rsidRPr="00C261A8" w:rsidRDefault="00BB38B6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proofErr w:type="spellStart"/>
            <w:r>
              <w:rPr>
                <w:sz w:val="24"/>
                <w:szCs w:val="24"/>
                <w:lang w:val="en-GB" w:eastAsia="en-GB"/>
              </w:rPr>
              <w:t>Exemplary</w:t>
            </w:r>
            <w:r w:rsidR="09634B96" w:rsidRPr="00C261A8">
              <w:rPr>
                <w:sz w:val="24"/>
                <w:szCs w:val="24"/>
                <w:lang w:val="en-GB" w:eastAsia="en-GB"/>
              </w:rPr>
              <w:t>communication</w:t>
            </w:r>
            <w:proofErr w:type="spellEnd"/>
            <w:r w:rsidR="09634B96" w:rsidRPr="00C261A8">
              <w:rPr>
                <w:sz w:val="24"/>
                <w:szCs w:val="24"/>
                <w:lang w:val="en-GB" w:eastAsia="en-GB"/>
              </w:rPr>
              <w:t xml:space="preserve"> and interpersonal skills</w:t>
            </w:r>
          </w:p>
          <w:p w14:paraId="6ACA78B7" w14:textId="51A702B1" w:rsidR="0015351D" w:rsidRPr="00C261A8" w:rsidRDefault="0015351D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 w:rsidRPr="00C261A8">
              <w:rPr>
                <w:sz w:val="24"/>
                <w:szCs w:val="24"/>
                <w:lang w:val="en-GB" w:eastAsia="en-GB"/>
              </w:rPr>
              <w:t xml:space="preserve">Ability to communicate a </w:t>
            </w:r>
            <w:r w:rsidR="00423582">
              <w:rPr>
                <w:sz w:val="24"/>
                <w:szCs w:val="24"/>
                <w:lang w:val="en-GB" w:eastAsia="en-GB"/>
              </w:rPr>
              <w:t>stro</w:t>
            </w:r>
            <w:r w:rsidR="00511BBF">
              <w:rPr>
                <w:sz w:val="24"/>
                <w:szCs w:val="24"/>
                <w:lang w:val="en-GB" w:eastAsia="en-GB"/>
              </w:rPr>
              <w:t xml:space="preserve">ng </w:t>
            </w:r>
            <w:r w:rsidRPr="00C261A8">
              <w:rPr>
                <w:sz w:val="24"/>
                <w:szCs w:val="24"/>
                <w:lang w:val="en-GB" w:eastAsia="en-GB"/>
              </w:rPr>
              <w:t>vision and inspire others</w:t>
            </w:r>
          </w:p>
          <w:p w14:paraId="5B6D24F3" w14:textId="286B8AE1" w:rsidR="004E0079" w:rsidRPr="001D74A6" w:rsidRDefault="09634B96" w:rsidP="00EB5448">
            <w:pPr>
              <w:pStyle w:val="4Bulletedcopyblue"/>
              <w:spacing w:after="0"/>
              <w:rPr>
                <w:sz w:val="24"/>
                <w:szCs w:val="24"/>
                <w:lang w:val="en-GB" w:eastAsia="en-GB"/>
              </w:rPr>
            </w:pPr>
            <w:r w:rsidRPr="00C261A8">
              <w:rPr>
                <w:sz w:val="24"/>
                <w:szCs w:val="24"/>
                <w:lang w:val="en-GB" w:eastAsia="en-GB"/>
              </w:rPr>
              <w:t xml:space="preserve">Ability to build </w:t>
            </w:r>
            <w:r w:rsidR="00511BBF">
              <w:rPr>
                <w:sz w:val="24"/>
                <w:szCs w:val="24"/>
                <w:lang w:val="en-GB" w:eastAsia="en-GB"/>
              </w:rPr>
              <w:t>high quality</w:t>
            </w:r>
            <w:r w:rsidRPr="00C261A8">
              <w:rPr>
                <w:sz w:val="24"/>
                <w:szCs w:val="24"/>
                <w:lang w:val="en-GB" w:eastAsia="en-GB"/>
              </w:rPr>
              <w:t xml:space="preserve"> working relationships with staff and other stakeholders</w:t>
            </w:r>
          </w:p>
        </w:tc>
      </w:tr>
      <w:tr w:rsidR="001571A9" w14:paraId="184BB86D" w14:textId="77777777" w:rsidTr="0093283F">
        <w:trPr>
          <w:cantSplit/>
        </w:trPr>
        <w:tc>
          <w:tcPr>
            <w:tcW w:w="1151" w:type="dxa"/>
            <w:shd w:val="clear" w:color="auto" w:fill="auto"/>
            <w:tcMar>
              <w:top w:w="113" w:type="dxa"/>
              <w:bottom w:w="113" w:type="dxa"/>
            </w:tcMar>
          </w:tcPr>
          <w:p w14:paraId="07314799" w14:textId="77777777" w:rsidR="001571A9" w:rsidRPr="00522F69" w:rsidRDefault="001571A9" w:rsidP="001571A9">
            <w:pPr>
              <w:pStyle w:val="Tablebodycopy"/>
              <w:rPr>
                <w:b/>
              </w:rPr>
            </w:pPr>
            <w:r w:rsidRPr="00522F69">
              <w:rPr>
                <w:b/>
              </w:rPr>
              <w:lastRenderedPageBreak/>
              <w:t>Personal qualities</w:t>
            </w:r>
          </w:p>
        </w:tc>
        <w:tc>
          <w:tcPr>
            <w:tcW w:w="8023" w:type="dxa"/>
            <w:shd w:val="clear" w:color="auto" w:fill="auto"/>
            <w:tcMar>
              <w:top w:w="113" w:type="dxa"/>
              <w:bottom w:w="113" w:type="dxa"/>
            </w:tcMar>
          </w:tcPr>
          <w:p w14:paraId="08945C8D" w14:textId="77777777" w:rsidR="0015351D" w:rsidRPr="00AF38F7" w:rsidRDefault="0015351D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 w:rsidRPr="00AF38F7">
              <w:rPr>
                <w:sz w:val="24"/>
                <w:szCs w:val="24"/>
                <w:lang w:val="en-GB" w:eastAsia="en-GB"/>
              </w:rPr>
              <w:t>High expectations for all pupils and belief in bringing out</w:t>
            </w:r>
            <w:r w:rsidR="00CF697A" w:rsidRPr="00AF38F7">
              <w:rPr>
                <w:sz w:val="24"/>
                <w:szCs w:val="24"/>
                <w:lang w:val="en-GB" w:eastAsia="en-GB"/>
              </w:rPr>
              <w:t xml:space="preserve"> the</w:t>
            </w:r>
            <w:r w:rsidRPr="00AF38F7">
              <w:rPr>
                <w:sz w:val="24"/>
                <w:szCs w:val="24"/>
                <w:lang w:val="en-GB" w:eastAsia="en-GB"/>
              </w:rPr>
              <w:t xml:space="preserve"> best in all</w:t>
            </w:r>
          </w:p>
          <w:p w14:paraId="3EAF47E4" w14:textId="4A4B3F09" w:rsidR="0015351D" w:rsidRPr="00AF38F7" w:rsidRDefault="00CF697A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 w:rsidRPr="00AF38F7">
              <w:rPr>
                <w:sz w:val="24"/>
                <w:szCs w:val="24"/>
                <w:lang w:val="en-GB" w:eastAsia="en-GB"/>
              </w:rPr>
              <w:t xml:space="preserve">Commitment to </w:t>
            </w:r>
            <w:r w:rsidR="00BB13D1">
              <w:rPr>
                <w:sz w:val="24"/>
                <w:szCs w:val="24"/>
                <w:lang w:val="en-GB" w:eastAsia="en-GB"/>
              </w:rPr>
              <w:t xml:space="preserve">consistently </w:t>
            </w:r>
            <w:r w:rsidRPr="00AF38F7">
              <w:rPr>
                <w:sz w:val="24"/>
                <w:szCs w:val="24"/>
                <w:lang w:val="en-GB" w:eastAsia="en-GB"/>
              </w:rPr>
              <w:t>u</w:t>
            </w:r>
            <w:r w:rsidR="0015351D" w:rsidRPr="00AF38F7">
              <w:rPr>
                <w:sz w:val="24"/>
                <w:szCs w:val="24"/>
                <w:lang w:val="en-GB" w:eastAsia="en-GB"/>
              </w:rPr>
              <w:t>phold</w:t>
            </w:r>
            <w:r w:rsidRPr="00AF38F7">
              <w:rPr>
                <w:sz w:val="24"/>
                <w:szCs w:val="24"/>
                <w:lang w:val="en-GB" w:eastAsia="en-GB"/>
              </w:rPr>
              <w:t>ing</w:t>
            </w:r>
            <w:r w:rsidR="0015351D" w:rsidRPr="00AF38F7">
              <w:rPr>
                <w:sz w:val="24"/>
                <w:szCs w:val="24"/>
                <w:lang w:val="en-GB" w:eastAsia="en-GB"/>
              </w:rPr>
              <w:t xml:space="preserve"> and promot</w:t>
            </w:r>
            <w:r w:rsidRPr="00AF38F7">
              <w:rPr>
                <w:sz w:val="24"/>
                <w:szCs w:val="24"/>
                <w:lang w:val="en-GB" w:eastAsia="en-GB"/>
              </w:rPr>
              <w:t>ing</w:t>
            </w:r>
            <w:r w:rsidR="0015351D" w:rsidRPr="00AF38F7">
              <w:rPr>
                <w:sz w:val="24"/>
                <w:szCs w:val="24"/>
                <w:lang w:val="en-GB" w:eastAsia="en-GB"/>
              </w:rPr>
              <w:t xml:space="preserve"> the ethos and values of the school</w:t>
            </w:r>
          </w:p>
          <w:p w14:paraId="6565D848" w14:textId="77777777" w:rsidR="0015351D" w:rsidRPr="00AF38F7" w:rsidRDefault="00CF697A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 w:rsidRPr="00AF38F7">
              <w:rPr>
                <w:sz w:val="24"/>
                <w:szCs w:val="24"/>
                <w:lang w:val="en-GB" w:eastAsia="en-GB"/>
              </w:rPr>
              <w:t xml:space="preserve">Commitment </w:t>
            </w:r>
            <w:r w:rsidR="00B83082" w:rsidRPr="00AF38F7">
              <w:rPr>
                <w:sz w:val="24"/>
                <w:szCs w:val="24"/>
                <w:lang w:val="en-GB" w:eastAsia="en-GB"/>
              </w:rPr>
              <w:t xml:space="preserve">to always </w:t>
            </w:r>
            <w:r w:rsidRPr="00AF38F7">
              <w:rPr>
                <w:sz w:val="24"/>
                <w:szCs w:val="24"/>
                <w:lang w:val="en-GB" w:eastAsia="en-GB"/>
              </w:rPr>
              <w:t>a</w:t>
            </w:r>
            <w:r w:rsidR="0015351D" w:rsidRPr="00AF38F7">
              <w:rPr>
                <w:sz w:val="24"/>
                <w:szCs w:val="24"/>
                <w:lang w:val="en-GB" w:eastAsia="en-GB"/>
              </w:rPr>
              <w:t>ct with integrity, honesty, loyalty and fairness to safeguard the assets, financial integrity and reputation of the school</w:t>
            </w:r>
          </w:p>
          <w:p w14:paraId="0F2735EC" w14:textId="77777777" w:rsidR="0015351D" w:rsidRPr="00AF38F7" w:rsidRDefault="0015351D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 w:rsidRPr="00AF38F7">
              <w:rPr>
                <w:sz w:val="24"/>
                <w:szCs w:val="24"/>
                <w:lang w:val="en-GB" w:eastAsia="en-GB"/>
              </w:rPr>
              <w:t>Ability to work under pressure and prioritise effectively</w:t>
            </w:r>
          </w:p>
          <w:p w14:paraId="6E4C6A8F" w14:textId="77777777" w:rsidR="0015351D" w:rsidRPr="00AF38F7" w:rsidRDefault="00CF697A" w:rsidP="00C76F5C">
            <w:pPr>
              <w:pStyle w:val="4Bulletedcopyblue"/>
              <w:rPr>
                <w:sz w:val="24"/>
                <w:szCs w:val="24"/>
                <w:lang w:val="en-GB" w:eastAsia="en-GB"/>
              </w:rPr>
            </w:pPr>
            <w:r w:rsidRPr="00AF38F7">
              <w:rPr>
                <w:sz w:val="24"/>
                <w:szCs w:val="24"/>
                <w:lang w:val="en-GB" w:eastAsia="en-GB"/>
              </w:rPr>
              <w:t>Commitment to m</w:t>
            </w:r>
            <w:r w:rsidR="0015351D" w:rsidRPr="00AF38F7">
              <w:rPr>
                <w:sz w:val="24"/>
                <w:szCs w:val="24"/>
                <w:lang w:val="en-GB" w:eastAsia="en-GB"/>
              </w:rPr>
              <w:t>aintain</w:t>
            </w:r>
            <w:r w:rsidRPr="00AF38F7">
              <w:rPr>
                <w:sz w:val="24"/>
                <w:szCs w:val="24"/>
                <w:lang w:val="en-GB" w:eastAsia="en-GB"/>
              </w:rPr>
              <w:t>ing</w:t>
            </w:r>
            <w:r w:rsidR="0015351D" w:rsidRPr="00AF38F7">
              <w:rPr>
                <w:sz w:val="24"/>
                <w:szCs w:val="24"/>
                <w:lang w:val="en-GB" w:eastAsia="en-GB"/>
              </w:rPr>
              <w:t xml:space="preserve"> confidentiality at all times</w:t>
            </w:r>
          </w:p>
          <w:p w14:paraId="2C2165D0" w14:textId="739F5FE2" w:rsidR="001571A9" w:rsidRPr="00055488" w:rsidRDefault="09634B96" w:rsidP="00EB5448">
            <w:pPr>
              <w:pStyle w:val="4Bulletedcopyblue"/>
              <w:spacing w:after="0"/>
              <w:rPr>
                <w:lang w:val="en-GB" w:eastAsia="en-GB"/>
              </w:rPr>
            </w:pPr>
            <w:r w:rsidRPr="00AF38F7">
              <w:rPr>
                <w:sz w:val="24"/>
                <w:szCs w:val="24"/>
                <w:lang w:val="en-GB" w:eastAsia="en-GB"/>
              </w:rPr>
              <w:t>Commitment to equality</w:t>
            </w:r>
          </w:p>
        </w:tc>
      </w:tr>
    </w:tbl>
    <w:p w14:paraId="0A36F9CC" w14:textId="77777777" w:rsidR="001571A9" w:rsidRPr="00A74B1C" w:rsidRDefault="001571A9" w:rsidP="001571A9">
      <w:pPr>
        <w:pStyle w:val="Heading1"/>
      </w:pPr>
      <w:r>
        <w:t>Notes:</w:t>
      </w:r>
    </w:p>
    <w:p w14:paraId="7A19B915" w14:textId="77777777" w:rsidR="001571A9" w:rsidRPr="00AF38F7" w:rsidRDefault="001571A9" w:rsidP="001571A9">
      <w:pPr>
        <w:pStyle w:val="1bodycopy10pt"/>
        <w:rPr>
          <w:sz w:val="24"/>
        </w:rPr>
      </w:pPr>
      <w:r w:rsidRPr="00AF38F7">
        <w:rPr>
          <w:sz w:val="24"/>
        </w:rPr>
        <w:t xml:space="preserve">This job description may be amended at any time in consultation with the postholder. </w:t>
      </w:r>
    </w:p>
    <w:p w14:paraId="393284FC" w14:textId="77777777" w:rsidR="001571A9" w:rsidRPr="001571A9" w:rsidRDefault="001571A9" w:rsidP="001571A9">
      <w:pPr>
        <w:pStyle w:val="1bodycopy10pt"/>
      </w:pPr>
    </w:p>
    <w:p w14:paraId="62248C37" w14:textId="38E02C90" w:rsidR="001571A9" w:rsidRPr="00AF38F7" w:rsidRDefault="001571A9" w:rsidP="001571A9">
      <w:pPr>
        <w:pStyle w:val="1bodycopy10pt"/>
        <w:rPr>
          <w:rStyle w:val="Sub-headingChar"/>
          <w:rFonts w:cs="Times New Roman"/>
          <w:b w:val="0"/>
          <w:sz w:val="24"/>
        </w:rPr>
      </w:pPr>
      <w:r w:rsidRPr="00AF38F7">
        <w:rPr>
          <w:rStyle w:val="Sub-headingChar"/>
          <w:rFonts w:cs="Times New Roman"/>
          <w:sz w:val="24"/>
        </w:rPr>
        <w:t>Last review date:</w:t>
      </w:r>
      <w:r w:rsidR="008742E2" w:rsidRPr="00AF38F7">
        <w:rPr>
          <w:rStyle w:val="Sub-headingChar"/>
          <w:rFonts w:cs="Times New Roman"/>
          <w:b w:val="0"/>
          <w:sz w:val="24"/>
        </w:rPr>
        <w:t xml:space="preserve"> </w:t>
      </w:r>
      <w:r w:rsidR="00D415E1">
        <w:rPr>
          <w:rStyle w:val="Sub-headingChar"/>
          <w:rFonts w:cs="Times New Roman"/>
          <w:b w:val="0"/>
          <w:sz w:val="24"/>
        </w:rPr>
        <w:t>September</w:t>
      </w:r>
      <w:r w:rsidR="008742E2" w:rsidRPr="00AF38F7">
        <w:rPr>
          <w:rStyle w:val="Sub-headingChar"/>
          <w:rFonts w:cs="Times New Roman"/>
          <w:b w:val="0"/>
          <w:sz w:val="24"/>
        </w:rPr>
        <w:t xml:space="preserve"> 202</w:t>
      </w:r>
      <w:r w:rsidR="00D415E1">
        <w:rPr>
          <w:rStyle w:val="Sub-headingChar"/>
          <w:rFonts w:cs="Times New Roman"/>
          <w:b w:val="0"/>
          <w:sz w:val="24"/>
        </w:rPr>
        <w:t>4</w:t>
      </w:r>
    </w:p>
    <w:p w14:paraId="2F23FD90" w14:textId="3828F205" w:rsidR="001571A9" w:rsidRPr="00AF38F7" w:rsidRDefault="001571A9" w:rsidP="001571A9">
      <w:pPr>
        <w:pStyle w:val="1bodycopy10pt"/>
        <w:rPr>
          <w:sz w:val="24"/>
        </w:rPr>
      </w:pPr>
      <w:r w:rsidRPr="00AF38F7">
        <w:rPr>
          <w:rStyle w:val="Sub-headingChar"/>
          <w:rFonts w:cs="Times New Roman"/>
          <w:sz w:val="24"/>
        </w:rPr>
        <w:t>Next review date:</w:t>
      </w:r>
      <w:r w:rsidRPr="00AF38F7">
        <w:rPr>
          <w:sz w:val="24"/>
        </w:rPr>
        <w:t xml:space="preserve"> </w:t>
      </w:r>
      <w:r w:rsidR="00D415E1">
        <w:rPr>
          <w:sz w:val="24"/>
        </w:rPr>
        <w:t>September</w:t>
      </w:r>
      <w:r w:rsidR="008742E2" w:rsidRPr="00AF38F7">
        <w:rPr>
          <w:sz w:val="24"/>
        </w:rPr>
        <w:t xml:space="preserve"> 202</w:t>
      </w:r>
      <w:r w:rsidR="00D415E1">
        <w:rPr>
          <w:sz w:val="24"/>
        </w:rPr>
        <w:t>5</w:t>
      </w:r>
    </w:p>
    <w:p w14:paraId="12C34027" w14:textId="77777777" w:rsidR="009C6703" w:rsidRPr="00AF38F7" w:rsidRDefault="009C6703" w:rsidP="001571A9">
      <w:pPr>
        <w:pStyle w:val="1bodycopy10pt"/>
        <w:rPr>
          <w:sz w:val="24"/>
        </w:rPr>
      </w:pPr>
    </w:p>
    <w:p w14:paraId="6780CC8A" w14:textId="77777777" w:rsidR="001571A9" w:rsidRPr="00AF38F7" w:rsidRDefault="001571A9" w:rsidP="009C6703">
      <w:pPr>
        <w:pStyle w:val="1bodycopy10pt"/>
        <w:spacing w:before="120" w:after="240"/>
        <w:rPr>
          <w:sz w:val="24"/>
        </w:rPr>
      </w:pPr>
      <w:r w:rsidRPr="00AF38F7">
        <w:rPr>
          <w:rStyle w:val="Sub-headingChar"/>
          <w:rFonts w:cs="Times New Roman"/>
          <w:sz w:val="24"/>
        </w:rPr>
        <w:t>Headteacher/line manager’s signature:</w:t>
      </w:r>
      <w:r w:rsidRPr="00AF38F7">
        <w:rPr>
          <w:sz w:val="24"/>
        </w:rPr>
        <w:tab/>
      </w:r>
      <w:r w:rsidRPr="00AF38F7">
        <w:rPr>
          <w:color w:val="B9B9B9"/>
          <w:sz w:val="24"/>
        </w:rPr>
        <w:t>_______________________________________</w:t>
      </w:r>
    </w:p>
    <w:p w14:paraId="04B5391E" w14:textId="1DFFF499" w:rsidR="00B4738B" w:rsidRPr="00AF38F7" w:rsidRDefault="001571A9" w:rsidP="009C6703">
      <w:pPr>
        <w:pStyle w:val="1bodycopy10pt"/>
        <w:spacing w:before="120" w:after="240"/>
        <w:rPr>
          <w:rStyle w:val="Sub-headingChar"/>
          <w:rFonts w:cs="Times New Roman"/>
          <w:b w:val="0"/>
          <w:sz w:val="24"/>
        </w:rPr>
      </w:pPr>
      <w:r w:rsidRPr="00AF38F7">
        <w:rPr>
          <w:rStyle w:val="Sub-headingChar"/>
          <w:rFonts w:cs="Times New Roman"/>
          <w:sz w:val="24"/>
        </w:rPr>
        <w:t>Date:</w:t>
      </w:r>
      <w:r w:rsidRPr="00AF38F7">
        <w:rPr>
          <w:sz w:val="24"/>
        </w:rPr>
        <w:t xml:space="preserve"> </w:t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color w:val="B9B9B9"/>
          <w:sz w:val="24"/>
        </w:rPr>
        <w:t>_______________________________________</w:t>
      </w:r>
      <w:r w:rsidRPr="00AF38F7">
        <w:rPr>
          <w:sz w:val="24"/>
        </w:rPr>
        <w:tab/>
      </w:r>
    </w:p>
    <w:p w14:paraId="375CE042" w14:textId="77777777" w:rsidR="001571A9" w:rsidRPr="00AF38F7" w:rsidRDefault="001571A9" w:rsidP="009C6703">
      <w:pPr>
        <w:pStyle w:val="1bodycopy10pt"/>
        <w:spacing w:before="120" w:after="240"/>
        <w:rPr>
          <w:sz w:val="24"/>
        </w:rPr>
      </w:pPr>
      <w:r w:rsidRPr="00AF38F7">
        <w:rPr>
          <w:rStyle w:val="Sub-headingChar"/>
          <w:rFonts w:cs="Times New Roman"/>
          <w:sz w:val="24"/>
        </w:rPr>
        <w:t>Postholder’s signature:</w:t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color w:val="B9B9B9"/>
          <w:sz w:val="24"/>
        </w:rPr>
        <w:t>_______________________________________</w:t>
      </w:r>
    </w:p>
    <w:p w14:paraId="01140BD6" w14:textId="77777777" w:rsidR="001571A9" w:rsidRPr="00AF38F7" w:rsidRDefault="001571A9" w:rsidP="009C6703">
      <w:pPr>
        <w:pStyle w:val="1bodycopy10pt"/>
        <w:spacing w:before="120" w:after="240"/>
        <w:rPr>
          <w:sz w:val="24"/>
        </w:rPr>
      </w:pPr>
      <w:r w:rsidRPr="00AF38F7">
        <w:rPr>
          <w:rStyle w:val="Sub-headingChar"/>
          <w:rFonts w:cs="Times New Roman"/>
          <w:sz w:val="24"/>
        </w:rPr>
        <w:t>Date</w:t>
      </w:r>
      <w:r w:rsidRPr="00AF38F7">
        <w:rPr>
          <w:rStyle w:val="Sub-headingChar"/>
          <w:sz w:val="24"/>
        </w:rPr>
        <w:t xml:space="preserve">: </w:t>
      </w:r>
      <w:r w:rsidRPr="00AF38F7">
        <w:rPr>
          <w:rStyle w:val="Sub-headingChar"/>
          <w:sz w:val="24"/>
        </w:rPr>
        <w:tab/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sz w:val="24"/>
        </w:rPr>
        <w:tab/>
      </w:r>
      <w:r w:rsidRPr="00AF38F7">
        <w:rPr>
          <w:color w:val="B9B9B9"/>
          <w:sz w:val="24"/>
        </w:rPr>
        <w:t>_______________________________________</w:t>
      </w:r>
    </w:p>
    <w:sectPr w:rsidR="001571A9" w:rsidRPr="00AF38F7" w:rsidSect="00F2715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851" w:right="1077" w:bottom="1474" w:left="1077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D79EE" w14:textId="77777777" w:rsidR="004C76A7" w:rsidRDefault="004C76A7" w:rsidP="00626EDA">
      <w:r>
        <w:separator/>
      </w:r>
    </w:p>
  </w:endnote>
  <w:endnote w:type="continuationSeparator" w:id="0">
    <w:p w14:paraId="76474A52" w14:textId="77777777" w:rsidR="004C76A7" w:rsidRDefault="004C76A7" w:rsidP="00626EDA">
      <w:r>
        <w:continuationSeparator/>
      </w:r>
    </w:p>
  </w:endnote>
  <w:endnote w:type="continuationNotice" w:id="1">
    <w:p w14:paraId="693E07BE" w14:textId="77777777" w:rsidR="004C76A7" w:rsidRDefault="004C76A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BC394" w14:textId="4B43D6FF" w:rsidR="00F8253B" w:rsidRDefault="00F8253B">
    <w:pPr>
      <w:pStyle w:val="Footer"/>
    </w:pPr>
    <w:r w:rsidRPr="00622CBF">
      <w:rPr>
        <w:noProof/>
      </w:rPr>
      <w:drawing>
        <wp:anchor distT="0" distB="0" distL="114300" distR="114300" simplePos="0" relativeHeight="251658243" behindDoc="1" locked="0" layoutInCell="1" allowOverlap="1" wp14:anchorId="049BC051" wp14:editId="727EE9B2">
          <wp:simplePos x="0" y="0"/>
          <wp:positionH relativeFrom="column">
            <wp:posOffset>-465667</wp:posOffset>
          </wp:positionH>
          <wp:positionV relativeFrom="paragraph">
            <wp:posOffset>-524722</wp:posOffset>
          </wp:positionV>
          <wp:extent cx="7194826" cy="773723"/>
          <wp:effectExtent l="0" t="0" r="0" b="0"/>
          <wp:wrapTight wrapText="bothSides">
            <wp:wrapPolygon edited="0">
              <wp:start x="3127" y="0"/>
              <wp:lineTo x="3088" y="4611"/>
              <wp:lineTo x="5224" y="6030"/>
              <wp:lineTo x="3127" y="6384"/>
              <wp:lineTo x="3127" y="9576"/>
              <wp:lineTo x="10790" y="11704"/>
              <wp:lineTo x="5414" y="13123"/>
              <wp:lineTo x="5414" y="16315"/>
              <wp:lineTo x="2745" y="17734"/>
              <wp:lineTo x="2707" y="19862"/>
              <wp:lineTo x="6711" y="20571"/>
              <wp:lineTo x="12506" y="20571"/>
              <wp:lineTo x="18836" y="19862"/>
              <wp:lineTo x="18798" y="17734"/>
              <wp:lineTo x="10790" y="17379"/>
              <wp:lineTo x="16129" y="15961"/>
              <wp:lineTo x="16129" y="13123"/>
              <wp:lineTo x="10790" y="11704"/>
              <wp:lineTo x="18378" y="10286"/>
              <wp:lineTo x="18378" y="6739"/>
              <wp:lineTo x="16357" y="6030"/>
              <wp:lineTo x="18492" y="4611"/>
              <wp:lineTo x="18416" y="0"/>
              <wp:lineTo x="3127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826" cy="773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8B610" w14:textId="1CBD5C15" w:rsidR="00F8253B" w:rsidRDefault="00F8253B">
    <w:pPr>
      <w:pStyle w:val="Footer"/>
    </w:pPr>
    <w:r w:rsidRPr="00622CBF">
      <w:rPr>
        <w:noProof/>
      </w:rPr>
      <w:drawing>
        <wp:anchor distT="0" distB="0" distL="114300" distR="114300" simplePos="0" relativeHeight="251658242" behindDoc="1" locked="0" layoutInCell="1" allowOverlap="1" wp14:anchorId="2782440F" wp14:editId="65E0E3E5">
          <wp:simplePos x="0" y="0"/>
          <wp:positionH relativeFrom="column">
            <wp:posOffset>-465666</wp:posOffset>
          </wp:positionH>
          <wp:positionV relativeFrom="paragraph">
            <wp:posOffset>-578485</wp:posOffset>
          </wp:positionV>
          <wp:extent cx="7194826" cy="773723"/>
          <wp:effectExtent l="0" t="0" r="0" b="0"/>
          <wp:wrapTight wrapText="bothSides">
            <wp:wrapPolygon edited="0">
              <wp:start x="3127" y="0"/>
              <wp:lineTo x="3088" y="4611"/>
              <wp:lineTo x="5224" y="6030"/>
              <wp:lineTo x="3127" y="6384"/>
              <wp:lineTo x="3127" y="9576"/>
              <wp:lineTo x="10790" y="11704"/>
              <wp:lineTo x="5414" y="13123"/>
              <wp:lineTo x="5414" y="16315"/>
              <wp:lineTo x="2745" y="17734"/>
              <wp:lineTo x="2707" y="19862"/>
              <wp:lineTo x="6711" y="20571"/>
              <wp:lineTo x="12506" y="20571"/>
              <wp:lineTo x="18836" y="19862"/>
              <wp:lineTo x="18798" y="17734"/>
              <wp:lineTo x="10790" y="17379"/>
              <wp:lineTo x="16129" y="15961"/>
              <wp:lineTo x="16129" y="13123"/>
              <wp:lineTo x="10790" y="11704"/>
              <wp:lineTo x="18378" y="10286"/>
              <wp:lineTo x="18378" y="6739"/>
              <wp:lineTo x="16357" y="6030"/>
              <wp:lineTo x="18492" y="4611"/>
              <wp:lineTo x="18416" y="0"/>
              <wp:lineTo x="3127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826" cy="773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D5C45F" w14:textId="77777777" w:rsidR="004C76A7" w:rsidRDefault="004C76A7" w:rsidP="00626EDA">
      <w:r>
        <w:separator/>
      </w:r>
    </w:p>
  </w:footnote>
  <w:footnote w:type="continuationSeparator" w:id="0">
    <w:p w14:paraId="115BC068" w14:textId="77777777" w:rsidR="004C76A7" w:rsidRDefault="004C76A7" w:rsidP="00626EDA">
      <w:r>
        <w:continuationSeparator/>
      </w:r>
    </w:p>
  </w:footnote>
  <w:footnote w:type="continuationNotice" w:id="1">
    <w:p w14:paraId="46C32637" w14:textId="77777777" w:rsidR="004C76A7" w:rsidRDefault="004C76A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2BD57" w14:textId="40EC390D" w:rsidR="001B55E2" w:rsidRDefault="00CA1CA2">
    <w:r>
      <w:rPr>
        <w:noProof/>
      </w:rPr>
      <w:drawing>
        <wp:anchor distT="0" distB="0" distL="114300" distR="114300" simplePos="0" relativeHeight="251658240" behindDoc="1" locked="0" layoutInCell="1" allowOverlap="1" wp14:anchorId="50A80834" wp14:editId="594FA1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4" name="Picture 7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AB4">
      <w:rPr>
        <w:noProof/>
      </w:rPr>
      <w:drawing>
        <wp:anchor distT="0" distB="0" distL="114300" distR="114300" simplePos="0" relativeHeight="251658241" behindDoc="1" locked="0" layoutInCell="1" allowOverlap="1" wp14:anchorId="6A4EDC09" wp14:editId="75CF95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3" name="WordPictureWatermark2" descr="keydocs-backgroun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keydocs-backgroun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9D8DE" w14:textId="77777777" w:rsidR="001B55E2" w:rsidRDefault="001B55E2"/>
  <w:p w14:paraId="4C49C9D8" w14:textId="545EAD30" w:rsidR="001B55E2" w:rsidRDefault="00FC1E45">
    <w:r w:rsidRPr="00622CBF">
      <w:rPr>
        <w:noProof/>
      </w:rPr>
      <w:drawing>
        <wp:inline distT="0" distB="0" distL="0" distR="0" wp14:anchorId="2D553635" wp14:editId="390D55E9">
          <wp:extent cx="5727700" cy="9048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64DE5" w14:textId="7418C36B" w:rsidR="001B55E2" w:rsidRDefault="00420164" w:rsidP="00FE3F15">
    <w:r w:rsidRPr="00622CBF">
      <w:rPr>
        <w:noProof/>
      </w:rPr>
      <w:drawing>
        <wp:inline distT="0" distB="0" distL="0" distR="0" wp14:anchorId="6B082548" wp14:editId="328B39F0">
          <wp:extent cx="5727700" cy="9048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7.65pt;height:15.55pt" o:bullet="t">
        <v:imagedata r:id="rId1" o:title="Tick"/>
      </v:shape>
    </w:pict>
  </w:numPicBullet>
  <w:numPicBullet w:numPicBulletId="1">
    <w:pict>
      <v:shape id="_x0000_i1039" type="#_x0000_t75" style="width:15.55pt;height:15.55pt" o:bullet="t">
        <v:imagedata r:id="rId2" o:title="Cross"/>
      </v:shape>
    </w:pict>
  </w:numPicBullet>
  <w:numPicBullet w:numPicBulletId="2">
    <w:pict>
      <v:shape id="_x0000_i1040" type="#_x0000_t75" style="width:104.45pt;height:166.6pt" o:bullet="t">
        <v:imagedata r:id="rId3" o:title="art1EF6"/>
      </v:shape>
    </w:pict>
  </w:numPicBullet>
  <w:numPicBullet w:numPicBulletId="3">
    <w:pict>
      <v:shape id="_x0000_i1041" type="#_x0000_t75" style="width:104.45pt;height:166.6pt" o:bullet="t">
        <v:imagedata r:id="rId4" o:title="TK_LOGO_POINTER_RGB_bullet_blue"/>
      </v:shape>
    </w:pict>
  </w:numPicBullet>
  <w:abstractNum w:abstractNumId="0" w15:restartNumberingAfterBreak="0">
    <w:nsid w:val="004C0BB0"/>
    <w:multiLevelType w:val="hybridMultilevel"/>
    <w:tmpl w:val="FB80F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50AF"/>
    <w:multiLevelType w:val="hybridMultilevel"/>
    <w:tmpl w:val="19286C20"/>
    <w:lvl w:ilvl="0" w:tplc="869A2954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 w15:restartNumberingAfterBreak="0">
    <w:nsid w:val="056C3622"/>
    <w:multiLevelType w:val="hybridMultilevel"/>
    <w:tmpl w:val="B450F9DA"/>
    <w:lvl w:ilvl="0" w:tplc="EE5AB562">
      <w:start w:val="1"/>
      <w:numFmt w:val="bullet"/>
      <w:pStyle w:val="7DOs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603BB7"/>
    <w:multiLevelType w:val="multilevel"/>
    <w:tmpl w:val="5644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BE7A7C"/>
    <w:multiLevelType w:val="multilevel"/>
    <w:tmpl w:val="5200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0C9F686E"/>
    <w:multiLevelType w:val="multilevel"/>
    <w:tmpl w:val="16A2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3D068D"/>
    <w:multiLevelType w:val="hybridMultilevel"/>
    <w:tmpl w:val="24705112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9" w15:restartNumberingAfterBreak="0">
    <w:nsid w:val="0F531D6F"/>
    <w:multiLevelType w:val="hybridMultilevel"/>
    <w:tmpl w:val="C6F2CF48"/>
    <w:lvl w:ilvl="0" w:tplc="99C0C8D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40C927C">
      <w:start w:val="1"/>
      <w:numFmt w:val="bullet"/>
      <w:lvlText w:val="o"/>
      <w:lvlJc w:val="left"/>
      <w:pPr>
        <w:ind w:left="1418" w:hanging="168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 w15:restartNumberingAfterBreak="0">
    <w:nsid w:val="18C31B3E"/>
    <w:multiLevelType w:val="multilevel"/>
    <w:tmpl w:val="AB60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63703C"/>
    <w:multiLevelType w:val="hybridMultilevel"/>
    <w:tmpl w:val="20581F0A"/>
    <w:lvl w:ilvl="0" w:tplc="2ABA94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060E9"/>
    <w:multiLevelType w:val="hybridMultilevel"/>
    <w:tmpl w:val="333A9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34993"/>
    <w:multiLevelType w:val="hybridMultilevel"/>
    <w:tmpl w:val="88387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4E21F2"/>
    <w:multiLevelType w:val="multilevel"/>
    <w:tmpl w:val="DCA8B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643E5D"/>
    <w:multiLevelType w:val="multilevel"/>
    <w:tmpl w:val="5CB6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126F6D"/>
    <w:multiLevelType w:val="multilevel"/>
    <w:tmpl w:val="D998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2904ED"/>
    <w:multiLevelType w:val="multilevel"/>
    <w:tmpl w:val="5DEE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4D5676"/>
    <w:multiLevelType w:val="hybridMultilevel"/>
    <w:tmpl w:val="82E2BC6A"/>
    <w:lvl w:ilvl="0" w:tplc="99C0C8D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748473A8">
      <w:start w:val="1"/>
      <w:numFmt w:val="bullet"/>
      <w:lvlText w:val="o"/>
      <w:lvlJc w:val="left"/>
      <w:pPr>
        <w:ind w:left="1021" w:hanging="17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9" w15:restartNumberingAfterBreak="0">
    <w:nsid w:val="34305459"/>
    <w:multiLevelType w:val="hybridMultilevel"/>
    <w:tmpl w:val="55C62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273615"/>
    <w:multiLevelType w:val="multilevel"/>
    <w:tmpl w:val="E98C4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5E3FF5"/>
    <w:multiLevelType w:val="multilevel"/>
    <w:tmpl w:val="BD7E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F434EA"/>
    <w:multiLevelType w:val="hybridMultilevel"/>
    <w:tmpl w:val="5F084374"/>
    <w:lvl w:ilvl="0" w:tplc="283020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B4395"/>
    <w:multiLevelType w:val="multilevel"/>
    <w:tmpl w:val="FAE4A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3E138A"/>
    <w:multiLevelType w:val="multilevel"/>
    <w:tmpl w:val="B800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393CB6"/>
    <w:multiLevelType w:val="hybridMultilevel"/>
    <w:tmpl w:val="7B642688"/>
    <w:lvl w:ilvl="0" w:tplc="E1A87802">
      <w:start w:val="1"/>
      <w:numFmt w:val="bullet"/>
      <w:pStyle w:val="8DONTs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B82F93"/>
    <w:multiLevelType w:val="multilevel"/>
    <w:tmpl w:val="985E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7F459E"/>
    <w:multiLevelType w:val="hybridMultilevel"/>
    <w:tmpl w:val="13A62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C32EC"/>
    <w:multiLevelType w:val="hybridMultilevel"/>
    <w:tmpl w:val="756895CE"/>
    <w:lvl w:ilvl="0" w:tplc="040C927C">
      <w:start w:val="1"/>
      <w:numFmt w:val="bullet"/>
      <w:lvlText w:val="o"/>
      <w:lvlJc w:val="left"/>
      <w:pPr>
        <w:ind w:left="907" w:hanging="17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9" w15:restartNumberingAfterBreak="0">
    <w:nsid w:val="5DF84242"/>
    <w:multiLevelType w:val="hybridMultilevel"/>
    <w:tmpl w:val="E78A3AD2"/>
    <w:lvl w:ilvl="0" w:tplc="EC2E290A">
      <w:start w:val="1"/>
      <w:numFmt w:val="bullet"/>
      <w:pStyle w:val="Tablecopybulletedlevel2"/>
      <w:lvlText w:val="o"/>
      <w:lvlJc w:val="left"/>
      <w:pPr>
        <w:ind w:left="907" w:hanging="17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0" w15:restartNumberingAfterBreak="0">
    <w:nsid w:val="5F5F0519"/>
    <w:multiLevelType w:val="hybridMultilevel"/>
    <w:tmpl w:val="8A485852"/>
    <w:lvl w:ilvl="0" w:tplc="9BEE92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FA3C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3C1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0E9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66B4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8A83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7CA6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BE3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4819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6194F"/>
    <w:multiLevelType w:val="multilevel"/>
    <w:tmpl w:val="3F004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293C24"/>
    <w:multiLevelType w:val="multilevel"/>
    <w:tmpl w:val="BD20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997D81"/>
    <w:multiLevelType w:val="hybridMultilevel"/>
    <w:tmpl w:val="1546A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F4749"/>
    <w:multiLevelType w:val="hybridMultilevel"/>
    <w:tmpl w:val="081EA07C"/>
    <w:lvl w:ilvl="0" w:tplc="50543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67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DE1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BEB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18C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4CCB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89A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8A7C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4430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C6DF7"/>
    <w:multiLevelType w:val="multilevel"/>
    <w:tmpl w:val="C3B2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534B6"/>
    <w:multiLevelType w:val="hybridMultilevel"/>
    <w:tmpl w:val="94BA0ABC"/>
    <w:lvl w:ilvl="0" w:tplc="610A31CA">
      <w:start w:val="1"/>
      <w:numFmt w:val="bullet"/>
      <w:pStyle w:val="Subheadwithpointer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823425"/>
    <w:multiLevelType w:val="multilevel"/>
    <w:tmpl w:val="4AE4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400AA4"/>
    <w:multiLevelType w:val="hybridMultilevel"/>
    <w:tmpl w:val="DEE0C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1262833134">
    <w:abstractNumId w:val="30"/>
  </w:num>
  <w:num w:numId="2" w16cid:durableId="925848899">
    <w:abstractNumId w:val="34"/>
  </w:num>
  <w:num w:numId="3" w16cid:durableId="78866488">
    <w:abstractNumId w:val="36"/>
  </w:num>
  <w:num w:numId="4" w16cid:durableId="132912347">
    <w:abstractNumId w:val="3"/>
  </w:num>
  <w:num w:numId="5" w16cid:durableId="1300190292">
    <w:abstractNumId w:val="25"/>
  </w:num>
  <w:num w:numId="6" w16cid:durableId="1366323584">
    <w:abstractNumId w:val="37"/>
  </w:num>
  <w:num w:numId="7" w16cid:durableId="132990391">
    <w:abstractNumId w:val="1"/>
  </w:num>
  <w:num w:numId="8" w16cid:durableId="840661903">
    <w:abstractNumId w:val="11"/>
  </w:num>
  <w:num w:numId="9" w16cid:durableId="1728068479">
    <w:abstractNumId w:val="2"/>
  </w:num>
  <w:num w:numId="10" w16cid:durableId="1210990433">
    <w:abstractNumId w:val="6"/>
  </w:num>
  <w:num w:numId="11" w16cid:durableId="745226125">
    <w:abstractNumId w:val="40"/>
  </w:num>
  <w:num w:numId="12" w16cid:durableId="1476609645">
    <w:abstractNumId w:val="25"/>
  </w:num>
  <w:num w:numId="13" w16cid:durableId="253632321">
    <w:abstractNumId w:val="3"/>
  </w:num>
  <w:num w:numId="14" w16cid:durableId="1116875215">
    <w:abstractNumId w:val="40"/>
  </w:num>
  <w:num w:numId="15" w16cid:durableId="408311291">
    <w:abstractNumId w:val="36"/>
  </w:num>
  <w:num w:numId="16" w16cid:durableId="969746952">
    <w:abstractNumId w:val="37"/>
  </w:num>
  <w:num w:numId="17" w16cid:durableId="980306472">
    <w:abstractNumId w:val="2"/>
  </w:num>
  <w:num w:numId="18" w16cid:durableId="408235177">
    <w:abstractNumId w:val="6"/>
  </w:num>
  <w:num w:numId="19" w16cid:durableId="358967232">
    <w:abstractNumId w:val="27"/>
  </w:num>
  <w:num w:numId="20" w16cid:durableId="259486596">
    <w:abstractNumId w:val="22"/>
  </w:num>
  <w:num w:numId="21" w16cid:durableId="1873684299">
    <w:abstractNumId w:val="33"/>
  </w:num>
  <w:num w:numId="22" w16cid:durableId="504708702">
    <w:abstractNumId w:val="0"/>
  </w:num>
  <w:num w:numId="23" w16cid:durableId="1825198539">
    <w:abstractNumId w:val="9"/>
  </w:num>
  <w:num w:numId="24" w16cid:durableId="459618132">
    <w:abstractNumId w:val="18"/>
  </w:num>
  <w:num w:numId="25" w16cid:durableId="1251154678">
    <w:abstractNumId w:val="28"/>
  </w:num>
  <w:num w:numId="26" w16cid:durableId="123239533">
    <w:abstractNumId w:val="29"/>
  </w:num>
  <w:num w:numId="27" w16cid:durableId="1159732657">
    <w:abstractNumId w:val="39"/>
  </w:num>
  <w:num w:numId="28" w16cid:durableId="1055272391">
    <w:abstractNumId w:val="40"/>
  </w:num>
  <w:num w:numId="29" w16cid:durableId="1694918028">
    <w:abstractNumId w:val="40"/>
  </w:num>
  <w:num w:numId="30" w16cid:durableId="1808622716">
    <w:abstractNumId w:val="26"/>
  </w:num>
  <w:num w:numId="31" w16cid:durableId="995573677">
    <w:abstractNumId w:val="20"/>
  </w:num>
  <w:num w:numId="32" w16cid:durableId="36324542">
    <w:abstractNumId w:val="32"/>
  </w:num>
  <w:num w:numId="33" w16cid:durableId="1656762784">
    <w:abstractNumId w:val="7"/>
  </w:num>
  <w:num w:numId="34" w16cid:durableId="87892257">
    <w:abstractNumId w:val="5"/>
  </w:num>
  <w:num w:numId="35" w16cid:durableId="614213620">
    <w:abstractNumId w:val="16"/>
  </w:num>
  <w:num w:numId="36" w16cid:durableId="1729500717">
    <w:abstractNumId w:val="10"/>
  </w:num>
  <w:num w:numId="37" w16cid:durableId="1736659193">
    <w:abstractNumId w:val="31"/>
  </w:num>
  <w:num w:numId="38" w16cid:durableId="341395489">
    <w:abstractNumId w:val="15"/>
  </w:num>
  <w:num w:numId="39" w16cid:durableId="1880971627">
    <w:abstractNumId w:val="21"/>
  </w:num>
  <w:num w:numId="40" w16cid:durableId="581840964">
    <w:abstractNumId w:val="14"/>
  </w:num>
  <w:num w:numId="41" w16cid:durableId="1435664365">
    <w:abstractNumId w:val="23"/>
  </w:num>
  <w:num w:numId="42" w16cid:durableId="2038003689">
    <w:abstractNumId w:val="38"/>
  </w:num>
  <w:num w:numId="43" w16cid:durableId="2016222897">
    <w:abstractNumId w:val="4"/>
  </w:num>
  <w:num w:numId="44" w16cid:durableId="454059357">
    <w:abstractNumId w:val="35"/>
  </w:num>
  <w:num w:numId="45" w16cid:durableId="1984037545">
    <w:abstractNumId w:val="24"/>
  </w:num>
  <w:num w:numId="46" w16cid:durableId="1279414343">
    <w:abstractNumId w:val="17"/>
  </w:num>
  <w:num w:numId="47" w16cid:durableId="730930087">
    <w:abstractNumId w:val="12"/>
  </w:num>
  <w:num w:numId="48" w16cid:durableId="2039550576">
    <w:abstractNumId w:val="8"/>
  </w:num>
  <w:num w:numId="49" w16cid:durableId="326789254">
    <w:abstractNumId w:val="19"/>
  </w:num>
  <w:num w:numId="50" w16cid:durableId="546263929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hideSpellingErrors/>
  <w:hideGrammaticalErrors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41F"/>
    <w:rsid w:val="000023D3"/>
    <w:rsid w:val="00002ABE"/>
    <w:rsid w:val="00003492"/>
    <w:rsid w:val="00004AAF"/>
    <w:rsid w:val="000102F6"/>
    <w:rsid w:val="000109A5"/>
    <w:rsid w:val="00015B1A"/>
    <w:rsid w:val="00016786"/>
    <w:rsid w:val="00020B08"/>
    <w:rsid w:val="0002254B"/>
    <w:rsid w:val="00026691"/>
    <w:rsid w:val="000275FE"/>
    <w:rsid w:val="00030B5F"/>
    <w:rsid w:val="000324E1"/>
    <w:rsid w:val="00034CEE"/>
    <w:rsid w:val="00035146"/>
    <w:rsid w:val="00044A46"/>
    <w:rsid w:val="00055488"/>
    <w:rsid w:val="00057F42"/>
    <w:rsid w:val="000656FC"/>
    <w:rsid w:val="0007145A"/>
    <w:rsid w:val="00072542"/>
    <w:rsid w:val="00073419"/>
    <w:rsid w:val="00075986"/>
    <w:rsid w:val="00075DA9"/>
    <w:rsid w:val="00082050"/>
    <w:rsid w:val="00090E91"/>
    <w:rsid w:val="00097811"/>
    <w:rsid w:val="000A2FE8"/>
    <w:rsid w:val="000A569F"/>
    <w:rsid w:val="000A5F8E"/>
    <w:rsid w:val="000B0968"/>
    <w:rsid w:val="000B6A89"/>
    <w:rsid w:val="000B77E5"/>
    <w:rsid w:val="000C24DA"/>
    <w:rsid w:val="000C353A"/>
    <w:rsid w:val="000C50CB"/>
    <w:rsid w:val="000D0305"/>
    <w:rsid w:val="000E5083"/>
    <w:rsid w:val="000F11AE"/>
    <w:rsid w:val="000F5932"/>
    <w:rsid w:val="00101156"/>
    <w:rsid w:val="00110BCA"/>
    <w:rsid w:val="00114EBB"/>
    <w:rsid w:val="0012008C"/>
    <w:rsid w:val="001201E4"/>
    <w:rsid w:val="00124228"/>
    <w:rsid w:val="00131AA2"/>
    <w:rsid w:val="001357C9"/>
    <w:rsid w:val="00137CAD"/>
    <w:rsid w:val="0014379C"/>
    <w:rsid w:val="00143BF5"/>
    <w:rsid w:val="001453DC"/>
    <w:rsid w:val="0014712F"/>
    <w:rsid w:val="0015351D"/>
    <w:rsid w:val="00154026"/>
    <w:rsid w:val="001571A9"/>
    <w:rsid w:val="001574D7"/>
    <w:rsid w:val="00163F41"/>
    <w:rsid w:val="0017045F"/>
    <w:rsid w:val="001775F0"/>
    <w:rsid w:val="00185F7D"/>
    <w:rsid w:val="00192528"/>
    <w:rsid w:val="0019574B"/>
    <w:rsid w:val="001978C4"/>
    <w:rsid w:val="001A3BEA"/>
    <w:rsid w:val="001A4118"/>
    <w:rsid w:val="001A6406"/>
    <w:rsid w:val="001A7BA7"/>
    <w:rsid w:val="001B280E"/>
    <w:rsid w:val="001B55E2"/>
    <w:rsid w:val="001C0FB7"/>
    <w:rsid w:val="001C31C4"/>
    <w:rsid w:val="001D74A6"/>
    <w:rsid w:val="001E3CA3"/>
    <w:rsid w:val="001E58BA"/>
    <w:rsid w:val="001F1B25"/>
    <w:rsid w:val="001F2E8A"/>
    <w:rsid w:val="001F36CE"/>
    <w:rsid w:val="001F409E"/>
    <w:rsid w:val="00205962"/>
    <w:rsid w:val="002266B4"/>
    <w:rsid w:val="00226B00"/>
    <w:rsid w:val="00232092"/>
    <w:rsid w:val="002349F1"/>
    <w:rsid w:val="00234F86"/>
    <w:rsid w:val="00235450"/>
    <w:rsid w:val="00240657"/>
    <w:rsid w:val="0024B095"/>
    <w:rsid w:val="00251452"/>
    <w:rsid w:val="00252DFF"/>
    <w:rsid w:val="00257D2D"/>
    <w:rsid w:val="00262288"/>
    <w:rsid w:val="00275D5E"/>
    <w:rsid w:val="002770A1"/>
    <w:rsid w:val="00283BD3"/>
    <w:rsid w:val="0028696C"/>
    <w:rsid w:val="00296B7A"/>
    <w:rsid w:val="00297050"/>
    <w:rsid w:val="00297E83"/>
    <w:rsid w:val="002A282E"/>
    <w:rsid w:val="002A2DE3"/>
    <w:rsid w:val="002A4F2A"/>
    <w:rsid w:val="002A5152"/>
    <w:rsid w:val="002B1B14"/>
    <w:rsid w:val="002B416C"/>
    <w:rsid w:val="002C7257"/>
    <w:rsid w:val="002D1AA0"/>
    <w:rsid w:val="002D2DCF"/>
    <w:rsid w:val="002D5047"/>
    <w:rsid w:val="002E0238"/>
    <w:rsid w:val="002E16E7"/>
    <w:rsid w:val="002E5E78"/>
    <w:rsid w:val="002F2EC8"/>
    <w:rsid w:val="002F4E11"/>
    <w:rsid w:val="002F6CA8"/>
    <w:rsid w:val="003015F1"/>
    <w:rsid w:val="00303E0F"/>
    <w:rsid w:val="003041FF"/>
    <w:rsid w:val="003151FA"/>
    <w:rsid w:val="00317011"/>
    <w:rsid w:val="0032085B"/>
    <w:rsid w:val="00323F0B"/>
    <w:rsid w:val="00326044"/>
    <w:rsid w:val="003329AC"/>
    <w:rsid w:val="00333F33"/>
    <w:rsid w:val="0033656D"/>
    <w:rsid w:val="003365A2"/>
    <w:rsid w:val="003450D5"/>
    <w:rsid w:val="0035280C"/>
    <w:rsid w:val="0035508F"/>
    <w:rsid w:val="00356E03"/>
    <w:rsid w:val="00362FAF"/>
    <w:rsid w:val="0036343C"/>
    <w:rsid w:val="003657D2"/>
    <w:rsid w:val="00366514"/>
    <w:rsid w:val="00373316"/>
    <w:rsid w:val="00373C21"/>
    <w:rsid w:val="00375061"/>
    <w:rsid w:val="00386E70"/>
    <w:rsid w:val="00391767"/>
    <w:rsid w:val="00391B26"/>
    <w:rsid w:val="00394D53"/>
    <w:rsid w:val="0039B4AA"/>
    <w:rsid w:val="003A00C9"/>
    <w:rsid w:val="003A553F"/>
    <w:rsid w:val="003B26BD"/>
    <w:rsid w:val="003B2EB4"/>
    <w:rsid w:val="003C1651"/>
    <w:rsid w:val="003C1D02"/>
    <w:rsid w:val="003C329D"/>
    <w:rsid w:val="003C3B6B"/>
    <w:rsid w:val="003C5372"/>
    <w:rsid w:val="003C727D"/>
    <w:rsid w:val="003C7D37"/>
    <w:rsid w:val="003D2431"/>
    <w:rsid w:val="003E12E9"/>
    <w:rsid w:val="003E3CA0"/>
    <w:rsid w:val="003E6415"/>
    <w:rsid w:val="003F2BD9"/>
    <w:rsid w:val="003F5449"/>
    <w:rsid w:val="003F6230"/>
    <w:rsid w:val="003F7A7B"/>
    <w:rsid w:val="003F7EE1"/>
    <w:rsid w:val="00405FB5"/>
    <w:rsid w:val="00406896"/>
    <w:rsid w:val="00407AA4"/>
    <w:rsid w:val="00412144"/>
    <w:rsid w:val="00420164"/>
    <w:rsid w:val="004208D3"/>
    <w:rsid w:val="00423582"/>
    <w:rsid w:val="00425A8F"/>
    <w:rsid w:val="00436B19"/>
    <w:rsid w:val="0046077F"/>
    <w:rsid w:val="00465755"/>
    <w:rsid w:val="0047188D"/>
    <w:rsid w:val="00471B81"/>
    <w:rsid w:val="004750A7"/>
    <w:rsid w:val="004801E5"/>
    <w:rsid w:val="00482791"/>
    <w:rsid w:val="00482BB6"/>
    <w:rsid w:val="00492175"/>
    <w:rsid w:val="004944EE"/>
    <w:rsid w:val="004A26EB"/>
    <w:rsid w:val="004A3D1C"/>
    <w:rsid w:val="004B05BB"/>
    <w:rsid w:val="004B3C9A"/>
    <w:rsid w:val="004B48B0"/>
    <w:rsid w:val="004C21FB"/>
    <w:rsid w:val="004C76A7"/>
    <w:rsid w:val="004D067F"/>
    <w:rsid w:val="004D6863"/>
    <w:rsid w:val="004D7375"/>
    <w:rsid w:val="004E0079"/>
    <w:rsid w:val="004E1AF9"/>
    <w:rsid w:val="004E1C5C"/>
    <w:rsid w:val="004E2FCC"/>
    <w:rsid w:val="004F111A"/>
    <w:rsid w:val="004F463D"/>
    <w:rsid w:val="004F50AC"/>
    <w:rsid w:val="00510ED3"/>
    <w:rsid w:val="005110CC"/>
    <w:rsid w:val="00511989"/>
    <w:rsid w:val="00511BBF"/>
    <w:rsid w:val="00512916"/>
    <w:rsid w:val="00514F60"/>
    <w:rsid w:val="005156A1"/>
    <w:rsid w:val="0051667A"/>
    <w:rsid w:val="00516798"/>
    <w:rsid w:val="00520B68"/>
    <w:rsid w:val="00520BBA"/>
    <w:rsid w:val="00522F69"/>
    <w:rsid w:val="00531C8C"/>
    <w:rsid w:val="00543807"/>
    <w:rsid w:val="00543D26"/>
    <w:rsid w:val="00552702"/>
    <w:rsid w:val="00552F2E"/>
    <w:rsid w:val="00554EBE"/>
    <w:rsid w:val="005601D2"/>
    <w:rsid w:val="00561868"/>
    <w:rsid w:val="00564CD3"/>
    <w:rsid w:val="005720DE"/>
    <w:rsid w:val="00573834"/>
    <w:rsid w:val="005741E3"/>
    <w:rsid w:val="00575AB4"/>
    <w:rsid w:val="00584A10"/>
    <w:rsid w:val="0058699F"/>
    <w:rsid w:val="00587216"/>
    <w:rsid w:val="00590890"/>
    <w:rsid w:val="00597ED1"/>
    <w:rsid w:val="005A67E0"/>
    <w:rsid w:val="005A7B64"/>
    <w:rsid w:val="005B0355"/>
    <w:rsid w:val="005B1D35"/>
    <w:rsid w:val="005B3065"/>
    <w:rsid w:val="005B4650"/>
    <w:rsid w:val="005B76ED"/>
    <w:rsid w:val="005B7ADF"/>
    <w:rsid w:val="005C07D2"/>
    <w:rsid w:val="005D0633"/>
    <w:rsid w:val="005D2C93"/>
    <w:rsid w:val="005D6B33"/>
    <w:rsid w:val="005E68CF"/>
    <w:rsid w:val="005E72D9"/>
    <w:rsid w:val="005E7A73"/>
    <w:rsid w:val="005F0CE4"/>
    <w:rsid w:val="006018FD"/>
    <w:rsid w:val="006111C1"/>
    <w:rsid w:val="006136AF"/>
    <w:rsid w:val="00613C2D"/>
    <w:rsid w:val="0061431D"/>
    <w:rsid w:val="0062626B"/>
    <w:rsid w:val="00626EDA"/>
    <w:rsid w:val="00627C86"/>
    <w:rsid w:val="00633EF9"/>
    <w:rsid w:val="00635838"/>
    <w:rsid w:val="00642920"/>
    <w:rsid w:val="0064332F"/>
    <w:rsid w:val="006509AB"/>
    <w:rsid w:val="00652D5A"/>
    <w:rsid w:val="00653CF4"/>
    <w:rsid w:val="0065667D"/>
    <w:rsid w:val="00676698"/>
    <w:rsid w:val="00680CD2"/>
    <w:rsid w:val="00682DDB"/>
    <w:rsid w:val="00684923"/>
    <w:rsid w:val="0068524F"/>
    <w:rsid w:val="006932D2"/>
    <w:rsid w:val="006961B9"/>
    <w:rsid w:val="006A30A7"/>
    <w:rsid w:val="006A44FE"/>
    <w:rsid w:val="006A46C5"/>
    <w:rsid w:val="006B3948"/>
    <w:rsid w:val="006C2A84"/>
    <w:rsid w:val="006D0288"/>
    <w:rsid w:val="006D2F32"/>
    <w:rsid w:val="006D4D43"/>
    <w:rsid w:val="006E032B"/>
    <w:rsid w:val="006E4614"/>
    <w:rsid w:val="006E5C14"/>
    <w:rsid w:val="006F5059"/>
    <w:rsid w:val="006F569D"/>
    <w:rsid w:val="006F7E8A"/>
    <w:rsid w:val="007018A4"/>
    <w:rsid w:val="007070A1"/>
    <w:rsid w:val="00707389"/>
    <w:rsid w:val="00707965"/>
    <w:rsid w:val="0071061F"/>
    <w:rsid w:val="00711531"/>
    <w:rsid w:val="00714051"/>
    <w:rsid w:val="00720ECE"/>
    <w:rsid w:val="00723792"/>
    <w:rsid w:val="007255F3"/>
    <w:rsid w:val="00725800"/>
    <w:rsid w:val="0072620F"/>
    <w:rsid w:val="007265F8"/>
    <w:rsid w:val="007316DA"/>
    <w:rsid w:val="007342CF"/>
    <w:rsid w:val="00735B7D"/>
    <w:rsid w:val="00740AC8"/>
    <w:rsid w:val="0075013D"/>
    <w:rsid w:val="00750B7B"/>
    <w:rsid w:val="0076458E"/>
    <w:rsid w:val="00766AE8"/>
    <w:rsid w:val="007711B9"/>
    <w:rsid w:val="00771A21"/>
    <w:rsid w:val="00771EF8"/>
    <w:rsid w:val="00774FA9"/>
    <w:rsid w:val="00777ECB"/>
    <w:rsid w:val="0078404A"/>
    <w:rsid w:val="00784FAD"/>
    <w:rsid w:val="00787598"/>
    <w:rsid w:val="007A43B6"/>
    <w:rsid w:val="007B37A1"/>
    <w:rsid w:val="007B6776"/>
    <w:rsid w:val="007C1002"/>
    <w:rsid w:val="007C2E92"/>
    <w:rsid w:val="007C5AC9"/>
    <w:rsid w:val="007C6624"/>
    <w:rsid w:val="007C6BE1"/>
    <w:rsid w:val="007D117C"/>
    <w:rsid w:val="007D268D"/>
    <w:rsid w:val="007D5F4A"/>
    <w:rsid w:val="007D7FBA"/>
    <w:rsid w:val="007E217D"/>
    <w:rsid w:val="007E38F3"/>
    <w:rsid w:val="007E6128"/>
    <w:rsid w:val="007F205D"/>
    <w:rsid w:val="007F2BCC"/>
    <w:rsid w:val="007F2F4C"/>
    <w:rsid w:val="007F3B31"/>
    <w:rsid w:val="007F788B"/>
    <w:rsid w:val="00801878"/>
    <w:rsid w:val="00804445"/>
    <w:rsid w:val="00805A94"/>
    <w:rsid w:val="008073C8"/>
    <w:rsid w:val="0080784C"/>
    <w:rsid w:val="00807B46"/>
    <w:rsid w:val="008104E5"/>
    <w:rsid w:val="00811617"/>
    <w:rsid w:val="008116A6"/>
    <w:rsid w:val="00817C97"/>
    <w:rsid w:val="00820858"/>
    <w:rsid w:val="00825B4D"/>
    <w:rsid w:val="00826EF6"/>
    <w:rsid w:val="00826F25"/>
    <w:rsid w:val="008339DD"/>
    <w:rsid w:val="008379B4"/>
    <w:rsid w:val="00837C40"/>
    <w:rsid w:val="0084420D"/>
    <w:rsid w:val="008472C3"/>
    <w:rsid w:val="0085005E"/>
    <w:rsid w:val="00853265"/>
    <w:rsid w:val="0086280A"/>
    <w:rsid w:val="00866DAF"/>
    <w:rsid w:val="00870D3C"/>
    <w:rsid w:val="0087154B"/>
    <w:rsid w:val="008742E2"/>
    <w:rsid w:val="00874C73"/>
    <w:rsid w:val="0087582F"/>
    <w:rsid w:val="00875E0D"/>
    <w:rsid w:val="00877394"/>
    <w:rsid w:val="00882DDB"/>
    <w:rsid w:val="00882DE1"/>
    <w:rsid w:val="008853F2"/>
    <w:rsid w:val="008941E7"/>
    <w:rsid w:val="00894CDF"/>
    <w:rsid w:val="008A024D"/>
    <w:rsid w:val="008A37EC"/>
    <w:rsid w:val="008A77ED"/>
    <w:rsid w:val="008B0AAC"/>
    <w:rsid w:val="008B4972"/>
    <w:rsid w:val="008B6C08"/>
    <w:rsid w:val="008B6E74"/>
    <w:rsid w:val="008C1253"/>
    <w:rsid w:val="008C48F4"/>
    <w:rsid w:val="008D02C7"/>
    <w:rsid w:val="008D34CA"/>
    <w:rsid w:val="008E6F3F"/>
    <w:rsid w:val="008F3066"/>
    <w:rsid w:val="008F433C"/>
    <w:rsid w:val="008F73A7"/>
    <w:rsid w:val="008F744A"/>
    <w:rsid w:val="00907684"/>
    <w:rsid w:val="009122BB"/>
    <w:rsid w:val="009131E3"/>
    <w:rsid w:val="0091541F"/>
    <w:rsid w:val="00916626"/>
    <w:rsid w:val="00924740"/>
    <w:rsid w:val="0093283F"/>
    <w:rsid w:val="00951FAB"/>
    <w:rsid w:val="0095265D"/>
    <w:rsid w:val="00952D59"/>
    <w:rsid w:val="009626AF"/>
    <w:rsid w:val="00965F88"/>
    <w:rsid w:val="00972125"/>
    <w:rsid w:val="00974102"/>
    <w:rsid w:val="00984F93"/>
    <w:rsid w:val="00990360"/>
    <w:rsid w:val="0099114F"/>
    <w:rsid w:val="0099216F"/>
    <w:rsid w:val="00994E4D"/>
    <w:rsid w:val="009A267F"/>
    <w:rsid w:val="009A448F"/>
    <w:rsid w:val="009A56D1"/>
    <w:rsid w:val="009A5E87"/>
    <w:rsid w:val="009A67D4"/>
    <w:rsid w:val="009B1F2D"/>
    <w:rsid w:val="009B377F"/>
    <w:rsid w:val="009B5BCA"/>
    <w:rsid w:val="009C6703"/>
    <w:rsid w:val="009C7466"/>
    <w:rsid w:val="009D1474"/>
    <w:rsid w:val="009D1DA9"/>
    <w:rsid w:val="009E331F"/>
    <w:rsid w:val="009E5180"/>
    <w:rsid w:val="009E5721"/>
    <w:rsid w:val="009F66A8"/>
    <w:rsid w:val="00A00E45"/>
    <w:rsid w:val="00A04EF6"/>
    <w:rsid w:val="00A06F34"/>
    <w:rsid w:val="00A21262"/>
    <w:rsid w:val="00A22E6C"/>
    <w:rsid w:val="00A32643"/>
    <w:rsid w:val="00A36924"/>
    <w:rsid w:val="00A442C5"/>
    <w:rsid w:val="00A466EE"/>
    <w:rsid w:val="00A5066B"/>
    <w:rsid w:val="00A51724"/>
    <w:rsid w:val="00A540E1"/>
    <w:rsid w:val="00A55643"/>
    <w:rsid w:val="00A5671F"/>
    <w:rsid w:val="00A57B1C"/>
    <w:rsid w:val="00A620D9"/>
    <w:rsid w:val="00A62B49"/>
    <w:rsid w:val="00A72F3F"/>
    <w:rsid w:val="00A74AEB"/>
    <w:rsid w:val="00A76F1F"/>
    <w:rsid w:val="00A8142C"/>
    <w:rsid w:val="00A82BE8"/>
    <w:rsid w:val="00A84B02"/>
    <w:rsid w:val="00A862ED"/>
    <w:rsid w:val="00A870FE"/>
    <w:rsid w:val="00A90A7C"/>
    <w:rsid w:val="00A9368F"/>
    <w:rsid w:val="00A95C5E"/>
    <w:rsid w:val="00AA27A2"/>
    <w:rsid w:val="00AA6E73"/>
    <w:rsid w:val="00AB0B7C"/>
    <w:rsid w:val="00AB112E"/>
    <w:rsid w:val="00AB1CC5"/>
    <w:rsid w:val="00AC1D0F"/>
    <w:rsid w:val="00AC267D"/>
    <w:rsid w:val="00AD3666"/>
    <w:rsid w:val="00AD407A"/>
    <w:rsid w:val="00AD4706"/>
    <w:rsid w:val="00AD6475"/>
    <w:rsid w:val="00AD6B20"/>
    <w:rsid w:val="00AD7961"/>
    <w:rsid w:val="00AD7DC8"/>
    <w:rsid w:val="00AE22AE"/>
    <w:rsid w:val="00AE5667"/>
    <w:rsid w:val="00AF0F5D"/>
    <w:rsid w:val="00AF3064"/>
    <w:rsid w:val="00AF38F7"/>
    <w:rsid w:val="00B17404"/>
    <w:rsid w:val="00B2186D"/>
    <w:rsid w:val="00B24E8C"/>
    <w:rsid w:val="00B30B72"/>
    <w:rsid w:val="00B31218"/>
    <w:rsid w:val="00B32DB7"/>
    <w:rsid w:val="00B375A3"/>
    <w:rsid w:val="00B4263C"/>
    <w:rsid w:val="00B4738B"/>
    <w:rsid w:val="00B527C4"/>
    <w:rsid w:val="00B5559F"/>
    <w:rsid w:val="00B614E9"/>
    <w:rsid w:val="00B61796"/>
    <w:rsid w:val="00B63367"/>
    <w:rsid w:val="00B6643D"/>
    <w:rsid w:val="00B664A3"/>
    <w:rsid w:val="00B6679E"/>
    <w:rsid w:val="00B717A9"/>
    <w:rsid w:val="00B73F5B"/>
    <w:rsid w:val="00B740D2"/>
    <w:rsid w:val="00B74FB4"/>
    <w:rsid w:val="00B771D2"/>
    <w:rsid w:val="00B776CE"/>
    <w:rsid w:val="00B83082"/>
    <w:rsid w:val="00B846C2"/>
    <w:rsid w:val="00B87C16"/>
    <w:rsid w:val="00B95E48"/>
    <w:rsid w:val="00B95F60"/>
    <w:rsid w:val="00BA0550"/>
    <w:rsid w:val="00BA463E"/>
    <w:rsid w:val="00BB0812"/>
    <w:rsid w:val="00BB13D1"/>
    <w:rsid w:val="00BB22ED"/>
    <w:rsid w:val="00BB38B6"/>
    <w:rsid w:val="00BB761A"/>
    <w:rsid w:val="00BC6024"/>
    <w:rsid w:val="00BD01C9"/>
    <w:rsid w:val="00BE2BC0"/>
    <w:rsid w:val="00BE3BE4"/>
    <w:rsid w:val="00BE3E54"/>
    <w:rsid w:val="00BF1295"/>
    <w:rsid w:val="00BF4E3B"/>
    <w:rsid w:val="00BF6201"/>
    <w:rsid w:val="00BF7150"/>
    <w:rsid w:val="00BF752B"/>
    <w:rsid w:val="00C0511D"/>
    <w:rsid w:val="00C10061"/>
    <w:rsid w:val="00C1608D"/>
    <w:rsid w:val="00C164A4"/>
    <w:rsid w:val="00C224F4"/>
    <w:rsid w:val="00C23C36"/>
    <w:rsid w:val="00C24FE2"/>
    <w:rsid w:val="00C261A8"/>
    <w:rsid w:val="00C26367"/>
    <w:rsid w:val="00C27766"/>
    <w:rsid w:val="00C3023E"/>
    <w:rsid w:val="00C32F37"/>
    <w:rsid w:val="00C452F7"/>
    <w:rsid w:val="00C4731F"/>
    <w:rsid w:val="00C50413"/>
    <w:rsid w:val="00C51C6A"/>
    <w:rsid w:val="00C62499"/>
    <w:rsid w:val="00C70DBD"/>
    <w:rsid w:val="00C71DCF"/>
    <w:rsid w:val="00C71F6E"/>
    <w:rsid w:val="00C75A07"/>
    <w:rsid w:val="00C76032"/>
    <w:rsid w:val="00C76F5C"/>
    <w:rsid w:val="00C77EBC"/>
    <w:rsid w:val="00C804F5"/>
    <w:rsid w:val="00C8314B"/>
    <w:rsid w:val="00C849A1"/>
    <w:rsid w:val="00C91F46"/>
    <w:rsid w:val="00CA1CA2"/>
    <w:rsid w:val="00CA28D3"/>
    <w:rsid w:val="00CA3075"/>
    <w:rsid w:val="00CC4C26"/>
    <w:rsid w:val="00CC52A8"/>
    <w:rsid w:val="00CC53BA"/>
    <w:rsid w:val="00CC7BB3"/>
    <w:rsid w:val="00CD0A05"/>
    <w:rsid w:val="00CD23C4"/>
    <w:rsid w:val="00CD2BC6"/>
    <w:rsid w:val="00CD3F1D"/>
    <w:rsid w:val="00CD5012"/>
    <w:rsid w:val="00CE50B5"/>
    <w:rsid w:val="00CE6705"/>
    <w:rsid w:val="00CF553F"/>
    <w:rsid w:val="00CF697A"/>
    <w:rsid w:val="00D017B3"/>
    <w:rsid w:val="00D0293F"/>
    <w:rsid w:val="00D1138F"/>
    <w:rsid w:val="00D11C7E"/>
    <w:rsid w:val="00D15765"/>
    <w:rsid w:val="00D348DE"/>
    <w:rsid w:val="00D415E1"/>
    <w:rsid w:val="00D508B4"/>
    <w:rsid w:val="00D57092"/>
    <w:rsid w:val="00D60576"/>
    <w:rsid w:val="00D62EFB"/>
    <w:rsid w:val="00D71217"/>
    <w:rsid w:val="00D86752"/>
    <w:rsid w:val="00D86F36"/>
    <w:rsid w:val="00D95FA0"/>
    <w:rsid w:val="00D96AC0"/>
    <w:rsid w:val="00DA43DE"/>
    <w:rsid w:val="00DA5725"/>
    <w:rsid w:val="00DA7F11"/>
    <w:rsid w:val="00DA7F3C"/>
    <w:rsid w:val="00DB121D"/>
    <w:rsid w:val="00DB7D9D"/>
    <w:rsid w:val="00DC00F5"/>
    <w:rsid w:val="00DC0A2C"/>
    <w:rsid w:val="00DC28D6"/>
    <w:rsid w:val="00DC583F"/>
    <w:rsid w:val="00DC5FAC"/>
    <w:rsid w:val="00DD4493"/>
    <w:rsid w:val="00DD7CE7"/>
    <w:rsid w:val="00DE06DB"/>
    <w:rsid w:val="00DE5092"/>
    <w:rsid w:val="00DF07A8"/>
    <w:rsid w:val="00DF5B17"/>
    <w:rsid w:val="00DF5DFE"/>
    <w:rsid w:val="00DF66B4"/>
    <w:rsid w:val="00DF7B5D"/>
    <w:rsid w:val="00DF7CCD"/>
    <w:rsid w:val="00E00085"/>
    <w:rsid w:val="00E065D8"/>
    <w:rsid w:val="00E2442D"/>
    <w:rsid w:val="00E24FDF"/>
    <w:rsid w:val="00E3210F"/>
    <w:rsid w:val="00E32AB9"/>
    <w:rsid w:val="00E41D53"/>
    <w:rsid w:val="00E47129"/>
    <w:rsid w:val="00E47822"/>
    <w:rsid w:val="00E50020"/>
    <w:rsid w:val="00E55154"/>
    <w:rsid w:val="00E56DA9"/>
    <w:rsid w:val="00E647DF"/>
    <w:rsid w:val="00E655D7"/>
    <w:rsid w:val="00E763E4"/>
    <w:rsid w:val="00E82606"/>
    <w:rsid w:val="00E836C0"/>
    <w:rsid w:val="00E906DF"/>
    <w:rsid w:val="00E9136B"/>
    <w:rsid w:val="00E97108"/>
    <w:rsid w:val="00EA2F4D"/>
    <w:rsid w:val="00EA3CAB"/>
    <w:rsid w:val="00EB235F"/>
    <w:rsid w:val="00EB5448"/>
    <w:rsid w:val="00EC5466"/>
    <w:rsid w:val="00ED13EE"/>
    <w:rsid w:val="00ED5CED"/>
    <w:rsid w:val="00ED71FB"/>
    <w:rsid w:val="00EE0E60"/>
    <w:rsid w:val="00EE66E9"/>
    <w:rsid w:val="00EE72C5"/>
    <w:rsid w:val="00EF22F0"/>
    <w:rsid w:val="00EF631F"/>
    <w:rsid w:val="00F00A23"/>
    <w:rsid w:val="00F02A4E"/>
    <w:rsid w:val="00F05015"/>
    <w:rsid w:val="00F069E0"/>
    <w:rsid w:val="00F1038E"/>
    <w:rsid w:val="00F139E0"/>
    <w:rsid w:val="00F170FC"/>
    <w:rsid w:val="00F27153"/>
    <w:rsid w:val="00F312A7"/>
    <w:rsid w:val="00F33DA4"/>
    <w:rsid w:val="00F34570"/>
    <w:rsid w:val="00F41577"/>
    <w:rsid w:val="00F519DC"/>
    <w:rsid w:val="00F534D7"/>
    <w:rsid w:val="00F553E7"/>
    <w:rsid w:val="00F7585C"/>
    <w:rsid w:val="00F76A11"/>
    <w:rsid w:val="00F775A9"/>
    <w:rsid w:val="00F77C20"/>
    <w:rsid w:val="00F805AB"/>
    <w:rsid w:val="00F82220"/>
    <w:rsid w:val="00F8253B"/>
    <w:rsid w:val="00F83649"/>
    <w:rsid w:val="00F84228"/>
    <w:rsid w:val="00F84721"/>
    <w:rsid w:val="00F900E0"/>
    <w:rsid w:val="00F9563C"/>
    <w:rsid w:val="00F97695"/>
    <w:rsid w:val="00FA4EC5"/>
    <w:rsid w:val="00FA519E"/>
    <w:rsid w:val="00FB0396"/>
    <w:rsid w:val="00FB0A96"/>
    <w:rsid w:val="00FB38FC"/>
    <w:rsid w:val="00FB3B8B"/>
    <w:rsid w:val="00FB50D7"/>
    <w:rsid w:val="00FB6D83"/>
    <w:rsid w:val="00FC1E45"/>
    <w:rsid w:val="00FC259F"/>
    <w:rsid w:val="00FC5EFD"/>
    <w:rsid w:val="00FD2707"/>
    <w:rsid w:val="00FE2036"/>
    <w:rsid w:val="00FE3F15"/>
    <w:rsid w:val="00FE4FB6"/>
    <w:rsid w:val="00FE55BC"/>
    <w:rsid w:val="00FF592E"/>
    <w:rsid w:val="0388EA32"/>
    <w:rsid w:val="03985849"/>
    <w:rsid w:val="03A838B2"/>
    <w:rsid w:val="04742827"/>
    <w:rsid w:val="04D8A067"/>
    <w:rsid w:val="05F40407"/>
    <w:rsid w:val="06210189"/>
    <w:rsid w:val="06D69D36"/>
    <w:rsid w:val="06E2435A"/>
    <w:rsid w:val="07B1BB96"/>
    <w:rsid w:val="07E12EC3"/>
    <w:rsid w:val="0881D0F3"/>
    <w:rsid w:val="08FE53B3"/>
    <w:rsid w:val="09634B96"/>
    <w:rsid w:val="09778C24"/>
    <w:rsid w:val="09F6FCC6"/>
    <w:rsid w:val="0A9A2414"/>
    <w:rsid w:val="0B56123A"/>
    <w:rsid w:val="0BC2DBAC"/>
    <w:rsid w:val="0C145CEB"/>
    <w:rsid w:val="0C1D527D"/>
    <w:rsid w:val="0DD1C4D6"/>
    <w:rsid w:val="0E854429"/>
    <w:rsid w:val="0EF76B6B"/>
    <w:rsid w:val="0F0F64D8"/>
    <w:rsid w:val="0F16B9EB"/>
    <w:rsid w:val="0F4907E2"/>
    <w:rsid w:val="11096598"/>
    <w:rsid w:val="114647C3"/>
    <w:rsid w:val="11D4261D"/>
    <w:rsid w:val="1265EF73"/>
    <w:rsid w:val="12A535F9"/>
    <w:rsid w:val="13DB4E17"/>
    <w:rsid w:val="1619B8E6"/>
    <w:rsid w:val="162E6E7F"/>
    <w:rsid w:val="1673656E"/>
    <w:rsid w:val="16886983"/>
    <w:rsid w:val="16BFE441"/>
    <w:rsid w:val="187D229E"/>
    <w:rsid w:val="195159A8"/>
    <w:rsid w:val="1A65ECA4"/>
    <w:rsid w:val="1AE25E51"/>
    <w:rsid w:val="1AE40760"/>
    <w:rsid w:val="1C12C606"/>
    <w:rsid w:val="1C2D189D"/>
    <w:rsid w:val="1C5F1208"/>
    <w:rsid w:val="1EE1E9D3"/>
    <w:rsid w:val="1F28064A"/>
    <w:rsid w:val="1FAE4790"/>
    <w:rsid w:val="2123A634"/>
    <w:rsid w:val="21EF0894"/>
    <w:rsid w:val="222ECC4F"/>
    <w:rsid w:val="225FA70C"/>
    <w:rsid w:val="238BCAB1"/>
    <w:rsid w:val="23922FA9"/>
    <w:rsid w:val="2474AD8F"/>
    <w:rsid w:val="24B810F8"/>
    <w:rsid w:val="2529D82F"/>
    <w:rsid w:val="256EA6E5"/>
    <w:rsid w:val="26AE02B7"/>
    <w:rsid w:val="26DB0039"/>
    <w:rsid w:val="2733182F"/>
    <w:rsid w:val="27596E6A"/>
    <w:rsid w:val="282AB66E"/>
    <w:rsid w:val="28AE352D"/>
    <w:rsid w:val="28CEE890"/>
    <w:rsid w:val="2A4A058E"/>
    <w:rsid w:val="2B2A44FA"/>
    <w:rsid w:val="2B9DB31A"/>
    <w:rsid w:val="2C382C69"/>
    <w:rsid w:val="2E079724"/>
    <w:rsid w:val="2E0EDB24"/>
    <w:rsid w:val="2EB0F540"/>
    <w:rsid w:val="30BF1EB9"/>
    <w:rsid w:val="31D75A30"/>
    <w:rsid w:val="32A671CE"/>
    <w:rsid w:val="32F2F0A1"/>
    <w:rsid w:val="33D40C64"/>
    <w:rsid w:val="3532E817"/>
    <w:rsid w:val="365F6545"/>
    <w:rsid w:val="36FC5EFA"/>
    <w:rsid w:val="37D3AB24"/>
    <w:rsid w:val="37FB35A6"/>
    <w:rsid w:val="38382364"/>
    <w:rsid w:val="38C458F7"/>
    <w:rsid w:val="3995889B"/>
    <w:rsid w:val="39970607"/>
    <w:rsid w:val="3A11FA48"/>
    <w:rsid w:val="3C22E648"/>
    <w:rsid w:val="3C2D9FF2"/>
    <w:rsid w:val="3CCC91E5"/>
    <w:rsid w:val="3CF98F67"/>
    <w:rsid w:val="3D97CA1A"/>
    <w:rsid w:val="3DB802AB"/>
    <w:rsid w:val="3DE82856"/>
    <w:rsid w:val="3DFA4D3E"/>
    <w:rsid w:val="3E347458"/>
    <w:rsid w:val="3F2DAA4B"/>
    <w:rsid w:val="3FB1280F"/>
    <w:rsid w:val="41A7F08E"/>
    <w:rsid w:val="426B3B3D"/>
    <w:rsid w:val="43A6A49D"/>
    <w:rsid w:val="44A6CA16"/>
    <w:rsid w:val="451FDC18"/>
    <w:rsid w:val="454CD177"/>
    <w:rsid w:val="45A2DBFF"/>
    <w:rsid w:val="463799B2"/>
    <w:rsid w:val="467D7695"/>
    <w:rsid w:val="46BF3FDB"/>
    <w:rsid w:val="48DA7CC1"/>
    <w:rsid w:val="4975F80F"/>
    <w:rsid w:val="49A2F591"/>
    <w:rsid w:val="4B2BDADE"/>
    <w:rsid w:val="4C30C27D"/>
    <w:rsid w:val="4D98721F"/>
    <w:rsid w:val="4EB12963"/>
    <w:rsid w:val="4F2F8F31"/>
    <w:rsid w:val="4F9E29A3"/>
    <w:rsid w:val="50077D6B"/>
    <w:rsid w:val="527C54CB"/>
    <w:rsid w:val="5394C313"/>
    <w:rsid w:val="53C7941F"/>
    <w:rsid w:val="541134C0"/>
    <w:rsid w:val="543F6A93"/>
    <w:rsid w:val="546B2FC4"/>
    <w:rsid w:val="54DEA1A1"/>
    <w:rsid w:val="556E99F7"/>
    <w:rsid w:val="55D88BB2"/>
    <w:rsid w:val="583C2803"/>
    <w:rsid w:val="58580BA9"/>
    <w:rsid w:val="590A1B81"/>
    <w:rsid w:val="59B06287"/>
    <w:rsid w:val="5AF8C3A9"/>
    <w:rsid w:val="5BEA1B2A"/>
    <w:rsid w:val="5D90BA3D"/>
    <w:rsid w:val="5DDBEE8E"/>
    <w:rsid w:val="5F0C3FFF"/>
    <w:rsid w:val="5F7FB5F9"/>
    <w:rsid w:val="6009D6A8"/>
    <w:rsid w:val="60215448"/>
    <w:rsid w:val="6115173B"/>
    <w:rsid w:val="613A3E5D"/>
    <w:rsid w:val="61505B37"/>
    <w:rsid w:val="61868A5F"/>
    <w:rsid w:val="63A23009"/>
    <w:rsid w:val="642C50B8"/>
    <w:rsid w:val="64D64633"/>
    <w:rsid w:val="6652739E"/>
    <w:rsid w:val="6989AFB9"/>
    <w:rsid w:val="69CB7E7F"/>
    <w:rsid w:val="6BC4A3E3"/>
    <w:rsid w:val="6C806ACB"/>
    <w:rsid w:val="6CC80E16"/>
    <w:rsid w:val="6DD04FB4"/>
    <w:rsid w:val="6EAF612B"/>
    <w:rsid w:val="6F9AD1F1"/>
    <w:rsid w:val="703F6598"/>
    <w:rsid w:val="70444120"/>
    <w:rsid w:val="70BE7193"/>
    <w:rsid w:val="727100DE"/>
    <w:rsid w:val="72E033C3"/>
    <w:rsid w:val="736DCE39"/>
    <w:rsid w:val="74AB7F4E"/>
    <w:rsid w:val="74B30732"/>
    <w:rsid w:val="765708FD"/>
    <w:rsid w:val="765FE094"/>
    <w:rsid w:val="77CE38A1"/>
    <w:rsid w:val="77FE558C"/>
    <w:rsid w:val="78191D62"/>
    <w:rsid w:val="7899FA2A"/>
    <w:rsid w:val="790CFC00"/>
    <w:rsid w:val="7A7C12C3"/>
    <w:rsid w:val="7B58C755"/>
    <w:rsid w:val="7BD44424"/>
    <w:rsid w:val="7BEA3D17"/>
    <w:rsid w:val="7C575EE5"/>
    <w:rsid w:val="7C5C3188"/>
    <w:rsid w:val="7D00C94C"/>
    <w:rsid w:val="7D02788E"/>
    <w:rsid w:val="7DF88336"/>
    <w:rsid w:val="7E8FD09F"/>
    <w:rsid w:val="7F4F8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ACA7B"/>
  <w15:chartTrackingRefBased/>
  <w15:docId w15:val="{A4514C29-49E2-422E-B25E-A1A52A0D6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0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571A9"/>
    <w:pPr>
      <w:spacing w:after="120"/>
    </w:pPr>
    <w:rPr>
      <w:rFonts w:eastAsia="MS Mincho"/>
      <w:szCs w:val="24"/>
    </w:rPr>
  </w:style>
  <w:style w:type="paragraph" w:styleId="Heading1">
    <w:name w:val="heading 1"/>
    <w:aliases w:val="Subhead 1"/>
    <w:basedOn w:val="Normal"/>
    <w:next w:val="6Abstract"/>
    <w:link w:val="Heading1Char"/>
    <w:qFormat/>
    <w:rsid w:val="001571A9"/>
    <w:pPr>
      <w:spacing w:before="120"/>
      <w:outlineLvl w:val="0"/>
    </w:pPr>
    <w:rPr>
      <w:rFonts w:eastAsia="Calibri" w:cs="Arial"/>
      <w:b/>
      <w:sz w:val="28"/>
      <w:szCs w:val="36"/>
      <w:lang w:val="en-GB"/>
    </w:rPr>
  </w:style>
  <w:style w:type="paragraph" w:styleId="Heading2">
    <w:name w:val="heading 2"/>
    <w:basedOn w:val="2Subheadpink"/>
    <w:next w:val="Normal"/>
    <w:link w:val="Heading2Char"/>
    <w:rsid w:val="00B846C2"/>
    <w:pPr>
      <w:keepNext/>
      <w:keepLines/>
      <w:spacing w:before="120"/>
      <w:outlineLvl w:val="1"/>
    </w:pPr>
    <w:rPr>
      <w:rFonts w:eastAsia="Times New Roman" w:cs="Times New Roman"/>
      <w:color w:val="0D1C2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rsid w:val="00B846C2"/>
    <w:pPr>
      <w:keepNext/>
      <w:keepLines/>
      <w:spacing w:before="120"/>
      <w:outlineLvl w:val="2"/>
    </w:pPr>
    <w:rPr>
      <w:rFonts w:eastAsia="MS Gothic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head 1 Char"/>
    <w:link w:val="Heading1"/>
    <w:rsid w:val="001571A9"/>
    <w:rPr>
      <w:rFonts w:eastAsia="Calibri" w:cs="Arial"/>
      <w:b/>
      <w:sz w:val="28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B846C2"/>
    <w:rPr>
      <w:rFonts w:eastAsia="MS Gothic"/>
      <w:b/>
      <w:bCs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46C2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B846C2"/>
    <w:rPr>
      <w:rFonts w:eastAsia="Times New Roman" w:cs="Arial"/>
      <w:color w:val="808080"/>
      <w:sz w:val="16"/>
      <w:szCs w:val="16"/>
      <w:bdr w:val="none" w:sz="0" w:space="0" w:color="auto" w:frame="1"/>
      <w:shd w:val="clear" w:color="auto" w:fill="FFFFFF"/>
      <w:lang w:val="en-US" w:eastAsia="en-US"/>
    </w:rPr>
  </w:style>
  <w:style w:type="character" w:styleId="Hyperlink">
    <w:name w:val="Hyperlink"/>
    <w:uiPriority w:val="99"/>
    <w:unhideWhenUsed/>
    <w:qFormat/>
    <w:rsid w:val="00B846C2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9122BB"/>
  </w:style>
  <w:style w:type="character" w:customStyle="1" w:styleId="Heading2Char">
    <w:name w:val="Heading 2 Char"/>
    <w:link w:val="Heading2"/>
    <w:rsid w:val="00B846C2"/>
    <w:rPr>
      <w:rFonts w:eastAsia="Times New Roman" w:cs="Times New Roman"/>
      <w:b/>
      <w:color w:val="0D1C2F"/>
      <w:sz w:val="24"/>
      <w:szCs w:val="26"/>
      <w:lang w:val="en-US" w:eastAsia="en-US"/>
    </w:rPr>
  </w:style>
  <w:style w:type="paragraph" w:customStyle="1" w:styleId="2Subheadpink">
    <w:name w:val="2 Subhead pink"/>
    <w:next w:val="1bodycopy10pt"/>
    <w:rsid w:val="00B846C2"/>
    <w:pPr>
      <w:spacing w:before="360" w:after="120" w:line="259" w:lineRule="auto"/>
    </w:pPr>
    <w:rPr>
      <w:rFonts w:eastAsia="MS Mincho" w:cs="Arial"/>
      <w:b/>
      <w:color w:val="FF1F64"/>
      <w:sz w:val="32"/>
      <w:szCs w:val="32"/>
    </w:rPr>
  </w:style>
  <w:style w:type="paragraph" w:customStyle="1" w:styleId="SlugTheKey">
    <w:name w:val="Slug The Key"/>
    <w:next w:val="Normal"/>
    <w:rsid w:val="00B846C2"/>
    <w:pPr>
      <w:spacing w:after="160" w:line="259" w:lineRule="auto"/>
      <w:jc w:val="center"/>
    </w:pPr>
    <w:rPr>
      <w:rFonts w:eastAsia="MS Mincho"/>
      <w:caps/>
      <w:color w:val="FFFFFF"/>
      <w:sz w:val="18"/>
      <w:szCs w:val="18"/>
    </w:rPr>
  </w:style>
  <w:style w:type="paragraph" w:customStyle="1" w:styleId="TKheadingpink">
    <w:name w:val="TK heading pink"/>
    <w:next w:val="1bodycopy10pt"/>
    <w:rsid w:val="00B846C2"/>
    <w:pPr>
      <w:suppressAutoHyphens/>
      <w:spacing w:after="480"/>
    </w:pPr>
    <w:rPr>
      <w:rFonts w:eastAsia="MS Mincho"/>
      <w:b/>
      <w:color w:val="FF1F64"/>
      <w:sz w:val="60"/>
      <w:szCs w:val="24"/>
    </w:rPr>
  </w:style>
  <w:style w:type="paragraph" w:customStyle="1" w:styleId="8DONTsbullet">
    <w:name w:val="8 DON'Ts bullet"/>
    <w:basedOn w:val="Normal"/>
    <w:rsid w:val="00B846C2"/>
    <w:pPr>
      <w:numPr>
        <w:numId w:val="5"/>
      </w:numPr>
      <w:suppressAutoHyphens/>
      <w:ind w:right="284"/>
    </w:pPr>
    <w:rPr>
      <w:rFonts w:cs="Arial"/>
      <w:b/>
      <w:sz w:val="24"/>
      <w:szCs w:val="20"/>
    </w:rPr>
  </w:style>
  <w:style w:type="paragraph" w:customStyle="1" w:styleId="7DOsbullet">
    <w:name w:val="7 DOs bullet"/>
    <w:basedOn w:val="Normal"/>
    <w:rsid w:val="00B846C2"/>
    <w:pPr>
      <w:numPr>
        <w:numId w:val="4"/>
      </w:numPr>
      <w:ind w:right="284"/>
    </w:pPr>
    <w:rPr>
      <w:rFonts w:cs="Arial"/>
      <w:b/>
      <w:sz w:val="24"/>
      <w:szCs w:val="20"/>
    </w:rPr>
  </w:style>
  <w:style w:type="paragraph" w:customStyle="1" w:styleId="4Bulletedcopyblue">
    <w:name w:val="4 Bulleted copy blue"/>
    <w:basedOn w:val="Normal"/>
    <w:qFormat/>
    <w:rsid w:val="00BE2BC0"/>
    <w:pPr>
      <w:numPr>
        <w:numId w:val="11"/>
      </w:numPr>
      <w:spacing w:after="60"/>
    </w:pPr>
    <w:rPr>
      <w:rFonts w:cs="Arial"/>
      <w:szCs w:val="20"/>
    </w:rPr>
  </w:style>
  <w:style w:type="paragraph" w:customStyle="1" w:styleId="9Boxheading">
    <w:name w:val="9 Box heading"/>
    <w:basedOn w:val="Normal"/>
    <w:rsid w:val="00B846C2"/>
    <w:rPr>
      <w:b/>
      <w:color w:val="12263F"/>
      <w:sz w:val="24"/>
    </w:rPr>
  </w:style>
  <w:style w:type="paragraph" w:customStyle="1" w:styleId="9Secondbullet">
    <w:name w:val="9 Second bullet"/>
    <w:basedOn w:val="1bodycopy10pt"/>
    <w:link w:val="9SecondbulletChar"/>
    <w:rsid w:val="00B846C2"/>
    <w:pPr>
      <w:numPr>
        <w:numId w:val="3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10ptChar">
    <w:name w:val="1 body copy 10pt Char"/>
    <w:link w:val="1bodycopy10pt"/>
    <w:rsid w:val="009122BB"/>
    <w:rPr>
      <w:rFonts w:eastAsia="MS Mincho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B846C2"/>
    <w:rPr>
      <w:rFonts w:eastAsia="MS Mincho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B846C2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B846C2"/>
    <w:pPr>
      <w:spacing w:after="240" w:line="259" w:lineRule="auto"/>
    </w:pPr>
    <w:rPr>
      <w:rFonts w:eastAsia="MS Mincho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B846C2"/>
    <w:pPr>
      <w:spacing w:after="100"/>
      <w:ind w:left="220"/>
    </w:pPr>
  </w:style>
  <w:style w:type="paragraph" w:customStyle="1" w:styleId="Text">
    <w:name w:val="Text"/>
    <w:basedOn w:val="BodyText"/>
    <w:link w:val="TextChar"/>
    <w:qFormat/>
    <w:rsid w:val="00B846C2"/>
    <w:rPr>
      <w:rFonts w:cs="Arial"/>
      <w:szCs w:val="20"/>
    </w:rPr>
  </w:style>
  <w:style w:type="character" w:customStyle="1" w:styleId="TextChar">
    <w:name w:val="Text Char"/>
    <w:link w:val="Text"/>
    <w:rsid w:val="00B846C2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rsid w:val="00B846C2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B846C2"/>
    <w:rPr>
      <w:rFonts w:eastAsia="MS Mincho" w:cs="Arial"/>
      <w:caps/>
      <w:lang w:val="en-US" w:eastAsia="en-US"/>
    </w:rPr>
  </w:style>
  <w:style w:type="paragraph" w:customStyle="1" w:styleId="Bodycopyitalic">
    <w:name w:val="Body copy italic"/>
    <w:basedOn w:val="Normal"/>
    <w:qFormat/>
    <w:rsid w:val="00B846C2"/>
    <w:pPr>
      <w:ind w:right="284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B8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B846C2"/>
    <w:pPr>
      <w:spacing w:after="0"/>
    </w:pPr>
  </w:style>
  <w:style w:type="character" w:customStyle="1" w:styleId="TableHeadingChar">
    <w:name w:val="TableHeading Char"/>
    <w:link w:val="TableHeading"/>
    <w:rsid w:val="00B846C2"/>
    <w:rPr>
      <w:rFonts w:eastAsia="MS Mincho"/>
      <w:szCs w:val="24"/>
      <w:lang w:val="en-US" w:eastAsia="en-US"/>
    </w:rPr>
  </w:style>
  <w:style w:type="table" w:customStyle="1" w:styleId="TheKeytable">
    <w:name w:val="The Key table"/>
    <w:basedOn w:val="TableNormal"/>
    <w:uiPriority w:val="99"/>
    <w:rsid w:val="00035146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9122BB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B846C2"/>
    <w:rPr>
      <w:szCs w:val="20"/>
    </w:rPr>
  </w:style>
  <w:style w:type="character" w:customStyle="1" w:styleId="apple-converted-space">
    <w:name w:val="apple-converted-space"/>
    <w:rsid w:val="00B846C2"/>
  </w:style>
  <w:style w:type="paragraph" w:customStyle="1" w:styleId="Subheadwithpointer">
    <w:name w:val="Subhead with pointer"/>
    <w:basedOn w:val="Normal"/>
    <w:next w:val="6Abstract"/>
    <w:link w:val="SubheadwithpointerChar"/>
    <w:rsid w:val="00B61796"/>
    <w:pPr>
      <w:numPr>
        <w:numId w:val="6"/>
      </w:numPr>
      <w:spacing w:before="120"/>
      <w:ind w:right="850"/>
    </w:pPr>
    <w:rPr>
      <w:rFonts w:cs="Arial"/>
      <w:b/>
      <w:bCs/>
      <w:color w:val="12263F"/>
      <w:sz w:val="32"/>
      <w:szCs w:val="32"/>
    </w:rPr>
  </w:style>
  <w:style w:type="paragraph" w:customStyle="1" w:styleId="1bodycopy11pt">
    <w:name w:val="1 body copy 11pt"/>
    <w:autoRedefine/>
    <w:rsid w:val="00B846C2"/>
    <w:pPr>
      <w:spacing w:after="120"/>
      <w:ind w:right="850"/>
    </w:pPr>
    <w:rPr>
      <w:rFonts w:eastAsia="MS Mincho" w:cs="Arial"/>
      <w:sz w:val="22"/>
      <w:szCs w:val="24"/>
    </w:rPr>
  </w:style>
  <w:style w:type="character" w:customStyle="1" w:styleId="SubheadwithpointerChar">
    <w:name w:val="Subhead with pointer Char"/>
    <w:link w:val="Subheadwithpointer"/>
    <w:rsid w:val="00B61796"/>
    <w:rPr>
      <w:rFonts w:eastAsia="MS Mincho" w:cs="Arial"/>
      <w:b/>
      <w:bCs/>
      <w:color w:val="12263F"/>
      <w:sz w:val="32"/>
      <w:szCs w:val="32"/>
    </w:rPr>
  </w:style>
  <w:style w:type="character" w:styleId="FollowedHyperlink">
    <w:name w:val="FollowedHyperlink"/>
    <w:uiPriority w:val="99"/>
    <w:semiHidden/>
    <w:unhideWhenUsed/>
    <w:rsid w:val="006262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B846C2"/>
    <w:pPr>
      <w:keepNext/>
      <w:keepLines/>
      <w:spacing w:before="480"/>
    </w:pPr>
    <w:rPr>
      <w:rFonts w:eastAsia="MS Gothic" w:cs="Times New Roman"/>
      <w:b w:val="0"/>
      <w:bCs/>
      <w:sz w:val="52"/>
      <w:szCs w:val="52"/>
      <w:lang w:val="en-US"/>
    </w:rPr>
  </w:style>
  <w:style w:type="character" w:customStyle="1" w:styleId="Title1Char">
    <w:name w:val="Title 1 Char"/>
    <w:link w:val="Title1"/>
    <w:rsid w:val="00B846C2"/>
    <w:rPr>
      <w:rFonts w:eastAsia="MS Gothic"/>
      <w:bCs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rsid w:val="00B846C2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46C2"/>
    <w:pPr>
      <w:spacing w:after="100"/>
    </w:pPr>
  </w:style>
  <w:style w:type="paragraph" w:customStyle="1" w:styleId="Heading">
    <w:name w:val="Heading"/>
    <w:basedOn w:val="BodyText"/>
    <w:link w:val="HeadingChar"/>
    <w:autoRedefine/>
    <w:rsid w:val="001571A9"/>
    <w:pPr>
      <w:spacing w:line="360" w:lineRule="auto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B846C2"/>
    <w:pPr>
      <w:ind w:left="720"/>
      <w:contextualSpacing/>
    </w:pPr>
  </w:style>
  <w:style w:type="table" w:customStyle="1" w:styleId="TheKeypolicytable">
    <w:name w:val="The Key policy table"/>
    <w:basedOn w:val="TableNormal"/>
    <w:uiPriority w:val="99"/>
    <w:rsid w:val="009122BB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9122B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B846C2"/>
    <w:pPr>
      <w:numPr>
        <w:numId w:val="9"/>
      </w:numPr>
    </w:pPr>
  </w:style>
  <w:style w:type="paragraph" w:customStyle="1" w:styleId="Tablecopybulleted">
    <w:name w:val="Table copy bulleted"/>
    <w:basedOn w:val="Tablebodycopy"/>
    <w:qFormat/>
    <w:rsid w:val="009122BB"/>
    <w:pPr>
      <w:numPr>
        <w:numId w:val="10"/>
      </w:numPr>
    </w:pPr>
  </w:style>
  <w:style w:type="paragraph" w:customStyle="1" w:styleId="Caption1">
    <w:name w:val="Caption 1"/>
    <w:basedOn w:val="Normal"/>
    <w:rsid w:val="00B846C2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4E0079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4E0079"/>
    <w:rPr>
      <w:rFonts w:eastAsia="MS Mincho"/>
      <w:b/>
      <w:color w:val="12263F"/>
      <w:sz w:val="24"/>
      <w:szCs w:val="24"/>
      <w:lang w:val="en-US" w:eastAsia="en-US"/>
    </w:rPr>
  </w:style>
  <w:style w:type="paragraph" w:customStyle="1" w:styleId="4Heading1">
    <w:name w:val="4 Heading 1"/>
    <w:basedOn w:val="Heading1"/>
    <w:next w:val="Normal"/>
    <w:qFormat/>
    <w:rsid w:val="006D0288"/>
    <w:pPr>
      <w:spacing w:before="0" w:after="480"/>
    </w:pPr>
    <w:rPr>
      <w:color w:val="FF1F64"/>
      <w:sz w:val="6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E0079"/>
    <w:pPr>
      <w:spacing w:after="100"/>
      <w:ind w:left="600"/>
    </w:pPr>
  </w:style>
  <w:style w:type="paragraph" w:customStyle="1" w:styleId="Tablecopybulletedlevel2">
    <w:name w:val="Table copy bulleted level 2"/>
    <w:basedOn w:val="Tablebodycopy"/>
    <w:next w:val="Tablecopybulleted"/>
    <w:qFormat/>
    <w:rsid w:val="0071061F"/>
    <w:pPr>
      <w:numPr>
        <w:numId w:val="26"/>
      </w:numPr>
    </w:pPr>
  </w:style>
  <w:style w:type="character" w:customStyle="1" w:styleId="HeadingChar">
    <w:name w:val="Heading Char"/>
    <w:link w:val="Heading"/>
    <w:rsid w:val="001571A9"/>
    <w:rPr>
      <w:rFonts w:eastAsia="MS Mincho"/>
      <w:b/>
      <w:sz w:val="24"/>
      <w:szCs w:val="24"/>
      <w:lang w:val="en-US" w:eastAsia="en-US"/>
    </w:rPr>
  </w:style>
  <w:style w:type="paragraph" w:customStyle="1" w:styleId="Sub-heading">
    <w:name w:val="Sub-heading"/>
    <w:basedOn w:val="BodyText"/>
    <w:link w:val="Sub-headingChar"/>
    <w:qFormat/>
    <w:rsid w:val="001571A9"/>
    <w:rPr>
      <w:rFonts w:cs="Arial"/>
      <w:b/>
      <w:szCs w:val="20"/>
    </w:rPr>
  </w:style>
  <w:style w:type="character" w:customStyle="1" w:styleId="Sub-headingChar">
    <w:name w:val="Sub-heading Char"/>
    <w:link w:val="Sub-heading"/>
    <w:rsid w:val="001571A9"/>
    <w:rPr>
      <w:rFonts w:eastAsia="MS Mincho" w:cs="Arial"/>
      <w:b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BF4E3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B24E8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4E8C"/>
    <w:rPr>
      <w:rFonts w:eastAsia="MS Minch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loe%20Naidoo\Downloads\TK-model-job-description-and-person-specification-template-2019%20(5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3D5E390A9F44CB3605843781AB0FD" ma:contentTypeVersion="16" ma:contentTypeDescription="Create a new document." ma:contentTypeScope="" ma:versionID="b81793954fe0f113f9ac2c69043a9307">
  <xsd:schema xmlns:xsd="http://www.w3.org/2001/XMLSchema" xmlns:xs="http://www.w3.org/2001/XMLSchema" xmlns:p="http://schemas.microsoft.com/office/2006/metadata/properties" xmlns:ns2="6cdbe922-71ae-4d86-9c4f-1887869ddc01" xmlns:ns3="1ad6126b-2232-40d5-980a-379d6bf6430d" targetNamespace="http://schemas.microsoft.com/office/2006/metadata/properties" ma:root="true" ma:fieldsID="384fd5e271fad5ab78d45acb7885e8a1" ns2:_="" ns3:_="">
    <xsd:import namespace="6cdbe922-71ae-4d86-9c4f-1887869ddc01"/>
    <xsd:import namespace="1ad6126b-2232-40d5-980a-379d6bf64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dbe922-71ae-4d86-9c4f-1887869ddc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d6dee0d-032e-4ece-ac73-d5809b270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6126b-2232-40d5-980a-379d6bf64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4c225d9-8016-449c-bc43-71d8ee2a20d0}" ma:internalName="TaxCatchAll" ma:showField="CatchAllData" ma:web="1ad6126b-2232-40d5-980a-379d6bf64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d6126b-2232-40d5-980a-379d6bf6430d" xsi:nil="true"/>
    <lcf76f155ced4ddcb4097134ff3c332f xmlns="6cdbe922-71ae-4d86-9c4f-1887869ddc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2A3F5F-2B31-3240-83BA-73320AEAB386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5F3BB5B0-51F3-4375-BF57-33A2F28B8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4AD7E8-2775-4924-B05C-D2D66CFA3B5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cdbe922-71ae-4d86-9c4f-1887869ddc01"/>
    <ds:schemaRef ds:uri="1ad6126b-2232-40d5-980a-379d6bf6430d"/>
  </ds:schemaRefs>
</ds:datastoreItem>
</file>

<file path=customXml/itemProps4.xml><?xml version="1.0" encoding="utf-8"?>
<ds:datastoreItem xmlns:ds="http://schemas.openxmlformats.org/officeDocument/2006/customXml" ds:itemID="{26CFFC51-6D46-4055-87A4-9EE29946B7E2}">
  <ds:schemaRefs>
    <ds:schemaRef ds:uri="http://schemas.microsoft.com/office/2006/metadata/properties"/>
    <ds:schemaRef ds:uri="http://www.w3.org/2000/xmlns/"/>
    <ds:schemaRef ds:uri="1ad6126b-2232-40d5-980a-379d6bf6430d"/>
    <ds:schemaRef ds:uri="http://www.w3.org/2001/XMLSchema-instance"/>
    <ds:schemaRef ds:uri="6cdbe922-71ae-4d86-9c4f-1887869ddc01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TK-model-job-description-and-person-specification-template-2019%20(5).dot</Template>
  <TotalTime>1</TotalTime>
  <Pages>5</Pages>
  <Words>1120</Words>
  <Characters>6384</Characters>
  <Application>Microsoft Office Word</Application>
  <DocSecurity>0</DocSecurity>
  <Lines>53</Lines>
  <Paragraphs>14</Paragraphs>
  <ScaleCrop>false</ScaleCrop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Naidoo</dc:creator>
  <cp:keywords/>
  <dc:description/>
  <cp:lastModifiedBy>Louise Bourne</cp:lastModifiedBy>
  <cp:revision>151</cp:revision>
  <cp:lastPrinted>2022-05-20T15:25:00Z</cp:lastPrinted>
  <dcterms:created xsi:type="dcterms:W3CDTF">2022-05-26T10:07:00Z</dcterms:created>
  <dcterms:modified xsi:type="dcterms:W3CDTF">2024-09-27T17:19:00Z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0x0101001823D5E390A9F44CB3605843781AB0FD</vt:lpwstr>
  </property>
  <property fmtid="{D5CDD505-2E9C-101B-9397-08002B2CF9AE}" pid="3" name="MediaServiceImageTags">
    <vt:lpwstr/>
  </property>
</Properties>
</file>