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C77" w:rsidRPr="00B42901" w:rsidRDefault="00B42901">
      <w:pPr>
        <w:pStyle w:val="Body1"/>
        <w:spacing w:after="120"/>
        <w:rPr>
          <w:rFonts w:asciiTheme="minorHAnsi" w:hAnsiTheme="minorHAnsi" w:cstheme="minorHAnsi"/>
          <w:b/>
          <w:sz w:val="28"/>
        </w:rPr>
      </w:pPr>
      <w:r w:rsidRPr="00B42901">
        <w:rPr>
          <w:rFonts w:asciiTheme="minorHAnsi" w:hAnsiTheme="minorHAnsi" w:cstheme="minorHAnsi"/>
          <w:b/>
          <w:i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3810</wp:posOffset>
                </wp:positionV>
                <wp:extent cx="1524000" cy="1666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2AF" w:rsidRDefault="005D72A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3274E9" wp14:editId="0F29BB73">
                                  <wp:extent cx="1428750" cy="1561169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171" cy="1563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7pt;margin-top:.3pt;width:120pt;height:13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" strokecolor="white [3212]">
                <v:textbox>
                  <w:txbxContent>
                    <w:p w:rsidR="005D72AF" w:rsidRDefault="005D72A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C3274E9" wp14:editId="0F29BB73">
                            <wp:extent cx="1428750" cy="1561169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171" cy="1563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4FF" w:rsidRPr="00B42901">
        <w:rPr>
          <w:rFonts w:asciiTheme="minorHAnsi" w:hAnsiTheme="minorHAnsi" w:cstheme="minorHAnsi"/>
          <w:b/>
          <w:sz w:val="32"/>
        </w:rPr>
        <w:t>Job Description</w:t>
      </w:r>
    </w:p>
    <w:p w:rsidR="00012C77" w:rsidRPr="00B42901" w:rsidRDefault="00004461">
      <w:pPr>
        <w:pStyle w:val="Body1"/>
        <w:rPr>
          <w:rFonts w:asciiTheme="minorHAnsi" w:hAnsiTheme="minorHAnsi" w:cstheme="minorHAnsi"/>
          <w:i/>
          <w:sz w:val="28"/>
        </w:rPr>
      </w:pPr>
      <w:r w:rsidRPr="00B42901">
        <w:rPr>
          <w:rFonts w:asciiTheme="minorHAnsi" w:hAnsiTheme="minorHAnsi" w:cstheme="minorHAnsi"/>
          <w:b/>
          <w:i/>
          <w:sz w:val="28"/>
        </w:rPr>
        <w:t>Teacher</w:t>
      </w:r>
      <w:r w:rsidR="00540FA6" w:rsidRPr="00B42901">
        <w:rPr>
          <w:rFonts w:asciiTheme="minorHAnsi" w:hAnsiTheme="minorHAnsi" w:cstheme="minorHAnsi"/>
          <w:b/>
          <w:i/>
          <w:sz w:val="28"/>
        </w:rPr>
        <w:t xml:space="preserve"> of the Deaf</w:t>
      </w:r>
    </w:p>
    <w:p w:rsidR="00457FA9" w:rsidRPr="00B42901" w:rsidRDefault="00540FA6" w:rsidP="00C52D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  <w:t>This T</w:t>
      </w:r>
      <w:r w:rsidR="00004461" w:rsidRPr="00B42901"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  <w:t>eacher</w:t>
      </w:r>
      <w:r w:rsidRPr="00B42901"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  <w:t xml:space="preserve"> of the Deaf</w:t>
      </w:r>
      <w:r w:rsidR="00004461" w:rsidRPr="00B42901"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  <w:t xml:space="preserve"> job description is based on the teacher standards (2012).</w:t>
      </w:r>
    </w:p>
    <w:p w:rsidR="00004461" w:rsidRPr="00B42901" w:rsidRDefault="00004461" w:rsidP="00C52D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</w:pPr>
    </w:p>
    <w:p w:rsidR="00B42901" w:rsidRDefault="00B42901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</w:p>
    <w:p w:rsidR="00B42901" w:rsidRDefault="00B42901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</w:p>
    <w:p w:rsidR="00B42901" w:rsidRDefault="00B42901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</w:p>
    <w:p w:rsidR="00B42901" w:rsidRDefault="00B42901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</w:p>
    <w:p w:rsidR="00B42901" w:rsidRDefault="00B42901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</w:p>
    <w:p w:rsidR="00C52D1B" w:rsidRPr="00B42901" w:rsidRDefault="00EC04FF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  <w:t>KEY PRIORITIES</w:t>
      </w:r>
    </w:p>
    <w:p w:rsidR="00EC04FF" w:rsidRPr="00B42901" w:rsidRDefault="00EC04FF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work with the </w:t>
      </w:r>
      <w:proofErr w:type="spellStart"/>
      <w:r w:rsidR="00286D42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eadteacher</w:t>
      </w:r>
      <w:proofErr w:type="spellEnd"/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and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Leadership team</w:t>
      </w:r>
      <w:r w:rsidR="008030DF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</w:t>
      </w:r>
      <w:r w:rsidR="001F1005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be responsible </w:t>
      </w:r>
      <w:r w:rsidR="00540FA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for 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ensuring a group </w:t>
      </w:r>
      <w:r w:rsidR="001F1005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of 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pupils make OUTSTANDING progress.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52D1B" w:rsidRPr="00B42901" w:rsidRDefault="00EC04FF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have high aspirations for </w:t>
      </w:r>
      <w:r w:rsidR="00540FA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our deaf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pupils promoting high attainment for all. 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 </w:t>
      </w:r>
    </w:p>
    <w:p w:rsidR="00EC04FF" w:rsidRPr="00B42901" w:rsidRDefault="00414326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evaluate own teaching using 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a range of evidence. </w:t>
      </w:r>
    </w:p>
    <w:p w:rsidR="004D10B9" w:rsidRPr="00B42901" w:rsidRDefault="004D10B9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lead 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the work of teaching assistants. 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EC04FF" w:rsidRPr="00B42901" w:rsidRDefault="00EC04FF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To 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ensure that appropriate resources 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and lesson plans 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are in place to all</w:t>
      </w:r>
      <w:r w:rsidR="00540FA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ow for OUTSTANDING teaching of a deaf</w:t>
      </w:r>
      <w:r w:rsidR="004D10B9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  <w:r w:rsidR="00E079B8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class</w:t>
      </w:r>
      <w:r w:rsidR="00540FA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EC04FF" w:rsidRPr="00B42901" w:rsidRDefault="00EC04FF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To promote equal opportunities in all aspects of the school work including the integration of pup</w:t>
      </w:r>
      <w:r w:rsidR="00CB2A8F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ils in our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Hearing Resourced Base</w:t>
      </w:r>
      <w:r w:rsidR="00CB2A8F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. </w:t>
      </w:r>
    </w:p>
    <w:p w:rsidR="004678E1" w:rsidRPr="00B42901" w:rsidRDefault="004678E1" w:rsidP="004678E1">
      <w:pPr>
        <w:pStyle w:val="ListParagraph"/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52D1B" w:rsidRPr="00B42901" w:rsidRDefault="00C52D1B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b/>
          <w:color w:val="000000"/>
          <w:sz w:val="22"/>
          <w:szCs w:val="22"/>
          <w:u w:color="000000"/>
          <w:lang w:val="en-GB" w:eastAsia="en-GB"/>
        </w:rPr>
        <w:t>MAIN RESPONSIBILTIES</w:t>
      </w:r>
    </w:p>
    <w:p w:rsidR="00C52D1B" w:rsidRPr="00B42901" w:rsidRDefault="00E079B8" w:rsidP="00286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TEACHING</w:t>
      </w:r>
    </w:p>
    <w:p w:rsidR="00E079B8" w:rsidRPr="00B42901" w:rsidRDefault="00E079B8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high expectations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Ensure a safe a stimulating environment is created in classrooms and contribute to this environment across the school. </w:t>
      </w:r>
    </w:p>
    <w:p w:rsidR="00C52D1B" w:rsidRPr="00B42901" w:rsidRDefault="00E079B8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Establish high expectations for pupils of all backgrounds, abilities and dispositions.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Act as a positive role model for pupils at all times.</w:t>
      </w:r>
    </w:p>
    <w:p w:rsidR="00540FA6" w:rsidRPr="00B42901" w:rsidRDefault="005D72AF" w:rsidP="00533036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a good level of BSL (desirable)</w:t>
      </w:r>
      <w:r w:rsidR="00540FA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4678E1" w:rsidRPr="00B42901" w:rsidRDefault="00540FA6" w:rsidP="004678E1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Be able to tr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anslate spoken English into BSL (desirable)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4678E1" w:rsidRPr="00B42901" w:rsidRDefault="00BC20E3" w:rsidP="004678E1">
      <w:pPr>
        <w:pStyle w:val="ListParagraph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Use</w:t>
      </w:r>
      <w:r w:rsidR="004678E1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a total communication approach to </w:t>
      </w:r>
      <w:proofErr w:type="gramStart"/>
      <w:r w:rsidR="004678E1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aught</w:t>
      </w:r>
      <w:proofErr w:type="gramEnd"/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sessions within the unit</w:t>
      </w:r>
      <w:r w:rsidR="004678E1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. </w:t>
      </w:r>
    </w:p>
    <w:p w:rsidR="004678E1" w:rsidRPr="00B42901" w:rsidRDefault="004678E1" w:rsidP="004678E1">
      <w:pPr>
        <w:pStyle w:val="ListParagraph"/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Theme="minorHAnsi" w:eastAsia="Arial Unicode MS" w:hAnsiTheme="minorHAnsi" w:cstheme="minorHAnsi"/>
          <w:color w:val="000000"/>
          <w:sz w:val="22"/>
          <w:szCs w:val="22"/>
          <w:highlight w:val="yellow"/>
          <w:u w:color="000000"/>
          <w:lang w:val="en-GB" w:eastAsia="en-GB"/>
        </w:rPr>
      </w:pPr>
    </w:p>
    <w:p w:rsidR="00E079B8" w:rsidRPr="00B42901" w:rsidRDefault="00E079B8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Promote good progress and outcomes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Be accountable for pupils’ attainment and progress promoting high attainment for all at all times.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Develop lessons that build on pupils’ prior knowledge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Help pupils reflect on their own progress and instil in pupils a personal responsibility for their own learning.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a good understanding of pedagogy and use this to plan OUTSTANDING lessons.</w:t>
      </w:r>
    </w:p>
    <w:p w:rsidR="006141F8" w:rsidRPr="00B42901" w:rsidRDefault="006141F8" w:rsidP="00E079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E079B8" w:rsidRPr="00B42901" w:rsidRDefault="00E079B8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Subject knowledge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9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Have a secure knowledge of the content of the primary curriculum.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9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Have an understanding of the curriculum of stages prior and after those taught (preschool and KS3).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9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an excellent un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derstanding the correct use of S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tandard English and promote and model its use.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9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a strong knowledge of systematic synthetic phonics and strategies for developing early mathematical concepts.</w:t>
      </w:r>
    </w:p>
    <w:p w:rsidR="00540FA6" w:rsidRPr="00B42901" w:rsidRDefault="00540FA6" w:rsidP="00533036">
      <w:pPr>
        <w:pStyle w:val="ListParagraph"/>
        <w:widowControl w:val="0"/>
        <w:numPr>
          <w:ilvl w:val="0"/>
          <w:numId w:val="9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Adapt teaching to ensure that deaf pupils have full access to the primary curriculum. </w:t>
      </w:r>
    </w:p>
    <w:p w:rsidR="006141F8" w:rsidRPr="00B42901" w:rsidRDefault="006141F8" w:rsidP="00E079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E079B8" w:rsidRPr="00B42901" w:rsidRDefault="00E079B8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Planning and teaching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Plan lessons that make effective use of time, motivate learners and build on previous knowledge.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Promote children’s intellectual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curiosity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Where appropriate, set homework and out-of-class activities. </w:t>
      </w:r>
    </w:p>
    <w:p w:rsidR="00540FA6" w:rsidRPr="00B42901" w:rsidRDefault="00540FA6" w:rsidP="00533036">
      <w:pPr>
        <w:pStyle w:val="ListParagraph"/>
        <w:widowControl w:val="0"/>
        <w:numPr>
          <w:ilvl w:val="0"/>
          <w:numId w:val="1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Give support to mainstream teachers so that mainstream plans fully meet the needs of deaf pupils. </w:t>
      </w:r>
    </w:p>
    <w:p w:rsidR="00124803" w:rsidRDefault="00124803" w:rsidP="0012480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B42901" w:rsidRPr="00B42901" w:rsidRDefault="00B42901" w:rsidP="0012480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E079B8" w:rsidRPr="00B42901" w:rsidRDefault="00E079B8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lastRenderedPageBreak/>
        <w:t>Adapt teaching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Use differentiation appropriately to ensure all pupils reach high levels of attainment. </w:t>
      </w:r>
    </w:p>
    <w:p w:rsidR="00E079B8" w:rsidRPr="00B42901" w:rsidRDefault="00E079B8" w:rsidP="00533036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Show a good understanding of the factors that help pupils learn and plan for these. </w:t>
      </w:r>
    </w:p>
    <w:p w:rsidR="00540FA6" w:rsidRPr="00B42901" w:rsidRDefault="00540FA6" w:rsidP="00533036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Have specific knowledge about the factors that help and inhibit deaf learners and deaf learners with additional needs.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Plan and teach lessons that are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accessible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to all learners including (but not limited to) those of high ability, those with English as and additional language, those with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disabilities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, those eligible for the pupil premium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funding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CE3EB4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Assessment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Know the assessment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requirements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for the key stages taught.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Use formative and summative assessment to guide planning for pupils’ learning.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Work with data effectively to give feedback to pupils and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colleagues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about progress.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Give pupils regular feedback both orally and through written marking inline with the school’s expectations. </w:t>
      </w:r>
    </w:p>
    <w:p w:rsidR="00896F2F" w:rsidRPr="00B42901" w:rsidRDefault="00896F2F" w:rsidP="00533036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Produce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Delivery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  <w:r w:rsidR="002C76C7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Plans (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D</w:t>
      </w:r>
      <w:r w:rsidR="002C76C7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s</w:t>
      </w:r>
      <w:r w:rsidR="002C76C7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) 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to support ongoing develop</w:t>
      </w:r>
      <w:r w:rsidR="005D72AF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ment of each child in your group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CE3EB4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Behaviour management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4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Actively manage the learning behaviours of pupils in class</w:t>
      </w:r>
      <w:bookmarkStart w:id="0" w:name="_GoBack"/>
      <w:bookmarkEnd w:id="0"/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and around the school.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4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Have high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expectations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of behaviour at all times. </w:t>
      </w:r>
    </w:p>
    <w:p w:rsidR="00896F2F" w:rsidRPr="00B42901" w:rsidRDefault="00BC20E3" w:rsidP="00533036">
      <w:pPr>
        <w:pStyle w:val="ListParagraph"/>
        <w:widowControl w:val="0"/>
        <w:numPr>
          <w:ilvl w:val="0"/>
          <w:numId w:val="14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</w:t>
      </w:r>
      <w:r w:rsidR="00896F2F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roduce behaviour plans to support individual children.</w:t>
      </w: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533036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Professional</w:t>
      </w:r>
      <w:r w:rsidR="00CE3EB4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responsibilities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Make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 positive contribution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to the wider life and ethos of the school.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Develop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professional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relationships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Lead support staff during </w:t>
      </w:r>
      <w:r w:rsidR="00533036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lessons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Evaluate own teaching and take advice from colleagues when required. </w:t>
      </w:r>
    </w:p>
    <w:p w:rsidR="004678E1" w:rsidRPr="00B42901" w:rsidRDefault="00CE3EB4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Communicate effectively with parents recognising their important role in the education development of their child. </w:t>
      </w:r>
    </w:p>
    <w:p w:rsidR="004678E1" w:rsidRPr="00B42901" w:rsidRDefault="004678E1" w:rsidP="004678E1">
      <w:pPr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4678E1" w:rsidRPr="00B42901" w:rsidRDefault="004418EE" w:rsidP="004511C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Audiology</w:t>
      </w:r>
    </w:p>
    <w:p w:rsidR="004678E1" w:rsidRPr="00B42901" w:rsidRDefault="00BC20E3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Have a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positive attitude towards all audiologi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cal equipment that a child uses.</w:t>
      </w:r>
    </w:p>
    <w:p w:rsidR="004418EE" w:rsidRPr="00B42901" w:rsidRDefault="00BC20E3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nsure that the </w:t>
      </w:r>
      <w:proofErr w:type="spellStart"/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audiological</w:t>
      </w:r>
      <w:proofErr w:type="spellEnd"/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needs of each child are always met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4418EE" w:rsidRPr="00B42901" w:rsidRDefault="004418EE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Complete daily hearing aid listening check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s, visual and Ling sound checks.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4418EE" w:rsidRPr="00B42901" w:rsidRDefault="004418EE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Maintain equipment and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troubleshoot where appropriate.</w:t>
      </w:r>
    </w:p>
    <w:p w:rsidR="004418EE" w:rsidRPr="00B42901" w:rsidRDefault="00BC20E3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L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iaise with clinics and audiologists and the teacher responsible for audiology within th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 unit.</w:t>
      </w:r>
    </w:p>
    <w:p w:rsidR="004418EE" w:rsidRPr="00B42901" w:rsidRDefault="00BC20E3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C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heck an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d maintain the radio aid system.</w:t>
      </w:r>
    </w:p>
    <w:p w:rsidR="004418EE" w:rsidRPr="00B42901" w:rsidRDefault="004418EE" w:rsidP="004678E1">
      <w:pPr>
        <w:pStyle w:val="ListParagraph"/>
        <w:widowControl w:val="0"/>
        <w:numPr>
          <w:ilvl w:val="0"/>
          <w:numId w:val="15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Ensure the consist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ent use of the radio aid system.</w:t>
      </w:r>
    </w:p>
    <w:p w:rsidR="00896F2F" w:rsidRPr="00B42901" w:rsidRDefault="00896F2F" w:rsidP="00896F2F">
      <w:pPr>
        <w:pStyle w:val="ListParagraph"/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4678E1" w:rsidRPr="00B42901" w:rsidRDefault="00896F2F" w:rsidP="004678E1">
      <w:pPr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10)  Individual needs, 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Listening, Speech and Language</w:t>
      </w:r>
    </w:p>
    <w:p w:rsidR="004418EE" w:rsidRPr="00B42901" w:rsidRDefault="004418EE" w:rsidP="00896F2F">
      <w:pPr>
        <w:pStyle w:val="ListParagraph"/>
        <w:widowControl w:val="0"/>
        <w:numPr>
          <w:ilvl w:val="0"/>
          <w:numId w:val="2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Work with children on an individual or group basis to pro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mote their communication skills.</w:t>
      </w:r>
    </w:p>
    <w:p w:rsidR="004418EE" w:rsidRPr="00B42901" w:rsidRDefault="00BC20E3" w:rsidP="00896F2F">
      <w:pPr>
        <w:pStyle w:val="ListParagraph"/>
        <w:widowControl w:val="0"/>
        <w:numPr>
          <w:ilvl w:val="0"/>
          <w:numId w:val="2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W</w:t>
      </w:r>
      <w:r w:rsidR="004418EE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ork closely with the speech and language team to implement 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individual programs when needed.</w:t>
      </w:r>
    </w:p>
    <w:p w:rsidR="004678E1" w:rsidRPr="00B42901" w:rsidRDefault="004678E1" w:rsidP="00896F2F">
      <w:pPr>
        <w:pStyle w:val="ListParagraph"/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PERSONAL AND PROFESSIONAL CONDUCT</w:t>
      </w: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Uphold public trust in the teaching profession by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: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E3EB4" w:rsidRPr="00B42901" w:rsidRDefault="00CE3EB4" w:rsidP="00533036">
      <w:pPr>
        <w:pStyle w:val="ListParagraph"/>
        <w:widowControl w:val="0"/>
        <w:numPr>
          <w:ilvl w:val="0"/>
          <w:numId w:val="17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reating all pupils with respect;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</w:p>
    <w:p w:rsidR="00CE3EB4" w:rsidRPr="00B42901" w:rsidRDefault="005641F2" w:rsidP="00533036">
      <w:pPr>
        <w:pStyle w:val="ListParagraph"/>
        <w:widowControl w:val="0"/>
        <w:numPr>
          <w:ilvl w:val="0"/>
          <w:numId w:val="17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showing tolerance;</w:t>
      </w:r>
    </w:p>
    <w:p w:rsidR="005641F2" w:rsidRDefault="00CE3EB4" w:rsidP="005D72AF">
      <w:pPr>
        <w:pStyle w:val="ListParagraph"/>
        <w:widowControl w:val="0"/>
        <w:numPr>
          <w:ilvl w:val="0"/>
          <w:numId w:val="17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promoting values of the school including 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aspiration, resilience, creativity, community and kindness; and</w:t>
      </w:r>
    </w:p>
    <w:p w:rsidR="00CE3EB4" w:rsidRPr="005641F2" w:rsidRDefault="00CE3EB4" w:rsidP="005D72AF">
      <w:pPr>
        <w:pStyle w:val="ListParagraph"/>
        <w:widowControl w:val="0"/>
        <w:numPr>
          <w:ilvl w:val="0"/>
          <w:numId w:val="17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proofErr w:type="gramStart"/>
      <w:r w:rsidRP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ensuring</w:t>
      </w:r>
      <w:proofErr w:type="gramEnd"/>
      <w:r w:rsidRP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personal beliefs are not expressed in ways which exploit pupils’ vulnerability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.</w:t>
      </w:r>
    </w:p>
    <w:p w:rsidR="00CE3EB4" w:rsidRPr="00B42901" w:rsidRDefault="00CE3EB4" w:rsidP="00CE3E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</w:p>
    <w:p w:rsidR="00CE3EB4" w:rsidRPr="00B42901" w:rsidRDefault="00CE3EB4" w:rsidP="00CE3EB4">
      <w:p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DEVELOPING SELF</w:t>
      </w:r>
    </w:p>
    <w:p w:rsidR="00CE3EB4" w:rsidRPr="00B42901" w:rsidRDefault="00CE3EB4" w:rsidP="00CE3E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Undertake training and attend INSET days in accordance with con</w:t>
      </w:r>
      <w:r w:rsidR="005641F2">
        <w:rPr>
          <w:rFonts w:asciiTheme="minorHAnsi" w:hAnsiTheme="minorHAnsi" w:cstheme="minorHAnsi"/>
          <w:sz w:val="22"/>
          <w:szCs w:val="22"/>
        </w:rPr>
        <w:t>tractual requirements.</w:t>
      </w:r>
      <w:r w:rsidRPr="00B4290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E3EB4" w:rsidRPr="00B42901" w:rsidRDefault="00CE3EB4" w:rsidP="00CE3E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Take an active role</w:t>
      </w:r>
      <w:r w:rsidR="005641F2">
        <w:rPr>
          <w:rFonts w:asciiTheme="minorHAnsi" w:hAnsiTheme="minorHAnsi" w:cstheme="minorHAnsi"/>
          <w:sz w:val="22"/>
          <w:szCs w:val="22"/>
        </w:rPr>
        <w:t xml:space="preserve"> in own performance management.</w:t>
      </w:r>
      <w:r w:rsidRPr="00B4290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E3EB4" w:rsidRPr="00B42901" w:rsidRDefault="00CE3EB4" w:rsidP="00CE3EB4">
      <w:pPr>
        <w:rPr>
          <w:rFonts w:asciiTheme="minorHAnsi" w:hAnsiTheme="minorHAnsi" w:cstheme="minorHAnsi"/>
          <w:sz w:val="22"/>
          <w:szCs w:val="22"/>
        </w:rPr>
      </w:pPr>
    </w:p>
    <w:p w:rsidR="00540FA6" w:rsidRPr="00B42901" w:rsidRDefault="00540FA6" w:rsidP="00CE3EB4">
      <w:pPr>
        <w:rPr>
          <w:rFonts w:asciiTheme="minorHAnsi" w:hAnsiTheme="minorHAnsi" w:cstheme="minorHAnsi"/>
          <w:sz w:val="22"/>
          <w:szCs w:val="22"/>
        </w:rPr>
      </w:pPr>
    </w:p>
    <w:p w:rsidR="00CE3EB4" w:rsidRPr="00B42901" w:rsidRDefault="00CE3EB4" w:rsidP="00CE3EB4">
      <w:p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OTHER DUTIES</w:t>
      </w:r>
    </w:p>
    <w:p w:rsidR="00CE3EB4" w:rsidRPr="00B42901" w:rsidRDefault="00CE3EB4" w:rsidP="00CE3EB4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Follow the School</w:t>
      </w:r>
      <w:r w:rsidR="005641F2">
        <w:rPr>
          <w:rFonts w:asciiTheme="minorHAnsi" w:hAnsiTheme="minorHAnsi" w:cstheme="minorHAnsi"/>
          <w:sz w:val="22"/>
          <w:szCs w:val="22"/>
        </w:rPr>
        <w:t>’s Equal Opportunities policies.</w:t>
      </w:r>
    </w:p>
    <w:p w:rsidR="00CE3EB4" w:rsidRPr="00B42901" w:rsidRDefault="00CE3EB4" w:rsidP="00CE3EB4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Maintain confidentiality and observe data prote</w:t>
      </w:r>
      <w:r w:rsidR="005641F2">
        <w:rPr>
          <w:rFonts w:asciiTheme="minorHAnsi" w:hAnsiTheme="minorHAnsi" w:cstheme="minorHAnsi"/>
          <w:sz w:val="22"/>
          <w:szCs w:val="22"/>
        </w:rPr>
        <w:t>ction and associated guidelines.</w:t>
      </w:r>
    </w:p>
    <w:p w:rsidR="004678E1" w:rsidRPr="00B42901" w:rsidRDefault="00CE3EB4" w:rsidP="004678E1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Assisting with any other duties of a similar level or responsibility as required by the</w:t>
      </w:r>
      <w:r w:rsidR="005641F2">
        <w:rPr>
          <w:rFonts w:asciiTheme="minorHAnsi" w:hAnsiTheme="minorHAnsi" w:cstheme="minorHAnsi"/>
          <w:sz w:val="22"/>
          <w:szCs w:val="22"/>
        </w:rPr>
        <w:t xml:space="preserve"> Head Teacher.</w:t>
      </w:r>
    </w:p>
    <w:p w:rsidR="004418EE" w:rsidRPr="00B42901" w:rsidRDefault="00BC20E3" w:rsidP="004678E1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B42901">
        <w:rPr>
          <w:rFonts w:asciiTheme="minorHAnsi" w:hAnsiTheme="minorHAnsi" w:cstheme="minorHAnsi"/>
          <w:sz w:val="22"/>
          <w:szCs w:val="22"/>
        </w:rPr>
        <w:t>P</w:t>
      </w:r>
      <w:r w:rsidR="00B42901">
        <w:rPr>
          <w:rFonts w:asciiTheme="minorHAnsi" w:hAnsiTheme="minorHAnsi" w:cstheme="minorHAnsi"/>
          <w:sz w:val="22"/>
          <w:szCs w:val="22"/>
        </w:rPr>
        <w:t xml:space="preserve">romote positive </w:t>
      </w:r>
      <w:r w:rsidR="004418EE" w:rsidRPr="00B42901">
        <w:rPr>
          <w:rFonts w:asciiTheme="minorHAnsi" w:hAnsiTheme="minorHAnsi" w:cstheme="minorHAnsi"/>
          <w:sz w:val="22"/>
          <w:szCs w:val="22"/>
        </w:rPr>
        <w:t>deaf awareness a</w:t>
      </w:r>
      <w:r w:rsidR="005641F2">
        <w:rPr>
          <w:rFonts w:asciiTheme="minorHAnsi" w:hAnsiTheme="minorHAnsi" w:cstheme="minorHAnsi"/>
          <w:sz w:val="22"/>
          <w:szCs w:val="22"/>
        </w:rPr>
        <w:t>cross all aspects of the school.</w:t>
      </w:r>
    </w:p>
    <w:p w:rsidR="00CE3EB4" w:rsidRPr="00B42901" w:rsidRDefault="00CE3EB4" w:rsidP="00CE3EB4">
      <w:pPr>
        <w:rPr>
          <w:rFonts w:asciiTheme="minorHAnsi" w:hAnsiTheme="minorHAnsi" w:cstheme="minorHAnsi"/>
          <w:sz w:val="22"/>
          <w:szCs w:val="22"/>
        </w:rPr>
      </w:pPr>
    </w:p>
    <w:p w:rsidR="006141F8" w:rsidRPr="00B42901" w:rsidRDefault="006141F8" w:rsidP="006141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Teachers are expected to follow school policies. </w:t>
      </w:r>
    </w:p>
    <w:p w:rsidR="006141F8" w:rsidRPr="00B42901" w:rsidRDefault="006141F8" w:rsidP="006141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Teachers will be required to undertake any such reasonable duties as the </w:t>
      </w:r>
      <w:proofErr w:type="spellStart"/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Headteacher</w:t>
      </w:r>
      <w:proofErr w:type="spellEnd"/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of </w:t>
      </w:r>
      <w:r w:rsidR="005641F2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St John’s &amp; St Clement’s C of E Primary School </w:t>
      </w: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may require. </w:t>
      </w:r>
    </w:p>
    <w:p w:rsidR="00CE3EB4" w:rsidRPr="00B42901" w:rsidRDefault="00CE3EB4" w:rsidP="00CE3EB4">
      <w:pPr>
        <w:rPr>
          <w:rFonts w:asciiTheme="minorHAnsi" w:hAnsiTheme="minorHAnsi" w:cstheme="minorHAnsi"/>
          <w:sz w:val="22"/>
          <w:szCs w:val="22"/>
        </w:rPr>
      </w:pPr>
    </w:p>
    <w:p w:rsidR="00C52D1B" w:rsidRPr="00B42901" w:rsidRDefault="00CE3EB4" w:rsidP="00CE40EC">
      <w:pPr>
        <w:rPr>
          <w:rFonts w:asciiTheme="minorHAnsi" w:hAnsiTheme="minorHAnsi" w:cstheme="minorHAnsi"/>
          <w:sz w:val="22"/>
        </w:rPr>
      </w:pPr>
      <w:r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Teachers</w:t>
      </w:r>
      <w:r w:rsidR="0063650C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</w:t>
      </w:r>
      <w:r w:rsidR="00C52D1B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will carry out their professional duties in accordance with, and subject to, the National Conditions of Employment for </w:t>
      </w:r>
      <w:r w:rsidR="00286D42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>Teachers</w:t>
      </w:r>
      <w:r w:rsidR="00C52D1B" w:rsidRPr="00B42901">
        <w:rPr>
          <w:rFonts w:asciiTheme="minorHAnsi" w:eastAsia="Arial Unicode MS" w:hAnsiTheme="minorHAnsi" w:cstheme="minorHAnsi"/>
          <w:color w:val="000000"/>
          <w:sz w:val="22"/>
          <w:szCs w:val="22"/>
          <w:u w:color="000000"/>
          <w:lang w:val="en-GB" w:eastAsia="en-GB"/>
        </w:rPr>
        <w:t xml:space="preserve"> and Education and Employment legislation</w:t>
      </w:r>
      <w:r w:rsidR="00C52D1B" w:rsidRPr="00B42901">
        <w:rPr>
          <w:rFonts w:asciiTheme="minorHAnsi" w:eastAsia="Arial Unicode MS" w:hAnsiTheme="minorHAnsi" w:cstheme="minorHAnsi"/>
          <w:color w:val="000000"/>
          <w:szCs w:val="20"/>
          <w:u w:color="000000"/>
          <w:lang w:val="en-GB" w:eastAsia="en-GB"/>
        </w:rPr>
        <w:t>.</w:t>
      </w:r>
    </w:p>
    <w:sectPr w:rsidR="00C52D1B" w:rsidRPr="00B42901" w:rsidSect="00CE40EC">
      <w:pgSz w:w="11900" w:h="16840"/>
      <w:pgMar w:top="1134" w:right="560" w:bottom="993" w:left="1134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707"/>
    <w:multiLevelType w:val="hybridMultilevel"/>
    <w:tmpl w:val="8A7EA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7685"/>
    <w:multiLevelType w:val="hybridMultilevel"/>
    <w:tmpl w:val="4E1A9C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34A94"/>
    <w:multiLevelType w:val="hybridMultilevel"/>
    <w:tmpl w:val="83DCF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32AD"/>
    <w:multiLevelType w:val="hybridMultilevel"/>
    <w:tmpl w:val="84E00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4FD0"/>
    <w:multiLevelType w:val="hybridMultilevel"/>
    <w:tmpl w:val="6226D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96979"/>
    <w:multiLevelType w:val="hybridMultilevel"/>
    <w:tmpl w:val="15001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963FA"/>
    <w:multiLevelType w:val="hybridMultilevel"/>
    <w:tmpl w:val="694E3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A3FF3"/>
    <w:multiLevelType w:val="hybridMultilevel"/>
    <w:tmpl w:val="DFDA6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D4D03"/>
    <w:multiLevelType w:val="hybridMultilevel"/>
    <w:tmpl w:val="70B8C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F6D23"/>
    <w:multiLevelType w:val="hybridMultilevel"/>
    <w:tmpl w:val="62AE0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E1F89"/>
    <w:multiLevelType w:val="hybridMultilevel"/>
    <w:tmpl w:val="116EF1B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2D3898"/>
    <w:multiLevelType w:val="hybridMultilevel"/>
    <w:tmpl w:val="96EC7F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9141F7"/>
    <w:multiLevelType w:val="hybridMultilevel"/>
    <w:tmpl w:val="E86E7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9283D"/>
    <w:multiLevelType w:val="hybridMultilevel"/>
    <w:tmpl w:val="20B08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0A6CA4">
      <w:numFmt w:val="bullet"/>
      <w:lvlText w:val="•"/>
      <w:lvlJc w:val="left"/>
      <w:pPr>
        <w:ind w:left="1635" w:hanging="555"/>
      </w:pPr>
      <w:rPr>
        <w:rFonts w:ascii="Gill Sans MT" w:eastAsia="Arial Unicode MS" w:hAnsi="Gill Sans MT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8176D"/>
    <w:multiLevelType w:val="hybridMultilevel"/>
    <w:tmpl w:val="DF2C5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C2C69"/>
    <w:multiLevelType w:val="hybridMultilevel"/>
    <w:tmpl w:val="D94E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51397"/>
    <w:multiLevelType w:val="hybridMultilevel"/>
    <w:tmpl w:val="75D02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10A0B"/>
    <w:multiLevelType w:val="hybridMultilevel"/>
    <w:tmpl w:val="03BA4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42663"/>
    <w:multiLevelType w:val="hybridMultilevel"/>
    <w:tmpl w:val="BBFE6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B0419"/>
    <w:multiLevelType w:val="hybridMultilevel"/>
    <w:tmpl w:val="E4BA47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E668F6"/>
    <w:multiLevelType w:val="hybridMultilevel"/>
    <w:tmpl w:val="DBA84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9"/>
  </w:num>
  <w:num w:numId="5">
    <w:abstractNumId w:val="3"/>
  </w:num>
  <w:num w:numId="6">
    <w:abstractNumId w:val="20"/>
  </w:num>
  <w:num w:numId="7">
    <w:abstractNumId w:val="17"/>
  </w:num>
  <w:num w:numId="8">
    <w:abstractNumId w:val="1"/>
  </w:num>
  <w:num w:numId="9">
    <w:abstractNumId w:val="5"/>
  </w:num>
  <w:num w:numId="10">
    <w:abstractNumId w:val="0"/>
  </w:num>
  <w:num w:numId="11">
    <w:abstractNumId w:val="6"/>
  </w:num>
  <w:num w:numId="12">
    <w:abstractNumId w:val="8"/>
  </w:num>
  <w:num w:numId="13">
    <w:abstractNumId w:val="16"/>
  </w:num>
  <w:num w:numId="14">
    <w:abstractNumId w:val="4"/>
  </w:num>
  <w:num w:numId="15">
    <w:abstractNumId w:val="18"/>
  </w:num>
  <w:num w:numId="16">
    <w:abstractNumId w:val="14"/>
  </w:num>
  <w:num w:numId="17">
    <w:abstractNumId w:val="12"/>
  </w:num>
  <w:num w:numId="18">
    <w:abstractNumId w:val="11"/>
  </w:num>
  <w:num w:numId="19">
    <w:abstractNumId w:val="19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864"/>
    <w:rsid w:val="00004461"/>
    <w:rsid w:val="00012C77"/>
    <w:rsid w:val="000B3DB7"/>
    <w:rsid w:val="000D2141"/>
    <w:rsid w:val="00124803"/>
    <w:rsid w:val="00142ACF"/>
    <w:rsid w:val="001F1005"/>
    <w:rsid w:val="00286D42"/>
    <w:rsid w:val="002946BB"/>
    <w:rsid w:val="002C76C7"/>
    <w:rsid w:val="00364228"/>
    <w:rsid w:val="0036728C"/>
    <w:rsid w:val="00414326"/>
    <w:rsid w:val="004418EE"/>
    <w:rsid w:val="004511CE"/>
    <w:rsid w:val="00457FA9"/>
    <w:rsid w:val="004678E1"/>
    <w:rsid w:val="004D10B9"/>
    <w:rsid w:val="00533036"/>
    <w:rsid w:val="00540FA6"/>
    <w:rsid w:val="00551446"/>
    <w:rsid w:val="00552472"/>
    <w:rsid w:val="005641F2"/>
    <w:rsid w:val="005D72AF"/>
    <w:rsid w:val="005F6D0B"/>
    <w:rsid w:val="00611E05"/>
    <w:rsid w:val="006141F8"/>
    <w:rsid w:val="00622B64"/>
    <w:rsid w:val="0063650C"/>
    <w:rsid w:val="00687C39"/>
    <w:rsid w:val="006A5E4C"/>
    <w:rsid w:val="006D47F1"/>
    <w:rsid w:val="007E2014"/>
    <w:rsid w:val="008030DF"/>
    <w:rsid w:val="0089518D"/>
    <w:rsid w:val="00896F2F"/>
    <w:rsid w:val="00A31599"/>
    <w:rsid w:val="00AC4C17"/>
    <w:rsid w:val="00AF24A9"/>
    <w:rsid w:val="00B42901"/>
    <w:rsid w:val="00B555BC"/>
    <w:rsid w:val="00BC20E3"/>
    <w:rsid w:val="00C52D1B"/>
    <w:rsid w:val="00C71864"/>
    <w:rsid w:val="00C8619F"/>
    <w:rsid w:val="00CB2A8F"/>
    <w:rsid w:val="00CD1660"/>
    <w:rsid w:val="00CE3EB4"/>
    <w:rsid w:val="00CE40EC"/>
    <w:rsid w:val="00D5031F"/>
    <w:rsid w:val="00DC0128"/>
    <w:rsid w:val="00E079B8"/>
    <w:rsid w:val="00EC04FF"/>
    <w:rsid w:val="00EE4D88"/>
    <w:rsid w:val="00F75332"/>
    <w:rsid w:val="00F9531C"/>
    <w:rsid w:val="00F95805"/>
    <w:rsid w:val="00FA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."/>
  <w:listSeparator w:val=","/>
  <w14:docId w14:val="64460356"/>
  <w15:chartTrackingRefBased/>
  <w15:docId w15:val="{4BBA02A8-AB28-44FB-A217-EC6F3FE2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7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6D47F1"/>
    <w:pPr>
      <w:outlineLvl w:val="0"/>
    </w:pPr>
    <w:rPr>
      <w:rFonts w:eastAsia="Arial Unicode MS"/>
      <w:color w:val="000000"/>
      <w:sz w:val="24"/>
      <w:u w:color="000000"/>
    </w:rPr>
  </w:style>
  <w:style w:type="paragraph" w:styleId="BalloonText">
    <w:name w:val="Balloon Text"/>
    <w:basedOn w:val="Normal"/>
    <w:link w:val="BalloonTextChar"/>
    <w:locked/>
    <w:rsid w:val="00D503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031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C0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614A9-8676-48E3-AC53-BBC73CB0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40F085B1</Template>
  <TotalTime>22</TotalTime>
  <Pages>3</Pages>
  <Words>869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cp:lastModifiedBy>lucy.wygers@sjsc.southwark.sch.uk</cp:lastModifiedBy>
  <cp:revision>5</cp:revision>
  <cp:lastPrinted>2018-09-20T09:15:00Z</cp:lastPrinted>
  <dcterms:created xsi:type="dcterms:W3CDTF">2018-09-17T15:18:00Z</dcterms:created>
  <dcterms:modified xsi:type="dcterms:W3CDTF">2018-09-20T09:15:00Z</dcterms:modified>
</cp:coreProperties>
</file>