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4AA747" w14:textId="3F777875" w:rsidR="00127177" w:rsidRDefault="00136007" w:rsidP="00127177">
      <w:pPr>
        <w:widowControl w:val="0"/>
        <w:tabs>
          <w:tab w:val="left" w:pos="142"/>
        </w:tabs>
        <w:autoSpaceDE w:val="0"/>
        <w:autoSpaceDN w:val="0"/>
        <w:adjustRightInd w:val="0"/>
        <w:rPr>
          <w:rFonts w:cs="Helvetica Neue"/>
          <w:sz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 wp14:anchorId="6554E536" wp14:editId="09E510C5">
            <wp:simplePos x="0" y="0"/>
            <wp:positionH relativeFrom="column">
              <wp:posOffset>1841500</wp:posOffset>
            </wp:positionH>
            <wp:positionV relativeFrom="paragraph">
              <wp:posOffset>-271631</wp:posOffset>
            </wp:positionV>
            <wp:extent cx="2999740" cy="719455"/>
            <wp:effectExtent l="0" t="0" r="0" b="4445"/>
            <wp:wrapNone/>
            <wp:docPr id="2" name="Picture 2" descr="C:\Users\stkn01\AppData\Local\Microsoft\Windows\Temporary Internet Files\Content.Outlook\HG1ZIJK4\log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kn01\AppData\Local\Microsoft\Windows\Temporary Internet Files\Content.Outlook\HG1ZIJK4\logo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0026D6" w14:textId="77777777" w:rsidR="00127177" w:rsidRDefault="00127177" w:rsidP="00127177">
      <w:pPr>
        <w:widowControl w:val="0"/>
        <w:tabs>
          <w:tab w:val="left" w:pos="142"/>
        </w:tabs>
        <w:autoSpaceDE w:val="0"/>
        <w:autoSpaceDN w:val="0"/>
        <w:adjustRightInd w:val="0"/>
        <w:rPr>
          <w:rFonts w:cs="Helvetica Neue"/>
          <w:sz w:val="22"/>
        </w:rPr>
      </w:pPr>
    </w:p>
    <w:p w14:paraId="08DEA3A2" w14:textId="7B38826A" w:rsidR="00127177" w:rsidRDefault="007B49C5" w:rsidP="00127177">
      <w:pPr>
        <w:widowControl w:val="0"/>
        <w:tabs>
          <w:tab w:val="left" w:pos="142"/>
        </w:tabs>
        <w:autoSpaceDE w:val="0"/>
        <w:autoSpaceDN w:val="0"/>
        <w:adjustRightInd w:val="0"/>
        <w:rPr>
          <w:rFonts w:cs="Helvetica Neue"/>
          <w:sz w:val="22"/>
        </w:rPr>
      </w:pPr>
      <w:r>
        <w:rPr>
          <w:rFonts w:cs="Helvetica Neue"/>
          <w:noProof/>
          <w:sz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F01152" wp14:editId="5773AA00">
                <wp:simplePos x="0" y="0"/>
                <wp:positionH relativeFrom="column">
                  <wp:posOffset>-6985</wp:posOffset>
                </wp:positionH>
                <wp:positionV relativeFrom="paragraph">
                  <wp:posOffset>368100</wp:posOffset>
                </wp:positionV>
                <wp:extent cx="6400800" cy="993341"/>
                <wp:effectExtent l="0" t="0" r="0" b="0"/>
                <wp:wrapThrough wrapText="bothSides">
                  <wp:wrapPolygon edited="0">
                    <wp:start x="0" y="0"/>
                    <wp:lineTo x="0" y="21130"/>
                    <wp:lineTo x="21536" y="21130"/>
                    <wp:lineTo x="21536" y="0"/>
                    <wp:lineTo x="0" y="0"/>
                  </wp:wrapPolygon>
                </wp:wrapThrough>
                <wp:docPr id="4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993341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4005DB" w14:textId="3A0CDCA5" w:rsidR="000F74C2" w:rsidRDefault="00957A5A" w:rsidP="001271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theme="majorHAnsi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FFFFFF" w:themeColor="background1"/>
                                <w:sz w:val="32"/>
                              </w:rPr>
                              <w:t>Teacher of PE</w:t>
                            </w:r>
                          </w:p>
                          <w:p w14:paraId="332C38CA" w14:textId="77777777" w:rsidR="00127177" w:rsidRPr="005F1ED5" w:rsidRDefault="00127177" w:rsidP="001271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szCs w:val="22"/>
                              </w:rPr>
                            </w:pPr>
                          </w:p>
                          <w:p w14:paraId="2F836E1D" w14:textId="5DB7A863" w:rsidR="000F74C2" w:rsidRPr="005F1ED5" w:rsidRDefault="00127177" w:rsidP="000F74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theme="majorHAnsi"/>
                                <w:color w:val="FFFFFF" w:themeColor="background1"/>
                                <w:szCs w:val="22"/>
                              </w:rPr>
                            </w:pPr>
                            <w:r w:rsidRPr="005F1ED5">
                              <w:rPr>
                                <w:rFonts w:cstheme="majorHAnsi"/>
                                <w:color w:val="FFFFFF" w:themeColor="background1"/>
                                <w:szCs w:val="22"/>
                              </w:rPr>
                              <w:t>Salary Range: Main Pay Sca</w:t>
                            </w:r>
                            <w:r w:rsidR="007B49C5">
                              <w:rPr>
                                <w:rFonts w:cstheme="majorHAnsi"/>
                                <w:color w:val="FFFFFF" w:themeColor="background1"/>
                                <w:szCs w:val="22"/>
                              </w:rPr>
                              <w:t>le</w:t>
                            </w:r>
                          </w:p>
                          <w:p w14:paraId="428B6A8F" w14:textId="674581FA" w:rsidR="00127177" w:rsidRPr="005F1ED5" w:rsidRDefault="00127177" w:rsidP="001271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theme="majorHAnsi"/>
                                <w:color w:val="FFFFFF" w:themeColor="background1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F01152" id="Rectangle 28" o:spid="_x0000_s1026" style="position:absolute;margin-left:-.55pt;margin-top:29pt;width:7in;height:78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" fillcolor="#17365d [2415]" stroked="f" strokecolor="#4a7ebb" strokeweight="1.5pt">
                <v:shadow color="black" opacity="22938f" offset="0"/>
                <v:textbox inset=",7.2pt,,7.2pt">
                  <w:txbxContent>
                    <w:p w14:paraId="264005DB" w14:textId="3A0CDCA5" w:rsidR="000F74C2" w:rsidRDefault="00957A5A" w:rsidP="0012717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theme="majorHAnsi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cstheme="majorHAnsi"/>
                          <w:b/>
                          <w:color w:val="FFFFFF" w:themeColor="background1"/>
                          <w:sz w:val="32"/>
                        </w:rPr>
                        <w:t>Teacher of PE</w:t>
                      </w:r>
                    </w:p>
                    <w:p w14:paraId="332C38CA" w14:textId="77777777" w:rsidR="00127177" w:rsidRPr="005F1ED5" w:rsidRDefault="00127177" w:rsidP="0012717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/>
                          <w:color w:val="FFFFFF" w:themeColor="background1"/>
                          <w:sz w:val="28"/>
                          <w:szCs w:val="22"/>
                        </w:rPr>
                      </w:pPr>
                    </w:p>
                    <w:p w14:paraId="2F836E1D" w14:textId="5DB7A863" w:rsidR="000F74C2" w:rsidRPr="005F1ED5" w:rsidRDefault="00127177" w:rsidP="000F74C2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theme="majorHAnsi"/>
                          <w:color w:val="FFFFFF" w:themeColor="background1"/>
                          <w:szCs w:val="22"/>
                        </w:rPr>
                      </w:pPr>
                      <w:r w:rsidRPr="005F1ED5">
                        <w:rPr>
                          <w:rFonts w:cstheme="majorHAnsi"/>
                          <w:color w:val="FFFFFF" w:themeColor="background1"/>
                          <w:szCs w:val="22"/>
                        </w:rPr>
                        <w:t>Salary Range: Main Pay Sca</w:t>
                      </w:r>
                      <w:r w:rsidR="007B49C5">
                        <w:rPr>
                          <w:rFonts w:cstheme="majorHAnsi"/>
                          <w:color w:val="FFFFFF" w:themeColor="background1"/>
                          <w:szCs w:val="22"/>
                        </w:rPr>
                        <w:t>le</w:t>
                      </w:r>
                    </w:p>
                    <w:p w14:paraId="428B6A8F" w14:textId="674581FA" w:rsidR="00127177" w:rsidRPr="005F1ED5" w:rsidRDefault="00127177" w:rsidP="0012717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theme="majorHAnsi"/>
                          <w:color w:val="FFFFFF" w:themeColor="background1"/>
                          <w:szCs w:val="22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603820B1" w14:textId="6AACE491" w:rsidR="00127177" w:rsidRPr="00715B3B" w:rsidRDefault="00127177" w:rsidP="00127177">
      <w:pPr>
        <w:widowControl w:val="0"/>
        <w:tabs>
          <w:tab w:val="left" w:pos="142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F129C5C" w14:textId="787134C9" w:rsidR="00127177" w:rsidRPr="005F1ED5" w:rsidRDefault="00127177" w:rsidP="00127177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  <w:r w:rsidRPr="005F1ED5">
        <w:rPr>
          <w:rFonts w:cs="Arial"/>
          <w:sz w:val="22"/>
          <w:szCs w:val="22"/>
        </w:rPr>
        <w:t>We are looking for an ambitious individual who is knowledgeable in their subject and is committed to supporting and develo</w:t>
      </w:r>
      <w:r w:rsidR="00241A13">
        <w:rPr>
          <w:rFonts w:cs="Arial"/>
          <w:sz w:val="22"/>
          <w:szCs w:val="22"/>
        </w:rPr>
        <w:t xml:space="preserve">ping the vision for St Aidan’s on our journey to outstanding. </w:t>
      </w:r>
    </w:p>
    <w:p w14:paraId="48054A8A" w14:textId="77777777" w:rsidR="00127177" w:rsidRPr="005F1ED5" w:rsidRDefault="00127177" w:rsidP="00127177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</w:p>
    <w:p w14:paraId="0E09772A" w14:textId="77777777" w:rsidR="00127177" w:rsidRPr="005F1ED5" w:rsidRDefault="00127177" w:rsidP="00127177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  <w:r w:rsidRPr="005F1ED5">
        <w:rPr>
          <w:rFonts w:cs="Arial"/>
          <w:sz w:val="22"/>
          <w:szCs w:val="22"/>
        </w:rPr>
        <w:t>The ideal candidate will:</w:t>
      </w:r>
    </w:p>
    <w:p w14:paraId="3BFD683F" w14:textId="77777777" w:rsidR="00136007" w:rsidRPr="005F1ED5" w:rsidRDefault="00136007" w:rsidP="00127177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</w:p>
    <w:p w14:paraId="1C2D305F" w14:textId="3B1E9032" w:rsidR="00127177" w:rsidRPr="005F1ED5" w:rsidRDefault="00241A13" w:rsidP="0012717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Be an outstanding </w:t>
      </w:r>
      <w:r w:rsidR="00127177" w:rsidRPr="005F1ED5">
        <w:rPr>
          <w:rFonts w:cs="Arial"/>
          <w:sz w:val="22"/>
          <w:szCs w:val="22"/>
        </w:rPr>
        <w:t>classroom practitioner and role model, demonstrating high personal and professional standards</w:t>
      </w:r>
    </w:p>
    <w:p w14:paraId="0CA56323" w14:textId="77777777" w:rsidR="00127177" w:rsidRPr="005F1ED5" w:rsidRDefault="00127177" w:rsidP="0012717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  <w:r w:rsidRPr="005F1ED5">
        <w:rPr>
          <w:rFonts w:cs="Arial"/>
          <w:sz w:val="22"/>
          <w:szCs w:val="22"/>
        </w:rPr>
        <w:t>Demonstrate good pedagogy practice, sharing it within the department.</w:t>
      </w:r>
    </w:p>
    <w:p w14:paraId="3FD8F927" w14:textId="521F9D16" w:rsidR="00127177" w:rsidRPr="005F1ED5" w:rsidRDefault="00127177" w:rsidP="0012717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  <w:r w:rsidRPr="005F1ED5">
        <w:rPr>
          <w:rFonts w:cs="Arial"/>
          <w:sz w:val="22"/>
          <w:szCs w:val="22"/>
        </w:rPr>
        <w:t xml:space="preserve">Support colleagues so that </w:t>
      </w:r>
      <w:r w:rsidR="00241A13">
        <w:rPr>
          <w:rFonts w:cs="Arial"/>
          <w:sz w:val="22"/>
          <w:szCs w:val="22"/>
        </w:rPr>
        <w:t xml:space="preserve">outstanding </w:t>
      </w:r>
      <w:r w:rsidRPr="005F1ED5">
        <w:rPr>
          <w:rFonts w:cs="Arial"/>
          <w:sz w:val="22"/>
          <w:szCs w:val="22"/>
        </w:rPr>
        <w:t>standards of behaviour are established and maintained.</w:t>
      </w:r>
    </w:p>
    <w:p w14:paraId="4C71EC0F" w14:textId="1B23B388" w:rsidR="00790590" w:rsidRPr="005F1ED5" w:rsidRDefault="006429D0" w:rsidP="006429D0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  <w:r w:rsidRPr="005F1ED5">
        <w:rPr>
          <w:rFonts w:cs="Arial"/>
          <w:sz w:val="22"/>
          <w:szCs w:val="22"/>
        </w:rPr>
        <w:t>Fully support the extra-curri</w:t>
      </w:r>
      <w:r w:rsidR="00A12D08" w:rsidRPr="005F1ED5">
        <w:rPr>
          <w:rFonts w:cs="Arial"/>
          <w:sz w:val="22"/>
          <w:szCs w:val="22"/>
        </w:rPr>
        <w:t>cular activities of the Academy</w:t>
      </w:r>
      <w:r w:rsidRPr="005F1ED5">
        <w:rPr>
          <w:rFonts w:cs="Arial"/>
          <w:sz w:val="22"/>
          <w:szCs w:val="22"/>
        </w:rPr>
        <w:t>.</w:t>
      </w:r>
    </w:p>
    <w:p w14:paraId="4979CCC0" w14:textId="77777777" w:rsidR="00127177" w:rsidRPr="005F1ED5" w:rsidRDefault="00127177" w:rsidP="00127177">
      <w:pPr>
        <w:widowControl w:val="0"/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</w:p>
    <w:p w14:paraId="71472D3C" w14:textId="77777777" w:rsidR="00715B3B" w:rsidRPr="005F1ED5" w:rsidRDefault="00715B3B" w:rsidP="00127177">
      <w:pPr>
        <w:widowControl w:val="0"/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</w:p>
    <w:p w14:paraId="529F3C19" w14:textId="77777777" w:rsidR="00715B3B" w:rsidRPr="005F1ED5" w:rsidRDefault="00715B3B" w:rsidP="00127177">
      <w:pPr>
        <w:widowControl w:val="0"/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</w:p>
    <w:p w14:paraId="781102D1" w14:textId="30A8CF83" w:rsidR="00DF363F" w:rsidRPr="005F1ED5" w:rsidRDefault="00127177" w:rsidP="00DF363F">
      <w:pPr>
        <w:jc w:val="both"/>
        <w:rPr>
          <w:rFonts w:cs="Arial"/>
          <w:b/>
          <w:sz w:val="22"/>
          <w:szCs w:val="22"/>
        </w:rPr>
      </w:pPr>
      <w:r w:rsidRPr="005F1ED5">
        <w:rPr>
          <w:rFonts w:cs="Arial"/>
          <w:b/>
          <w:sz w:val="22"/>
          <w:szCs w:val="22"/>
        </w:rPr>
        <w:t xml:space="preserve">Further details and an application form are available from </w:t>
      </w:r>
      <w:r w:rsidR="007B49C5">
        <w:rPr>
          <w:rFonts w:cs="Arial"/>
          <w:b/>
          <w:sz w:val="22"/>
          <w:szCs w:val="22"/>
        </w:rPr>
        <w:t>Alex Simpson</w:t>
      </w:r>
      <w:r w:rsidRPr="005F1ED5">
        <w:rPr>
          <w:rFonts w:cs="Arial"/>
          <w:b/>
          <w:sz w:val="22"/>
          <w:szCs w:val="22"/>
        </w:rPr>
        <w:t xml:space="preserve">, Tel: </w:t>
      </w:r>
      <w:r w:rsidR="004165AC" w:rsidRPr="005F1ED5">
        <w:rPr>
          <w:rFonts w:cs="Arial"/>
          <w:b/>
          <w:sz w:val="22"/>
          <w:szCs w:val="22"/>
        </w:rPr>
        <w:t>01325 373</w:t>
      </w:r>
      <w:r w:rsidR="007F443E" w:rsidRPr="005F1ED5">
        <w:rPr>
          <w:rFonts w:cs="Arial"/>
          <w:b/>
          <w:sz w:val="22"/>
          <w:szCs w:val="22"/>
        </w:rPr>
        <w:t>778</w:t>
      </w:r>
      <w:r w:rsidRPr="005F1ED5">
        <w:rPr>
          <w:rFonts w:cs="Arial"/>
          <w:b/>
          <w:sz w:val="22"/>
          <w:szCs w:val="22"/>
        </w:rPr>
        <w:t xml:space="preserve"> or Email: </w:t>
      </w:r>
      <w:hyperlink r:id="rId6" w:history="1">
        <w:r w:rsidR="007B49C5" w:rsidRPr="00A73365">
          <w:rPr>
            <w:rStyle w:val="Hyperlink"/>
            <w:rFonts w:cs="Arial"/>
            <w:b/>
            <w:sz w:val="22"/>
            <w:szCs w:val="22"/>
          </w:rPr>
          <w:t>a.simpson@staidansacademy.org.uk</w:t>
        </w:r>
      </w:hyperlink>
      <w:r w:rsidR="007B49C5">
        <w:rPr>
          <w:rFonts w:cs="Arial"/>
          <w:b/>
          <w:sz w:val="22"/>
          <w:szCs w:val="22"/>
        </w:rPr>
        <w:t xml:space="preserve"> </w:t>
      </w:r>
      <w:r w:rsidR="00DF363F" w:rsidRPr="005F1ED5">
        <w:rPr>
          <w:rFonts w:cs="Arial"/>
          <w:b/>
          <w:sz w:val="22"/>
          <w:szCs w:val="22"/>
        </w:rPr>
        <w:t xml:space="preserve">or alternatively downloaded from our website: </w:t>
      </w:r>
      <w:hyperlink r:id="rId7" w:history="1">
        <w:r w:rsidR="00715B3B" w:rsidRPr="005F1ED5">
          <w:rPr>
            <w:rStyle w:val="Hyperlink"/>
            <w:rFonts w:cs="Arial"/>
            <w:b/>
            <w:sz w:val="22"/>
            <w:szCs w:val="22"/>
          </w:rPr>
          <w:t>www.staidansacademy.co.uk</w:t>
        </w:r>
      </w:hyperlink>
    </w:p>
    <w:p w14:paraId="7541F6BC" w14:textId="37B9A828" w:rsidR="00127177" w:rsidRPr="005F1ED5" w:rsidRDefault="00127177" w:rsidP="00127177">
      <w:pPr>
        <w:jc w:val="both"/>
        <w:rPr>
          <w:rFonts w:cs="Arial"/>
          <w:sz w:val="22"/>
          <w:szCs w:val="22"/>
        </w:rPr>
      </w:pPr>
    </w:p>
    <w:p w14:paraId="7BAFB39E" w14:textId="77777777" w:rsidR="007F443E" w:rsidRPr="005F1ED5" w:rsidRDefault="007F443E" w:rsidP="00127177">
      <w:pPr>
        <w:jc w:val="both"/>
        <w:rPr>
          <w:rFonts w:cs="Arial"/>
          <w:b/>
          <w:sz w:val="22"/>
          <w:szCs w:val="22"/>
        </w:rPr>
      </w:pPr>
    </w:p>
    <w:p w14:paraId="7EA37B5C" w14:textId="29F5ABB1" w:rsidR="00127177" w:rsidRPr="005F1ED5" w:rsidRDefault="00127177" w:rsidP="00127177">
      <w:pPr>
        <w:jc w:val="both"/>
        <w:rPr>
          <w:rFonts w:cs="Arial"/>
          <w:sz w:val="22"/>
          <w:szCs w:val="22"/>
        </w:rPr>
      </w:pPr>
      <w:r w:rsidRPr="005F1ED5">
        <w:rPr>
          <w:rFonts w:cs="Arial"/>
          <w:sz w:val="22"/>
          <w:szCs w:val="22"/>
        </w:rPr>
        <w:t xml:space="preserve">Applications must be returned to </w:t>
      </w:r>
      <w:r w:rsidR="007B49C5">
        <w:rPr>
          <w:rFonts w:cs="Arial"/>
          <w:sz w:val="22"/>
          <w:szCs w:val="22"/>
        </w:rPr>
        <w:t>Alex Simpson</w:t>
      </w:r>
      <w:r w:rsidRPr="005F1ED5">
        <w:rPr>
          <w:rFonts w:cs="Arial"/>
          <w:sz w:val="22"/>
          <w:szCs w:val="22"/>
        </w:rPr>
        <w:t xml:space="preserve"> via the above email or by post to the below address.</w:t>
      </w:r>
    </w:p>
    <w:p w14:paraId="60C07C5E" w14:textId="77777777" w:rsidR="00127177" w:rsidRPr="005F1ED5" w:rsidRDefault="00127177" w:rsidP="00127177">
      <w:pPr>
        <w:jc w:val="both"/>
        <w:rPr>
          <w:rFonts w:cs="Arial"/>
          <w:sz w:val="22"/>
          <w:szCs w:val="22"/>
        </w:rPr>
      </w:pPr>
    </w:p>
    <w:p w14:paraId="53701D68" w14:textId="77777777" w:rsidR="00127177" w:rsidRPr="005F1ED5" w:rsidRDefault="00127177" w:rsidP="00127177">
      <w:pPr>
        <w:jc w:val="both"/>
        <w:rPr>
          <w:rFonts w:cs="Arial"/>
          <w:sz w:val="22"/>
          <w:szCs w:val="22"/>
        </w:rPr>
      </w:pPr>
      <w:r w:rsidRPr="005F1ED5">
        <w:rPr>
          <w:rFonts w:cs="Arial"/>
          <w:sz w:val="22"/>
          <w:szCs w:val="22"/>
        </w:rPr>
        <w:t>The Academy is committed to safeguarding and promoting the welfare of children and expects all staff to share this commitment. The post is subject to a successful DBS clearance and pre-employment checks will be undertaken before an appointment is confirmed.</w:t>
      </w:r>
    </w:p>
    <w:p w14:paraId="0F24F0E8" w14:textId="77777777" w:rsidR="00127177" w:rsidRPr="005F1ED5" w:rsidRDefault="00127177" w:rsidP="00127177">
      <w:pPr>
        <w:jc w:val="both"/>
        <w:rPr>
          <w:rFonts w:cs="Arial"/>
          <w:sz w:val="22"/>
          <w:szCs w:val="22"/>
        </w:rPr>
      </w:pPr>
    </w:p>
    <w:p w14:paraId="173AAAC2" w14:textId="4C5A7437" w:rsidR="00127177" w:rsidRDefault="00127177" w:rsidP="00127177">
      <w:pPr>
        <w:jc w:val="both"/>
        <w:rPr>
          <w:rFonts w:cs="Arial"/>
          <w:b/>
          <w:sz w:val="22"/>
          <w:szCs w:val="22"/>
        </w:rPr>
      </w:pPr>
      <w:r w:rsidRPr="005F1ED5">
        <w:rPr>
          <w:rFonts w:cs="Arial"/>
          <w:b/>
          <w:sz w:val="22"/>
          <w:szCs w:val="22"/>
        </w:rPr>
        <w:t xml:space="preserve">Closing Date: </w:t>
      </w:r>
      <w:r w:rsidR="00241A13">
        <w:rPr>
          <w:rFonts w:cs="Arial"/>
          <w:b/>
          <w:sz w:val="22"/>
          <w:szCs w:val="22"/>
        </w:rPr>
        <w:t>Tuesday 16 July, 12noon</w:t>
      </w:r>
    </w:p>
    <w:p w14:paraId="45293426" w14:textId="77777777" w:rsidR="00241A13" w:rsidRDefault="00241A13" w:rsidP="00127177">
      <w:pPr>
        <w:jc w:val="both"/>
        <w:rPr>
          <w:rFonts w:cs="Arial"/>
          <w:b/>
          <w:sz w:val="22"/>
          <w:szCs w:val="22"/>
        </w:rPr>
      </w:pPr>
    </w:p>
    <w:p w14:paraId="3D17FA3F" w14:textId="1B474085" w:rsidR="00241A13" w:rsidRPr="005F1ED5" w:rsidRDefault="00241A13" w:rsidP="00127177">
      <w:pPr>
        <w:jc w:val="both"/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>Interview Date: Thursday 18 July</w:t>
      </w:r>
      <w:bookmarkStart w:id="0" w:name="_GoBack"/>
      <w:bookmarkEnd w:id="0"/>
    </w:p>
    <w:p w14:paraId="5F45A1FF" w14:textId="681A105E" w:rsidR="00BB1C98" w:rsidRDefault="00BB1C98" w:rsidP="00127177">
      <w:pPr>
        <w:jc w:val="both"/>
        <w:rPr>
          <w:rFonts w:asciiTheme="majorHAnsi" w:hAnsiTheme="majorHAnsi" w:cstheme="majorHAnsi"/>
          <w:szCs w:val="22"/>
        </w:rPr>
      </w:pPr>
    </w:p>
    <w:p w14:paraId="0F7B09D3" w14:textId="03F9988E" w:rsidR="00A60480" w:rsidRDefault="000F74C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5399A" wp14:editId="0B4DB34C">
                <wp:simplePos x="0" y="0"/>
                <wp:positionH relativeFrom="column">
                  <wp:posOffset>3399155</wp:posOffset>
                </wp:positionH>
                <wp:positionV relativeFrom="paragraph">
                  <wp:posOffset>339725</wp:posOffset>
                </wp:positionV>
                <wp:extent cx="3078480" cy="1682750"/>
                <wp:effectExtent l="0" t="0" r="7620" b="0"/>
                <wp:wrapNone/>
                <wp:docPr id="1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8480" cy="16827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0C07EBD" w14:textId="77777777" w:rsidR="00136007" w:rsidRPr="00BF38DF" w:rsidRDefault="00136007" w:rsidP="001360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22"/>
                              </w:rPr>
                            </w:pPr>
                          </w:p>
                          <w:p w14:paraId="33CAE1F1" w14:textId="77777777" w:rsidR="00136007" w:rsidRPr="005F1ED5" w:rsidRDefault="00136007" w:rsidP="001360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5F1ED5">
                              <w:rPr>
                                <w:rFonts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St Aidan’s Church of England Academy</w:t>
                            </w:r>
                          </w:p>
                          <w:p w14:paraId="094AA6C2" w14:textId="2B5A5389" w:rsidR="00136007" w:rsidRPr="005F1ED5" w:rsidRDefault="00136007" w:rsidP="001360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5F1ED5">
                              <w:rPr>
                                <w:rFonts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Hunden</w:t>
                            </w:r>
                            <w:r w:rsidR="008346B7">
                              <w:rPr>
                                <w:rFonts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’</w:t>
                            </w:r>
                            <w:r w:rsidRPr="005F1ED5">
                              <w:rPr>
                                <w:rFonts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s</w:t>
                            </w:r>
                            <w:proofErr w:type="spellEnd"/>
                            <w:r w:rsidRPr="005F1ED5">
                              <w:rPr>
                                <w:rFonts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Lane, Darlington</w:t>
                            </w:r>
                          </w:p>
                          <w:p w14:paraId="0FEC098A" w14:textId="77777777" w:rsidR="00136007" w:rsidRPr="005F1ED5" w:rsidRDefault="00136007" w:rsidP="001360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5F1ED5">
                              <w:rPr>
                                <w:rFonts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DL1 1LL</w:t>
                            </w:r>
                          </w:p>
                          <w:p w14:paraId="6D36BB49" w14:textId="77777777" w:rsidR="00136007" w:rsidRPr="005F1ED5" w:rsidRDefault="00136007" w:rsidP="001360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67BBDCA6" w14:textId="77777777" w:rsidR="00136007" w:rsidRPr="005F1ED5" w:rsidRDefault="00136007" w:rsidP="001360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5F1ED5">
                              <w:rPr>
                                <w:rFonts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Phone: (01325) 373770</w:t>
                            </w:r>
                          </w:p>
                          <w:p w14:paraId="2D0CB355" w14:textId="77777777" w:rsidR="00136007" w:rsidRPr="005F1ED5" w:rsidRDefault="00136007" w:rsidP="001360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5B48945A" w14:textId="77777777" w:rsidR="00136007" w:rsidRPr="005F1ED5" w:rsidRDefault="00136007" w:rsidP="001360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0A701DAF" w14:textId="77777777" w:rsidR="00136007" w:rsidRPr="005F1ED5" w:rsidRDefault="00136007" w:rsidP="001360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5F1ED5">
                              <w:rPr>
                                <w:rFonts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Principal: Nicole Gibbon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65399A" id="_x0000_s1027" style="position:absolute;margin-left:267.65pt;margin-top:26.75pt;width:242.4pt;height:13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" fillcolor="#17365d [2415]" stroked="f">
                <v:textbox inset=",7.2pt,,7.2pt">
                  <w:txbxContent>
                    <w:p w14:paraId="40C07EBD" w14:textId="77777777" w:rsidR="00136007" w:rsidRPr="00BF38DF" w:rsidRDefault="00136007" w:rsidP="0013600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22"/>
                        </w:rPr>
                      </w:pPr>
                    </w:p>
                    <w:p w14:paraId="33CAE1F1" w14:textId="77777777" w:rsidR="00136007" w:rsidRPr="005F1ED5" w:rsidRDefault="00136007" w:rsidP="0013600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5F1ED5">
                        <w:rPr>
                          <w:rFonts w:cs="Arial"/>
                          <w:b/>
                          <w:color w:val="FFFFFF" w:themeColor="background1"/>
                          <w:sz w:val="22"/>
                          <w:szCs w:val="22"/>
                        </w:rPr>
                        <w:t>St Aidan’s Church of England Academy</w:t>
                      </w:r>
                    </w:p>
                    <w:p w14:paraId="094AA6C2" w14:textId="2B5A5389" w:rsidR="00136007" w:rsidRPr="005F1ED5" w:rsidRDefault="00136007" w:rsidP="0013600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proofErr w:type="spellStart"/>
                      <w:r w:rsidRPr="005F1ED5">
                        <w:rPr>
                          <w:rFonts w:cs="Arial"/>
                          <w:b/>
                          <w:color w:val="FFFFFF" w:themeColor="background1"/>
                          <w:sz w:val="22"/>
                          <w:szCs w:val="22"/>
                        </w:rPr>
                        <w:t>Hunden</w:t>
                      </w:r>
                      <w:r w:rsidR="008346B7">
                        <w:rPr>
                          <w:rFonts w:cs="Arial"/>
                          <w:b/>
                          <w:color w:val="FFFFFF" w:themeColor="background1"/>
                          <w:sz w:val="22"/>
                          <w:szCs w:val="22"/>
                        </w:rPr>
                        <w:t>’</w:t>
                      </w:r>
                      <w:r w:rsidRPr="005F1ED5">
                        <w:rPr>
                          <w:rFonts w:cs="Arial"/>
                          <w:b/>
                          <w:color w:val="FFFFFF" w:themeColor="background1"/>
                          <w:sz w:val="22"/>
                          <w:szCs w:val="22"/>
                        </w:rPr>
                        <w:t>s</w:t>
                      </w:r>
                      <w:proofErr w:type="spellEnd"/>
                      <w:r w:rsidRPr="005F1ED5">
                        <w:rPr>
                          <w:rFonts w:cs="Arial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 Lane, Darlington</w:t>
                      </w:r>
                    </w:p>
                    <w:p w14:paraId="0FEC098A" w14:textId="77777777" w:rsidR="00136007" w:rsidRPr="005F1ED5" w:rsidRDefault="00136007" w:rsidP="0013600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5F1ED5">
                        <w:rPr>
                          <w:rFonts w:cs="Arial"/>
                          <w:b/>
                          <w:color w:val="FFFFFF" w:themeColor="background1"/>
                          <w:sz w:val="22"/>
                          <w:szCs w:val="22"/>
                        </w:rPr>
                        <w:t>DL1 1LL</w:t>
                      </w:r>
                    </w:p>
                    <w:p w14:paraId="6D36BB49" w14:textId="77777777" w:rsidR="00136007" w:rsidRPr="005F1ED5" w:rsidRDefault="00136007" w:rsidP="0013600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67BBDCA6" w14:textId="77777777" w:rsidR="00136007" w:rsidRPr="005F1ED5" w:rsidRDefault="00136007" w:rsidP="0013600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5F1ED5">
                        <w:rPr>
                          <w:rFonts w:cs="Arial"/>
                          <w:b/>
                          <w:color w:val="FFFFFF" w:themeColor="background1"/>
                          <w:sz w:val="22"/>
                          <w:szCs w:val="22"/>
                        </w:rPr>
                        <w:t>Phone: (01325) 373770</w:t>
                      </w:r>
                    </w:p>
                    <w:p w14:paraId="2D0CB355" w14:textId="77777777" w:rsidR="00136007" w:rsidRPr="005F1ED5" w:rsidRDefault="00136007" w:rsidP="0013600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5B48945A" w14:textId="77777777" w:rsidR="00136007" w:rsidRPr="005F1ED5" w:rsidRDefault="00136007" w:rsidP="0013600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0A701DAF" w14:textId="77777777" w:rsidR="00136007" w:rsidRPr="005F1ED5" w:rsidRDefault="00136007" w:rsidP="0013600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5F1ED5">
                        <w:rPr>
                          <w:rFonts w:cs="Arial"/>
                          <w:b/>
                          <w:color w:val="FFFFFF" w:themeColor="background1"/>
                          <w:sz w:val="22"/>
                          <w:szCs w:val="22"/>
                        </w:rPr>
                        <w:t>Principal: Nicole Gibbon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3FEE61D2" wp14:editId="195E21FB">
            <wp:simplePos x="0" y="0"/>
            <wp:positionH relativeFrom="column">
              <wp:posOffset>-5715</wp:posOffset>
            </wp:positionH>
            <wp:positionV relativeFrom="paragraph">
              <wp:posOffset>339725</wp:posOffset>
            </wp:positionV>
            <wp:extent cx="3404235" cy="1683385"/>
            <wp:effectExtent l="0" t="0" r="5715" b="0"/>
            <wp:wrapNone/>
            <wp:docPr id="1" name="Picture 1" descr="H:\Academy Documents\Press - Photos\Photographs\School tie 2015 2 (2) - Web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Academy Documents\Press - Photos\Photographs\School tie 2015 2 (2) - Websit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35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0480" w:rsidSect="00127177">
      <w:pgSz w:w="11900" w:h="16840"/>
      <w:pgMar w:top="1440" w:right="843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C91F95"/>
    <w:multiLevelType w:val="hybridMultilevel"/>
    <w:tmpl w:val="9A0E9FB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177"/>
    <w:rsid w:val="000F74C2"/>
    <w:rsid w:val="00127177"/>
    <w:rsid w:val="00132477"/>
    <w:rsid w:val="00136007"/>
    <w:rsid w:val="00146E4E"/>
    <w:rsid w:val="00210058"/>
    <w:rsid w:val="00241A13"/>
    <w:rsid w:val="002A6D5B"/>
    <w:rsid w:val="00334B2D"/>
    <w:rsid w:val="003A2260"/>
    <w:rsid w:val="004165AC"/>
    <w:rsid w:val="004C5044"/>
    <w:rsid w:val="005635F1"/>
    <w:rsid w:val="005F1ED5"/>
    <w:rsid w:val="0060141C"/>
    <w:rsid w:val="006429D0"/>
    <w:rsid w:val="00715B3B"/>
    <w:rsid w:val="00790590"/>
    <w:rsid w:val="007B49C5"/>
    <w:rsid w:val="007F443E"/>
    <w:rsid w:val="008346B7"/>
    <w:rsid w:val="0090135B"/>
    <w:rsid w:val="00934EA0"/>
    <w:rsid w:val="00957A5A"/>
    <w:rsid w:val="00A12D08"/>
    <w:rsid w:val="00A60480"/>
    <w:rsid w:val="00BA3D22"/>
    <w:rsid w:val="00BB1C98"/>
    <w:rsid w:val="00BB6C7F"/>
    <w:rsid w:val="00BC7623"/>
    <w:rsid w:val="00CB3C13"/>
    <w:rsid w:val="00DE5244"/>
    <w:rsid w:val="00DF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F58BF5"/>
  <w14:defaultImageDpi w14:val="300"/>
  <w15:docId w15:val="{98602646-FF79-452F-B69B-C0D06090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71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7177"/>
    <w:pPr>
      <w:ind w:left="720"/>
      <w:contextualSpacing/>
    </w:pPr>
    <w:rPr>
      <w:lang w:val="en-GB"/>
    </w:rPr>
  </w:style>
  <w:style w:type="character" w:styleId="Hyperlink">
    <w:name w:val="Hyperlink"/>
    <w:basedOn w:val="DefaultParagraphFont"/>
    <w:rsid w:val="0012717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60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007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F363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678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staidansacademy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.simpson@staidansacademy.org.uk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9C9D12F8</Template>
  <TotalTime>8</TotalTime>
  <Pages>1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AVEC Partnership</Company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 Austin</dc:creator>
  <cp:lastModifiedBy>Alexandra Simpson</cp:lastModifiedBy>
  <cp:revision>4</cp:revision>
  <cp:lastPrinted>2019-07-01T06:51:00Z</cp:lastPrinted>
  <dcterms:created xsi:type="dcterms:W3CDTF">2019-07-01T06:49:00Z</dcterms:created>
  <dcterms:modified xsi:type="dcterms:W3CDTF">2019-07-08T10:29:00Z</dcterms:modified>
</cp:coreProperties>
</file>