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9873A" w14:textId="77777777" w:rsidR="00F44783" w:rsidRPr="00A46958" w:rsidRDefault="007B1322" w:rsidP="00F44783">
      <w:pPr>
        <w:widowControl w:val="0"/>
        <w:autoSpaceDE w:val="0"/>
        <w:autoSpaceDN w:val="0"/>
        <w:adjustRightInd w:val="0"/>
        <w:rPr>
          <w:rFonts w:cs="Helvetica Neue"/>
          <w:sz w:val="22"/>
          <w:szCs w:val="22"/>
        </w:rPr>
      </w:pPr>
      <w:r w:rsidRPr="00A46958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2DD02A8" wp14:editId="2216AB7A">
            <wp:simplePos x="0" y="0"/>
            <wp:positionH relativeFrom="page">
              <wp:align>center</wp:align>
            </wp:positionH>
            <wp:positionV relativeFrom="paragraph">
              <wp:posOffset>-429260</wp:posOffset>
            </wp:positionV>
            <wp:extent cx="2266315" cy="543551"/>
            <wp:effectExtent l="0" t="0" r="635" b="9525"/>
            <wp:wrapNone/>
            <wp:docPr id="1" name="Picture 1" descr="C:\Users\stkn01\AppData\Local\Microsoft\Windows\Temporary Internet Files\Content.Outlook\HG1ZIJK4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kn01\AppData\Local\Microsoft\Windows\Temporary Internet Files\Content.Outlook\HG1ZIJK4\log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81EEC" w14:textId="77777777" w:rsidR="00671754" w:rsidRPr="00A4695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2"/>
      </w:tblGrid>
      <w:tr w:rsidR="00671754" w:rsidRPr="00A46958" w14:paraId="2AD920F9" w14:textId="77777777" w:rsidTr="00671754">
        <w:trPr>
          <w:trHeight w:val="170"/>
        </w:trPr>
        <w:tc>
          <w:tcPr>
            <w:tcW w:w="10280" w:type="dxa"/>
            <w:shd w:val="clear" w:color="auto" w:fill="BFBFBF" w:themeFill="background1" w:themeFillShade="BF"/>
          </w:tcPr>
          <w:p w14:paraId="65528C31" w14:textId="77777777" w:rsidR="00671754" w:rsidRPr="00A46958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22"/>
                <w:szCs w:val="22"/>
              </w:rPr>
            </w:pPr>
          </w:p>
        </w:tc>
      </w:tr>
      <w:tr w:rsidR="00671754" w:rsidRPr="00A46958" w14:paraId="3DA50E6E" w14:textId="77777777" w:rsidTr="00A46958">
        <w:trPr>
          <w:trHeight w:val="1499"/>
        </w:trPr>
        <w:tc>
          <w:tcPr>
            <w:tcW w:w="10280" w:type="dxa"/>
            <w:shd w:val="clear" w:color="auto" w:fill="17365D" w:themeFill="text2" w:themeFillShade="BF"/>
          </w:tcPr>
          <w:p w14:paraId="4BD5C980" w14:textId="6B6223F3" w:rsidR="00671754" w:rsidRPr="00A46958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22"/>
                <w:szCs w:val="22"/>
              </w:rPr>
            </w:pPr>
            <w:r w:rsidRPr="00A46958">
              <w:rPr>
                <w:rFonts w:cs="Helvetica Neue"/>
                <w:sz w:val="22"/>
                <w:szCs w:val="22"/>
              </w:rPr>
              <w:t xml:space="preserve"> </w:t>
            </w:r>
          </w:p>
          <w:p w14:paraId="482F2802" w14:textId="49E3106E" w:rsidR="00F2104F" w:rsidRPr="00A46958" w:rsidRDefault="00293617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8"/>
                <w:szCs w:val="22"/>
              </w:rPr>
              <w:t xml:space="preserve">Senior </w:t>
            </w:r>
            <w:r w:rsidR="00A46958" w:rsidRPr="00A46958">
              <w:rPr>
                <w:rFonts w:cs="Arial"/>
                <w:b/>
                <w:color w:val="FFFFFF" w:themeColor="background1"/>
                <w:sz w:val="28"/>
                <w:szCs w:val="22"/>
              </w:rPr>
              <w:t>Data</w:t>
            </w:r>
            <w:r w:rsidR="00F463B5">
              <w:rPr>
                <w:rFonts w:cs="Arial"/>
                <w:b/>
                <w:color w:val="FFFFFF" w:themeColor="background1"/>
                <w:sz w:val="28"/>
                <w:szCs w:val="22"/>
              </w:rPr>
              <w:t xml:space="preserve"> </w:t>
            </w:r>
            <w:r w:rsidR="00A46958" w:rsidRPr="00A46958">
              <w:rPr>
                <w:rFonts w:cs="Arial"/>
                <w:b/>
                <w:color w:val="FFFFFF" w:themeColor="background1"/>
                <w:sz w:val="28"/>
                <w:szCs w:val="22"/>
              </w:rPr>
              <w:t>Manager</w:t>
            </w:r>
          </w:p>
          <w:p w14:paraId="381BC259" w14:textId="500B1ACF" w:rsidR="00F2104F" w:rsidRPr="00A46958" w:rsidRDefault="00A46958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 w:val="28"/>
                <w:szCs w:val="22"/>
              </w:rPr>
            </w:pPr>
            <w:r w:rsidRPr="00A46958">
              <w:rPr>
                <w:rFonts w:cs="Arial"/>
                <w:color w:val="FFFFFF" w:themeColor="background1"/>
                <w:sz w:val="28"/>
                <w:szCs w:val="22"/>
              </w:rPr>
              <w:t>Term time only + 10 days – 37 hours per week</w:t>
            </w:r>
          </w:p>
          <w:p w14:paraId="551059E1" w14:textId="27A6303F" w:rsidR="00A46958" w:rsidRPr="00A46958" w:rsidRDefault="00293617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 w:val="28"/>
                <w:szCs w:val="22"/>
              </w:rPr>
            </w:pPr>
            <w:r>
              <w:rPr>
                <w:rFonts w:cs="Arial"/>
                <w:color w:val="FFFFFF" w:themeColor="background1"/>
                <w:sz w:val="28"/>
                <w:szCs w:val="22"/>
              </w:rPr>
              <w:t>Salary: (SCP 40 – 44</w:t>
            </w:r>
            <w:r w:rsidR="00A46958" w:rsidRPr="00A46958">
              <w:rPr>
                <w:rFonts w:cs="Arial"/>
                <w:color w:val="FFFFFF" w:themeColor="background1"/>
                <w:sz w:val="28"/>
                <w:szCs w:val="22"/>
              </w:rPr>
              <w:t>) £</w:t>
            </w:r>
            <w:r>
              <w:rPr>
                <w:rFonts w:cs="Arial"/>
                <w:color w:val="FFFFFF" w:themeColor="background1"/>
                <w:sz w:val="28"/>
                <w:szCs w:val="22"/>
              </w:rPr>
              <w:t>36,153 - £39,961</w:t>
            </w:r>
          </w:p>
          <w:p w14:paraId="634BF7C0" w14:textId="77777777" w:rsidR="00A46958" w:rsidRPr="00A46958" w:rsidRDefault="00A46958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 w:val="22"/>
                <w:szCs w:val="22"/>
              </w:rPr>
            </w:pPr>
          </w:p>
          <w:p w14:paraId="66D2BCE2" w14:textId="67F7B88C" w:rsidR="00932637" w:rsidRPr="00A46958" w:rsidRDefault="00932637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Helvetica Neue"/>
                <w:sz w:val="22"/>
                <w:szCs w:val="22"/>
              </w:rPr>
            </w:pPr>
          </w:p>
        </w:tc>
      </w:tr>
    </w:tbl>
    <w:p w14:paraId="2DD12591" w14:textId="77777777" w:rsidR="0089762D" w:rsidRPr="00A46958" w:rsidRDefault="0089762D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7C1F5453" w14:textId="535A9974" w:rsidR="00A46958" w:rsidRPr="00A46958" w:rsidRDefault="00A46958" w:rsidP="00A46958">
      <w:pPr>
        <w:jc w:val="both"/>
        <w:rPr>
          <w:rFonts w:cstheme="majorHAnsi"/>
          <w:sz w:val="22"/>
          <w:szCs w:val="22"/>
          <w:lang w:val="en-GB"/>
        </w:rPr>
      </w:pPr>
      <w:r w:rsidRPr="00A46958">
        <w:rPr>
          <w:rFonts w:cstheme="majorHAnsi"/>
          <w:sz w:val="22"/>
          <w:szCs w:val="22"/>
          <w:lang w:val="en-GB"/>
        </w:rPr>
        <w:t xml:space="preserve">We are looking to appoint a well organised, flexible and hardworking </w:t>
      </w:r>
      <w:r w:rsidR="00591352">
        <w:rPr>
          <w:rFonts w:cstheme="majorHAnsi"/>
          <w:sz w:val="22"/>
          <w:szCs w:val="22"/>
          <w:lang w:val="en-GB"/>
        </w:rPr>
        <w:t>Senior Data Manager</w:t>
      </w:r>
      <w:r w:rsidRPr="00A46958">
        <w:rPr>
          <w:rFonts w:cstheme="majorHAnsi"/>
          <w:sz w:val="22"/>
          <w:szCs w:val="22"/>
          <w:lang w:val="en-GB"/>
        </w:rPr>
        <w:t xml:space="preserve"> to develop and maintain high quality of data management support in school.</w:t>
      </w:r>
    </w:p>
    <w:p w14:paraId="58F2EE0F" w14:textId="77777777" w:rsidR="00A46958" w:rsidRPr="00A46958" w:rsidRDefault="00A46958" w:rsidP="00A46958">
      <w:pPr>
        <w:jc w:val="both"/>
        <w:rPr>
          <w:rFonts w:cstheme="majorHAnsi"/>
          <w:sz w:val="22"/>
          <w:szCs w:val="22"/>
          <w:lang w:val="en-GB"/>
        </w:rPr>
      </w:pPr>
    </w:p>
    <w:p w14:paraId="7AA3A3AA" w14:textId="77777777" w:rsidR="00A46958" w:rsidRPr="00A46958" w:rsidRDefault="00A46958" w:rsidP="00A46958">
      <w:pPr>
        <w:jc w:val="both"/>
        <w:rPr>
          <w:rFonts w:cstheme="majorHAnsi"/>
          <w:sz w:val="22"/>
          <w:szCs w:val="22"/>
          <w:lang w:val="en-GB"/>
        </w:rPr>
      </w:pPr>
      <w:r w:rsidRPr="00A46958">
        <w:rPr>
          <w:rFonts w:cstheme="majorHAnsi"/>
          <w:sz w:val="22"/>
          <w:szCs w:val="22"/>
          <w:lang w:val="en-GB"/>
        </w:rPr>
        <w:t>The successful candidate will be responsible for:</w:t>
      </w:r>
    </w:p>
    <w:p w14:paraId="66103262" w14:textId="77777777" w:rsidR="00A46958" w:rsidRPr="00A46958" w:rsidRDefault="00A46958" w:rsidP="00A46958">
      <w:pPr>
        <w:pStyle w:val="ListParagraph"/>
        <w:numPr>
          <w:ilvl w:val="0"/>
          <w:numId w:val="11"/>
        </w:numPr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t>All aspects of school data management and adherence to all appropriate regulations</w:t>
      </w:r>
    </w:p>
    <w:p w14:paraId="1669CF04" w14:textId="77777777" w:rsidR="00A46958" w:rsidRPr="00A46958" w:rsidRDefault="00A46958" w:rsidP="00A46958">
      <w:pPr>
        <w:pStyle w:val="ListParagraph"/>
        <w:numPr>
          <w:ilvl w:val="0"/>
          <w:numId w:val="11"/>
        </w:numPr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t>Supporting curriculum area leaders in setting up, maintaining and interpreting data reports</w:t>
      </w:r>
    </w:p>
    <w:p w14:paraId="74379821" w14:textId="77777777" w:rsidR="00A46958" w:rsidRPr="00A46958" w:rsidRDefault="00A46958" w:rsidP="00A46958">
      <w:pPr>
        <w:pStyle w:val="ListParagraph"/>
        <w:numPr>
          <w:ilvl w:val="0"/>
          <w:numId w:val="11"/>
        </w:numPr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t xml:space="preserve">Data systems management, including anticipating any changes and developments which the school will need to make in the field of Management Information Systems </w:t>
      </w:r>
    </w:p>
    <w:p w14:paraId="13D4155D" w14:textId="7C48E064" w:rsidR="00A46958" w:rsidRPr="00A46958" w:rsidRDefault="00A46958" w:rsidP="00A46958">
      <w:pPr>
        <w:pStyle w:val="ListParagraph"/>
        <w:ind w:left="0"/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br/>
        <w:t>This is an excellent opportunity to join St Aidan’s Church of England Academy which is continually looking to improve. If you are appointed for this post,</w:t>
      </w:r>
      <w:r w:rsidR="007A00A1">
        <w:rPr>
          <w:rFonts w:cstheme="majorHAnsi"/>
          <w:sz w:val="22"/>
          <w:szCs w:val="22"/>
        </w:rPr>
        <w:t xml:space="preserve"> you will report to the Vice</w:t>
      </w:r>
      <w:r w:rsidRPr="00A46958">
        <w:rPr>
          <w:rFonts w:cstheme="majorHAnsi"/>
          <w:sz w:val="22"/>
          <w:szCs w:val="22"/>
        </w:rPr>
        <w:t xml:space="preserve"> Principal (</w:t>
      </w:r>
      <w:r w:rsidR="007A00A1">
        <w:rPr>
          <w:rFonts w:cstheme="majorHAnsi"/>
          <w:sz w:val="22"/>
          <w:szCs w:val="22"/>
        </w:rPr>
        <w:t>Standards &amp; Achievement</w:t>
      </w:r>
      <w:r w:rsidRPr="00A46958">
        <w:rPr>
          <w:rFonts w:cstheme="majorHAnsi"/>
          <w:sz w:val="22"/>
          <w:szCs w:val="22"/>
        </w:rPr>
        <w:t>) and will support whole school improvement by presenting accurate and timely analyses of student progress.</w:t>
      </w:r>
    </w:p>
    <w:p w14:paraId="4A444F80" w14:textId="77777777" w:rsidR="00A46958" w:rsidRPr="00A46958" w:rsidRDefault="00A46958" w:rsidP="00A46958">
      <w:pPr>
        <w:pStyle w:val="ListParagraph"/>
        <w:ind w:left="0"/>
        <w:jc w:val="both"/>
        <w:rPr>
          <w:rFonts w:cstheme="majorHAnsi"/>
          <w:sz w:val="22"/>
          <w:szCs w:val="22"/>
        </w:rPr>
      </w:pPr>
    </w:p>
    <w:p w14:paraId="39AABC9D" w14:textId="77777777" w:rsidR="00A46958" w:rsidRPr="00A46958" w:rsidRDefault="00A46958" w:rsidP="00A46958">
      <w:pPr>
        <w:jc w:val="both"/>
        <w:rPr>
          <w:rFonts w:cstheme="majorHAnsi"/>
          <w:sz w:val="22"/>
          <w:szCs w:val="22"/>
          <w:lang w:val="en-GB"/>
        </w:rPr>
      </w:pPr>
      <w:r w:rsidRPr="00A46958">
        <w:rPr>
          <w:rFonts w:cstheme="majorHAnsi"/>
          <w:sz w:val="22"/>
          <w:szCs w:val="22"/>
          <w:lang w:val="en-GB"/>
        </w:rPr>
        <w:t>We are ideally seeking someone who possesses:</w:t>
      </w:r>
    </w:p>
    <w:p w14:paraId="74C6E752" w14:textId="77777777" w:rsidR="00A46958" w:rsidRPr="00A46958" w:rsidRDefault="00A46958" w:rsidP="00A46958">
      <w:pPr>
        <w:pStyle w:val="ListParagraph"/>
        <w:numPr>
          <w:ilvl w:val="0"/>
          <w:numId w:val="9"/>
        </w:numPr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t>Extensive experience and knowledge of educational data management and school performance statistics</w:t>
      </w:r>
    </w:p>
    <w:p w14:paraId="0DA52FC0" w14:textId="77777777" w:rsidR="00A46958" w:rsidRPr="00A46958" w:rsidRDefault="00A46958" w:rsidP="00A46958">
      <w:pPr>
        <w:pStyle w:val="ListParagraph"/>
        <w:numPr>
          <w:ilvl w:val="0"/>
          <w:numId w:val="9"/>
        </w:numPr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t>Previous experience in a similar role</w:t>
      </w:r>
    </w:p>
    <w:p w14:paraId="15258F13" w14:textId="35819237" w:rsidR="00A46958" w:rsidRPr="00A46958" w:rsidRDefault="007A00A1" w:rsidP="00A46958">
      <w:pPr>
        <w:pStyle w:val="ListParagraph"/>
        <w:numPr>
          <w:ilvl w:val="0"/>
          <w:numId w:val="9"/>
        </w:numPr>
        <w:jc w:val="both"/>
        <w:rPr>
          <w:rFonts w:cstheme="majorHAnsi"/>
          <w:sz w:val="22"/>
          <w:szCs w:val="22"/>
        </w:rPr>
      </w:pPr>
      <w:r>
        <w:rPr>
          <w:rFonts w:cstheme="majorHAnsi"/>
          <w:sz w:val="22"/>
          <w:szCs w:val="22"/>
        </w:rPr>
        <w:t>The ability to analyse data,</w:t>
      </w:r>
      <w:r w:rsidR="00A46958" w:rsidRPr="00A46958">
        <w:rPr>
          <w:rFonts w:cstheme="majorHAnsi"/>
          <w:sz w:val="22"/>
          <w:szCs w:val="22"/>
        </w:rPr>
        <w:t xml:space="preserve"> and produce comprehensive reports that meet the differing needs of stakeholders (teachers, governors, parents and others) </w:t>
      </w:r>
    </w:p>
    <w:p w14:paraId="5CEE99D4" w14:textId="5560A35F" w:rsidR="00A46958" w:rsidRPr="00A46958" w:rsidRDefault="00A46958" w:rsidP="00A46958">
      <w:pPr>
        <w:pStyle w:val="ListParagraph"/>
        <w:numPr>
          <w:ilvl w:val="0"/>
          <w:numId w:val="9"/>
        </w:numPr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t>Advanced MS Excel knowledge</w:t>
      </w:r>
      <w:r w:rsidR="007A00A1">
        <w:rPr>
          <w:rFonts w:cstheme="majorHAnsi"/>
          <w:sz w:val="22"/>
          <w:szCs w:val="22"/>
        </w:rPr>
        <w:t>, SIMS,</w:t>
      </w:r>
      <w:r w:rsidRPr="00A46958">
        <w:rPr>
          <w:rFonts w:cstheme="majorHAnsi"/>
          <w:sz w:val="22"/>
          <w:szCs w:val="22"/>
        </w:rPr>
        <w:t xml:space="preserve"> and a sound knowledge of school data management systems</w:t>
      </w:r>
    </w:p>
    <w:p w14:paraId="48903042" w14:textId="77777777" w:rsidR="00A46958" w:rsidRPr="00A46958" w:rsidRDefault="00A46958" w:rsidP="00A46958">
      <w:pPr>
        <w:pStyle w:val="ListParagraph"/>
        <w:numPr>
          <w:ilvl w:val="0"/>
          <w:numId w:val="9"/>
        </w:numPr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t>Excellent organisational, time management and planning skills including the ability to be flexible in order to achieve targets</w:t>
      </w:r>
    </w:p>
    <w:p w14:paraId="5E983070" w14:textId="77777777" w:rsidR="00A46958" w:rsidRPr="00A46958" w:rsidRDefault="00A46958" w:rsidP="00A46958">
      <w:pPr>
        <w:pStyle w:val="ListParagraph"/>
        <w:numPr>
          <w:ilvl w:val="0"/>
          <w:numId w:val="9"/>
        </w:numPr>
        <w:jc w:val="both"/>
        <w:rPr>
          <w:rFonts w:cstheme="majorHAnsi"/>
          <w:sz w:val="22"/>
          <w:szCs w:val="22"/>
        </w:rPr>
      </w:pPr>
      <w:r w:rsidRPr="00A46958">
        <w:rPr>
          <w:rFonts w:cstheme="majorHAnsi"/>
          <w:sz w:val="22"/>
          <w:szCs w:val="22"/>
        </w:rPr>
        <w:t xml:space="preserve">The ability to work under pressure, prioritising and managing expectations </w:t>
      </w:r>
    </w:p>
    <w:p w14:paraId="3CCA73E5" w14:textId="31A22A83" w:rsidR="00FD2AFE" w:rsidRPr="007A00A1" w:rsidRDefault="00A46958" w:rsidP="006A079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7A00A1">
        <w:rPr>
          <w:rFonts w:cstheme="majorHAnsi"/>
          <w:sz w:val="22"/>
          <w:szCs w:val="22"/>
        </w:rPr>
        <w:t xml:space="preserve">Excellent interpersonal skills </w:t>
      </w:r>
    </w:p>
    <w:p w14:paraId="3545BE54" w14:textId="77777777" w:rsidR="007A00A1" w:rsidRPr="006A0796" w:rsidRDefault="007A00A1" w:rsidP="006A0796">
      <w:pPr>
        <w:widowControl w:val="0"/>
        <w:autoSpaceDE w:val="0"/>
        <w:autoSpaceDN w:val="0"/>
        <w:adjustRightInd w:val="0"/>
        <w:ind w:left="360"/>
        <w:jc w:val="both"/>
        <w:rPr>
          <w:rFonts w:cs="Arial"/>
          <w:sz w:val="22"/>
          <w:szCs w:val="22"/>
        </w:rPr>
      </w:pPr>
    </w:p>
    <w:p w14:paraId="5BF9C3FD" w14:textId="428D420E" w:rsidR="00B17D2E" w:rsidRPr="00A46958" w:rsidRDefault="00B17D2E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A46958">
        <w:rPr>
          <w:rFonts w:cs="Arial"/>
          <w:sz w:val="22"/>
          <w:szCs w:val="22"/>
        </w:rPr>
        <w:t xml:space="preserve">Should you wish to visit the school, please contact </w:t>
      </w:r>
      <w:r w:rsidR="002C3B6B" w:rsidRPr="00A46958">
        <w:rPr>
          <w:rFonts w:cs="Arial"/>
          <w:sz w:val="22"/>
          <w:szCs w:val="22"/>
        </w:rPr>
        <w:t>Alex Simpson</w:t>
      </w:r>
      <w:r w:rsidRPr="00A46958">
        <w:rPr>
          <w:rFonts w:cs="Arial"/>
          <w:sz w:val="22"/>
          <w:szCs w:val="22"/>
        </w:rPr>
        <w:t xml:space="preserve">, </w:t>
      </w:r>
      <w:r w:rsidR="002C3B6B" w:rsidRPr="00A46958">
        <w:rPr>
          <w:rFonts w:cs="Arial"/>
          <w:sz w:val="22"/>
          <w:szCs w:val="22"/>
        </w:rPr>
        <w:t>PA to the Principal</w:t>
      </w:r>
      <w:r w:rsidRPr="00A46958">
        <w:rPr>
          <w:rFonts w:cs="Arial"/>
          <w:sz w:val="22"/>
          <w:szCs w:val="22"/>
        </w:rPr>
        <w:t>, on 01325 3737</w:t>
      </w:r>
      <w:r w:rsidR="002C3B6B" w:rsidRPr="00A46958">
        <w:rPr>
          <w:rFonts w:cs="Arial"/>
          <w:sz w:val="22"/>
          <w:szCs w:val="22"/>
        </w:rPr>
        <w:t>78</w:t>
      </w:r>
      <w:r w:rsidRPr="00A46958">
        <w:rPr>
          <w:rFonts w:cs="Arial"/>
          <w:sz w:val="22"/>
          <w:szCs w:val="22"/>
        </w:rPr>
        <w:t xml:space="preserve"> to arrange a date/time.</w:t>
      </w:r>
    </w:p>
    <w:p w14:paraId="17B7654B" w14:textId="77777777" w:rsidR="00F3191F" w:rsidRPr="00A46958" w:rsidRDefault="00F3191F" w:rsidP="007C45ED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7B9927EB" w14:textId="1F82C24A" w:rsidR="0093642B" w:rsidRPr="00A46958" w:rsidRDefault="0093642B" w:rsidP="0093642B">
      <w:pPr>
        <w:jc w:val="both"/>
        <w:rPr>
          <w:rFonts w:cstheme="majorHAnsi"/>
          <w:b/>
          <w:sz w:val="22"/>
          <w:szCs w:val="22"/>
        </w:rPr>
      </w:pPr>
      <w:r w:rsidRPr="00A46958">
        <w:rPr>
          <w:rFonts w:cstheme="majorHAnsi"/>
          <w:b/>
          <w:sz w:val="22"/>
          <w:szCs w:val="22"/>
        </w:rPr>
        <w:t xml:space="preserve">Further details and an application form are available from </w:t>
      </w:r>
      <w:r w:rsidR="002C3B6B" w:rsidRPr="00A46958">
        <w:rPr>
          <w:rFonts w:cstheme="majorHAnsi"/>
          <w:b/>
          <w:sz w:val="22"/>
          <w:szCs w:val="22"/>
        </w:rPr>
        <w:t>Alex Simpson</w:t>
      </w:r>
      <w:r w:rsidRPr="00A46958">
        <w:rPr>
          <w:rFonts w:cstheme="majorHAnsi"/>
          <w:b/>
          <w:sz w:val="22"/>
          <w:szCs w:val="22"/>
        </w:rPr>
        <w:t xml:space="preserve">, Tel: 01325 </w:t>
      </w:r>
      <w:r w:rsidR="002C3B6B" w:rsidRPr="00A46958">
        <w:rPr>
          <w:rFonts w:cstheme="majorHAnsi"/>
          <w:b/>
          <w:sz w:val="22"/>
          <w:szCs w:val="22"/>
        </w:rPr>
        <w:t xml:space="preserve">373778 </w:t>
      </w:r>
      <w:r w:rsidRPr="00A46958">
        <w:rPr>
          <w:rFonts w:cstheme="majorHAnsi"/>
          <w:b/>
          <w:sz w:val="22"/>
          <w:szCs w:val="22"/>
        </w:rPr>
        <w:t xml:space="preserve">or Email: </w:t>
      </w:r>
      <w:hyperlink r:id="rId6" w:history="1">
        <w:r w:rsidR="002C3B6B" w:rsidRPr="00A46958">
          <w:rPr>
            <w:rStyle w:val="Hyperlink"/>
            <w:rFonts w:cstheme="majorHAnsi"/>
            <w:b/>
            <w:sz w:val="22"/>
            <w:szCs w:val="22"/>
          </w:rPr>
          <w:t>A.Simpson@staidansacademy.org.uk</w:t>
        </w:r>
      </w:hyperlink>
      <w:r w:rsidR="002C3B6B" w:rsidRPr="00A46958">
        <w:rPr>
          <w:rFonts w:cstheme="majorHAnsi"/>
          <w:b/>
          <w:sz w:val="22"/>
          <w:szCs w:val="22"/>
        </w:rPr>
        <w:t xml:space="preserve"> </w:t>
      </w:r>
      <w:r w:rsidRPr="00A46958">
        <w:rPr>
          <w:rFonts w:cs="Arial"/>
          <w:b/>
          <w:sz w:val="22"/>
          <w:szCs w:val="22"/>
        </w:rPr>
        <w:t xml:space="preserve">or alternatively downloaded from our website: </w:t>
      </w:r>
      <w:hyperlink r:id="rId7" w:history="1">
        <w:r w:rsidRPr="00A46958">
          <w:rPr>
            <w:rStyle w:val="Hyperlink"/>
            <w:rFonts w:cs="Arial"/>
            <w:b/>
            <w:sz w:val="22"/>
            <w:szCs w:val="22"/>
          </w:rPr>
          <w:t>www.staidansacademy.co.uk</w:t>
        </w:r>
      </w:hyperlink>
      <w:r w:rsidRPr="00A46958">
        <w:rPr>
          <w:rFonts w:cstheme="majorHAnsi"/>
          <w:b/>
          <w:sz w:val="22"/>
          <w:szCs w:val="22"/>
        </w:rPr>
        <w:t xml:space="preserve">. </w:t>
      </w:r>
    </w:p>
    <w:p w14:paraId="56C7D695" w14:textId="77777777" w:rsidR="0093642B" w:rsidRPr="00A46958" w:rsidRDefault="0093642B" w:rsidP="0093642B">
      <w:pPr>
        <w:jc w:val="both"/>
        <w:rPr>
          <w:rFonts w:cstheme="majorHAnsi"/>
          <w:b/>
          <w:sz w:val="22"/>
          <w:szCs w:val="22"/>
        </w:rPr>
      </w:pPr>
    </w:p>
    <w:p w14:paraId="082AC05C" w14:textId="7F99A65A" w:rsidR="0093642B" w:rsidRPr="00A46958" w:rsidRDefault="0093642B" w:rsidP="0093642B">
      <w:pPr>
        <w:jc w:val="both"/>
        <w:rPr>
          <w:rFonts w:cstheme="majorHAnsi"/>
          <w:b/>
          <w:sz w:val="22"/>
          <w:szCs w:val="22"/>
        </w:rPr>
      </w:pPr>
      <w:r w:rsidRPr="00A46958">
        <w:rPr>
          <w:rFonts w:cstheme="majorHAnsi"/>
          <w:b/>
          <w:sz w:val="22"/>
          <w:szCs w:val="22"/>
        </w:rPr>
        <w:t xml:space="preserve">Applications must be returned to </w:t>
      </w:r>
      <w:r w:rsidR="002C3B6B" w:rsidRPr="00A46958">
        <w:rPr>
          <w:rFonts w:cstheme="majorHAnsi"/>
          <w:b/>
          <w:sz w:val="22"/>
          <w:szCs w:val="22"/>
        </w:rPr>
        <w:t>Alex Simpson</w:t>
      </w:r>
      <w:r w:rsidRPr="00A46958">
        <w:rPr>
          <w:rFonts w:cstheme="majorHAnsi"/>
          <w:b/>
          <w:sz w:val="22"/>
          <w:szCs w:val="22"/>
        </w:rPr>
        <w:t xml:space="preserve"> via email.</w:t>
      </w:r>
    </w:p>
    <w:p w14:paraId="310F4410" w14:textId="4B998EC9" w:rsidR="00F3191F" w:rsidRDefault="0089762D" w:rsidP="00F3191F">
      <w:pPr>
        <w:jc w:val="both"/>
        <w:rPr>
          <w:rFonts w:cs="Arial"/>
          <w:b/>
          <w:sz w:val="22"/>
          <w:szCs w:val="22"/>
        </w:rPr>
      </w:pPr>
      <w:r w:rsidRPr="00A46958">
        <w:rPr>
          <w:rFonts w:cs="Arial"/>
          <w:b/>
          <w:sz w:val="22"/>
          <w:szCs w:val="22"/>
        </w:rPr>
        <w:t>Closing Date</w:t>
      </w:r>
      <w:r w:rsidR="002C3B6B" w:rsidRPr="00A46958">
        <w:rPr>
          <w:rFonts w:cs="Arial"/>
          <w:b/>
          <w:sz w:val="22"/>
          <w:szCs w:val="22"/>
        </w:rPr>
        <w:t>:</w:t>
      </w:r>
      <w:r w:rsidR="006C112F" w:rsidRPr="00A46958">
        <w:rPr>
          <w:rFonts w:cs="Arial"/>
          <w:b/>
          <w:sz w:val="22"/>
          <w:szCs w:val="22"/>
        </w:rPr>
        <w:t xml:space="preserve"> </w:t>
      </w:r>
      <w:r w:rsidR="004D332C">
        <w:rPr>
          <w:rFonts w:cs="Arial"/>
          <w:b/>
          <w:sz w:val="22"/>
          <w:szCs w:val="22"/>
        </w:rPr>
        <w:t>Friday 9 November, 12noon</w:t>
      </w:r>
      <w:bookmarkStart w:id="0" w:name="_GoBack"/>
      <w:bookmarkEnd w:id="0"/>
    </w:p>
    <w:p w14:paraId="595C8EE6" w14:textId="56FE1338" w:rsidR="00A46958" w:rsidRPr="00A46958" w:rsidRDefault="00A46958" w:rsidP="00A46958">
      <w:pPr>
        <w:jc w:val="both"/>
        <w:rPr>
          <w:rFonts w:ascii="Arial" w:hAnsi="Arial" w:cs="Arial"/>
          <w:b/>
          <w:sz w:val="22"/>
          <w:szCs w:val="22"/>
        </w:rPr>
      </w:pPr>
      <w:r w:rsidRPr="00A46958">
        <w:rPr>
          <w:rFonts w:cs="Arial"/>
          <w:sz w:val="22"/>
          <w:szCs w:val="22"/>
        </w:rPr>
        <w:t>The Academy is committed to safeguarding and promoting the welfare of children and expects all staff to share this commitment. The post is subject to a successful DBS clearance and pre-employment checks will be undertaken before an appointment is confirmed.</w:t>
      </w:r>
      <w:r w:rsidRPr="00A46958">
        <w:rPr>
          <w:rFonts w:ascii="Arial" w:hAnsi="Arial" w:cs="Arial"/>
          <w:b/>
          <w:sz w:val="22"/>
          <w:szCs w:val="22"/>
        </w:rPr>
        <w:t xml:space="preserve"> </w:t>
      </w:r>
    </w:p>
    <w:p w14:paraId="0292EB61" w14:textId="6F54B9D1" w:rsidR="00A46958" w:rsidRDefault="00A46958" w:rsidP="00F3191F">
      <w:pPr>
        <w:jc w:val="both"/>
        <w:rPr>
          <w:rFonts w:cs="Arial"/>
          <w:b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7"/>
        <w:gridCol w:w="5045"/>
      </w:tblGrid>
      <w:tr w:rsidR="00A46958" w:rsidRPr="00A46958" w14:paraId="0F9CD156" w14:textId="77777777" w:rsidTr="00A46958">
        <w:trPr>
          <w:trHeight w:val="2156"/>
        </w:trPr>
        <w:tc>
          <w:tcPr>
            <w:tcW w:w="5017" w:type="dxa"/>
          </w:tcPr>
          <w:p w14:paraId="2C0C7F6D" w14:textId="20CF80CF" w:rsidR="00A46958" w:rsidRPr="00A46958" w:rsidRDefault="00A46958" w:rsidP="00A4695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46958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59C24EF6" wp14:editId="7624D016">
                  <wp:simplePos x="0" y="0"/>
                  <wp:positionH relativeFrom="column">
                    <wp:posOffset>-342265</wp:posOffset>
                  </wp:positionH>
                  <wp:positionV relativeFrom="paragraph">
                    <wp:posOffset>20320</wp:posOffset>
                  </wp:positionV>
                  <wp:extent cx="3448050" cy="1352550"/>
                  <wp:effectExtent l="0" t="0" r="0" b="0"/>
                  <wp:wrapNone/>
                  <wp:docPr id="2" name="Picture 2" descr="\\saa-fs01\users$\Staff$\STKN01\Academy Documents\Press - Photos\Photographs\School tie 2015 2 (2) - 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aa-fs01\users$\Staff$\STKN01\Academy Documents\Press - Photos\Photographs\School tie 2015 2 (2) - 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193" cy="136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5" w:type="dxa"/>
            <w:shd w:val="clear" w:color="auto" w:fill="17365D" w:themeFill="text2" w:themeFillShade="BF"/>
          </w:tcPr>
          <w:p w14:paraId="76814A0B" w14:textId="77777777" w:rsidR="00A46958" w:rsidRPr="00A46958" w:rsidRDefault="00A46958" w:rsidP="00A469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590272D8" w14:textId="77777777" w:rsidR="00A46958" w:rsidRPr="00A46958" w:rsidRDefault="00A46958" w:rsidP="00A469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A4695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46958">
              <w:rPr>
                <w:rFonts w:cs="Arial"/>
                <w:b/>
                <w:color w:val="FFFFFF" w:themeColor="background1"/>
                <w:sz w:val="22"/>
                <w:szCs w:val="22"/>
              </w:rPr>
              <w:t>St Aidan’s Church of England Academy</w:t>
            </w:r>
          </w:p>
          <w:p w14:paraId="4DFCA335" w14:textId="77777777" w:rsidR="00A46958" w:rsidRPr="00A46958" w:rsidRDefault="00A46958" w:rsidP="00A469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A46958">
              <w:rPr>
                <w:rFonts w:cs="Arial"/>
                <w:b/>
                <w:color w:val="FFFFFF" w:themeColor="background1"/>
                <w:sz w:val="22"/>
                <w:szCs w:val="22"/>
              </w:rPr>
              <w:t>Hundens</w:t>
            </w:r>
            <w:proofErr w:type="spellEnd"/>
            <w:r w:rsidRPr="00A46958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Lane, Darlington</w:t>
            </w:r>
          </w:p>
          <w:p w14:paraId="700E00D1" w14:textId="77777777" w:rsidR="00A46958" w:rsidRPr="00A46958" w:rsidRDefault="00A46958" w:rsidP="00A469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A46958">
              <w:rPr>
                <w:rFonts w:cs="Arial"/>
                <w:b/>
                <w:color w:val="FFFFFF" w:themeColor="background1"/>
                <w:sz w:val="22"/>
                <w:szCs w:val="22"/>
              </w:rPr>
              <w:t>DL1 1LL</w:t>
            </w:r>
          </w:p>
          <w:p w14:paraId="64424696" w14:textId="77777777" w:rsidR="00A46958" w:rsidRPr="00A46958" w:rsidRDefault="00A46958" w:rsidP="00A469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5D9AE1A6" w14:textId="77777777" w:rsidR="00A46958" w:rsidRPr="00A46958" w:rsidRDefault="00A46958" w:rsidP="00A469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A46958">
              <w:rPr>
                <w:rFonts w:cs="Arial"/>
                <w:b/>
                <w:color w:val="FFFFFF" w:themeColor="background1"/>
                <w:sz w:val="22"/>
                <w:szCs w:val="22"/>
              </w:rPr>
              <w:t>Phone: (01325) 373770</w:t>
            </w:r>
          </w:p>
          <w:p w14:paraId="19CF927F" w14:textId="77777777" w:rsidR="00A46958" w:rsidRPr="00A46958" w:rsidRDefault="00A46958" w:rsidP="00A469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1CAF6405" w14:textId="240D72B9" w:rsidR="00A46958" w:rsidRPr="00A46958" w:rsidRDefault="00A46958" w:rsidP="00A469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46958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Principal: </w:t>
            </w:r>
            <w:proofErr w:type="spellStart"/>
            <w:r w:rsidRPr="00A46958">
              <w:rPr>
                <w:rFonts w:cs="Arial"/>
                <w:b/>
                <w:color w:val="FFFFFF" w:themeColor="background1"/>
                <w:sz w:val="22"/>
                <w:szCs w:val="22"/>
              </w:rPr>
              <w:t>Mrs</w:t>
            </w:r>
            <w:proofErr w:type="spellEnd"/>
            <w:r w:rsidRPr="00A46958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N Gibbon</w:t>
            </w:r>
          </w:p>
        </w:tc>
      </w:tr>
    </w:tbl>
    <w:p w14:paraId="1AF2C367" w14:textId="15094CAF" w:rsidR="00F3191F" w:rsidRPr="00A46958" w:rsidRDefault="00F3191F" w:rsidP="007C4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3191F" w:rsidRPr="00A46958" w:rsidSect="00A64C71">
      <w:pgSz w:w="11900" w:h="16840"/>
      <w:pgMar w:top="1134" w:right="987" w:bottom="57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3FB"/>
    <w:multiLevelType w:val="hybridMultilevel"/>
    <w:tmpl w:val="859E7D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A29A6"/>
    <w:multiLevelType w:val="hybridMultilevel"/>
    <w:tmpl w:val="0BCC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F0BD6"/>
    <w:multiLevelType w:val="hybridMultilevel"/>
    <w:tmpl w:val="9342DC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84E31"/>
    <w:multiLevelType w:val="hybridMultilevel"/>
    <w:tmpl w:val="CBFE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2142B"/>
    <w:multiLevelType w:val="hybridMultilevel"/>
    <w:tmpl w:val="1F6E0FDC"/>
    <w:lvl w:ilvl="0" w:tplc="CDF48E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44B02"/>
    <w:multiLevelType w:val="hybridMultilevel"/>
    <w:tmpl w:val="9F0A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10080"/>
    <w:multiLevelType w:val="hybridMultilevel"/>
    <w:tmpl w:val="05921196"/>
    <w:lvl w:ilvl="0" w:tplc="F9E09628">
      <w:numFmt w:val="bullet"/>
      <w:lvlText w:val="-"/>
      <w:lvlJc w:val="left"/>
      <w:pPr>
        <w:ind w:left="1080" w:hanging="720"/>
      </w:pPr>
      <w:rPr>
        <w:rFonts w:ascii="Cambria" w:eastAsiaTheme="minorEastAsia" w:hAnsi="Cambria" w:cs="Helvetica Neue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B5153"/>
    <w:multiLevelType w:val="hybridMultilevel"/>
    <w:tmpl w:val="2424D6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A0899"/>
    <w:multiLevelType w:val="hybridMultilevel"/>
    <w:tmpl w:val="F566F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C91F95"/>
    <w:multiLevelType w:val="hybridMultilevel"/>
    <w:tmpl w:val="9A0E9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A2391"/>
    <w:multiLevelType w:val="hybridMultilevel"/>
    <w:tmpl w:val="456CB7D0"/>
    <w:lvl w:ilvl="0" w:tplc="317CC4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83"/>
    <w:rsid w:val="00003BF5"/>
    <w:rsid w:val="00023B88"/>
    <w:rsid w:val="000B306B"/>
    <w:rsid w:val="000E0916"/>
    <w:rsid w:val="000E50C4"/>
    <w:rsid w:val="001253EB"/>
    <w:rsid w:val="00146DF7"/>
    <w:rsid w:val="00156D9D"/>
    <w:rsid w:val="001C007C"/>
    <w:rsid w:val="001C4CE5"/>
    <w:rsid w:val="001D5A62"/>
    <w:rsid w:val="00207E5F"/>
    <w:rsid w:val="0021409F"/>
    <w:rsid w:val="00227A63"/>
    <w:rsid w:val="00264E13"/>
    <w:rsid w:val="00290881"/>
    <w:rsid w:val="00293617"/>
    <w:rsid w:val="002A4B72"/>
    <w:rsid w:val="002C3B6B"/>
    <w:rsid w:val="002E16AE"/>
    <w:rsid w:val="00312E45"/>
    <w:rsid w:val="00314CF3"/>
    <w:rsid w:val="0032045F"/>
    <w:rsid w:val="003B6E2F"/>
    <w:rsid w:val="003C1643"/>
    <w:rsid w:val="003D46FA"/>
    <w:rsid w:val="003E700D"/>
    <w:rsid w:val="003F50A6"/>
    <w:rsid w:val="004305BA"/>
    <w:rsid w:val="00440427"/>
    <w:rsid w:val="0045101C"/>
    <w:rsid w:val="004C0F36"/>
    <w:rsid w:val="004D332C"/>
    <w:rsid w:val="00502465"/>
    <w:rsid w:val="005635F1"/>
    <w:rsid w:val="00591352"/>
    <w:rsid w:val="005C5C9A"/>
    <w:rsid w:val="005D2ACA"/>
    <w:rsid w:val="005D3BBA"/>
    <w:rsid w:val="005F42AB"/>
    <w:rsid w:val="00623AA7"/>
    <w:rsid w:val="00663465"/>
    <w:rsid w:val="00671754"/>
    <w:rsid w:val="006A0796"/>
    <w:rsid w:val="006C112F"/>
    <w:rsid w:val="0079235E"/>
    <w:rsid w:val="007A00A1"/>
    <w:rsid w:val="007B1322"/>
    <w:rsid w:val="007B5C22"/>
    <w:rsid w:val="007C45ED"/>
    <w:rsid w:val="00843F30"/>
    <w:rsid w:val="0088381A"/>
    <w:rsid w:val="00893A53"/>
    <w:rsid w:val="008972B4"/>
    <w:rsid w:val="0089762D"/>
    <w:rsid w:val="008C1BCC"/>
    <w:rsid w:val="0090135B"/>
    <w:rsid w:val="00932637"/>
    <w:rsid w:val="0093642B"/>
    <w:rsid w:val="0096176E"/>
    <w:rsid w:val="009879A1"/>
    <w:rsid w:val="009B3367"/>
    <w:rsid w:val="009B52AB"/>
    <w:rsid w:val="009C0C82"/>
    <w:rsid w:val="009C11D0"/>
    <w:rsid w:val="009E0F34"/>
    <w:rsid w:val="009F6B5D"/>
    <w:rsid w:val="00A26086"/>
    <w:rsid w:val="00A36FC9"/>
    <w:rsid w:val="00A42893"/>
    <w:rsid w:val="00A46958"/>
    <w:rsid w:val="00A60480"/>
    <w:rsid w:val="00A64C71"/>
    <w:rsid w:val="00A86351"/>
    <w:rsid w:val="00AD31FC"/>
    <w:rsid w:val="00B1708C"/>
    <w:rsid w:val="00B17D2E"/>
    <w:rsid w:val="00B57972"/>
    <w:rsid w:val="00B81041"/>
    <w:rsid w:val="00BB0423"/>
    <w:rsid w:val="00BF38DF"/>
    <w:rsid w:val="00C33036"/>
    <w:rsid w:val="00C80C64"/>
    <w:rsid w:val="00CA12BE"/>
    <w:rsid w:val="00CA1BD9"/>
    <w:rsid w:val="00CB3068"/>
    <w:rsid w:val="00CD5C96"/>
    <w:rsid w:val="00D34979"/>
    <w:rsid w:val="00D44194"/>
    <w:rsid w:val="00D66F05"/>
    <w:rsid w:val="00D873CF"/>
    <w:rsid w:val="00DB09DA"/>
    <w:rsid w:val="00DC0A75"/>
    <w:rsid w:val="00DC3DEC"/>
    <w:rsid w:val="00DD51F8"/>
    <w:rsid w:val="00EB4A33"/>
    <w:rsid w:val="00EC339E"/>
    <w:rsid w:val="00F2104F"/>
    <w:rsid w:val="00F236F0"/>
    <w:rsid w:val="00F3191F"/>
    <w:rsid w:val="00F44783"/>
    <w:rsid w:val="00F463B5"/>
    <w:rsid w:val="00F67DB8"/>
    <w:rsid w:val="00F960E3"/>
    <w:rsid w:val="00FB173C"/>
    <w:rsid w:val="00FC00B7"/>
    <w:rsid w:val="00FC1098"/>
    <w:rsid w:val="00FC47EB"/>
    <w:rsid w:val="00FD29C8"/>
    <w:rsid w:val="00FD2AFE"/>
    <w:rsid w:val="00FD67F3"/>
    <w:rsid w:val="00FE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612B4"/>
  <w14:defaultImageDpi w14:val="300"/>
  <w15:docId w15:val="{7D796245-F568-4EBA-8B07-F990431A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783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rsid w:val="00F319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A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6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381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taidansacadem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Simpson@staidansacademy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413D554E</Template>
  <TotalTime>76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AVEC Partnership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Austin</dc:creator>
  <cp:lastModifiedBy>Alexandra Simpson</cp:lastModifiedBy>
  <cp:revision>14</cp:revision>
  <cp:lastPrinted>2018-05-18T09:27:00Z</cp:lastPrinted>
  <dcterms:created xsi:type="dcterms:W3CDTF">2018-05-18T09:31:00Z</dcterms:created>
  <dcterms:modified xsi:type="dcterms:W3CDTF">2018-10-26T12:49:00Z</dcterms:modified>
</cp:coreProperties>
</file>