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97FF0" w:rsidRDefault="003A0AAD">
      <w:pPr>
        <w:spacing w:line="723" w:lineRule="exact"/>
        <w:ind w:left="100"/>
        <w:rPr>
          <w:rFonts w:ascii="Century Gothic" w:eastAsia="Century Gothic" w:hAnsi="Century Gothic" w:cs="Century Gothic"/>
          <w:sz w:val="65"/>
          <w:szCs w:val="65"/>
        </w:rPr>
      </w:pPr>
      <w:r>
        <w:rPr>
          <w:noProof/>
          <w:lang w:eastAsia="en-GB"/>
        </w:rPr>
        <mc:AlternateContent>
          <mc:Choice Requires="wpg">
            <w:drawing>
              <wp:anchor distT="0" distB="0" distL="114300" distR="114300" simplePos="0" relativeHeight="251615744" behindDoc="1" locked="0" layoutInCell="1" allowOverlap="1">
                <wp:simplePos x="0" y="0"/>
                <wp:positionH relativeFrom="column">
                  <wp:posOffset>-352425</wp:posOffset>
                </wp:positionH>
                <wp:positionV relativeFrom="paragraph">
                  <wp:posOffset>-370205</wp:posOffset>
                </wp:positionV>
                <wp:extent cx="7560310" cy="2844165"/>
                <wp:effectExtent l="0" t="0" r="2540" b="0"/>
                <wp:wrapNone/>
                <wp:docPr id="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44165"/>
                          <a:chOff x="0" y="0"/>
                          <a:chExt cx="11906" cy="4479"/>
                        </a:xfrm>
                      </wpg:grpSpPr>
                      <wps:wsp>
                        <wps:cNvPr id="7" name="Freeform 221"/>
                        <wps:cNvSpPr>
                          <a:spLocks/>
                        </wps:cNvSpPr>
                        <wps:spPr bwMode="auto">
                          <a:xfrm>
                            <a:off x="0" y="0"/>
                            <a:ext cx="11906" cy="4479"/>
                          </a:xfrm>
                          <a:custGeom>
                            <a:avLst/>
                            <a:gdLst>
                              <a:gd name="T0" fmla="*/ 0 w 11906"/>
                              <a:gd name="T1" fmla="*/ 4478 h 4479"/>
                              <a:gd name="T2" fmla="*/ 11906 w 11906"/>
                              <a:gd name="T3" fmla="*/ 4478 h 4479"/>
                              <a:gd name="T4" fmla="*/ 11906 w 11906"/>
                              <a:gd name="T5" fmla="*/ 0 h 4479"/>
                              <a:gd name="T6" fmla="*/ 0 w 11906"/>
                              <a:gd name="T7" fmla="*/ 0 h 4479"/>
                              <a:gd name="T8" fmla="*/ 0 w 11906"/>
                              <a:gd name="T9" fmla="*/ 4478 h 4479"/>
                            </a:gdLst>
                            <a:ahLst/>
                            <a:cxnLst>
                              <a:cxn ang="0">
                                <a:pos x="T0" y="T1"/>
                              </a:cxn>
                              <a:cxn ang="0">
                                <a:pos x="T2" y="T3"/>
                              </a:cxn>
                              <a:cxn ang="0">
                                <a:pos x="T4" y="T5"/>
                              </a:cxn>
                              <a:cxn ang="0">
                                <a:pos x="T6" y="T7"/>
                              </a:cxn>
                              <a:cxn ang="0">
                                <a:pos x="T8" y="T9"/>
                              </a:cxn>
                            </a:cxnLst>
                            <a:rect l="0" t="0" r="r" b="b"/>
                            <a:pathLst>
                              <a:path w="11906" h="4479">
                                <a:moveTo>
                                  <a:pt x="0" y="4478"/>
                                </a:moveTo>
                                <a:lnTo>
                                  <a:pt x="11906" y="4478"/>
                                </a:lnTo>
                                <a:lnTo>
                                  <a:pt x="11906" y="0"/>
                                </a:lnTo>
                                <a:lnTo>
                                  <a:pt x="0" y="0"/>
                                </a:lnTo>
                                <a:lnTo>
                                  <a:pt x="0" y="4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84B1C1C" id="Group 220" o:spid="_x0000_s1026" style="position:absolute;margin-left:-27.75pt;margin-top:-29.15pt;width:595.3pt;height:223.95pt;z-index:-251700736" coordsize="11906,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">
                <v:shape id="Freeform 221" o:spid="_x0000_s1027" style="position:absolute;width:11906;height:4479;visibility:visible;mso-wrap-style:square;v-text-anchor:top"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" path="m,4478r11906,l11906,,,,,4478xe" stroked="f">
                  <v:path arrowok="t" o:connecttype="custom" o:connectlocs="0,4478;11906,4478;11906,0;0,0;0,4478" o:connectangles="0,0,0,0,0"/>
                </v:shape>
              </v:group>
            </w:pict>
          </mc:Fallback>
        </mc:AlternateContent>
      </w:r>
      <w:r>
        <w:rPr>
          <w:noProof/>
          <w:lang w:eastAsia="en-GB"/>
        </w:rPr>
        <mc:AlternateContent>
          <mc:Choice Requires="wpg">
            <w:drawing>
              <wp:anchor distT="0" distB="0" distL="114300" distR="114300" simplePos="0" relativeHeight="251616768" behindDoc="1" locked="0" layoutInCell="1" allowOverlap="1">
                <wp:simplePos x="0" y="0"/>
                <wp:positionH relativeFrom="column">
                  <wp:posOffset>-352425</wp:posOffset>
                </wp:positionH>
                <wp:positionV relativeFrom="paragraph">
                  <wp:posOffset>-370205</wp:posOffset>
                </wp:positionV>
                <wp:extent cx="7560310" cy="1936750"/>
                <wp:effectExtent l="0" t="0" r="2540" b="6350"/>
                <wp:wrapNone/>
                <wp:docPr id="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36750"/>
                          <a:chOff x="0" y="0"/>
                          <a:chExt cx="11906" cy="3050"/>
                        </a:xfrm>
                      </wpg:grpSpPr>
                      <wps:wsp>
                        <wps:cNvPr id="9" name="Freeform 219"/>
                        <wps:cNvSpPr>
                          <a:spLocks/>
                        </wps:cNvSpPr>
                        <wps:spPr bwMode="auto">
                          <a:xfrm>
                            <a:off x="0" y="0"/>
                            <a:ext cx="11906" cy="3050"/>
                          </a:xfrm>
                          <a:custGeom>
                            <a:avLst/>
                            <a:gdLst>
                              <a:gd name="T0" fmla="*/ 10163 w 11906"/>
                              <a:gd name="T1" fmla="*/ 2374 h 3050"/>
                              <a:gd name="T2" fmla="*/ 8456 w 11906"/>
                              <a:gd name="T3" fmla="*/ 2374 h 3050"/>
                              <a:gd name="T4" fmla="*/ 8529 w 11906"/>
                              <a:gd name="T5" fmla="*/ 2376 h 3050"/>
                              <a:gd name="T6" fmla="*/ 8604 w 11906"/>
                              <a:gd name="T7" fmla="*/ 2380 h 3050"/>
                              <a:gd name="T8" fmla="*/ 8680 w 11906"/>
                              <a:gd name="T9" fmla="*/ 2388 h 3050"/>
                              <a:gd name="T10" fmla="*/ 8758 w 11906"/>
                              <a:gd name="T11" fmla="*/ 2399 h 3050"/>
                              <a:gd name="T12" fmla="*/ 8839 w 11906"/>
                              <a:gd name="T13" fmla="*/ 2415 h 3050"/>
                              <a:gd name="T14" fmla="*/ 8923 w 11906"/>
                              <a:gd name="T15" fmla="*/ 2442 h 3050"/>
                              <a:gd name="T16" fmla="*/ 8996 w 11906"/>
                              <a:gd name="T17" fmla="*/ 2484 h 3050"/>
                              <a:gd name="T18" fmla="*/ 9061 w 11906"/>
                              <a:gd name="T19" fmla="*/ 2536 h 3050"/>
                              <a:gd name="T20" fmla="*/ 9116 w 11906"/>
                              <a:gd name="T21" fmla="*/ 2596 h 3050"/>
                              <a:gd name="T22" fmla="*/ 9163 w 11906"/>
                              <a:gd name="T23" fmla="*/ 2662 h 3050"/>
                              <a:gd name="T24" fmla="*/ 9202 w 11906"/>
                              <a:gd name="T25" fmla="*/ 2731 h 3050"/>
                              <a:gd name="T26" fmla="*/ 9234 w 11906"/>
                              <a:gd name="T27" fmla="*/ 2799 h 3050"/>
                              <a:gd name="T28" fmla="*/ 9260 w 11906"/>
                              <a:gd name="T29" fmla="*/ 2864 h 3050"/>
                              <a:gd name="T30" fmla="*/ 9279 w 11906"/>
                              <a:gd name="T31" fmla="*/ 2924 h 3050"/>
                              <a:gd name="T32" fmla="*/ 9303 w 11906"/>
                              <a:gd name="T33" fmla="*/ 3015 h 3050"/>
                              <a:gd name="T34" fmla="*/ 9310 w 11906"/>
                              <a:gd name="T35" fmla="*/ 3050 h 3050"/>
                              <a:gd name="T36" fmla="*/ 9318 w 11906"/>
                              <a:gd name="T37" fmla="*/ 3009 h 3050"/>
                              <a:gd name="T38" fmla="*/ 9342 w 11906"/>
                              <a:gd name="T39" fmla="*/ 2916 h 3050"/>
                              <a:gd name="T40" fmla="*/ 9362 w 11906"/>
                              <a:gd name="T41" fmla="*/ 2856 h 3050"/>
                              <a:gd name="T42" fmla="*/ 9388 w 11906"/>
                              <a:gd name="T43" fmla="*/ 2792 h 3050"/>
                              <a:gd name="T44" fmla="*/ 9420 w 11906"/>
                              <a:gd name="T45" fmla="*/ 2724 h 3050"/>
                              <a:gd name="T46" fmla="*/ 9460 w 11906"/>
                              <a:gd name="T47" fmla="*/ 2657 h 3050"/>
                              <a:gd name="T48" fmla="*/ 9506 w 11906"/>
                              <a:gd name="T49" fmla="*/ 2592 h 3050"/>
                              <a:gd name="T50" fmla="*/ 9561 w 11906"/>
                              <a:gd name="T51" fmla="*/ 2533 h 3050"/>
                              <a:gd name="T52" fmla="*/ 9625 w 11906"/>
                              <a:gd name="T53" fmla="*/ 2482 h 3050"/>
                              <a:gd name="T54" fmla="*/ 9698 w 11906"/>
                              <a:gd name="T55" fmla="*/ 2442 h 3050"/>
                              <a:gd name="T56" fmla="*/ 9780 w 11906"/>
                              <a:gd name="T57" fmla="*/ 2415 h 3050"/>
                              <a:gd name="T58" fmla="*/ 9861 w 11906"/>
                              <a:gd name="T59" fmla="*/ 2399 h 3050"/>
                              <a:gd name="T60" fmla="*/ 9939 w 11906"/>
                              <a:gd name="T61" fmla="*/ 2388 h 3050"/>
                              <a:gd name="T62" fmla="*/ 10015 w 11906"/>
                              <a:gd name="T63" fmla="*/ 2380 h 3050"/>
                              <a:gd name="T64" fmla="*/ 10090 w 11906"/>
                              <a:gd name="T65" fmla="*/ 2376 h 3050"/>
                              <a:gd name="T66" fmla="*/ 10163 w 11906"/>
                              <a:gd name="T67"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3050">
                                <a:moveTo>
                                  <a:pt x="10163" y="2374"/>
                                </a:moveTo>
                                <a:lnTo>
                                  <a:pt x="8456" y="2374"/>
                                </a:lnTo>
                                <a:lnTo>
                                  <a:pt x="8529" y="2376"/>
                                </a:lnTo>
                                <a:lnTo>
                                  <a:pt x="8604" y="2380"/>
                                </a:lnTo>
                                <a:lnTo>
                                  <a:pt x="8680" y="2388"/>
                                </a:lnTo>
                                <a:lnTo>
                                  <a:pt x="8758" y="2399"/>
                                </a:lnTo>
                                <a:lnTo>
                                  <a:pt x="8839" y="2415"/>
                                </a:lnTo>
                                <a:lnTo>
                                  <a:pt x="8923" y="2442"/>
                                </a:lnTo>
                                <a:lnTo>
                                  <a:pt x="8996" y="2484"/>
                                </a:lnTo>
                                <a:lnTo>
                                  <a:pt x="9061" y="2536"/>
                                </a:lnTo>
                                <a:lnTo>
                                  <a:pt x="9116" y="2596"/>
                                </a:lnTo>
                                <a:lnTo>
                                  <a:pt x="9163" y="2662"/>
                                </a:lnTo>
                                <a:lnTo>
                                  <a:pt x="9202" y="2731"/>
                                </a:lnTo>
                                <a:lnTo>
                                  <a:pt x="9234" y="2799"/>
                                </a:lnTo>
                                <a:lnTo>
                                  <a:pt x="9260" y="2864"/>
                                </a:lnTo>
                                <a:lnTo>
                                  <a:pt x="9279" y="2924"/>
                                </a:lnTo>
                                <a:lnTo>
                                  <a:pt x="9303" y="3015"/>
                                </a:lnTo>
                                <a:lnTo>
                                  <a:pt x="9310" y="3050"/>
                                </a:lnTo>
                                <a:lnTo>
                                  <a:pt x="9318" y="3009"/>
                                </a:lnTo>
                                <a:lnTo>
                                  <a:pt x="9342" y="2916"/>
                                </a:lnTo>
                                <a:lnTo>
                                  <a:pt x="9362" y="2856"/>
                                </a:lnTo>
                                <a:lnTo>
                                  <a:pt x="9388" y="2792"/>
                                </a:lnTo>
                                <a:lnTo>
                                  <a:pt x="9420" y="2724"/>
                                </a:lnTo>
                                <a:lnTo>
                                  <a:pt x="9460" y="2657"/>
                                </a:lnTo>
                                <a:lnTo>
                                  <a:pt x="9506" y="2592"/>
                                </a:lnTo>
                                <a:lnTo>
                                  <a:pt x="9561" y="2533"/>
                                </a:lnTo>
                                <a:lnTo>
                                  <a:pt x="9625" y="2482"/>
                                </a:lnTo>
                                <a:lnTo>
                                  <a:pt x="9698" y="2442"/>
                                </a:lnTo>
                                <a:lnTo>
                                  <a:pt x="9780" y="2415"/>
                                </a:lnTo>
                                <a:lnTo>
                                  <a:pt x="9861" y="2399"/>
                                </a:lnTo>
                                <a:lnTo>
                                  <a:pt x="9939" y="2388"/>
                                </a:lnTo>
                                <a:lnTo>
                                  <a:pt x="10015" y="2380"/>
                                </a:lnTo>
                                <a:lnTo>
                                  <a:pt x="10090" y="2376"/>
                                </a:lnTo>
                                <a:lnTo>
                                  <a:pt x="10163"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8"/>
                        <wps:cNvSpPr>
                          <a:spLocks/>
                        </wps:cNvSpPr>
                        <wps:spPr bwMode="auto">
                          <a:xfrm>
                            <a:off x="0" y="0"/>
                            <a:ext cx="11906" cy="3050"/>
                          </a:xfrm>
                          <a:custGeom>
                            <a:avLst/>
                            <a:gdLst>
                              <a:gd name="T0" fmla="*/ 11619 w 11906"/>
                              <a:gd name="T1" fmla="*/ 1995 h 3050"/>
                              <a:gd name="T2" fmla="*/ 7001 w 11906"/>
                              <a:gd name="T3" fmla="*/ 1995 h 3050"/>
                              <a:gd name="T4" fmla="*/ 7073 w 11906"/>
                              <a:gd name="T5" fmla="*/ 2006 h 3050"/>
                              <a:gd name="T6" fmla="*/ 7121 w 11906"/>
                              <a:gd name="T7" fmla="*/ 2032 h 3050"/>
                              <a:gd name="T8" fmla="*/ 7147 w 11906"/>
                              <a:gd name="T9" fmla="*/ 2057 h 3050"/>
                              <a:gd name="T10" fmla="*/ 7155 w 11906"/>
                              <a:gd name="T11" fmla="*/ 2068 h 3050"/>
                              <a:gd name="T12" fmla="*/ 7184 w 11906"/>
                              <a:gd name="T13" fmla="*/ 2110 h 3050"/>
                              <a:gd name="T14" fmla="*/ 7260 w 11906"/>
                              <a:gd name="T15" fmla="*/ 2193 h 3050"/>
                              <a:gd name="T16" fmla="*/ 7310 w 11906"/>
                              <a:gd name="T17" fmla="*/ 2233 h 3050"/>
                              <a:gd name="T18" fmla="*/ 7371 w 11906"/>
                              <a:gd name="T19" fmla="*/ 2271 h 3050"/>
                              <a:gd name="T20" fmla="*/ 7445 w 11906"/>
                              <a:gd name="T21" fmla="*/ 2305 h 3050"/>
                              <a:gd name="T22" fmla="*/ 7534 w 11906"/>
                              <a:gd name="T23" fmla="*/ 2334 h 3050"/>
                              <a:gd name="T24" fmla="*/ 7640 w 11906"/>
                              <a:gd name="T25" fmla="*/ 2358 h 3050"/>
                              <a:gd name="T26" fmla="*/ 7766 w 11906"/>
                              <a:gd name="T27" fmla="*/ 2374 h 3050"/>
                              <a:gd name="T28" fmla="*/ 7851 w 11906"/>
                              <a:gd name="T29" fmla="*/ 2380 h 3050"/>
                              <a:gd name="T30" fmla="*/ 7933 w 11906"/>
                              <a:gd name="T31" fmla="*/ 2384 h 3050"/>
                              <a:gd name="T32" fmla="*/ 8012 w 11906"/>
                              <a:gd name="T33" fmla="*/ 2384 h 3050"/>
                              <a:gd name="T34" fmla="*/ 8089 w 11906"/>
                              <a:gd name="T35" fmla="*/ 2384 h 3050"/>
                              <a:gd name="T36" fmla="*/ 8383 w 11906"/>
                              <a:gd name="T37" fmla="*/ 2375 h 3050"/>
                              <a:gd name="T38" fmla="*/ 10848 w 11906"/>
                              <a:gd name="T39" fmla="*/ 2374 h 3050"/>
                              <a:gd name="T40" fmla="*/ 10979 w 11906"/>
                              <a:gd name="T41" fmla="*/ 2358 h 3050"/>
                              <a:gd name="T42" fmla="*/ 11085 w 11906"/>
                              <a:gd name="T43" fmla="*/ 2334 h 3050"/>
                              <a:gd name="T44" fmla="*/ 11174 w 11906"/>
                              <a:gd name="T45" fmla="*/ 2305 h 3050"/>
                              <a:gd name="T46" fmla="*/ 11248 w 11906"/>
                              <a:gd name="T47" fmla="*/ 2271 h 3050"/>
                              <a:gd name="T48" fmla="*/ 11309 w 11906"/>
                              <a:gd name="T49" fmla="*/ 2233 h 3050"/>
                              <a:gd name="T50" fmla="*/ 11359 w 11906"/>
                              <a:gd name="T51" fmla="*/ 2193 h 3050"/>
                              <a:gd name="T52" fmla="*/ 11435 w 11906"/>
                              <a:gd name="T53" fmla="*/ 2110 h 3050"/>
                              <a:gd name="T54" fmla="*/ 11489 w 11906"/>
                              <a:gd name="T55" fmla="*/ 2026 h 3050"/>
                              <a:gd name="T56" fmla="*/ 11513 w 11906"/>
                              <a:gd name="T57" fmla="*/ 2004 h 3050"/>
                              <a:gd name="T58" fmla="*/ 11552 w 11906"/>
                              <a:gd name="T59" fmla="*/ 1996 h 3050"/>
                              <a:gd name="T60" fmla="*/ 11619 w 11906"/>
                              <a:gd name="T61" fmla="*/ 199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3050">
                                <a:moveTo>
                                  <a:pt x="11619" y="1995"/>
                                </a:moveTo>
                                <a:lnTo>
                                  <a:pt x="7001" y="1995"/>
                                </a:lnTo>
                                <a:lnTo>
                                  <a:pt x="7073" y="2006"/>
                                </a:lnTo>
                                <a:lnTo>
                                  <a:pt x="7121" y="2032"/>
                                </a:lnTo>
                                <a:lnTo>
                                  <a:pt x="7147" y="2057"/>
                                </a:lnTo>
                                <a:lnTo>
                                  <a:pt x="7155" y="2068"/>
                                </a:lnTo>
                                <a:lnTo>
                                  <a:pt x="7184" y="2110"/>
                                </a:lnTo>
                                <a:lnTo>
                                  <a:pt x="7260" y="2193"/>
                                </a:lnTo>
                                <a:lnTo>
                                  <a:pt x="7310" y="2233"/>
                                </a:lnTo>
                                <a:lnTo>
                                  <a:pt x="7371" y="2271"/>
                                </a:lnTo>
                                <a:lnTo>
                                  <a:pt x="7445" y="2305"/>
                                </a:lnTo>
                                <a:lnTo>
                                  <a:pt x="7534" y="2334"/>
                                </a:lnTo>
                                <a:lnTo>
                                  <a:pt x="7640" y="2358"/>
                                </a:lnTo>
                                <a:lnTo>
                                  <a:pt x="7766" y="2374"/>
                                </a:lnTo>
                                <a:lnTo>
                                  <a:pt x="7851" y="2380"/>
                                </a:lnTo>
                                <a:lnTo>
                                  <a:pt x="7933" y="2384"/>
                                </a:lnTo>
                                <a:lnTo>
                                  <a:pt x="8012" y="2384"/>
                                </a:lnTo>
                                <a:lnTo>
                                  <a:pt x="8089" y="2384"/>
                                </a:lnTo>
                                <a:lnTo>
                                  <a:pt x="8383" y="2375"/>
                                </a:lnTo>
                                <a:lnTo>
                                  <a:pt x="10848" y="2374"/>
                                </a:lnTo>
                                <a:lnTo>
                                  <a:pt x="10979" y="2358"/>
                                </a:lnTo>
                                <a:lnTo>
                                  <a:pt x="11085" y="2334"/>
                                </a:lnTo>
                                <a:lnTo>
                                  <a:pt x="11174" y="2305"/>
                                </a:lnTo>
                                <a:lnTo>
                                  <a:pt x="11248" y="2271"/>
                                </a:lnTo>
                                <a:lnTo>
                                  <a:pt x="11309" y="2233"/>
                                </a:lnTo>
                                <a:lnTo>
                                  <a:pt x="11359" y="2193"/>
                                </a:lnTo>
                                <a:lnTo>
                                  <a:pt x="11435" y="2110"/>
                                </a:lnTo>
                                <a:lnTo>
                                  <a:pt x="11489" y="2026"/>
                                </a:lnTo>
                                <a:lnTo>
                                  <a:pt x="11513" y="2004"/>
                                </a:lnTo>
                                <a:lnTo>
                                  <a:pt x="11552" y="1996"/>
                                </a:lnTo>
                                <a:lnTo>
                                  <a:pt x="11619" y="1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7"/>
                        <wps:cNvSpPr>
                          <a:spLocks/>
                        </wps:cNvSpPr>
                        <wps:spPr bwMode="auto">
                          <a:xfrm>
                            <a:off x="0" y="0"/>
                            <a:ext cx="11906" cy="3050"/>
                          </a:xfrm>
                          <a:custGeom>
                            <a:avLst/>
                            <a:gdLst>
                              <a:gd name="T0" fmla="*/ 10848 w 11906"/>
                              <a:gd name="T1" fmla="*/ 2374 h 3050"/>
                              <a:gd name="T2" fmla="*/ 10163 w 11906"/>
                              <a:gd name="T3" fmla="*/ 2374 h 3050"/>
                              <a:gd name="T4" fmla="*/ 10236 w 11906"/>
                              <a:gd name="T5" fmla="*/ 2375 h 3050"/>
                              <a:gd name="T6" fmla="*/ 10308 w 11906"/>
                              <a:gd name="T7" fmla="*/ 2376 h 3050"/>
                              <a:gd name="T8" fmla="*/ 10455 w 11906"/>
                              <a:gd name="T9" fmla="*/ 2381 h 3050"/>
                              <a:gd name="T10" fmla="*/ 10530 w 11906"/>
                              <a:gd name="T11" fmla="*/ 2384 h 3050"/>
                              <a:gd name="T12" fmla="*/ 10607 w 11906"/>
                              <a:gd name="T13" fmla="*/ 2384 h 3050"/>
                              <a:gd name="T14" fmla="*/ 10686 w 11906"/>
                              <a:gd name="T15" fmla="*/ 2384 h 3050"/>
                              <a:gd name="T16" fmla="*/ 10768 w 11906"/>
                              <a:gd name="T17" fmla="*/ 2380 h 3050"/>
                              <a:gd name="T18" fmla="*/ 10848 w 11906"/>
                              <a:gd name="T19"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50">
                                <a:moveTo>
                                  <a:pt x="10848" y="2374"/>
                                </a:moveTo>
                                <a:lnTo>
                                  <a:pt x="10163" y="2374"/>
                                </a:lnTo>
                                <a:lnTo>
                                  <a:pt x="10236" y="2375"/>
                                </a:lnTo>
                                <a:lnTo>
                                  <a:pt x="10308" y="2376"/>
                                </a:lnTo>
                                <a:lnTo>
                                  <a:pt x="10455" y="2381"/>
                                </a:lnTo>
                                <a:lnTo>
                                  <a:pt x="10530" y="2384"/>
                                </a:lnTo>
                                <a:lnTo>
                                  <a:pt x="10607" y="2384"/>
                                </a:lnTo>
                                <a:lnTo>
                                  <a:pt x="10686" y="2384"/>
                                </a:lnTo>
                                <a:lnTo>
                                  <a:pt x="10768" y="2380"/>
                                </a:lnTo>
                                <a:lnTo>
                                  <a:pt x="10848"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6"/>
                        <wps:cNvSpPr>
                          <a:spLocks/>
                        </wps:cNvSpPr>
                        <wps:spPr bwMode="auto">
                          <a:xfrm>
                            <a:off x="0" y="0"/>
                            <a:ext cx="11906" cy="3050"/>
                          </a:xfrm>
                          <a:custGeom>
                            <a:avLst/>
                            <a:gdLst>
                              <a:gd name="T0" fmla="*/ 11906 w 11906"/>
                              <a:gd name="T1" fmla="*/ 0 h 3050"/>
                              <a:gd name="T2" fmla="*/ 0 w 11906"/>
                              <a:gd name="T3" fmla="*/ 0 h 3050"/>
                              <a:gd name="T4" fmla="*/ 0 w 11906"/>
                              <a:gd name="T5" fmla="*/ 1995 h 3050"/>
                              <a:gd name="T6" fmla="*/ 11906 w 11906"/>
                              <a:gd name="T7" fmla="*/ 1995 h 3050"/>
                              <a:gd name="T8" fmla="*/ 11906 w 11906"/>
                              <a:gd name="T9" fmla="*/ 0 h 3050"/>
                            </a:gdLst>
                            <a:ahLst/>
                            <a:cxnLst>
                              <a:cxn ang="0">
                                <a:pos x="T0" y="T1"/>
                              </a:cxn>
                              <a:cxn ang="0">
                                <a:pos x="T2" y="T3"/>
                              </a:cxn>
                              <a:cxn ang="0">
                                <a:pos x="T4" y="T5"/>
                              </a:cxn>
                              <a:cxn ang="0">
                                <a:pos x="T6" y="T7"/>
                              </a:cxn>
                              <a:cxn ang="0">
                                <a:pos x="T8" y="T9"/>
                              </a:cxn>
                            </a:cxnLst>
                            <a:rect l="0" t="0" r="r" b="b"/>
                            <a:pathLst>
                              <a:path w="11906" h="3050">
                                <a:moveTo>
                                  <a:pt x="11906" y="0"/>
                                </a:moveTo>
                                <a:lnTo>
                                  <a:pt x="0" y="0"/>
                                </a:lnTo>
                                <a:lnTo>
                                  <a:pt x="0" y="1995"/>
                                </a:lnTo>
                                <a:lnTo>
                                  <a:pt x="11906" y="1995"/>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06"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57" y="-7"/>
                            <a:ext cx="99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DA5BF72" id="Group 212" o:spid="_x0000_s1026" style="position:absolute;margin-left:-27.75pt;margin-top:-29.15pt;width:595.3pt;height:152.5pt;z-index:-251699712" coordsize="11906,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">
                <v:shape id="Freeform 219" o:spid="_x0000_s1027"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" path="m10163,2374r-1707,l8529,2376r75,4l8680,2388r78,11l8839,2415r84,27l8996,2484r65,52l9116,2596r47,66l9202,2731r32,68l9260,2864r19,60l9303,3015r7,35l9318,3009r24,-93l9362,2856r26,-64l9420,2724r40,-67l9506,2592r55,-59l9625,2482r73,-40l9780,2415r81,-16l9939,2388r76,-8l10090,2376r73,-2xe" fillcolor="black" stroked="f">
                  <v:path arrowok="t" o:connecttype="custom" o:connectlocs="10163,2374;8456,2374;8529,2376;8604,2380;8680,2388;8758,2399;8839,2415;8923,2442;8996,2484;9061,2536;9116,2596;9163,2662;9202,2731;9234,2799;9260,2864;9279,2924;9303,3015;9310,3050;9318,3009;9342,2916;9362,2856;9388,2792;9420,2724;9460,2657;9506,2592;9561,2533;9625,2482;9698,2442;9780,2415;9861,2399;9939,2388;10015,2380;10090,2376;10163,2374" o:connectangles="0,0,0,0,0,0,0,0,0,0,0,0,0,0,0,0,0,0,0,0,0,0,0,0,0,0,0,0,0,0,0,0,0,0"/>
                </v:shape>
                <v:shape id="Freeform 218" o:spid="_x0000_s1028"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" path="m11619,1995r-4618,l7073,2006r48,26l7147,2057r8,11l7184,2110r76,83l7310,2233r61,38l7445,2305r89,29l7640,2358r126,16l7851,2380r82,4l8012,2384r77,l8383,2375r2465,-1l10979,2358r106,-24l11174,2305r74,-34l11309,2233r50,-40l11435,2110r54,-84l11513,2004r39,-8l11619,1995xe" fillcolor="black" stroked="f">
                  <v:path arrowok="t" o:connecttype="custom" o:connectlocs="11619,1995;7001,1995;7073,2006;7121,2032;7147,2057;7155,2068;7184,2110;7260,2193;7310,2233;7371,2271;7445,2305;7534,2334;7640,2358;7766,2374;7851,2380;7933,2384;8012,2384;8089,2384;8383,2375;10848,2374;10979,2358;11085,2334;11174,2305;11248,2271;11309,2233;11359,2193;11435,2110;11489,2026;11513,2004;11552,1996;11619,1995" o:connectangles="0,0,0,0,0,0,0,0,0,0,0,0,0,0,0,0,0,0,0,0,0,0,0,0,0,0,0,0,0,0,0"/>
                </v:shape>
                <v:shape id="Freeform 217" o:spid="_x0000_s1029"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" path="m10848,2374r-685,l10236,2375r72,1l10455,2381r75,3l10607,2384r79,l10768,2380r80,-6xe" fillcolor="black" stroked="f">
                  <v:path arrowok="t" o:connecttype="custom" o:connectlocs="10848,2374;10163,2374;10236,2375;10308,2376;10455,2381;10530,2384;10607,2384;10686,2384;10768,2380;10848,2374" o:connectangles="0,0,0,0,0,0,0,0,0,0"/>
                </v:shape>
                <v:shape id="Freeform 216" o:spid="_x0000_s1030"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" path="m11906,l,,,1995r11906,l11906,xe" fillcolor="black" stroked="f">
                  <v:path arrowok="t" o:connecttype="custom" o:connectlocs="11906,0;0,0;0,1995;11906,1995;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31" type="#_x0000_t75" style="position:absolute;width:11906;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">
                  <v:imagedata r:id="rId8" o:title=""/>
                </v:shape>
                <v:shape id="Picture 214" o:spid="_x0000_s1032" type="#_x0000_t75" style="position:absolute;width:1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">
                  <v:imagedata r:id="rId9" o:title=""/>
                </v:shape>
                <v:shape id="Picture 213" o:spid="_x0000_s1033" type="#_x0000_t75" style="position:absolute;left:1957;top:-7;width:995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">
                  <v:imagedata r:id="rId10" o:title=""/>
                </v:shape>
              </v:group>
            </w:pict>
          </mc:Fallback>
        </mc:AlternateContent>
      </w:r>
      <w:r>
        <w:rPr>
          <w:noProof/>
          <w:lang w:eastAsia="en-GB"/>
        </w:rPr>
        <mc:AlternateContent>
          <mc:Choice Requires="wpg">
            <w:drawing>
              <wp:anchor distT="0" distB="0" distL="114300" distR="114300" simplePos="0" relativeHeight="251617792" behindDoc="1" locked="0" layoutInCell="1" allowOverlap="1">
                <wp:simplePos x="0" y="0"/>
                <wp:positionH relativeFrom="column">
                  <wp:posOffset>3348355</wp:posOffset>
                </wp:positionH>
                <wp:positionV relativeFrom="paragraph">
                  <wp:posOffset>-370205</wp:posOffset>
                </wp:positionV>
                <wp:extent cx="2921000" cy="1099185"/>
                <wp:effectExtent l="0" t="0" r="12700" b="24765"/>
                <wp:wrapNone/>
                <wp:docPr id="1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1099185"/>
                          <a:chOff x="5828" y="0"/>
                          <a:chExt cx="4600" cy="1731"/>
                        </a:xfrm>
                      </wpg:grpSpPr>
                      <wps:wsp>
                        <wps:cNvPr id="17" name="Freeform 211"/>
                        <wps:cNvSpPr>
                          <a:spLocks/>
                        </wps:cNvSpPr>
                        <wps:spPr bwMode="auto">
                          <a:xfrm>
                            <a:off x="5828" y="0"/>
                            <a:ext cx="4600" cy="1731"/>
                          </a:xfrm>
                          <a:custGeom>
                            <a:avLst/>
                            <a:gdLst>
                              <a:gd name="T0" fmla="+- 0 10357 5828"/>
                              <a:gd name="T1" fmla="*/ T0 w 4600"/>
                              <a:gd name="T2" fmla="*/ 36 h 1731"/>
                              <a:gd name="T3" fmla="+- 0 10243 5828"/>
                              <a:gd name="T4" fmla="*/ T3 w 4600"/>
                              <a:gd name="T5" fmla="*/ 104 h 1731"/>
                              <a:gd name="T6" fmla="+- 0 10126 5828"/>
                              <a:gd name="T7" fmla="*/ T6 w 4600"/>
                              <a:gd name="T8" fmla="*/ 183 h 1731"/>
                              <a:gd name="T9" fmla="+- 0 10005 5828"/>
                              <a:gd name="T10" fmla="*/ T9 w 4600"/>
                              <a:gd name="T11" fmla="*/ 274 h 1731"/>
                              <a:gd name="T12" fmla="+- 0 9881 5828"/>
                              <a:gd name="T13" fmla="*/ T12 w 4600"/>
                              <a:gd name="T14" fmla="*/ 379 h 1731"/>
                              <a:gd name="T15" fmla="+- 0 9753 5828"/>
                              <a:gd name="T16" fmla="*/ T15 w 4600"/>
                              <a:gd name="T17" fmla="*/ 496 h 1731"/>
                              <a:gd name="T18" fmla="+- 0 9621 5828"/>
                              <a:gd name="T19" fmla="*/ T18 w 4600"/>
                              <a:gd name="T20" fmla="*/ 627 h 1731"/>
                              <a:gd name="T21" fmla="+- 0 9485 5828"/>
                              <a:gd name="T22" fmla="*/ T21 w 4600"/>
                              <a:gd name="T23" fmla="*/ 772 h 1731"/>
                              <a:gd name="T24" fmla="+- 0 9359 5828"/>
                              <a:gd name="T25" fmla="*/ T24 w 4600"/>
                              <a:gd name="T26" fmla="*/ 914 h 1731"/>
                              <a:gd name="T27" fmla="+- 0 9244 5828"/>
                              <a:gd name="T28" fmla="*/ T27 w 4600"/>
                              <a:gd name="T29" fmla="*/ 1032 h 1731"/>
                              <a:gd name="T30" fmla="+- 0 9126 5828"/>
                              <a:gd name="T31" fmla="*/ T30 w 4600"/>
                              <a:gd name="T32" fmla="*/ 1140 h 1731"/>
                              <a:gd name="T33" fmla="+- 0 9006 5828"/>
                              <a:gd name="T34" fmla="*/ T33 w 4600"/>
                              <a:gd name="T35" fmla="*/ 1238 h 1731"/>
                              <a:gd name="T36" fmla="+- 0 8885 5828"/>
                              <a:gd name="T37" fmla="*/ T36 w 4600"/>
                              <a:gd name="T38" fmla="*/ 1326 h 1731"/>
                              <a:gd name="T39" fmla="+- 0 8762 5828"/>
                              <a:gd name="T40" fmla="*/ T39 w 4600"/>
                              <a:gd name="T41" fmla="*/ 1405 h 1731"/>
                              <a:gd name="T42" fmla="+- 0 8638 5828"/>
                              <a:gd name="T43" fmla="*/ T42 w 4600"/>
                              <a:gd name="T44" fmla="*/ 1474 h 1731"/>
                              <a:gd name="T45" fmla="+- 0 8513 5828"/>
                              <a:gd name="T46" fmla="*/ T45 w 4600"/>
                              <a:gd name="T47" fmla="*/ 1535 h 1731"/>
                              <a:gd name="T48" fmla="+- 0 8388 5828"/>
                              <a:gd name="T49" fmla="*/ T48 w 4600"/>
                              <a:gd name="T50" fmla="*/ 1587 h 1731"/>
                              <a:gd name="T51" fmla="+- 0 8262 5828"/>
                              <a:gd name="T52" fmla="*/ T51 w 4600"/>
                              <a:gd name="T53" fmla="*/ 1630 h 1731"/>
                              <a:gd name="T54" fmla="+- 0 8136 5828"/>
                              <a:gd name="T55" fmla="*/ T54 w 4600"/>
                              <a:gd name="T56" fmla="*/ 1665 h 1731"/>
                              <a:gd name="T57" fmla="+- 0 8011 5828"/>
                              <a:gd name="T58" fmla="*/ T57 w 4600"/>
                              <a:gd name="T59" fmla="*/ 1693 h 1731"/>
                              <a:gd name="T60" fmla="+- 0 7886 5828"/>
                              <a:gd name="T61" fmla="*/ T60 w 4600"/>
                              <a:gd name="T62" fmla="*/ 1713 h 1731"/>
                              <a:gd name="T63" fmla="+- 0 7762 5828"/>
                              <a:gd name="T64" fmla="*/ T63 w 4600"/>
                              <a:gd name="T65" fmla="*/ 1725 h 1731"/>
                              <a:gd name="T66" fmla="+- 0 7639 5828"/>
                              <a:gd name="T67" fmla="*/ T66 w 4600"/>
                              <a:gd name="T68" fmla="*/ 1731 h 1731"/>
                              <a:gd name="T69" fmla="+- 0 7518 5828"/>
                              <a:gd name="T70" fmla="*/ T69 w 4600"/>
                              <a:gd name="T71" fmla="*/ 1729 h 1731"/>
                              <a:gd name="T72" fmla="+- 0 7282 5828"/>
                              <a:gd name="T73" fmla="*/ T72 w 4600"/>
                              <a:gd name="T74" fmla="*/ 1708 h 1731"/>
                              <a:gd name="T75" fmla="+- 0 7055 5828"/>
                              <a:gd name="T76" fmla="*/ T75 w 4600"/>
                              <a:gd name="T77" fmla="*/ 1662 h 1731"/>
                              <a:gd name="T78" fmla="+- 0 6840 5828"/>
                              <a:gd name="T79" fmla="*/ T78 w 4600"/>
                              <a:gd name="T80" fmla="*/ 1596 h 1731"/>
                              <a:gd name="T81" fmla="+- 0 6639 5828"/>
                              <a:gd name="T82" fmla="*/ T81 w 4600"/>
                              <a:gd name="T83" fmla="*/ 1510 h 1731"/>
                              <a:gd name="T84" fmla="+- 0 6455 5828"/>
                              <a:gd name="T85" fmla="*/ T84 w 4600"/>
                              <a:gd name="T86" fmla="*/ 1407 h 1731"/>
                              <a:gd name="T87" fmla="+- 0 6290 5828"/>
                              <a:gd name="T88" fmla="*/ T87 w 4600"/>
                              <a:gd name="T89" fmla="*/ 1290 h 1731"/>
                              <a:gd name="T90" fmla="+- 0 6146 5828"/>
                              <a:gd name="T91" fmla="*/ T90 w 4600"/>
                              <a:gd name="T92" fmla="*/ 1160 h 1731"/>
                              <a:gd name="T93" fmla="+- 0 6026 5828"/>
                              <a:gd name="T94" fmla="*/ T93 w 4600"/>
                              <a:gd name="T95" fmla="*/ 1020 h 1731"/>
                              <a:gd name="T96" fmla="+- 0 5932 5828"/>
                              <a:gd name="T97" fmla="*/ T96 w 4600"/>
                              <a:gd name="T98" fmla="*/ 871 h 1731"/>
                              <a:gd name="T99" fmla="+- 0 5867 5828"/>
                              <a:gd name="T100" fmla="*/ T99 w 4600"/>
                              <a:gd name="T101" fmla="*/ 717 h 1731"/>
                              <a:gd name="T102" fmla="+- 0 5833 5828"/>
                              <a:gd name="T103" fmla="*/ T102 w 4600"/>
                              <a:gd name="T104" fmla="*/ 560 h 1731"/>
                              <a:gd name="T105" fmla="+- 0 5828 5828"/>
                              <a:gd name="T106" fmla="*/ T105 w 4600"/>
                              <a:gd name="T107" fmla="*/ 440 h 1731"/>
                              <a:gd name="T108" fmla="+- 0 5853 5828"/>
                              <a:gd name="T109" fmla="*/ T108 w 4600"/>
                              <a:gd name="T110" fmla="*/ 282 h 1731"/>
                              <a:gd name="T111" fmla="+- 0 5916 5828"/>
                              <a:gd name="T112" fmla="*/ T111 w 4600"/>
                              <a:gd name="T113" fmla="*/ 126 h 1731"/>
                              <a:gd name="T114" fmla="+- 0 5988 5828"/>
                              <a:gd name="T115" fmla="*/ T114 w 4600"/>
                              <a:gd name="T116" fmla="*/ 12 h 17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600" h="1731">
                                <a:moveTo>
                                  <a:pt x="4600" y="0"/>
                                </a:moveTo>
                                <a:lnTo>
                                  <a:pt x="4529" y="36"/>
                                </a:lnTo>
                                <a:lnTo>
                                  <a:pt x="4473" y="68"/>
                                </a:lnTo>
                                <a:lnTo>
                                  <a:pt x="4415" y="104"/>
                                </a:lnTo>
                                <a:lnTo>
                                  <a:pt x="4357" y="142"/>
                                </a:lnTo>
                                <a:lnTo>
                                  <a:pt x="4298" y="183"/>
                                </a:lnTo>
                                <a:lnTo>
                                  <a:pt x="4238" y="227"/>
                                </a:lnTo>
                                <a:lnTo>
                                  <a:pt x="4177" y="274"/>
                                </a:lnTo>
                                <a:lnTo>
                                  <a:pt x="4115" y="325"/>
                                </a:lnTo>
                                <a:lnTo>
                                  <a:pt x="4053" y="379"/>
                                </a:lnTo>
                                <a:lnTo>
                                  <a:pt x="3989" y="436"/>
                                </a:lnTo>
                                <a:lnTo>
                                  <a:pt x="3925" y="496"/>
                                </a:lnTo>
                                <a:lnTo>
                                  <a:pt x="3859" y="560"/>
                                </a:lnTo>
                                <a:lnTo>
                                  <a:pt x="3793" y="627"/>
                                </a:lnTo>
                                <a:lnTo>
                                  <a:pt x="3726" y="698"/>
                                </a:lnTo>
                                <a:lnTo>
                                  <a:pt x="3657" y="772"/>
                                </a:lnTo>
                                <a:lnTo>
                                  <a:pt x="3588" y="850"/>
                                </a:lnTo>
                                <a:lnTo>
                                  <a:pt x="3531" y="914"/>
                                </a:lnTo>
                                <a:lnTo>
                                  <a:pt x="3474" y="974"/>
                                </a:lnTo>
                                <a:lnTo>
                                  <a:pt x="3416" y="1032"/>
                                </a:lnTo>
                                <a:lnTo>
                                  <a:pt x="3357" y="1087"/>
                                </a:lnTo>
                                <a:lnTo>
                                  <a:pt x="3298" y="1140"/>
                                </a:lnTo>
                                <a:lnTo>
                                  <a:pt x="3239" y="1190"/>
                                </a:lnTo>
                                <a:lnTo>
                                  <a:pt x="3178" y="1238"/>
                                </a:lnTo>
                                <a:lnTo>
                                  <a:pt x="3118" y="1283"/>
                                </a:lnTo>
                                <a:lnTo>
                                  <a:pt x="3057" y="1326"/>
                                </a:lnTo>
                                <a:lnTo>
                                  <a:pt x="2996" y="1367"/>
                                </a:lnTo>
                                <a:lnTo>
                                  <a:pt x="2934" y="1405"/>
                                </a:lnTo>
                                <a:lnTo>
                                  <a:pt x="2872" y="1441"/>
                                </a:lnTo>
                                <a:lnTo>
                                  <a:pt x="2810" y="1474"/>
                                </a:lnTo>
                                <a:lnTo>
                                  <a:pt x="2748" y="1506"/>
                                </a:lnTo>
                                <a:lnTo>
                                  <a:pt x="2685" y="1535"/>
                                </a:lnTo>
                                <a:lnTo>
                                  <a:pt x="2622" y="1562"/>
                                </a:lnTo>
                                <a:lnTo>
                                  <a:pt x="2560" y="1587"/>
                                </a:lnTo>
                                <a:lnTo>
                                  <a:pt x="2497" y="1609"/>
                                </a:lnTo>
                                <a:lnTo>
                                  <a:pt x="2434" y="1630"/>
                                </a:lnTo>
                                <a:lnTo>
                                  <a:pt x="2371" y="1649"/>
                                </a:lnTo>
                                <a:lnTo>
                                  <a:pt x="2308" y="1665"/>
                                </a:lnTo>
                                <a:lnTo>
                                  <a:pt x="2245" y="1680"/>
                                </a:lnTo>
                                <a:lnTo>
                                  <a:pt x="2183" y="1693"/>
                                </a:lnTo>
                                <a:lnTo>
                                  <a:pt x="2120" y="1704"/>
                                </a:lnTo>
                                <a:lnTo>
                                  <a:pt x="2058" y="1713"/>
                                </a:lnTo>
                                <a:lnTo>
                                  <a:pt x="1996" y="1720"/>
                                </a:lnTo>
                                <a:lnTo>
                                  <a:pt x="1934" y="1725"/>
                                </a:lnTo>
                                <a:lnTo>
                                  <a:pt x="1873" y="1729"/>
                                </a:lnTo>
                                <a:lnTo>
                                  <a:pt x="1811" y="1731"/>
                                </a:lnTo>
                                <a:lnTo>
                                  <a:pt x="1751" y="1731"/>
                                </a:lnTo>
                                <a:lnTo>
                                  <a:pt x="1690" y="1729"/>
                                </a:lnTo>
                                <a:lnTo>
                                  <a:pt x="1571" y="1722"/>
                                </a:lnTo>
                                <a:lnTo>
                                  <a:pt x="1454" y="1708"/>
                                </a:lnTo>
                                <a:lnTo>
                                  <a:pt x="1339" y="1688"/>
                                </a:lnTo>
                                <a:lnTo>
                                  <a:pt x="1227" y="1662"/>
                                </a:lnTo>
                                <a:lnTo>
                                  <a:pt x="1118" y="1632"/>
                                </a:lnTo>
                                <a:lnTo>
                                  <a:pt x="1012" y="1596"/>
                                </a:lnTo>
                                <a:lnTo>
                                  <a:pt x="910" y="1555"/>
                                </a:lnTo>
                                <a:lnTo>
                                  <a:pt x="811" y="1510"/>
                                </a:lnTo>
                                <a:lnTo>
                                  <a:pt x="717" y="1461"/>
                                </a:lnTo>
                                <a:lnTo>
                                  <a:pt x="627" y="1407"/>
                                </a:lnTo>
                                <a:lnTo>
                                  <a:pt x="542" y="1350"/>
                                </a:lnTo>
                                <a:lnTo>
                                  <a:pt x="462" y="1290"/>
                                </a:lnTo>
                                <a:lnTo>
                                  <a:pt x="387" y="1226"/>
                                </a:lnTo>
                                <a:lnTo>
                                  <a:pt x="318" y="1160"/>
                                </a:lnTo>
                                <a:lnTo>
                                  <a:pt x="255" y="1091"/>
                                </a:lnTo>
                                <a:lnTo>
                                  <a:pt x="198" y="1020"/>
                                </a:lnTo>
                                <a:lnTo>
                                  <a:pt x="148" y="946"/>
                                </a:lnTo>
                                <a:lnTo>
                                  <a:pt x="104" y="871"/>
                                </a:lnTo>
                                <a:lnTo>
                                  <a:pt x="68" y="795"/>
                                </a:lnTo>
                                <a:lnTo>
                                  <a:pt x="39" y="717"/>
                                </a:lnTo>
                                <a:lnTo>
                                  <a:pt x="18" y="639"/>
                                </a:lnTo>
                                <a:lnTo>
                                  <a:pt x="5" y="560"/>
                                </a:lnTo>
                                <a:lnTo>
                                  <a:pt x="0" y="480"/>
                                </a:lnTo>
                                <a:lnTo>
                                  <a:pt x="0" y="440"/>
                                </a:lnTo>
                                <a:lnTo>
                                  <a:pt x="8" y="361"/>
                                </a:lnTo>
                                <a:lnTo>
                                  <a:pt x="25" y="282"/>
                                </a:lnTo>
                                <a:lnTo>
                                  <a:pt x="52" y="203"/>
                                </a:lnTo>
                                <a:lnTo>
                                  <a:pt x="88" y="126"/>
                                </a:lnTo>
                                <a:lnTo>
                                  <a:pt x="133" y="49"/>
                                </a:lnTo>
                                <a:lnTo>
                                  <a:pt x="160" y="12"/>
                                </a:lnTo>
                                <a:lnTo>
                                  <a:pt x="169"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48D6455" id="Group 210" o:spid="_x0000_s1026" style="position:absolute;margin-left:263.65pt;margin-top:-29.15pt;width:230pt;height:86.55pt;z-index:-251698688" coordorigin="5828" coordsize="4600,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">
                <v:shape id="Freeform 211" o:spid="_x0000_s1027" style="position:absolute;left:5828;width:4600;height:1731;visibility:visible;mso-wrap-style:square;v-text-anchor:top"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" path="m4600,r-71,36l4473,68r-58,36l4357,142r-59,41l4238,227r-61,47l4115,325r-62,54l3989,436r-64,60l3859,560r-66,67l3726,698r-69,74l3588,850r-57,64l3474,974r-58,58l3357,1087r-59,53l3239,1190r-61,48l3118,1283r-61,43l2996,1367r-62,38l2872,1441r-62,33l2748,1506r-63,29l2622,1562r-62,25l2497,1609r-63,21l2371,1649r-63,16l2245,1680r-62,13l2120,1704r-62,9l1996,1720r-62,5l1873,1729r-62,2l1751,1731r-61,-2l1571,1722r-117,-14l1339,1688r-112,-26l1118,1632r-106,-36l910,1555r-99,-45l717,1461r-90,-54l542,1350r-80,-60l387,1226r-69,-66l255,1091r-57,-71l148,946,104,871,68,795,39,717,18,639,5,560,,480,,440,8,361,25,282,52,203,88,126,133,49,160,12,169,e" filled="f" strokecolor="#000f1c" strokeweight=".23036mm">
                  <v:path arrowok="t" o:connecttype="custom" o:connectlocs="4529,36;4415,104;4298,183;4177,274;4053,379;3925,496;3793,627;3657,772;3531,914;3416,1032;3298,1140;3178,1238;3057,1326;2934,1405;2810,1474;2685,1535;2560,1587;2434,1630;2308,1665;2183,1693;2058,1713;1934,1725;1811,1731;1690,1729;1454,1708;1227,1662;1012,1596;811,1510;627,1407;462,1290;318,1160;198,1020;104,871;39,717;5,560;0,440;25,282;88,126;160,12" o:connectangles="0,0,0,0,0,0,0,0,0,0,0,0,0,0,0,0,0,0,0,0,0,0,0,0,0,0,0,0,0,0,0,0,0,0,0,0,0,0,0"/>
                </v:shape>
              </v:group>
            </w:pict>
          </mc:Fallback>
        </mc:AlternateContent>
      </w:r>
      <w:r>
        <w:rPr>
          <w:noProof/>
          <w:lang w:eastAsia="en-GB"/>
        </w:rPr>
        <mc:AlternateContent>
          <mc:Choice Requires="wpg">
            <w:drawing>
              <wp:anchor distT="0" distB="0" distL="114300" distR="114300" simplePos="0" relativeHeight="251618816" behindDoc="1" locked="0" layoutInCell="1" allowOverlap="1">
                <wp:simplePos x="0" y="0"/>
                <wp:positionH relativeFrom="column">
                  <wp:posOffset>1042670</wp:posOffset>
                </wp:positionH>
                <wp:positionV relativeFrom="paragraph">
                  <wp:posOffset>-370205</wp:posOffset>
                </wp:positionV>
                <wp:extent cx="2468245" cy="619760"/>
                <wp:effectExtent l="0" t="0" r="27305" b="27940"/>
                <wp:wrapNone/>
                <wp:docPr id="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619760"/>
                          <a:chOff x="2197" y="0"/>
                          <a:chExt cx="3887" cy="976"/>
                        </a:xfrm>
                      </wpg:grpSpPr>
                      <wps:wsp>
                        <wps:cNvPr id="19" name="Freeform 209"/>
                        <wps:cNvSpPr>
                          <a:spLocks/>
                        </wps:cNvSpPr>
                        <wps:spPr bwMode="auto">
                          <a:xfrm>
                            <a:off x="2197" y="0"/>
                            <a:ext cx="3887" cy="976"/>
                          </a:xfrm>
                          <a:custGeom>
                            <a:avLst/>
                            <a:gdLst>
                              <a:gd name="T0" fmla="+- 0 6083 2197"/>
                              <a:gd name="T1" fmla="*/ T0 w 3887"/>
                              <a:gd name="T2" fmla="*/ 0 h 976"/>
                              <a:gd name="T3" fmla="+- 0 6023 2197"/>
                              <a:gd name="T4" fmla="*/ T3 w 3887"/>
                              <a:gd name="T5" fmla="*/ 62 h 976"/>
                              <a:gd name="T6" fmla="+- 0 5975 2197"/>
                              <a:gd name="T7" fmla="*/ T6 w 3887"/>
                              <a:gd name="T8" fmla="*/ 108 h 976"/>
                              <a:gd name="T9" fmla="+- 0 5924 2197"/>
                              <a:gd name="T10" fmla="*/ T9 w 3887"/>
                              <a:gd name="T11" fmla="*/ 156 h 976"/>
                              <a:gd name="T12" fmla="+- 0 5869 2197"/>
                              <a:gd name="T13" fmla="*/ T12 w 3887"/>
                              <a:gd name="T14" fmla="*/ 205 h 976"/>
                              <a:gd name="T15" fmla="+- 0 5811 2197"/>
                              <a:gd name="T16" fmla="*/ T15 w 3887"/>
                              <a:gd name="T17" fmla="*/ 255 h 976"/>
                              <a:gd name="T18" fmla="+- 0 5749 2197"/>
                              <a:gd name="T19" fmla="*/ T18 w 3887"/>
                              <a:gd name="T20" fmla="*/ 305 h 976"/>
                              <a:gd name="T21" fmla="+- 0 5685 2197"/>
                              <a:gd name="T22" fmla="*/ T21 w 3887"/>
                              <a:gd name="T23" fmla="*/ 356 h 976"/>
                              <a:gd name="T24" fmla="+- 0 5617 2197"/>
                              <a:gd name="T25" fmla="*/ T24 w 3887"/>
                              <a:gd name="T26" fmla="*/ 407 h 976"/>
                              <a:gd name="T27" fmla="+- 0 5547 2197"/>
                              <a:gd name="T28" fmla="*/ T27 w 3887"/>
                              <a:gd name="T29" fmla="*/ 457 h 976"/>
                              <a:gd name="T30" fmla="+- 0 5474 2197"/>
                              <a:gd name="T31" fmla="*/ T30 w 3887"/>
                              <a:gd name="T32" fmla="*/ 507 h 976"/>
                              <a:gd name="T33" fmla="+- 0 5398 2197"/>
                              <a:gd name="T34" fmla="*/ T33 w 3887"/>
                              <a:gd name="T35" fmla="*/ 555 h 976"/>
                              <a:gd name="T36" fmla="+- 0 5319 2197"/>
                              <a:gd name="T37" fmla="*/ T36 w 3887"/>
                              <a:gd name="T38" fmla="*/ 603 h 976"/>
                              <a:gd name="T39" fmla="+- 0 5238 2197"/>
                              <a:gd name="T40" fmla="*/ T39 w 3887"/>
                              <a:gd name="T41" fmla="*/ 649 h 976"/>
                              <a:gd name="T42" fmla="+- 0 5154 2197"/>
                              <a:gd name="T43" fmla="*/ T42 w 3887"/>
                              <a:gd name="T44" fmla="*/ 693 h 976"/>
                              <a:gd name="T45" fmla="+- 0 5068 2197"/>
                              <a:gd name="T46" fmla="*/ T45 w 3887"/>
                              <a:gd name="T47" fmla="*/ 735 h 976"/>
                              <a:gd name="T48" fmla="+- 0 4980 2197"/>
                              <a:gd name="T49" fmla="*/ T48 w 3887"/>
                              <a:gd name="T50" fmla="*/ 775 h 976"/>
                              <a:gd name="T51" fmla="+- 0 4889 2197"/>
                              <a:gd name="T52" fmla="*/ T51 w 3887"/>
                              <a:gd name="T53" fmla="*/ 812 h 976"/>
                              <a:gd name="T54" fmla="+- 0 4796 2197"/>
                              <a:gd name="T55" fmla="*/ T54 w 3887"/>
                              <a:gd name="T56" fmla="*/ 846 h 976"/>
                              <a:gd name="T57" fmla="+- 0 4702 2197"/>
                              <a:gd name="T58" fmla="*/ T57 w 3887"/>
                              <a:gd name="T59" fmla="*/ 876 h 976"/>
                              <a:gd name="T60" fmla="+- 0 4605 2197"/>
                              <a:gd name="T61" fmla="*/ T60 w 3887"/>
                              <a:gd name="T62" fmla="*/ 904 h 976"/>
                              <a:gd name="T63" fmla="+- 0 4507 2197"/>
                              <a:gd name="T64" fmla="*/ T63 w 3887"/>
                              <a:gd name="T65" fmla="*/ 927 h 976"/>
                              <a:gd name="T66" fmla="+- 0 4407 2197"/>
                              <a:gd name="T67" fmla="*/ T66 w 3887"/>
                              <a:gd name="T68" fmla="*/ 946 h 976"/>
                              <a:gd name="T69" fmla="+- 0 4305 2197"/>
                              <a:gd name="T70" fmla="*/ T69 w 3887"/>
                              <a:gd name="T71" fmla="*/ 960 h 976"/>
                              <a:gd name="T72" fmla="+- 0 4202 2197"/>
                              <a:gd name="T73" fmla="*/ T72 w 3887"/>
                              <a:gd name="T74" fmla="*/ 970 h 976"/>
                              <a:gd name="T75" fmla="+- 0 4098 2197"/>
                              <a:gd name="T76" fmla="*/ T75 w 3887"/>
                              <a:gd name="T77" fmla="*/ 975 h 976"/>
                              <a:gd name="T78" fmla="+- 0 4045 2197"/>
                              <a:gd name="T79" fmla="*/ T78 w 3887"/>
                              <a:gd name="T80" fmla="*/ 976 h 976"/>
                              <a:gd name="T81" fmla="+- 0 3992 2197"/>
                              <a:gd name="T82" fmla="*/ T81 w 3887"/>
                              <a:gd name="T83" fmla="*/ 975 h 976"/>
                              <a:gd name="T84" fmla="+- 0 3885 2197"/>
                              <a:gd name="T85" fmla="*/ T84 w 3887"/>
                              <a:gd name="T86" fmla="*/ 968 h 976"/>
                              <a:gd name="T87" fmla="+- 0 3777 2197"/>
                              <a:gd name="T88" fmla="*/ T87 w 3887"/>
                              <a:gd name="T89" fmla="*/ 956 h 976"/>
                              <a:gd name="T90" fmla="+- 0 3667 2197"/>
                              <a:gd name="T91" fmla="*/ T90 w 3887"/>
                              <a:gd name="T92" fmla="*/ 938 h 976"/>
                              <a:gd name="T93" fmla="+- 0 3557 2197"/>
                              <a:gd name="T94" fmla="*/ T93 w 3887"/>
                              <a:gd name="T95" fmla="*/ 913 h 976"/>
                              <a:gd name="T96" fmla="+- 0 3446 2197"/>
                              <a:gd name="T97" fmla="*/ T96 w 3887"/>
                              <a:gd name="T98" fmla="*/ 881 h 976"/>
                              <a:gd name="T99" fmla="+- 0 3334 2197"/>
                              <a:gd name="T100" fmla="*/ T99 w 3887"/>
                              <a:gd name="T101" fmla="*/ 843 h 976"/>
                              <a:gd name="T102" fmla="+- 0 3278 2197"/>
                              <a:gd name="T103" fmla="*/ T102 w 3887"/>
                              <a:gd name="T104" fmla="*/ 820 h 976"/>
                              <a:gd name="T105" fmla="+- 0 3222 2197"/>
                              <a:gd name="T106" fmla="*/ T105 w 3887"/>
                              <a:gd name="T107" fmla="*/ 796 h 976"/>
                              <a:gd name="T108" fmla="+- 0 3165 2197"/>
                              <a:gd name="T109" fmla="*/ T108 w 3887"/>
                              <a:gd name="T110" fmla="*/ 770 h 976"/>
                              <a:gd name="T111" fmla="+- 0 3109 2197"/>
                              <a:gd name="T112" fmla="*/ T111 w 3887"/>
                              <a:gd name="T113" fmla="*/ 742 h 976"/>
                              <a:gd name="T114" fmla="+- 0 3052 2197"/>
                              <a:gd name="T115" fmla="*/ T114 w 3887"/>
                              <a:gd name="T116" fmla="*/ 712 h 976"/>
                              <a:gd name="T117" fmla="+- 0 2995 2197"/>
                              <a:gd name="T118" fmla="*/ T117 w 3887"/>
                              <a:gd name="T119" fmla="*/ 680 h 976"/>
                              <a:gd name="T120" fmla="+- 0 2938 2197"/>
                              <a:gd name="T121" fmla="*/ T120 w 3887"/>
                              <a:gd name="T122" fmla="*/ 646 h 976"/>
                              <a:gd name="T123" fmla="+- 0 2881 2197"/>
                              <a:gd name="T124" fmla="*/ T123 w 3887"/>
                              <a:gd name="T125" fmla="*/ 610 h 976"/>
                              <a:gd name="T126" fmla="+- 0 2824 2197"/>
                              <a:gd name="T127" fmla="*/ T126 w 3887"/>
                              <a:gd name="T128" fmla="*/ 572 h 976"/>
                              <a:gd name="T129" fmla="+- 0 2767 2197"/>
                              <a:gd name="T130" fmla="*/ T129 w 3887"/>
                              <a:gd name="T131" fmla="*/ 531 h 976"/>
                              <a:gd name="T132" fmla="+- 0 2710 2197"/>
                              <a:gd name="T133" fmla="*/ T132 w 3887"/>
                              <a:gd name="T134" fmla="*/ 489 h 976"/>
                              <a:gd name="T135" fmla="+- 0 2653 2197"/>
                              <a:gd name="T136" fmla="*/ T135 w 3887"/>
                              <a:gd name="T137" fmla="*/ 444 h 976"/>
                              <a:gd name="T138" fmla="+- 0 2595 2197"/>
                              <a:gd name="T139" fmla="*/ T138 w 3887"/>
                              <a:gd name="T140" fmla="*/ 396 h 976"/>
                              <a:gd name="T141" fmla="+- 0 2538 2197"/>
                              <a:gd name="T142" fmla="*/ T141 w 3887"/>
                              <a:gd name="T143" fmla="*/ 347 h 976"/>
                              <a:gd name="T144" fmla="+- 0 2481 2197"/>
                              <a:gd name="T145" fmla="*/ T144 w 3887"/>
                              <a:gd name="T146" fmla="*/ 295 h 976"/>
                              <a:gd name="T147" fmla="+- 0 2424 2197"/>
                              <a:gd name="T148" fmla="*/ T147 w 3887"/>
                              <a:gd name="T149" fmla="*/ 241 h 976"/>
                              <a:gd name="T150" fmla="+- 0 2367 2197"/>
                              <a:gd name="T151" fmla="*/ T150 w 3887"/>
                              <a:gd name="T152" fmla="*/ 184 h 976"/>
                              <a:gd name="T153" fmla="+- 0 2309 2197"/>
                              <a:gd name="T154" fmla="*/ T153 w 3887"/>
                              <a:gd name="T155" fmla="*/ 124 h 976"/>
                              <a:gd name="T156" fmla="+- 0 2252 2197"/>
                              <a:gd name="T157" fmla="*/ T156 w 3887"/>
                              <a:gd name="T158" fmla="*/ 63 h 976"/>
                              <a:gd name="T159" fmla="+- 0 2197 2197"/>
                              <a:gd name="T160" fmla="*/ T159 w 3887"/>
                              <a:gd name="T161" fmla="*/ 0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7" h="976">
                                <a:moveTo>
                                  <a:pt x="3886" y="0"/>
                                </a:moveTo>
                                <a:lnTo>
                                  <a:pt x="3826" y="62"/>
                                </a:lnTo>
                                <a:lnTo>
                                  <a:pt x="3778" y="108"/>
                                </a:lnTo>
                                <a:lnTo>
                                  <a:pt x="3727" y="156"/>
                                </a:lnTo>
                                <a:lnTo>
                                  <a:pt x="3672" y="205"/>
                                </a:lnTo>
                                <a:lnTo>
                                  <a:pt x="3614" y="255"/>
                                </a:lnTo>
                                <a:lnTo>
                                  <a:pt x="3552" y="305"/>
                                </a:lnTo>
                                <a:lnTo>
                                  <a:pt x="3488" y="356"/>
                                </a:lnTo>
                                <a:lnTo>
                                  <a:pt x="3420" y="407"/>
                                </a:lnTo>
                                <a:lnTo>
                                  <a:pt x="3350" y="457"/>
                                </a:lnTo>
                                <a:lnTo>
                                  <a:pt x="3277" y="507"/>
                                </a:lnTo>
                                <a:lnTo>
                                  <a:pt x="3201" y="555"/>
                                </a:lnTo>
                                <a:lnTo>
                                  <a:pt x="3122" y="603"/>
                                </a:lnTo>
                                <a:lnTo>
                                  <a:pt x="3041" y="649"/>
                                </a:lnTo>
                                <a:lnTo>
                                  <a:pt x="2957" y="693"/>
                                </a:lnTo>
                                <a:lnTo>
                                  <a:pt x="2871" y="735"/>
                                </a:lnTo>
                                <a:lnTo>
                                  <a:pt x="2783" y="775"/>
                                </a:lnTo>
                                <a:lnTo>
                                  <a:pt x="2692" y="812"/>
                                </a:lnTo>
                                <a:lnTo>
                                  <a:pt x="2599" y="846"/>
                                </a:lnTo>
                                <a:lnTo>
                                  <a:pt x="2505" y="876"/>
                                </a:lnTo>
                                <a:lnTo>
                                  <a:pt x="2408" y="904"/>
                                </a:lnTo>
                                <a:lnTo>
                                  <a:pt x="2310" y="927"/>
                                </a:lnTo>
                                <a:lnTo>
                                  <a:pt x="2210" y="946"/>
                                </a:lnTo>
                                <a:lnTo>
                                  <a:pt x="2108" y="960"/>
                                </a:lnTo>
                                <a:lnTo>
                                  <a:pt x="2005" y="970"/>
                                </a:lnTo>
                                <a:lnTo>
                                  <a:pt x="1901" y="975"/>
                                </a:lnTo>
                                <a:lnTo>
                                  <a:pt x="1848" y="976"/>
                                </a:lnTo>
                                <a:lnTo>
                                  <a:pt x="1795" y="975"/>
                                </a:lnTo>
                                <a:lnTo>
                                  <a:pt x="1688" y="968"/>
                                </a:lnTo>
                                <a:lnTo>
                                  <a:pt x="1580" y="956"/>
                                </a:lnTo>
                                <a:lnTo>
                                  <a:pt x="1470" y="938"/>
                                </a:lnTo>
                                <a:lnTo>
                                  <a:pt x="1360" y="913"/>
                                </a:lnTo>
                                <a:lnTo>
                                  <a:pt x="1249" y="881"/>
                                </a:lnTo>
                                <a:lnTo>
                                  <a:pt x="1137" y="843"/>
                                </a:lnTo>
                                <a:lnTo>
                                  <a:pt x="1081" y="820"/>
                                </a:lnTo>
                                <a:lnTo>
                                  <a:pt x="1025" y="796"/>
                                </a:lnTo>
                                <a:lnTo>
                                  <a:pt x="968" y="770"/>
                                </a:lnTo>
                                <a:lnTo>
                                  <a:pt x="912" y="742"/>
                                </a:lnTo>
                                <a:lnTo>
                                  <a:pt x="855" y="712"/>
                                </a:lnTo>
                                <a:lnTo>
                                  <a:pt x="798" y="680"/>
                                </a:lnTo>
                                <a:lnTo>
                                  <a:pt x="741" y="646"/>
                                </a:lnTo>
                                <a:lnTo>
                                  <a:pt x="684" y="610"/>
                                </a:lnTo>
                                <a:lnTo>
                                  <a:pt x="627" y="572"/>
                                </a:lnTo>
                                <a:lnTo>
                                  <a:pt x="570" y="531"/>
                                </a:lnTo>
                                <a:lnTo>
                                  <a:pt x="513" y="489"/>
                                </a:lnTo>
                                <a:lnTo>
                                  <a:pt x="456" y="444"/>
                                </a:lnTo>
                                <a:lnTo>
                                  <a:pt x="398" y="396"/>
                                </a:lnTo>
                                <a:lnTo>
                                  <a:pt x="341" y="347"/>
                                </a:lnTo>
                                <a:lnTo>
                                  <a:pt x="284" y="295"/>
                                </a:lnTo>
                                <a:lnTo>
                                  <a:pt x="227" y="241"/>
                                </a:lnTo>
                                <a:lnTo>
                                  <a:pt x="170" y="184"/>
                                </a:lnTo>
                                <a:lnTo>
                                  <a:pt x="112" y="124"/>
                                </a:lnTo>
                                <a:lnTo>
                                  <a:pt x="55" y="63"/>
                                </a:lnTo>
                                <a:lnTo>
                                  <a:pt x="0"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48E52C" id="Group 208" o:spid="_x0000_s1026" style="position:absolute;margin-left:82.1pt;margin-top:-29.15pt;width:194.35pt;height:48.8pt;z-index:-251697664" coordorigin="2197" coordsize="388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">
                <v:shape id="Freeform 209" o:spid="_x0000_s1027" style="position:absolute;left:2197;width:3887;height:976;visibility:visible;mso-wrap-style:square;v-text-anchor:top"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" path="m3886,r-60,62l3778,108r-51,48l3672,205r-58,50l3552,305r-64,51l3420,407r-70,50l3277,507r-76,48l3122,603r-81,46l2957,693r-86,42l2783,775r-91,37l2599,846r-94,30l2408,904r-98,23l2210,946r-102,14l2005,970r-104,5l1848,976r-53,-1l1688,968,1580,956,1470,938,1360,913,1249,881,1137,843r-56,-23l1025,796,968,770,912,742,855,712,798,680,741,646,684,610,627,572,570,531,513,489,456,444,398,396,341,347,284,295,227,241,170,184,112,124,55,63,,e" filled="f" strokecolor="#000f1c" strokeweight=".23036mm">
                  <v:path arrowok="t" o:connecttype="custom" o:connectlocs="3886,0;3826,62;3778,108;3727,156;3672,205;3614,255;3552,305;3488,356;3420,407;3350,457;3277,507;3201,555;3122,603;3041,649;2957,693;2871,735;2783,775;2692,812;2599,846;2505,876;2408,904;2310,927;2210,946;2108,960;2005,970;1901,975;1848,976;1795,975;1688,968;1580,956;1470,938;1360,913;1249,881;1137,843;1081,820;1025,796;968,770;912,742;855,712;798,680;741,646;684,610;627,572;570,531;513,489;456,444;398,396;341,347;284,295;227,241;170,184;112,124;55,63;0,0" o:connectangles="0,0,0,0,0,0,0,0,0,0,0,0,0,0,0,0,0,0,0,0,0,0,0,0,0,0,0,0,0,0,0,0,0,0,0,0,0,0,0,0,0,0,0,0,0,0,0,0,0,0,0,0,0,0"/>
                </v:shape>
              </v:group>
            </w:pict>
          </mc:Fallback>
        </mc:AlternateContent>
      </w:r>
      <w:r>
        <w:rPr>
          <w:noProof/>
          <w:lang w:eastAsia="en-GB"/>
        </w:rPr>
        <mc:AlternateContent>
          <mc:Choice Requires="wpg">
            <w:drawing>
              <wp:anchor distT="0" distB="0" distL="114300" distR="114300" simplePos="0" relativeHeight="251619840" behindDoc="1" locked="0" layoutInCell="1" allowOverlap="1">
                <wp:simplePos x="0" y="0"/>
                <wp:positionH relativeFrom="column">
                  <wp:posOffset>3355340</wp:posOffset>
                </wp:positionH>
                <wp:positionV relativeFrom="paragraph">
                  <wp:posOffset>-370205</wp:posOffset>
                </wp:positionV>
                <wp:extent cx="2915285" cy="1101725"/>
                <wp:effectExtent l="0" t="0" r="18415" b="22225"/>
                <wp:wrapNone/>
                <wp:docPr id="2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285" cy="1101725"/>
                          <a:chOff x="5839" y="0"/>
                          <a:chExt cx="4591" cy="1735"/>
                        </a:xfrm>
                      </wpg:grpSpPr>
                      <wps:wsp>
                        <wps:cNvPr id="21" name="Freeform 207"/>
                        <wps:cNvSpPr>
                          <a:spLocks/>
                        </wps:cNvSpPr>
                        <wps:spPr bwMode="auto">
                          <a:xfrm>
                            <a:off x="5839" y="0"/>
                            <a:ext cx="4591" cy="1735"/>
                          </a:xfrm>
                          <a:custGeom>
                            <a:avLst/>
                            <a:gdLst>
                              <a:gd name="T0" fmla="+- 0 10362 5839"/>
                              <a:gd name="T1" fmla="*/ T0 w 4591"/>
                              <a:gd name="T2" fmla="*/ 35 h 1735"/>
                              <a:gd name="T3" fmla="+- 0 10248 5839"/>
                              <a:gd name="T4" fmla="*/ T3 w 4591"/>
                              <a:gd name="T5" fmla="*/ 103 h 1735"/>
                              <a:gd name="T6" fmla="+- 0 10131 5839"/>
                              <a:gd name="T7" fmla="*/ T6 w 4591"/>
                              <a:gd name="T8" fmla="*/ 183 h 1735"/>
                              <a:gd name="T9" fmla="+- 0 10010 5839"/>
                              <a:gd name="T10" fmla="*/ T9 w 4591"/>
                              <a:gd name="T11" fmla="*/ 275 h 1735"/>
                              <a:gd name="T12" fmla="+- 0 9885 5839"/>
                              <a:gd name="T13" fmla="*/ T12 w 4591"/>
                              <a:gd name="T14" fmla="*/ 379 h 1735"/>
                              <a:gd name="T15" fmla="+- 0 9757 5839"/>
                              <a:gd name="T16" fmla="*/ T15 w 4591"/>
                              <a:gd name="T17" fmla="*/ 497 h 1735"/>
                              <a:gd name="T18" fmla="+- 0 9626 5839"/>
                              <a:gd name="T19" fmla="*/ T18 w 4591"/>
                              <a:gd name="T20" fmla="*/ 629 h 1735"/>
                              <a:gd name="T21" fmla="+- 0 9490 5839"/>
                              <a:gd name="T22" fmla="*/ T21 w 4591"/>
                              <a:gd name="T23" fmla="*/ 775 h 1735"/>
                              <a:gd name="T24" fmla="+- 0 9365 5839"/>
                              <a:gd name="T25" fmla="*/ T24 w 4591"/>
                              <a:gd name="T26" fmla="*/ 917 h 1735"/>
                              <a:gd name="T27" fmla="+- 0 9250 5839"/>
                              <a:gd name="T28" fmla="*/ T27 w 4591"/>
                              <a:gd name="T29" fmla="*/ 1035 h 1735"/>
                              <a:gd name="T30" fmla="+- 0 9133 5839"/>
                              <a:gd name="T31" fmla="*/ T30 w 4591"/>
                              <a:gd name="T32" fmla="*/ 1143 h 1735"/>
                              <a:gd name="T33" fmla="+- 0 9013 5839"/>
                              <a:gd name="T34" fmla="*/ T33 w 4591"/>
                              <a:gd name="T35" fmla="*/ 1241 h 1735"/>
                              <a:gd name="T36" fmla="+- 0 8892 5839"/>
                              <a:gd name="T37" fmla="*/ T36 w 4591"/>
                              <a:gd name="T38" fmla="*/ 1330 h 1735"/>
                              <a:gd name="T39" fmla="+- 0 8770 5839"/>
                              <a:gd name="T40" fmla="*/ T39 w 4591"/>
                              <a:gd name="T41" fmla="*/ 1408 h 1735"/>
                              <a:gd name="T42" fmla="+- 0 8646 5839"/>
                              <a:gd name="T43" fmla="*/ T42 w 4591"/>
                              <a:gd name="T44" fmla="*/ 1478 h 1735"/>
                              <a:gd name="T45" fmla="+- 0 8522 5839"/>
                              <a:gd name="T46" fmla="*/ T45 w 4591"/>
                              <a:gd name="T47" fmla="*/ 1538 h 1735"/>
                              <a:gd name="T48" fmla="+- 0 8397 5839"/>
                              <a:gd name="T49" fmla="*/ T48 w 4591"/>
                              <a:gd name="T50" fmla="*/ 1590 h 1735"/>
                              <a:gd name="T51" fmla="+- 0 8271 5839"/>
                              <a:gd name="T52" fmla="*/ T51 w 4591"/>
                              <a:gd name="T53" fmla="*/ 1634 h 1735"/>
                              <a:gd name="T54" fmla="+- 0 8146 5839"/>
                              <a:gd name="T55" fmla="*/ T54 w 4591"/>
                              <a:gd name="T56" fmla="*/ 1669 h 1735"/>
                              <a:gd name="T57" fmla="+- 0 8021 5839"/>
                              <a:gd name="T58" fmla="*/ T57 w 4591"/>
                              <a:gd name="T59" fmla="*/ 1696 h 1735"/>
                              <a:gd name="T60" fmla="+- 0 7897 5839"/>
                              <a:gd name="T61" fmla="*/ T60 w 4591"/>
                              <a:gd name="T62" fmla="*/ 1716 h 1735"/>
                              <a:gd name="T63" fmla="+- 0 7773 5839"/>
                              <a:gd name="T64" fmla="*/ T63 w 4591"/>
                              <a:gd name="T65" fmla="*/ 1729 h 1735"/>
                              <a:gd name="T66" fmla="+- 0 7651 5839"/>
                              <a:gd name="T67" fmla="*/ T66 w 4591"/>
                              <a:gd name="T68" fmla="*/ 1734 h 1735"/>
                              <a:gd name="T69" fmla="+- 0 7530 5839"/>
                              <a:gd name="T70" fmla="*/ T69 w 4591"/>
                              <a:gd name="T71" fmla="*/ 1733 h 1735"/>
                              <a:gd name="T72" fmla="+- 0 7294 5839"/>
                              <a:gd name="T73" fmla="*/ T72 w 4591"/>
                              <a:gd name="T74" fmla="*/ 1712 h 1735"/>
                              <a:gd name="T75" fmla="+- 0 7067 5839"/>
                              <a:gd name="T76" fmla="*/ T75 w 4591"/>
                              <a:gd name="T77" fmla="*/ 1666 h 1735"/>
                              <a:gd name="T78" fmla="+- 0 6852 5839"/>
                              <a:gd name="T79" fmla="*/ T78 w 4591"/>
                              <a:gd name="T80" fmla="*/ 1600 h 1735"/>
                              <a:gd name="T81" fmla="+- 0 6652 5839"/>
                              <a:gd name="T82" fmla="*/ T81 w 4591"/>
                              <a:gd name="T83" fmla="*/ 1514 h 1735"/>
                              <a:gd name="T84" fmla="+- 0 6468 5839"/>
                              <a:gd name="T85" fmla="*/ T84 w 4591"/>
                              <a:gd name="T86" fmla="*/ 1411 h 1735"/>
                              <a:gd name="T87" fmla="+- 0 6303 5839"/>
                              <a:gd name="T88" fmla="*/ T87 w 4591"/>
                              <a:gd name="T89" fmla="*/ 1294 h 1735"/>
                              <a:gd name="T90" fmla="+- 0 6159 5839"/>
                              <a:gd name="T91" fmla="*/ T90 w 4591"/>
                              <a:gd name="T92" fmla="*/ 1164 h 1735"/>
                              <a:gd name="T93" fmla="+- 0 6039 5839"/>
                              <a:gd name="T94" fmla="*/ T93 w 4591"/>
                              <a:gd name="T95" fmla="*/ 1024 h 1735"/>
                              <a:gd name="T96" fmla="+- 0 5945 5839"/>
                              <a:gd name="T97" fmla="*/ T96 w 4591"/>
                              <a:gd name="T98" fmla="*/ 875 h 1735"/>
                              <a:gd name="T99" fmla="+- 0 5879 5839"/>
                              <a:gd name="T100" fmla="*/ T99 w 4591"/>
                              <a:gd name="T101" fmla="*/ 721 h 1735"/>
                              <a:gd name="T102" fmla="+- 0 5844 5839"/>
                              <a:gd name="T103" fmla="*/ T102 w 4591"/>
                              <a:gd name="T104" fmla="*/ 563 h 1735"/>
                              <a:gd name="T105" fmla="+- 0 5839 5839"/>
                              <a:gd name="T106" fmla="*/ T105 w 4591"/>
                              <a:gd name="T107" fmla="*/ 443 h 1735"/>
                              <a:gd name="T108" fmla="+- 0 5864 5839"/>
                              <a:gd name="T109" fmla="*/ T108 w 4591"/>
                              <a:gd name="T110" fmla="*/ 284 h 1735"/>
                              <a:gd name="T111" fmla="+- 0 5925 5839"/>
                              <a:gd name="T112" fmla="*/ T111 w 4591"/>
                              <a:gd name="T113" fmla="*/ 128 h 1735"/>
                              <a:gd name="T114" fmla="+- 0 5997 5839"/>
                              <a:gd name="T115" fmla="*/ T114 w 4591"/>
                              <a:gd name="T116" fmla="*/ 14 h 17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91" h="1735">
                                <a:moveTo>
                                  <a:pt x="4590" y="0"/>
                                </a:moveTo>
                                <a:lnTo>
                                  <a:pt x="4523" y="35"/>
                                </a:lnTo>
                                <a:lnTo>
                                  <a:pt x="4466" y="68"/>
                                </a:lnTo>
                                <a:lnTo>
                                  <a:pt x="4409" y="103"/>
                                </a:lnTo>
                                <a:lnTo>
                                  <a:pt x="4351" y="141"/>
                                </a:lnTo>
                                <a:lnTo>
                                  <a:pt x="4292" y="183"/>
                                </a:lnTo>
                                <a:lnTo>
                                  <a:pt x="4232" y="227"/>
                                </a:lnTo>
                                <a:lnTo>
                                  <a:pt x="4171" y="275"/>
                                </a:lnTo>
                                <a:lnTo>
                                  <a:pt x="4109" y="325"/>
                                </a:lnTo>
                                <a:lnTo>
                                  <a:pt x="4046" y="379"/>
                                </a:lnTo>
                                <a:lnTo>
                                  <a:pt x="3983" y="437"/>
                                </a:lnTo>
                                <a:lnTo>
                                  <a:pt x="3918" y="497"/>
                                </a:lnTo>
                                <a:lnTo>
                                  <a:pt x="3853" y="561"/>
                                </a:lnTo>
                                <a:lnTo>
                                  <a:pt x="3787" y="629"/>
                                </a:lnTo>
                                <a:lnTo>
                                  <a:pt x="3719" y="700"/>
                                </a:lnTo>
                                <a:lnTo>
                                  <a:pt x="3651" y="775"/>
                                </a:lnTo>
                                <a:lnTo>
                                  <a:pt x="3582" y="853"/>
                                </a:lnTo>
                                <a:lnTo>
                                  <a:pt x="3526" y="917"/>
                                </a:lnTo>
                                <a:lnTo>
                                  <a:pt x="3468" y="977"/>
                                </a:lnTo>
                                <a:lnTo>
                                  <a:pt x="3411" y="1035"/>
                                </a:lnTo>
                                <a:lnTo>
                                  <a:pt x="3352" y="1090"/>
                                </a:lnTo>
                                <a:lnTo>
                                  <a:pt x="3294" y="1143"/>
                                </a:lnTo>
                                <a:lnTo>
                                  <a:pt x="3234" y="1193"/>
                                </a:lnTo>
                                <a:lnTo>
                                  <a:pt x="3174" y="1241"/>
                                </a:lnTo>
                                <a:lnTo>
                                  <a:pt x="3114" y="1287"/>
                                </a:lnTo>
                                <a:lnTo>
                                  <a:pt x="3053" y="1330"/>
                                </a:lnTo>
                                <a:lnTo>
                                  <a:pt x="2992" y="1370"/>
                                </a:lnTo>
                                <a:lnTo>
                                  <a:pt x="2931" y="1408"/>
                                </a:lnTo>
                                <a:lnTo>
                                  <a:pt x="2869" y="1444"/>
                                </a:lnTo>
                                <a:lnTo>
                                  <a:pt x="2807" y="1478"/>
                                </a:lnTo>
                                <a:lnTo>
                                  <a:pt x="2745" y="1509"/>
                                </a:lnTo>
                                <a:lnTo>
                                  <a:pt x="2683" y="1538"/>
                                </a:lnTo>
                                <a:lnTo>
                                  <a:pt x="2620" y="1565"/>
                                </a:lnTo>
                                <a:lnTo>
                                  <a:pt x="2558" y="1590"/>
                                </a:lnTo>
                                <a:lnTo>
                                  <a:pt x="2495" y="1613"/>
                                </a:lnTo>
                                <a:lnTo>
                                  <a:pt x="2432" y="1634"/>
                                </a:lnTo>
                                <a:lnTo>
                                  <a:pt x="2370" y="1652"/>
                                </a:lnTo>
                                <a:lnTo>
                                  <a:pt x="2307" y="1669"/>
                                </a:lnTo>
                                <a:lnTo>
                                  <a:pt x="2244" y="1684"/>
                                </a:lnTo>
                                <a:lnTo>
                                  <a:pt x="2182" y="1696"/>
                                </a:lnTo>
                                <a:lnTo>
                                  <a:pt x="2120" y="1707"/>
                                </a:lnTo>
                                <a:lnTo>
                                  <a:pt x="2058" y="1716"/>
                                </a:lnTo>
                                <a:lnTo>
                                  <a:pt x="1996" y="1723"/>
                                </a:lnTo>
                                <a:lnTo>
                                  <a:pt x="1934" y="1729"/>
                                </a:lnTo>
                                <a:lnTo>
                                  <a:pt x="1873" y="1732"/>
                                </a:lnTo>
                                <a:lnTo>
                                  <a:pt x="1812" y="1734"/>
                                </a:lnTo>
                                <a:lnTo>
                                  <a:pt x="1751" y="1735"/>
                                </a:lnTo>
                                <a:lnTo>
                                  <a:pt x="1691" y="1733"/>
                                </a:lnTo>
                                <a:lnTo>
                                  <a:pt x="1572" y="1725"/>
                                </a:lnTo>
                                <a:lnTo>
                                  <a:pt x="1455" y="1712"/>
                                </a:lnTo>
                                <a:lnTo>
                                  <a:pt x="1340" y="1692"/>
                                </a:lnTo>
                                <a:lnTo>
                                  <a:pt x="1228" y="1666"/>
                                </a:lnTo>
                                <a:lnTo>
                                  <a:pt x="1119" y="1636"/>
                                </a:lnTo>
                                <a:lnTo>
                                  <a:pt x="1013" y="1600"/>
                                </a:lnTo>
                                <a:lnTo>
                                  <a:pt x="911" y="1559"/>
                                </a:lnTo>
                                <a:lnTo>
                                  <a:pt x="813" y="1514"/>
                                </a:lnTo>
                                <a:lnTo>
                                  <a:pt x="719" y="1465"/>
                                </a:lnTo>
                                <a:lnTo>
                                  <a:pt x="629" y="1411"/>
                                </a:lnTo>
                                <a:lnTo>
                                  <a:pt x="544" y="1354"/>
                                </a:lnTo>
                                <a:lnTo>
                                  <a:pt x="464" y="1294"/>
                                </a:lnTo>
                                <a:lnTo>
                                  <a:pt x="389" y="1230"/>
                                </a:lnTo>
                                <a:lnTo>
                                  <a:pt x="320" y="1164"/>
                                </a:lnTo>
                                <a:lnTo>
                                  <a:pt x="257" y="1095"/>
                                </a:lnTo>
                                <a:lnTo>
                                  <a:pt x="200" y="1024"/>
                                </a:lnTo>
                                <a:lnTo>
                                  <a:pt x="149" y="950"/>
                                </a:lnTo>
                                <a:lnTo>
                                  <a:pt x="106" y="875"/>
                                </a:lnTo>
                                <a:lnTo>
                                  <a:pt x="69" y="799"/>
                                </a:lnTo>
                                <a:lnTo>
                                  <a:pt x="40" y="721"/>
                                </a:lnTo>
                                <a:lnTo>
                                  <a:pt x="19" y="642"/>
                                </a:lnTo>
                                <a:lnTo>
                                  <a:pt x="5" y="563"/>
                                </a:lnTo>
                                <a:lnTo>
                                  <a:pt x="0" y="483"/>
                                </a:lnTo>
                                <a:lnTo>
                                  <a:pt x="0" y="443"/>
                                </a:lnTo>
                                <a:lnTo>
                                  <a:pt x="8" y="364"/>
                                </a:lnTo>
                                <a:lnTo>
                                  <a:pt x="25" y="284"/>
                                </a:lnTo>
                                <a:lnTo>
                                  <a:pt x="51" y="206"/>
                                </a:lnTo>
                                <a:lnTo>
                                  <a:pt x="86" y="128"/>
                                </a:lnTo>
                                <a:lnTo>
                                  <a:pt x="132" y="51"/>
                                </a:lnTo>
                                <a:lnTo>
                                  <a:pt x="158" y="14"/>
                                </a:lnTo>
                                <a:lnTo>
                                  <a:pt x="169"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2584058" id="Group 206" o:spid="_x0000_s1026" style="position:absolute;margin-left:264.2pt;margin-top:-29.15pt;width:229.55pt;height:86.75pt;z-index:-251696640" coordorigin="5839" coordsize="4591,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">
                <v:shape id="Freeform 207" o:spid="_x0000_s1027" style="position:absolute;left:5839;width:4591;height:1735;visibility:visible;mso-wrap-style:square;v-text-anchor:top"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" path="m4590,r-67,35l4466,68r-57,35l4351,141r-59,42l4232,227r-61,48l4109,325r-63,54l3983,437r-65,60l3853,561r-66,68l3719,700r-68,75l3582,853r-56,64l3468,977r-57,58l3352,1090r-58,53l3234,1193r-60,48l3114,1287r-61,43l2992,1370r-61,38l2869,1444r-62,34l2745,1509r-62,29l2620,1565r-62,25l2495,1613r-63,21l2370,1652r-63,17l2244,1684r-62,12l2120,1707r-62,9l1996,1723r-62,6l1873,1732r-61,2l1751,1735r-60,-2l1572,1725r-117,-13l1340,1692r-112,-26l1119,1636r-106,-36l911,1559r-98,-45l719,1465r-90,-54l544,1354r-80,-60l389,1230r-69,-66l257,1095r-57,-71l149,950,106,875,69,799,40,721,19,642,5,563,,483,,443,8,364,25,284,51,206,86,128,132,51,158,14,169,e" filled="f" strokecolor="#00101c" strokeweight=".23036mm">
                  <v:path arrowok="t" o:connecttype="custom" o:connectlocs="4523,35;4409,103;4292,183;4171,275;4046,379;3918,497;3787,629;3651,775;3526,917;3411,1035;3294,1143;3174,1241;3053,1330;2931,1408;2807,1478;2683,1538;2558,1590;2432,1634;2307,1669;2182,1696;2058,1716;1934,1729;1812,1734;1691,1733;1455,1712;1228,1666;1013,1600;813,1514;629,1411;464,1294;320,1164;200,1024;106,875;40,721;5,563;0,443;25,284;86,128;158,14" o:connectangles="0,0,0,0,0,0,0,0,0,0,0,0,0,0,0,0,0,0,0,0,0,0,0,0,0,0,0,0,0,0,0,0,0,0,0,0,0,0,0"/>
                </v:shape>
              </v:group>
            </w:pict>
          </mc:Fallback>
        </mc:AlternateContent>
      </w:r>
      <w:r>
        <w:rPr>
          <w:noProof/>
          <w:lang w:eastAsia="en-GB"/>
        </w:rPr>
        <mc:AlternateContent>
          <mc:Choice Requires="wpg">
            <w:drawing>
              <wp:anchor distT="0" distB="0" distL="114300" distR="114300" simplePos="0" relativeHeight="251620864" behindDoc="1" locked="0" layoutInCell="1" allowOverlap="1">
                <wp:simplePos x="0" y="0"/>
                <wp:positionH relativeFrom="column">
                  <wp:posOffset>1044575</wp:posOffset>
                </wp:positionH>
                <wp:positionV relativeFrom="paragraph">
                  <wp:posOffset>-370205</wp:posOffset>
                </wp:positionV>
                <wp:extent cx="2467610" cy="617220"/>
                <wp:effectExtent l="0" t="0" r="3704590" b="11430"/>
                <wp:wrapNone/>
                <wp:docPr id="2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617220"/>
                          <a:chOff x="2200" y="0"/>
                          <a:chExt cx="3886" cy="972"/>
                        </a:xfrm>
                      </wpg:grpSpPr>
                      <wps:wsp>
                        <wps:cNvPr id="23" name="Freeform 205"/>
                        <wps:cNvSpPr>
                          <a:spLocks/>
                        </wps:cNvSpPr>
                        <wps:spPr bwMode="auto">
                          <a:xfrm>
                            <a:off x="2200" y="0"/>
                            <a:ext cx="3886" cy="972"/>
                          </a:xfrm>
                          <a:custGeom>
                            <a:avLst/>
                            <a:gdLst>
                              <a:gd name="T0" fmla="+- 0 6086 2200"/>
                              <a:gd name="T1" fmla="*/ T0 w 3886"/>
                              <a:gd name="T2" fmla="*/ 0 h 972"/>
                              <a:gd name="T3" fmla="+- 0 6027 2200"/>
                              <a:gd name="T4" fmla="*/ T3 w 3886"/>
                              <a:gd name="T5" fmla="*/ 60 h 972"/>
                              <a:gd name="T6" fmla="+- 0 5979 2200"/>
                              <a:gd name="T7" fmla="*/ T6 w 3886"/>
                              <a:gd name="T8" fmla="*/ 106 h 972"/>
                              <a:gd name="T9" fmla="+- 0 5928 2200"/>
                              <a:gd name="T10" fmla="*/ T9 w 3886"/>
                              <a:gd name="T11" fmla="*/ 154 h 972"/>
                              <a:gd name="T12" fmla="+- 0 5873 2200"/>
                              <a:gd name="T13" fmla="*/ T12 w 3886"/>
                              <a:gd name="T14" fmla="*/ 203 h 972"/>
                              <a:gd name="T15" fmla="+- 0 5814 2200"/>
                              <a:gd name="T16" fmla="*/ T15 w 3886"/>
                              <a:gd name="T17" fmla="*/ 252 h 972"/>
                              <a:gd name="T18" fmla="+- 0 5753 2200"/>
                              <a:gd name="T19" fmla="*/ T18 w 3886"/>
                              <a:gd name="T20" fmla="*/ 303 h 972"/>
                              <a:gd name="T21" fmla="+- 0 5688 2200"/>
                              <a:gd name="T22" fmla="*/ T21 w 3886"/>
                              <a:gd name="T23" fmla="*/ 353 h 972"/>
                              <a:gd name="T24" fmla="+- 0 5621 2200"/>
                              <a:gd name="T25" fmla="*/ T24 w 3886"/>
                              <a:gd name="T26" fmla="*/ 404 h 972"/>
                              <a:gd name="T27" fmla="+- 0 5550 2200"/>
                              <a:gd name="T28" fmla="*/ T27 w 3886"/>
                              <a:gd name="T29" fmla="*/ 454 h 972"/>
                              <a:gd name="T30" fmla="+- 0 5477 2200"/>
                              <a:gd name="T31" fmla="*/ T30 w 3886"/>
                              <a:gd name="T32" fmla="*/ 504 h 972"/>
                              <a:gd name="T33" fmla="+- 0 5401 2200"/>
                              <a:gd name="T34" fmla="*/ T33 w 3886"/>
                              <a:gd name="T35" fmla="*/ 552 h 972"/>
                              <a:gd name="T36" fmla="+- 0 5322 2200"/>
                              <a:gd name="T37" fmla="*/ T36 w 3886"/>
                              <a:gd name="T38" fmla="*/ 600 h 972"/>
                              <a:gd name="T39" fmla="+- 0 5241 2200"/>
                              <a:gd name="T40" fmla="*/ T39 w 3886"/>
                              <a:gd name="T41" fmla="*/ 646 h 972"/>
                              <a:gd name="T42" fmla="+- 0 5157 2200"/>
                              <a:gd name="T43" fmla="*/ T42 w 3886"/>
                              <a:gd name="T44" fmla="*/ 690 h 972"/>
                              <a:gd name="T45" fmla="+- 0 5071 2200"/>
                              <a:gd name="T46" fmla="*/ T45 w 3886"/>
                              <a:gd name="T47" fmla="*/ 732 h 972"/>
                              <a:gd name="T48" fmla="+- 0 4982 2200"/>
                              <a:gd name="T49" fmla="*/ T48 w 3886"/>
                              <a:gd name="T50" fmla="*/ 771 h 972"/>
                              <a:gd name="T51" fmla="+- 0 4891 2200"/>
                              <a:gd name="T52" fmla="*/ T51 w 3886"/>
                              <a:gd name="T53" fmla="*/ 808 h 972"/>
                              <a:gd name="T54" fmla="+- 0 4799 2200"/>
                              <a:gd name="T55" fmla="*/ T54 w 3886"/>
                              <a:gd name="T56" fmla="*/ 842 h 972"/>
                              <a:gd name="T57" fmla="+- 0 4704 2200"/>
                              <a:gd name="T58" fmla="*/ T57 w 3886"/>
                              <a:gd name="T59" fmla="*/ 873 h 972"/>
                              <a:gd name="T60" fmla="+- 0 4607 2200"/>
                              <a:gd name="T61" fmla="*/ T60 w 3886"/>
                              <a:gd name="T62" fmla="*/ 900 h 972"/>
                              <a:gd name="T63" fmla="+- 0 4509 2200"/>
                              <a:gd name="T64" fmla="*/ T63 w 3886"/>
                              <a:gd name="T65" fmla="*/ 923 h 972"/>
                              <a:gd name="T66" fmla="+- 0 4409 2200"/>
                              <a:gd name="T67" fmla="*/ T66 w 3886"/>
                              <a:gd name="T68" fmla="*/ 942 h 972"/>
                              <a:gd name="T69" fmla="+- 0 4307 2200"/>
                              <a:gd name="T70" fmla="*/ T69 w 3886"/>
                              <a:gd name="T71" fmla="*/ 957 h 972"/>
                              <a:gd name="T72" fmla="+- 0 4204 2200"/>
                              <a:gd name="T73" fmla="*/ T72 w 3886"/>
                              <a:gd name="T74" fmla="*/ 966 h 972"/>
                              <a:gd name="T75" fmla="+- 0 4099 2200"/>
                              <a:gd name="T76" fmla="*/ T75 w 3886"/>
                              <a:gd name="T77" fmla="*/ 971 h 972"/>
                              <a:gd name="T78" fmla="+- 0 4046 2200"/>
                              <a:gd name="T79" fmla="*/ T78 w 3886"/>
                              <a:gd name="T80" fmla="*/ 971 h 972"/>
                              <a:gd name="T81" fmla="+- 0 3993 2200"/>
                              <a:gd name="T82" fmla="*/ T81 w 3886"/>
                              <a:gd name="T83" fmla="*/ 970 h 972"/>
                              <a:gd name="T84" fmla="+- 0 3886 2200"/>
                              <a:gd name="T85" fmla="*/ T84 w 3886"/>
                              <a:gd name="T86" fmla="*/ 964 h 972"/>
                              <a:gd name="T87" fmla="+- 0 3778 2200"/>
                              <a:gd name="T88" fmla="*/ T87 w 3886"/>
                              <a:gd name="T89" fmla="*/ 952 h 972"/>
                              <a:gd name="T90" fmla="+- 0 3668 2200"/>
                              <a:gd name="T91" fmla="*/ T90 w 3886"/>
                              <a:gd name="T92" fmla="*/ 934 h 972"/>
                              <a:gd name="T93" fmla="+- 0 3558 2200"/>
                              <a:gd name="T94" fmla="*/ T93 w 3886"/>
                              <a:gd name="T95" fmla="*/ 909 h 972"/>
                              <a:gd name="T96" fmla="+- 0 3447 2200"/>
                              <a:gd name="T97" fmla="*/ T96 w 3886"/>
                              <a:gd name="T98" fmla="*/ 877 h 972"/>
                              <a:gd name="T99" fmla="+- 0 3335 2200"/>
                              <a:gd name="T100" fmla="*/ T99 w 3886"/>
                              <a:gd name="T101" fmla="*/ 838 h 972"/>
                              <a:gd name="T102" fmla="+- 0 3278 2200"/>
                              <a:gd name="T103" fmla="*/ T102 w 3886"/>
                              <a:gd name="T104" fmla="*/ 816 h 972"/>
                              <a:gd name="T105" fmla="+- 0 3222 2200"/>
                              <a:gd name="T106" fmla="*/ T105 w 3886"/>
                              <a:gd name="T107" fmla="*/ 792 h 972"/>
                              <a:gd name="T108" fmla="+- 0 3165 2200"/>
                              <a:gd name="T109" fmla="*/ T108 w 3886"/>
                              <a:gd name="T110" fmla="*/ 766 h 972"/>
                              <a:gd name="T111" fmla="+- 0 3109 2200"/>
                              <a:gd name="T112" fmla="*/ T111 w 3886"/>
                              <a:gd name="T113" fmla="*/ 738 h 972"/>
                              <a:gd name="T114" fmla="+- 0 3052 2200"/>
                              <a:gd name="T115" fmla="*/ T114 w 3886"/>
                              <a:gd name="T116" fmla="*/ 708 h 972"/>
                              <a:gd name="T117" fmla="+- 0 2995 2200"/>
                              <a:gd name="T118" fmla="*/ T117 w 3886"/>
                              <a:gd name="T119" fmla="*/ 676 h 972"/>
                              <a:gd name="T120" fmla="+- 0 2938 2200"/>
                              <a:gd name="T121" fmla="*/ T120 w 3886"/>
                              <a:gd name="T122" fmla="*/ 642 h 972"/>
                              <a:gd name="T123" fmla="+- 0 2881 2200"/>
                              <a:gd name="T124" fmla="*/ T123 w 3886"/>
                              <a:gd name="T125" fmla="*/ 605 h 972"/>
                              <a:gd name="T126" fmla="+- 0 2824 2200"/>
                              <a:gd name="T127" fmla="*/ T126 w 3886"/>
                              <a:gd name="T128" fmla="*/ 567 h 972"/>
                              <a:gd name="T129" fmla="+- 0 2767 2200"/>
                              <a:gd name="T130" fmla="*/ T129 w 3886"/>
                              <a:gd name="T131" fmla="*/ 527 h 972"/>
                              <a:gd name="T132" fmla="+- 0 2709 2200"/>
                              <a:gd name="T133" fmla="*/ T132 w 3886"/>
                              <a:gd name="T134" fmla="*/ 484 h 972"/>
                              <a:gd name="T135" fmla="+- 0 2652 2200"/>
                              <a:gd name="T136" fmla="*/ T135 w 3886"/>
                              <a:gd name="T137" fmla="*/ 439 h 972"/>
                              <a:gd name="T138" fmla="+- 0 2595 2200"/>
                              <a:gd name="T139" fmla="*/ T138 w 3886"/>
                              <a:gd name="T140" fmla="*/ 392 h 972"/>
                              <a:gd name="T141" fmla="+- 0 2538 2200"/>
                              <a:gd name="T142" fmla="*/ T141 w 3886"/>
                              <a:gd name="T143" fmla="*/ 342 h 972"/>
                              <a:gd name="T144" fmla="+- 0 2480 2200"/>
                              <a:gd name="T145" fmla="*/ T144 w 3886"/>
                              <a:gd name="T146" fmla="*/ 290 h 972"/>
                              <a:gd name="T147" fmla="+- 0 2423 2200"/>
                              <a:gd name="T148" fmla="*/ T147 w 3886"/>
                              <a:gd name="T149" fmla="*/ 235 h 972"/>
                              <a:gd name="T150" fmla="+- 0 2366 2200"/>
                              <a:gd name="T151" fmla="*/ T150 w 3886"/>
                              <a:gd name="T152" fmla="*/ 179 h 972"/>
                              <a:gd name="T153" fmla="+- 0 2308 2200"/>
                              <a:gd name="T154" fmla="*/ T153 w 3886"/>
                              <a:gd name="T155" fmla="*/ 119 h 972"/>
                              <a:gd name="T156" fmla="+- 0 2251 2200"/>
                              <a:gd name="T157" fmla="*/ T156 w 3886"/>
                              <a:gd name="T158" fmla="*/ 57 h 972"/>
                              <a:gd name="T159" fmla="+- 0 2200 2200"/>
                              <a:gd name="T160" fmla="*/ T159 w 3886"/>
                              <a:gd name="T161" fmla="*/ 0 h 9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72">
                                <a:moveTo>
                                  <a:pt x="3886" y="0"/>
                                </a:moveTo>
                                <a:lnTo>
                                  <a:pt x="3827" y="60"/>
                                </a:lnTo>
                                <a:lnTo>
                                  <a:pt x="3779" y="106"/>
                                </a:lnTo>
                                <a:lnTo>
                                  <a:pt x="3728" y="154"/>
                                </a:lnTo>
                                <a:lnTo>
                                  <a:pt x="3673" y="203"/>
                                </a:lnTo>
                                <a:lnTo>
                                  <a:pt x="3614" y="252"/>
                                </a:lnTo>
                                <a:lnTo>
                                  <a:pt x="3553" y="303"/>
                                </a:lnTo>
                                <a:lnTo>
                                  <a:pt x="3488" y="353"/>
                                </a:lnTo>
                                <a:lnTo>
                                  <a:pt x="3421" y="404"/>
                                </a:lnTo>
                                <a:lnTo>
                                  <a:pt x="3350" y="454"/>
                                </a:lnTo>
                                <a:lnTo>
                                  <a:pt x="3277" y="504"/>
                                </a:lnTo>
                                <a:lnTo>
                                  <a:pt x="3201" y="552"/>
                                </a:lnTo>
                                <a:lnTo>
                                  <a:pt x="3122" y="600"/>
                                </a:lnTo>
                                <a:lnTo>
                                  <a:pt x="3041" y="646"/>
                                </a:lnTo>
                                <a:lnTo>
                                  <a:pt x="2957" y="690"/>
                                </a:lnTo>
                                <a:lnTo>
                                  <a:pt x="2871" y="732"/>
                                </a:lnTo>
                                <a:lnTo>
                                  <a:pt x="2782" y="771"/>
                                </a:lnTo>
                                <a:lnTo>
                                  <a:pt x="2691" y="808"/>
                                </a:lnTo>
                                <a:lnTo>
                                  <a:pt x="2599" y="842"/>
                                </a:lnTo>
                                <a:lnTo>
                                  <a:pt x="2504" y="873"/>
                                </a:lnTo>
                                <a:lnTo>
                                  <a:pt x="2407" y="900"/>
                                </a:lnTo>
                                <a:lnTo>
                                  <a:pt x="2309" y="923"/>
                                </a:lnTo>
                                <a:lnTo>
                                  <a:pt x="2209" y="942"/>
                                </a:lnTo>
                                <a:lnTo>
                                  <a:pt x="2107" y="957"/>
                                </a:lnTo>
                                <a:lnTo>
                                  <a:pt x="2004" y="966"/>
                                </a:lnTo>
                                <a:lnTo>
                                  <a:pt x="1899" y="971"/>
                                </a:lnTo>
                                <a:lnTo>
                                  <a:pt x="1846" y="971"/>
                                </a:lnTo>
                                <a:lnTo>
                                  <a:pt x="1793" y="970"/>
                                </a:lnTo>
                                <a:lnTo>
                                  <a:pt x="1686" y="964"/>
                                </a:lnTo>
                                <a:lnTo>
                                  <a:pt x="1578" y="952"/>
                                </a:lnTo>
                                <a:lnTo>
                                  <a:pt x="1468" y="934"/>
                                </a:lnTo>
                                <a:lnTo>
                                  <a:pt x="1358" y="909"/>
                                </a:lnTo>
                                <a:lnTo>
                                  <a:pt x="1247" y="877"/>
                                </a:lnTo>
                                <a:lnTo>
                                  <a:pt x="1135" y="838"/>
                                </a:lnTo>
                                <a:lnTo>
                                  <a:pt x="1078" y="816"/>
                                </a:lnTo>
                                <a:lnTo>
                                  <a:pt x="1022" y="792"/>
                                </a:lnTo>
                                <a:lnTo>
                                  <a:pt x="965" y="766"/>
                                </a:lnTo>
                                <a:lnTo>
                                  <a:pt x="909" y="738"/>
                                </a:lnTo>
                                <a:lnTo>
                                  <a:pt x="852" y="708"/>
                                </a:lnTo>
                                <a:lnTo>
                                  <a:pt x="795" y="676"/>
                                </a:lnTo>
                                <a:lnTo>
                                  <a:pt x="738" y="642"/>
                                </a:lnTo>
                                <a:lnTo>
                                  <a:pt x="681" y="605"/>
                                </a:lnTo>
                                <a:lnTo>
                                  <a:pt x="624" y="567"/>
                                </a:lnTo>
                                <a:lnTo>
                                  <a:pt x="567" y="527"/>
                                </a:lnTo>
                                <a:lnTo>
                                  <a:pt x="509" y="484"/>
                                </a:lnTo>
                                <a:lnTo>
                                  <a:pt x="452" y="439"/>
                                </a:lnTo>
                                <a:lnTo>
                                  <a:pt x="395" y="392"/>
                                </a:lnTo>
                                <a:lnTo>
                                  <a:pt x="338" y="342"/>
                                </a:lnTo>
                                <a:lnTo>
                                  <a:pt x="280" y="290"/>
                                </a:lnTo>
                                <a:lnTo>
                                  <a:pt x="223" y="235"/>
                                </a:lnTo>
                                <a:lnTo>
                                  <a:pt x="166" y="179"/>
                                </a:lnTo>
                                <a:lnTo>
                                  <a:pt x="108" y="119"/>
                                </a:lnTo>
                                <a:lnTo>
                                  <a:pt x="51" y="57"/>
                                </a:lnTo>
                                <a:lnTo>
                                  <a:pt x="0"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504" y="-7"/>
                            <a:ext cx="4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178627E" id="Group 203" o:spid="_x0000_s1026" style="position:absolute;margin-left:82.25pt;margin-top:-29.15pt;width:194.3pt;height:48.6pt;z-index:-251695616" coordorigin="2200" coordsize="388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">
                <v:shape id="Freeform 205" o:spid="_x0000_s1027" style="position:absolute;left:2200;width:3886;height:972;visibility:visible;mso-wrap-style:square;v-text-anchor:top"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" path="m3886,r-59,60l3779,106r-51,48l3673,203r-59,49l3553,303r-65,50l3421,404r-71,50l3277,504r-76,48l3122,600r-81,46l2957,690r-86,42l2782,771r-91,37l2599,842r-95,31l2407,900r-98,23l2209,942r-102,15l2004,966r-105,5l1846,971r-53,-1l1686,964,1578,952,1468,934,1358,909,1247,877,1135,838r-57,-22l1022,792,965,766,909,738,852,708,795,676,738,642,681,605,624,567,567,527,509,484,452,439,395,392,338,342,280,290,223,235,166,179,108,119,51,57,,e" filled="f" strokecolor="#00101c" strokeweight=".23036mm">
                  <v:path arrowok="t" o:connecttype="custom" o:connectlocs="3886,0;3827,60;3779,106;3728,154;3673,203;3614,252;3553,303;3488,353;3421,404;3350,454;3277,504;3201,552;3122,600;3041,646;2957,690;2871,732;2782,771;2691,808;2599,842;2504,873;2407,900;2309,923;2209,942;2107,957;2004,966;1899,971;1846,971;1793,970;1686,964;1578,952;1468,934;1358,909;1247,877;1135,838;1078,816;1022,792;965,766;909,738;852,708;795,676;738,642;681,605;624,567;567,527;509,484;452,439;395,392;338,342;280,290;223,235;166,179;108,119;51,57;0,0" o:connectangles="0,0,0,0,0,0,0,0,0,0,0,0,0,0,0,0,0,0,0,0,0,0,0,0,0,0,0,0,0,0,0,0,0,0,0,0,0,0,0,0,0,0,0,0,0,0,0,0,0,0,0,0,0,0"/>
                </v:shape>
                <v:shape id="Picture 204" o:spid="_x0000_s1028" type="#_x0000_t75" style="position:absolute;left:11504;top:-7;width:40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">
                  <v:imagedata r:id="rId12" o:title=""/>
                </v:shape>
              </v:group>
            </w:pict>
          </mc:Fallback>
        </mc:AlternateContent>
      </w:r>
      <w:r>
        <w:rPr>
          <w:noProof/>
          <w:lang w:eastAsia="en-GB"/>
        </w:rPr>
        <mc:AlternateContent>
          <mc:Choice Requires="wpg">
            <w:drawing>
              <wp:anchor distT="0" distB="0" distL="114300" distR="114300" simplePos="0" relativeHeight="251621888" behindDoc="1" locked="0" layoutInCell="1" allowOverlap="1">
                <wp:simplePos x="0" y="0"/>
                <wp:positionH relativeFrom="column">
                  <wp:posOffset>3362325</wp:posOffset>
                </wp:positionH>
                <wp:positionV relativeFrom="paragraph">
                  <wp:posOffset>-370205</wp:posOffset>
                </wp:positionV>
                <wp:extent cx="2908935" cy="1104265"/>
                <wp:effectExtent l="0" t="0" r="24765" b="19685"/>
                <wp:wrapNone/>
                <wp:docPr id="2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104265"/>
                          <a:chOff x="5850" y="0"/>
                          <a:chExt cx="4581" cy="1739"/>
                        </a:xfrm>
                      </wpg:grpSpPr>
                      <wps:wsp>
                        <wps:cNvPr id="26" name="Freeform 202"/>
                        <wps:cNvSpPr>
                          <a:spLocks/>
                        </wps:cNvSpPr>
                        <wps:spPr bwMode="auto">
                          <a:xfrm>
                            <a:off x="5850" y="0"/>
                            <a:ext cx="4581" cy="1739"/>
                          </a:xfrm>
                          <a:custGeom>
                            <a:avLst/>
                            <a:gdLst>
                              <a:gd name="T0" fmla="+- 0 10366 5850"/>
                              <a:gd name="T1" fmla="*/ T0 w 4581"/>
                              <a:gd name="T2" fmla="*/ 34 h 1739"/>
                              <a:gd name="T3" fmla="+- 0 10252 5850"/>
                              <a:gd name="T4" fmla="*/ T3 w 4581"/>
                              <a:gd name="T5" fmla="*/ 102 h 1739"/>
                              <a:gd name="T6" fmla="+- 0 10135 5850"/>
                              <a:gd name="T7" fmla="*/ T6 w 4581"/>
                              <a:gd name="T8" fmla="*/ 182 h 1739"/>
                              <a:gd name="T9" fmla="+- 0 10014 5850"/>
                              <a:gd name="T10" fmla="*/ T9 w 4581"/>
                              <a:gd name="T11" fmla="*/ 275 h 1739"/>
                              <a:gd name="T12" fmla="+- 0 9890 5850"/>
                              <a:gd name="T13" fmla="*/ T12 w 4581"/>
                              <a:gd name="T14" fmla="*/ 380 h 1739"/>
                              <a:gd name="T15" fmla="+- 0 9762 5850"/>
                              <a:gd name="T16" fmla="*/ T15 w 4581"/>
                              <a:gd name="T17" fmla="*/ 499 h 1739"/>
                              <a:gd name="T18" fmla="+- 0 9630 5850"/>
                              <a:gd name="T19" fmla="*/ T18 w 4581"/>
                              <a:gd name="T20" fmla="*/ 631 h 1739"/>
                              <a:gd name="T21" fmla="+- 0 9495 5850"/>
                              <a:gd name="T22" fmla="*/ T21 w 4581"/>
                              <a:gd name="T23" fmla="*/ 778 h 1739"/>
                              <a:gd name="T24" fmla="+- 0 9370 5850"/>
                              <a:gd name="T25" fmla="*/ T24 w 4581"/>
                              <a:gd name="T26" fmla="*/ 920 h 1739"/>
                              <a:gd name="T27" fmla="+- 0 9255 5850"/>
                              <a:gd name="T28" fmla="*/ T27 w 4581"/>
                              <a:gd name="T29" fmla="*/ 1038 h 1739"/>
                              <a:gd name="T30" fmla="+- 0 9139 5850"/>
                              <a:gd name="T31" fmla="*/ T30 w 4581"/>
                              <a:gd name="T32" fmla="*/ 1146 h 1739"/>
                              <a:gd name="T33" fmla="+- 0 9020 5850"/>
                              <a:gd name="T34" fmla="*/ T33 w 4581"/>
                              <a:gd name="T35" fmla="*/ 1244 h 1739"/>
                              <a:gd name="T36" fmla="+- 0 8900 5850"/>
                              <a:gd name="T37" fmla="*/ T36 w 4581"/>
                              <a:gd name="T38" fmla="*/ 1333 h 1739"/>
                              <a:gd name="T39" fmla="+- 0 8778 5850"/>
                              <a:gd name="T40" fmla="*/ T39 w 4581"/>
                              <a:gd name="T41" fmla="*/ 1411 h 1739"/>
                              <a:gd name="T42" fmla="+- 0 8655 5850"/>
                              <a:gd name="T43" fmla="*/ T42 w 4581"/>
                              <a:gd name="T44" fmla="*/ 1481 h 1739"/>
                              <a:gd name="T45" fmla="+- 0 8531 5850"/>
                              <a:gd name="T46" fmla="*/ T45 w 4581"/>
                              <a:gd name="T47" fmla="*/ 1542 h 1739"/>
                              <a:gd name="T48" fmla="+- 0 8406 5850"/>
                              <a:gd name="T49" fmla="*/ T48 w 4581"/>
                              <a:gd name="T50" fmla="*/ 1594 h 1739"/>
                              <a:gd name="T51" fmla="+- 0 8281 5850"/>
                              <a:gd name="T52" fmla="*/ T51 w 4581"/>
                              <a:gd name="T53" fmla="*/ 1637 h 1739"/>
                              <a:gd name="T54" fmla="+- 0 8156 5850"/>
                              <a:gd name="T55" fmla="*/ T54 w 4581"/>
                              <a:gd name="T56" fmla="*/ 1672 h 1739"/>
                              <a:gd name="T57" fmla="+- 0 8031 5850"/>
                              <a:gd name="T58" fmla="*/ T57 w 4581"/>
                              <a:gd name="T59" fmla="*/ 1700 h 1739"/>
                              <a:gd name="T60" fmla="+- 0 7907 5850"/>
                              <a:gd name="T61" fmla="*/ T60 w 4581"/>
                              <a:gd name="T62" fmla="*/ 1720 h 1739"/>
                              <a:gd name="T63" fmla="+- 0 7784 5850"/>
                              <a:gd name="T64" fmla="*/ T63 w 4581"/>
                              <a:gd name="T65" fmla="*/ 1732 h 1739"/>
                              <a:gd name="T66" fmla="+- 0 7662 5850"/>
                              <a:gd name="T67" fmla="*/ T66 w 4581"/>
                              <a:gd name="T68" fmla="*/ 1738 h 1739"/>
                              <a:gd name="T69" fmla="+- 0 7541 5850"/>
                              <a:gd name="T70" fmla="*/ T69 w 4581"/>
                              <a:gd name="T71" fmla="*/ 1737 h 1739"/>
                              <a:gd name="T72" fmla="+- 0 7306 5850"/>
                              <a:gd name="T73" fmla="*/ T72 w 4581"/>
                              <a:gd name="T74" fmla="*/ 1716 h 1739"/>
                              <a:gd name="T75" fmla="+- 0 7079 5850"/>
                              <a:gd name="T76" fmla="*/ T75 w 4581"/>
                              <a:gd name="T77" fmla="*/ 1671 h 1739"/>
                              <a:gd name="T78" fmla="+- 0 6865 5850"/>
                              <a:gd name="T79" fmla="*/ T78 w 4581"/>
                              <a:gd name="T80" fmla="*/ 1604 h 1739"/>
                              <a:gd name="T81" fmla="+- 0 6665 5850"/>
                              <a:gd name="T82" fmla="*/ T81 w 4581"/>
                              <a:gd name="T83" fmla="*/ 1518 h 1739"/>
                              <a:gd name="T84" fmla="+- 0 6481 5850"/>
                              <a:gd name="T85" fmla="*/ T84 w 4581"/>
                              <a:gd name="T86" fmla="*/ 1416 h 1739"/>
                              <a:gd name="T87" fmla="+- 0 6316 5850"/>
                              <a:gd name="T88" fmla="*/ T87 w 4581"/>
                              <a:gd name="T89" fmla="*/ 1298 h 1739"/>
                              <a:gd name="T90" fmla="+- 0 6172 5850"/>
                              <a:gd name="T91" fmla="*/ T90 w 4581"/>
                              <a:gd name="T92" fmla="*/ 1168 h 1739"/>
                              <a:gd name="T93" fmla="+- 0 6051 5850"/>
                              <a:gd name="T94" fmla="*/ T93 w 4581"/>
                              <a:gd name="T95" fmla="*/ 1028 h 1739"/>
                              <a:gd name="T96" fmla="+- 0 5957 5850"/>
                              <a:gd name="T97" fmla="*/ T96 w 4581"/>
                              <a:gd name="T98" fmla="*/ 879 h 1739"/>
                              <a:gd name="T99" fmla="+- 0 5891 5850"/>
                              <a:gd name="T100" fmla="*/ T99 w 4581"/>
                              <a:gd name="T101" fmla="*/ 725 h 1739"/>
                              <a:gd name="T102" fmla="+- 0 5855 5850"/>
                              <a:gd name="T103" fmla="*/ T102 w 4581"/>
                              <a:gd name="T104" fmla="*/ 566 h 1739"/>
                              <a:gd name="T105" fmla="+- 0 5850 5850"/>
                              <a:gd name="T106" fmla="*/ T105 w 4581"/>
                              <a:gd name="T107" fmla="*/ 447 h 1739"/>
                              <a:gd name="T108" fmla="+- 0 5874 5850"/>
                              <a:gd name="T109" fmla="*/ T108 w 4581"/>
                              <a:gd name="T110" fmla="*/ 287 h 1739"/>
                              <a:gd name="T111" fmla="+- 0 5935 5850"/>
                              <a:gd name="T112" fmla="*/ T111 w 4581"/>
                              <a:gd name="T113" fmla="*/ 130 h 1739"/>
                              <a:gd name="T114" fmla="+- 0 6007 5850"/>
                              <a:gd name="T115" fmla="*/ T114 w 4581"/>
                              <a:gd name="T116" fmla="*/ 16 h 17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81" h="1739">
                                <a:moveTo>
                                  <a:pt x="4581" y="0"/>
                                </a:moveTo>
                                <a:lnTo>
                                  <a:pt x="4516" y="34"/>
                                </a:lnTo>
                                <a:lnTo>
                                  <a:pt x="4460" y="67"/>
                                </a:lnTo>
                                <a:lnTo>
                                  <a:pt x="4402" y="102"/>
                                </a:lnTo>
                                <a:lnTo>
                                  <a:pt x="4344" y="141"/>
                                </a:lnTo>
                                <a:lnTo>
                                  <a:pt x="4285" y="182"/>
                                </a:lnTo>
                                <a:lnTo>
                                  <a:pt x="4225" y="227"/>
                                </a:lnTo>
                                <a:lnTo>
                                  <a:pt x="4164" y="275"/>
                                </a:lnTo>
                                <a:lnTo>
                                  <a:pt x="4103" y="326"/>
                                </a:lnTo>
                                <a:lnTo>
                                  <a:pt x="4040" y="380"/>
                                </a:lnTo>
                                <a:lnTo>
                                  <a:pt x="3976" y="438"/>
                                </a:lnTo>
                                <a:lnTo>
                                  <a:pt x="3912" y="499"/>
                                </a:lnTo>
                                <a:lnTo>
                                  <a:pt x="3847" y="563"/>
                                </a:lnTo>
                                <a:lnTo>
                                  <a:pt x="3780" y="631"/>
                                </a:lnTo>
                                <a:lnTo>
                                  <a:pt x="3713" y="703"/>
                                </a:lnTo>
                                <a:lnTo>
                                  <a:pt x="3645" y="778"/>
                                </a:lnTo>
                                <a:lnTo>
                                  <a:pt x="3576" y="856"/>
                                </a:lnTo>
                                <a:lnTo>
                                  <a:pt x="3520" y="920"/>
                                </a:lnTo>
                                <a:lnTo>
                                  <a:pt x="3463" y="980"/>
                                </a:lnTo>
                                <a:lnTo>
                                  <a:pt x="3405" y="1038"/>
                                </a:lnTo>
                                <a:lnTo>
                                  <a:pt x="3347" y="1093"/>
                                </a:lnTo>
                                <a:lnTo>
                                  <a:pt x="3289" y="1146"/>
                                </a:lnTo>
                                <a:lnTo>
                                  <a:pt x="3230" y="1197"/>
                                </a:lnTo>
                                <a:lnTo>
                                  <a:pt x="3170" y="1244"/>
                                </a:lnTo>
                                <a:lnTo>
                                  <a:pt x="3110" y="1290"/>
                                </a:lnTo>
                                <a:lnTo>
                                  <a:pt x="3050" y="1333"/>
                                </a:lnTo>
                                <a:lnTo>
                                  <a:pt x="2989" y="1373"/>
                                </a:lnTo>
                                <a:lnTo>
                                  <a:pt x="2928" y="1411"/>
                                </a:lnTo>
                                <a:lnTo>
                                  <a:pt x="2866" y="1447"/>
                                </a:lnTo>
                                <a:lnTo>
                                  <a:pt x="2805" y="1481"/>
                                </a:lnTo>
                                <a:lnTo>
                                  <a:pt x="2743" y="1512"/>
                                </a:lnTo>
                                <a:lnTo>
                                  <a:pt x="2681" y="1542"/>
                                </a:lnTo>
                                <a:lnTo>
                                  <a:pt x="2618" y="1569"/>
                                </a:lnTo>
                                <a:lnTo>
                                  <a:pt x="2556" y="1594"/>
                                </a:lnTo>
                                <a:lnTo>
                                  <a:pt x="2493" y="1616"/>
                                </a:lnTo>
                                <a:lnTo>
                                  <a:pt x="2431" y="1637"/>
                                </a:lnTo>
                                <a:lnTo>
                                  <a:pt x="2368" y="1656"/>
                                </a:lnTo>
                                <a:lnTo>
                                  <a:pt x="2306" y="1672"/>
                                </a:lnTo>
                                <a:lnTo>
                                  <a:pt x="2244" y="1687"/>
                                </a:lnTo>
                                <a:lnTo>
                                  <a:pt x="2181" y="1700"/>
                                </a:lnTo>
                                <a:lnTo>
                                  <a:pt x="2119" y="1711"/>
                                </a:lnTo>
                                <a:lnTo>
                                  <a:pt x="2057" y="1720"/>
                                </a:lnTo>
                                <a:lnTo>
                                  <a:pt x="1995" y="1727"/>
                                </a:lnTo>
                                <a:lnTo>
                                  <a:pt x="1934" y="1732"/>
                                </a:lnTo>
                                <a:lnTo>
                                  <a:pt x="1873" y="1736"/>
                                </a:lnTo>
                                <a:lnTo>
                                  <a:pt x="1812" y="1738"/>
                                </a:lnTo>
                                <a:lnTo>
                                  <a:pt x="1751" y="1738"/>
                                </a:lnTo>
                                <a:lnTo>
                                  <a:pt x="1691" y="1737"/>
                                </a:lnTo>
                                <a:lnTo>
                                  <a:pt x="1572" y="1729"/>
                                </a:lnTo>
                                <a:lnTo>
                                  <a:pt x="1456" y="1716"/>
                                </a:lnTo>
                                <a:lnTo>
                                  <a:pt x="1341" y="1696"/>
                                </a:lnTo>
                                <a:lnTo>
                                  <a:pt x="1229" y="1671"/>
                                </a:lnTo>
                                <a:lnTo>
                                  <a:pt x="1121" y="1640"/>
                                </a:lnTo>
                                <a:lnTo>
                                  <a:pt x="1015" y="1604"/>
                                </a:lnTo>
                                <a:lnTo>
                                  <a:pt x="913" y="1563"/>
                                </a:lnTo>
                                <a:lnTo>
                                  <a:pt x="815" y="1518"/>
                                </a:lnTo>
                                <a:lnTo>
                                  <a:pt x="720" y="1469"/>
                                </a:lnTo>
                                <a:lnTo>
                                  <a:pt x="631" y="1416"/>
                                </a:lnTo>
                                <a:lnTo>
                                  <a:pt x="546" y="1359"/>
                                </a:lnTo>
                                <a:lnTo>
                                  <a:pt x="466" y="1298"/>
                                </a:lnTo>
                                <a:lnTo>
                                  <a:pt x="391" y="1235"/>
                                </a:lnTo>
                                <a:lnTo>
                                  <a:pt x="322" y="1168"/>
                                </a:lnTo>
                                <a:lnTo>
                                  <a:pt x="259" y="1099"/>
                                </a:lnTo>
                                <a:lnTo>
                                  <a:pt x="201" y="1028"/>
                                </a:lnTo>
                                <a:lnTo>
                                  <a:pt x="151" y="954"/>
                                </a:lnTo>
                                <a:lnTo>
                                  <a:pt x="107" y="879"/>
                                </a:lnTo>
                                <a:lnTo>
                                  <a:pt x="70" y="802"/>
                                </a:lnTo>
                                <a:lnTo>
                                  <a:pt x="41" y="725"/>
                                </a:lnTo>
                                <a:lnTo>
                                  <a:pt x="19" y="646"/>
                                </a:lnTo>
                                <a:lnTo>
                                  <a:pt x="5" y="566"/>
                                </a:lnTo>
                                <a:lnTo>
                                  <a:pt x="0" y="487"/>
                                </a:lnTo>
                                <a:lnTo>
                                  <a:pt x="0" y="447"/>
                                </a:lnTo>
                                <a:lnTo>
                                  <a:pt x="8" y="367"/>
                                </a:lnTo>
                                <a:lnTo>
                                  <a:pt x="24" y="287"/>
                                </a:lnTo>
                                <a:lnTo>
                                  <a:pt x="50" y="208"/>
                                </a:lnTo>
                                <a:lnTo>
                                  <a:pt x="85" y="130"/>
                                </a:lnTo>
                                <a:lnTo>
                                  <a:pt x="130" y="54"/>
                                </a:lnTo>
                                <a:lnTo>
                                  <a:pt x="157" y="16"/>
                                </a:lnTo>
                                <a:lnTo>
                                  <a:pt x="169"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C7F447" id="Group 201" o:spid="_x0000_s1026" style="position:absolute;margin-left:264.75pt;margin-top:-29.15pt;width:229.05pt;height:86.95pt;z-index:-251694592" coordorigin="5850" coordsize="4581,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">
                <v:shape id="Freeform 202" o:spid="_x0000_s1027" style="position:absolute;left:5850;width:4581;height:1739;visibility:visible;mso-wrap-style:square;v-text-anchor:top"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" path="m4581,r-65,34l4460,67r-58,35l4344,141r-59,41l4225,227r-61,48l4103,326r-63,54l3976,438r-64,61l3847,563r-67,68l3713,703r-68,75l3576,856r-56,64l3463,980r-58,58l3347,1093r-58,53l3230,1197r-60,47l3110,1290r-60,43l2989,1373r-61,38l2866,1447r-61,34l2743,1512r-62,30l2618,1569r-62,25l2493,1616r-62,21l2368,1656r-62,16l2244,1687r-63,13l2119,1711r-62,9l1995,1727r-61,5l1873,1736r-61,2l1751,1738r-60,-1l1572,1729r-116,-13l1341,1696r-112,-25l1121,1640r-106,-36l913,1563r-98,-45l720,1469r-89,-53l546,1359r-80,-61l391,1235r-69,-67l259,1099r-58,-71l151,954,107,879,70,802,41,725,19,646,5,566,,487,,447,8,367,24,287,50,208,85,130,130,54,157,16,169,e" filled="f" strokecolor="#00111d" strokeweight=".23036mm">
                  <v:path arrowok="t" o:connecttype="custom" o:connectlocs="4516,34;4402,102;4285,182;4164,275;4040,380;3912,499;3780,631;3645,778;3520,920;3405,1038;3289,1146;3170,1244;3050,1333;2928,1411;2805,1481;2681,1542;2556,1594;2431,1637;2306,1672;2181,1700;2057,1720;1934,1732;1812,1738;1691,1737;1456,1716;1229,1671;1015,1604;815,1518;631,1416;466,1298;322,1168;201,1028;107,879;41,725;5,566;0,447;24,287;85,130;157,16" o:connectangles="0,0,0,0,0,0,0,0,0,0,0,0,0,0,0,0,0,0,0,0,0,0,0,0,0,0,0,0,0,0,0,0,0,0,0,0,0,0,0"/>
                </v:shape>
              </v:group>
            </w:pict>
          </mc:Fallback>
        </mc:AlternateContent>
      </w:r>
      <w:r>
        <w:rPr>
          <w:noProof/>
          <w:lang w:eastAsia="en-GB"/>
        </w:rPr>
        <mc:AlternateContent>
          <mc:Choice Requires="wpg">
            <w:drawing>
              <wp:anchor distT="0" distB="0" distL="114300" distR="114300" simplePos="0" relativeHeight="251622912" behindDoc="1" locked="0" layoutInCell="1" allowOverlap="1">
                <wp:simplePos x="0" y="0"/>
                <wp:positionH relativeFrom="column">
                  <wp:posOffset>1047115</wp:posOffset>
                </wp:positionH>
                <wp:positionV relativeFrom="paragraph">
                  <wp:posOffset>-370205</wp:posOffset>
                </wp:positionV>
                <wp:extent cx="2467610" cy="614680"/>
                <wp:effectExtent l="0" t="0" r="27940" b="13970"/>
                <wp:wrapNone/>
                <wp:docPr id="2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614680"/>
                          <a:chOff x="2204" y="0"/>
                          <a:chExt cx="3886" cy="968"/>
                        </a:xfrm>
                      </wpg:grpSpPr>
                      <wps:wsp>
                        <wps:cNvPr id="28" name="Freeform 200"/>
                        <wps:cNvSpPr>
                          <a:spLocks/>
                        </wps:cNvSpPr>
                        <wps:spPr bwMode="auto">
                          <a:xfrm>
                            <a:off x="2204" y="0"/>
                            <a:ext cx="3886" cy="968"/>
                          </a:xfrm>
                          <a:custGeom>
                            <a:avLst/>
                            <a:gdLst>
                              <a:gd name="T0" fmla="+- 0 6089 2204"/>
                              <a:gd name="T1" fmla="*/ T0 w 3886"/>
                              <a:gd name="T2" fmla="*/ 0 h 968"/>
                              <a:gd name="T3" fmla="+- 0 6031 2204"/>
                              <a:gd name="T4" fmla="*/ T3 w 3886"/>
                              <a:gd name="T5" fmla="*/ 57 h 968"/>
                              <a:gd name="T6" fmla="+- 0 5983 2204"/>
                              <a:gd name="T7" fmla="*/ T6 w 3886"/>
                              <a:gd name="T8" fmla="*/ 104 h 968"/>
                              <a:gd name="T9" fmla="+- 0 5932 2204"/>
                              <a:gd name="T10" fmla="*/ T9 w 3886"/>
                              <a:gd name="T11" fmla="*/ 151 h 968"/>
                              <a:gd name="T12" fmla="+- 0 5877 2204"/>
                              <a:gd name="T13" fmla="*/ T12 w 3886"/>
                              <a:gd name="T14" fmla="*/ 200 h 968"/>
                              <a:gd name="T15" fmla="+- 0 5818 2204"/>
                              <a:gd name="T16" fmla="*/ T15 w 3886"/>
                              <a:gd name="T17" fmla="*/ 250 h 968"/>
                              <a:gd name="T18" fmla="+- 0 5757 2204"/>
                              <a:gd name="T19" fmla="*/ T18 w 3886"/>
                              <a:gd name="T20" fmla="*/ 300 h 968"/>
                              <a:gd name="T21" fmla="+- 0 5692 2204"/>
                              <a:gd name="T22" fmla="*/ T21 w 3886"/>
                              <a:gd name="T23" fmla="*/ 351 h 968"/>
                              <a:gd name="T24" fmla="+- 0 5624 2204"/>
                              <a:gd name="T25" fmla="*/ T24 w 3886"/>
                              <a:gd name="T26" fmla="*/ 401 h 968"/>
                              <a:gd name="T27" fmla="+- 0 5553 2204"/>
                              <a:gd name="T28" fmla="*/ T27 w 3886"/>
                              <a:gd name="T29" fmla="*/ 451 h 968"/>
                              <a:gd name="T30" fmla="+- 0 5480 2204"/>
                              <a:gd name="T31" fmla="*/ T30 w 3886"/>
                              <a:gd name="T32" fmla="*/ 501 h 968"/>
                              <a:gd name="T33" fmla="+- 0 5404 2204"/>
                              <a:gd name="T34" fmla="*/ T33 w 3886"/>
                              <a:gd name="T35" fmla="*/ 549 h 968"/>
                              <a:gd name="T36" fmla="+- 0 5325 2204"/>
                              <a:gd name="T37" fmla="*/ T36 w 3886"/>
                              <a:gd name="T38" fmla="*/ 596 h 968"/>
                              <a:gd name="T39" fmla="+- 0 5243 2204"/>
                              <a:gd name="T40" fmla="*/ T39 w 3886"/>
                              <a:gd name="T41" fmla="*/ 642 h 968"/>
                              <a:gd name="T42" fmla="+- 0 5159 2204"/>
                              <a:gd name="T43" fmla="*/ T42 w 3886"/>
                              <a:gd name="T44" fmla="*/ 686 h 968"/>
                              <a:gd name="T45" fmla="+- 0 5073 2204"/>
                              <a:gd name="T46" fmla="*/ T45 w 3886"/>
                              <a:gd name="T47" fmla="*/ 728 h 968"/>
                              <a:gd name="T48" fmla="+- 0 4984 2204"/>
                              <a:gd name="T49" fmla="*/ T48 w 3886"/>
                              <a:gd name="T50" fmla="*/ 768 h 968"/>
                              <a:gd name="T51" fmla="+- 0 4894 2204"/>
                              <a:gd name="T52" fmla="*/ T51 w 3886"/>
                              <a:gd name="T53" fmla="*/ 805 h 968"/>
                              <a:gd name="T54" fmla="+- 0 4801 2204"/>
                              <a:gd name="T55" fmla="*/ T54 w 3886"/>
                              <a:gd name="T56" fmla="*/ 838 h 968"/>
                              <a:gd name="T57" fmla="+- 0 4706 2204"/>
                              <a:gd name="T58" fmla="*/ T57 w 3886"/>
                              <a:gd name="T59" fmla="*/ 869 h 968"/>
                              <a:gd name="T60" fmla="+- 0 4609 2204"/>
                              <a:gd name="T61" fmla="*/ T60 w 3886"/>
                              <a:gd name="T62" fmla="*/ 896 h 968"/>
                              <a:gd name="T63" fmla="+- 0 4511 2204"/>
                              <a:gd name="T64" fmla="*/ T63 w 3886"/>
                              <a:gd name="T65" fmla="*/ 919 h 968"/>
                              <a:gd name="T66" fmla="+- 0 4411 2204"/>
                              <a:gd name="T67" fmla="*/ T66 w 3886"/>
                              <a:gd name="T68" fmla="*/ 938 h 968"/>
                              <a:gd name="T69" fmla="+- 0 4309 2204"/>
                              <a:gd name="T70" fmla="*/ T69 w 3886"/>
                              <a:gd name="T71" fmla="*/ 953 h 968"/>
                              <a:gd name="T72" fmla="+- 0 4205 2204"/>
                              <a:gd name="T73" fmla="*/ T72 w 3886"/>
                              <a:gd name="T74" fmla="*/ 962 h 968"/>
                              <a:gd name="T75" fmla="+- 0 4101 2204"/>
                              <a:gd name="T76" fmla="*/ T75 w 3886"/>
                              <a:gd name="T77" fmla="*/ 967 h 968"/>
                              <a:gd name="T78" fmla="+- 0 4048 2204"/>
                              <a:gd name="T79" fmla="*/ T78 w 3886"/>
                              <a:gd name="T80" fmla="*/ 967 h 968"/>
                              <a:gd name="T81" fmla="+- 0 3994 2204"/>
                              <a:gd name="T82" fmla="*/ T81 w 3886"/>
                              <a:gd name="T83" fmla="*/ 966 h 968"/>
                              <a:gd name="T84" fmla="+- 0 3887 2204"/>
                              <a:gd name="T85" fmla="*/ T84 w 3886"/>
                              <a:gd name="T86" fmla="*/ 960 h 968"/>
                              <a:gd name="T87" fmla="+- 0 3779 2204"/>
                              <a:gd name="T88" fmla="*/ T87 w 3886"/>
                              <a:gd name="T89" fmla="*/ 948 h 968"/>
                              <a:gd name="T90" fmla="+- 0 3669 2204"/>
                              <a:gd name="T91" fmla="*/ T90 w 3886"/>
                              <a:gd name="T92" fmla="*/ 929 h 968"/>
                              <a:gd name="T93" fmla="+- 0 3559 2204"/>
                              <a:gd name="T94" fmla="*/ T93 w 3886"/>
                              <a:gd name="T95" fmla="*/ 904 h 968"/>
                              <a:gd name="T96" fmla="+- 0 3447 2204"/>
                              <a:gd name="T97" fmla="*/ T96 w 3886"/>
                              <a:gd name="T98" fmla="*/ 872 h 968"/>
                              <a:gd name="T99" fmla="+- 0 3335 2204"/>
                              <a:gd name="T100" fmla="*/ T99 w 3886"/>
                              <a:gd name="T101" fmla="*/ 834 h 968"/>
                              <a:gd name="T102" fmla="+- 0 3279 2204"/>
                              <a:gd name="T103" fmla="*/ T102 w 3886"/>
                              <a:gd name="T104" fmla="*/ 811 h 968"/>
                              <a:gd name="T105" fmla="+- 0 3222 2204"/>
                              <a:gd name="T106" fmla="*/ T105 w 3886"/>
                              <a:gd name="T107" fmla="*/ 787 h 968"/>
                              <a:gd name="T108" fmla="+- 0 3166 2204"/>
                              <a:gd name="T109" fmla="*/ T108 w 3886"/>
                              <a:gd name="T110" fmla="*/ 761 h 968"/>
                              <a:gd name="T111" fmla="+- 0 3109 2204"/>
                              <a:gd name="T112" fmla="*/ T111 w 3886"/>
                              <a:gd name="T113" fmla="*/ 733 h 968"/>
                              <a:gd name="T114" fmla="+- 0 3052 2204"/>
                              <a:gd name="T115" fmla="*/ T114 w 3886"/>
                              <a:gd name="T116" fmla="*/ 703 h 968"/>
                              <a:gd name="T117" fmla="+- 0 2995 2204"/>
                              <a:gd name="T118" fmla="*/ T117 w 3886"/>
                              <a:gd name="T119" fmla="*/ 671 h 968"/>
                              <a:gd name="T120" fmla="+- 0 2938 2204"/>
                              <a:gd name="T121" fmla="*/ T120 w 3886"/>
                              <a:gd name="T122" fmla="*/ 637 h 968"/>
                              <a:gd name="T123" fmla="+- 0 2881 2204"/>
                              <a:gd name="T124" fmla="*/ T123 w 3886"/>
                              <a:gd name="T125" fmla="*/ 601 h 968"/>
                              <a:gd name="T126" fmla="+- 0 2824 2204"/>
                              <a:gd name="T127" fmla="*/ T126 w 3886"/>
                              <a:gd name="T128" fmla="*/ 562 h 968"/>
                              <a:gd name="T129" fmla="+- 0 2766 2204"/>
                              <a:gd name="T130" fmla="*/ T129 w 3886"/>
                              <a:gd name="T131" fmla="*/ 522 h 968"/>
                              <a:gd name="T132" fmla="+- 0 2709 2204"/>
                              <a:gd name="T133" fmla="*/ T132 w 3886"/>
                              <a:gd name="T134" fmla="*/ 479 h 968"/>
                              <a:gd name="T135" fmla="+- 0 2652 2204"/>
                              <a:gd name="T136" fmla="*/ T135 w 3886"/>
                              <a:gd name="T137" fmla="*/ 434 h 968"/>
                              <a:gd name="T138" fmla="+- 0 2594 2204"/>
                              <a:gd name="T139" fmla="*/ T138 w 3886"/>
                              <a:gd name="T140" fmla="*/ 387 h 968"/>
                              <a:gd name="T141" fmla="+- 0 2537 2204"/>
                              <a:gd name="T142" fmla="*/ T141 w 3886"/>
                              <a:gd name="T143" fmla="*/ 337 h 968"/>
                              <a:gd name="T144" fmla="+- 0 2479 2204"/>
                              <a:gd name="T145" fmla="*/ T144 w 3886"/>
                              <a:gd name="T146" fmla="*/ 285 h 968"/>
                              <a:gd name="T147" fmla="+- 0 2422 2204"/>
                              <a:gd name="T148" fmla="*/ T147 w 3886"/>
                              <a:gd name="T149" fmla="*/ 230 h 968"/>
                              <a:gd name="T150" fmla="+- 0 2365 2204"/>
                              <a:gd name="T151" fmla="*/ T150 w 3886"/>
                              <a:gd name="T152" fmla="*/ 174 h 968"/>
                              <a:gd name="T153" fmla="+- 0 2307 2204"/>
                              <a:gd name="T154" fmla="*/ T153 w 3886"/>
                              <a:gd name="T155" fmla="*/ 114 h 968"/>
                              <a:gd name="T156" fmla="+- 0 2250 2204"/>
                              <a:gd name="T157" fmla="*/ T156 w 3886"/>
                              <a:gd name="T158" fmla="*/ 52 h 968"/>
                              <a:gd name="T159" fmla="+- 0 2204 2204"/>
                              <a:gd name="T160" fmla="*/ T159 w 3886"/>
                              <a:gd name="T161" fmla="*/ 0 h 9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68">
                                <a:moveTo>
                                  <a:pt x="3885" y="0"/>
                                </a:moveTo>
                                <a:lnTo>
                                  <a:pt x="3827" y="57"/>
                                </a:lnTo>
                                <a:lnTo>
                                  <a:pt x="3779" y="104"/>
                                </a:lnTo>
                                <a:lnTo>
                                  <a:pt x="3728" y="151"/>
                                </a:lnTo>
                                <a:lnTo>
                                  <a:pt x="3673" y="200"/>
                                </a:lnTo>
                                <a:lnTo>
                                  <a:pt x="3614" y="250"/>
                                </a:lnTo>
                                <a:lnTo>
                                  <a:pt x="3553" y="300"/>
                                </a:lnTo>
                                <a:lnTo>
                                  <a:pt x="3488" y="351"/>
                                </a:lnTo>
                                <a:lnTo>
                                  <a:pt x="3420" y="401"/>
                                </a:lnTo>
                                <a:lnTo>
                                  <a:pt x="3349" y="451"/>
                                </a:lnTo>
                                <a:lnTo>
                                  <a:pt x="3276" y="501"/>
                                </a:lnTo>
                                <a:lnTo>
                                  <a:pt x="3200" y="549"/>
                                </a:lnTo>
                                <a:lnTo>
                                  <a:pt x="3121" y="596"/>
                                </a:lnTo>
                                <a:lnTo>
                                  <a:pt x="3039" y="642"/>
                                </a:lnTo>
                                <a:lnTo>
                                  <a:pt x="2955" y="686"/>
                                </a:lnTo>
                                <a:lnTo>
                                  <a:pt x="2869" y="728"/>
                                </a:lnTo>
                                <a:lnTo>
                                  <a:pt x="2780" y="768"/>
                                </a:lnTo>
                                <a:lnTo>
                                  <a:pt x="2690" y="805"/>
                                </a:lnTo>
                                <a:lnTo>
                                  <a:pt x="2597" y="838"/>
                                </a:lnTo>
                                <a:lnTo>
                                  <a:pt x="2502" y="869"/>
                                </a:lnTo>
                                <a:lnTo>
                                  <a:pt x="2405" y="896"/>
                                </a:lnTo>
                                <a:lnTo>
                                  <a:pt x="2307" y="919"/>
                                </a:lnTo>
                                <a:lnTo>
                                  <a:pt x="2207" y="938"/>
                                </a:lnTo>
                                <a:lnTo>
                                  <a:pt x="2105" y="953"/>
                                </a:lnTo>
                                <a:lnTo>
                                  <a:pt x="2001" y="962"/>
                                </a:lnTo>
                                <a:lnTo>
                                  <a:pt x="1897" y="967"/>
                                </a:lnTo>
                                <a:lnTo>
                                  <a:pt x="1844" y="967"/>
                                </a:lnTo>
                                <a:lnTo>
                                  <a:pt x="1790" y="966"/>
                                </a:lnTo>
                                <a:lnTo>
                                  <a:pt x="1683" y="960"/>
                                </a:lnTo>
                                <a:lnTo>
                                  <a:pt x="1575" y="948"/>
                                </a:lnTo>
                                <a:lnTo>
                                  <a:pt x="1465" y="929"/>
                                </a:lnTo>
                                <a:lnTo>
                                  <a:pt x="1355" y="904"/>
                                </a:lnTo>
                                <a:lnTo>
                                  <a:pt x="1243" y="872"/>
                                </a:lnTo>
                                <a:lnTo>
                                  <a:pt x="1131" y="834"/>
                                </a:lnTo>
                                <a:lnTo>
                                  <a:pt x="1075" y="811"/>
                                </a:lnTo>
                                <a:lnTo>
                                  <a:pt x="1018" y="787"/>
                                </a:lnTo>
                                <a:lnTo>
                                  <a:pt x="962" y="761"/>
                                </a:lnTo>
                                <a:lnTo>
                                  <a:pt x="905" y="733"/>
                                </a:lnTo>
                                <a:lnTo>
                                  <a:pt x="848" y="703"/>
                                </a:lnTo>
                                <a:lnTo>
                                  <a:pt x="791" y="671"/>
                                </a:lnTo>
                                <a:lnTo>
                                  <a:pt x="734" y="637"/>
                                </a:lnTo>
                                <a:lnTo>
                                  <a:pt x="677" y="601"/>
                                </a:lnTo>
                                <a:lnTo>
                                  <a:pt x="620" y="562"/>
                                </a:lnTo>
                                <a:lnTo>
                                  <a:pt x="562" y="522"/>
                                </a:lnTo>
                                <a:lnTo>
                                  <a:pt x="505" y="479"/>
                                </a:lnTo>
                                <a:lnTo>
                                  <a:pt x="448" y="434"/>
                                </a:lnTo>
                                <a:lnTo>
                                  <a:pt x="390" y="387"/>
                                </a:lnTo>
                                <a:lnTo>
                                  <a:pt x="333" y="337"/>
                                </a:lnTo>
                                <a:lnTo>
                                  <a:pt x="275" y="285"/>
                                </a:lnTo>
                                <a:lnTo>
                                  <a:pt x="218" y="230"/>
                                </a:lnTo>
                                <a:lnTo>
                                  <a:pt x="161" y="174"/>
                                </a:lnTo>
                                <a:lnTo>
                                  <a:pt x="103" y="114"/>
                                </a:lnTo>
                                <a:lnTo>
                                  <a:pt x="46" y="52"/>
                                </a:lnTo>
                                <a:lnTo>
                                  <a:pt x="0"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9BFF232" id="Group 199" o:spid="_x0000_s1026" style="position:absolute;margin-left:82.45pt;margin-top:-29.15pt;width:194.3pt;height:48.4pt;z-index:-251693568" coordorigin="2204" coordsize="388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">
                <v:shape id="Freeform 200" o:spid="_x0000_s1027" style="position:absolute;left:2204;width:3886;height:968;visibility:visible;mso-wrap-style:square;v-text-anchor:top"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" path="m3885,r-58,57l3779,104r-51,47l3673,200r-59,50l3553,300r-65,51l3420,401r-71,50l3276,501r-76,48l3121,596r-82,46l2955,686r-86,42l2780,768r-90,37l2597,838r-95,31l2405,896r-98,23l2207,938r-102,15l2001,962r-104,5l1844,967r-54,-1l1683,960,1575,948,1465,929,1355,904,1243,872,1131,834r-56,-23l1018,787,962,761,905,733,848,703,791,671,734,637,677,601,620,562,562,522,505,479,448,434,390,387,333,337,275,285,218,230,161,174,103,114,46,52,,e" filled="f" strokecolor="#00111d" strokeweight=".23036mm">
                  <v:path arrowok="t" o:connecttype="custom" o:connectlocs="3885,0;3827,57;3779,104;3728,151;3673,200;3614,250;3553,300;3488,351;3420,401;3349,451;3276,501;3200,549;3121,596;3039,642;2955,686;2869,728;2780,768;2690,805;2597,838;2502,869;2405,896;2307,919;2207,938;2105,953;2001,962;1897,967;1844,967;1790,966;1683,960;1575,948;1465,929;1355,904;1243,872;1131,834;1075,811;1018,787;962,761;905,733;848,703;791,671;734,637;677,601;620,562;562,522;505,479;448,434;390,387;333,337;275,285;218,230;161,174;103,114;46,52;0,0" o:connectangles="0,0,0,0,0,0,0,0,0,0,0,0,0,0,0,0,0,0,0,0,0,0,0,0,0,0,0,0,0,0,0,0,0,0,0,0,0,0,0,0,0,0,0,0,0,0,0,0,0,0,0,0,0,0"/>
                </v:shape>
              </v:group>
            </w:pict>
          </mc:Fallback>
        </mc:AlternateContent>
      </w:r>
      <w:r>
        <w:rPr>
          <w:noProof/>
          <w:lang w:eastAsia="en-GB"/>
        </w:rPr>
        <mc:AlternateContent>
          <mc:Choice Requires="wpg">
            <w:drawing>
              <wp:anchor distT="0" distB="0" distL="114300" distR="114300" simplePos="0" relativeHeight="251623936" behindDoc="1" locked="0" layoutInCell="1" allowOverlap="1">
                <wp:simplePos x="0" y="0"/>
                <wp:positionH relativeFrom="column">
                  <wp:posOffset>3369310</wp:posOffset>
                </wp:positionH>
                <wp:positionV relativeFrom="paragraph">
                  <wp:posOffset>-370205</wp:posOffset>
                </wp:positionV>
                <wp:extent cx="2903220" cy="1106805"/>
                <wp:effectExtent l="0" t="0" r="11430" b="17145"/>
                <wp:wrapNone/>
                <wp:docPr id="2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1106805"/>
                          <a:chOff x="5861" y="0"/>
                          <a:chExt cx="4572" cy="1743"/>
                        </a:xfrm>
                      </wpg:grpSpPr>
                      <wps:wsp>
                        <wps:cNvPr id="30" name="Freeform 198"/>
                        <wps:cNvSpPr>
                          <a:spLocks/>
                        </wps:cNvSpPr>
                        <wps:spPr bwMode="auto">
                          <a:xfrm>
                            <a:off x="5861" y="0"/>
                            <a:ext cx="4572" cy="1743"/>
                          </a:xfrm>
                          <a:custGeom>
                            <a:avLst/>
                            <a:gdLst>
                              <a:gd name="T0" fmla="+- 0 10370 5861"/>
                              <a:gd name="T1" fmla="*/ T0 w 4572"/>
                              <a:gd name="T2" fmla="*/ 33 h 1743"/>
                              <a:gd name="T3" fmla="+- 0 10257 5861"/>
                              <a:gd name="T4" fmla="*/ T3 w 4572"/>
                              <a:gd name="T5" fmla="*/ 102 h 1743"/>
                              <a:gd name="T6" fmla="+- 0 10139 5861"/>
                              <a:gd name="T7" fmla="*/ T6 w 4572"/>
                              <a:gd name="T8" fmla="*/ 182 h 1743"/>
                              <a:gd name="T9" fmla="+- 0 10019 5861"/>
                              <a:gd name="T10" fmla="*/ T9 w 4572"/>
                              <a:gd name="T11" fmla="*/ 275 h 1743"/>
                              <a:gd name="T12" fmla="+- 0 9895 5861"/>
                              <a:gd name="T13" fmla="*/ T12 w 4572"/>
                              <a:gd name="T14" fmla="*/ 381 h 1743"/>
                              <a:gd name="T15" fmla="+- 0 9767 5861"/>
                              <a:gd name="T16" fmla="*/ T15 w 4572"/>
                              <a:gd name="T17" fmla="*/ 500 h 1743"/>
                              <a:gd name="T18" fmla="+- 0 9635 5861"/>
                              <a:gd name="T19" fmla="*/ T18 w 4572"/>
                              <a:gd name="T20" fmla="*/ 633 h 1743"/>
                              <a:gd name="T21" fmla="+- 0 9500 5861"/>
                              <a:gd name="T22" fmla="*/ T21 w 4572"/>
                              <a:gd name="T23" fmla="*/ 780 h 1743"/>
                              <a:gd name="T24" fmla="+- 0 9375 5861"/>
                              <a:gd name="T25" fmla="*/ T24 w 4572"/>
                              <a:gd name="T26" fmla="*/ 923 h 1743"/>
                              <a:gd name="T27" fmla="+- 0 9261 5861"/>
                              <a:gd name="T28" fmla="*/ T27 w 4572"/>
                              <a:gd name="T29" fmla="*/ 1041 h 1743"/>
                              <a:gd name="T30" fmla="+- 0 9145 5861"/>
                              <a:gd name="T31" fmla="*/ T30 w 4572"/>
                              <a:gd name="T32" fmla="*/ 1149 h 1743"/>
                              <a:gd name="T33" fmla="+- 0 9027 5861"/>
                              <a:gd name="T34" fmla="*/ T33 w 4572"/>
                              <a:gd name="T35" fmla="*/ 1247 h 1743"/>
                              <a:gd name="T36" fmla="+- 0 8907 5861"/>
                              <a:gd name="T37" fmla="*/ T36 w 4572"/>
                              <a:gd name="T38" fmla="*/ 1336 h 1743"/>
                              <a:gd name="T39" fmla="+- 0 8786 5861"/>
                              <a:gd name="T40" fmla="*/ T39 w 4572"/>
                              <a:gd name="T41" fmla="*/ 1415 h 1743"/>
                              <a:gd name="T42" fmla="+- 0 8663 5861"/>
                              <a:gd name="T43" fmla="*/ T42 w 4572"/>
                              <a:gd name="T44" fmla="*/ 1484 h 1743"/>
                              <a:gd name="T45" fmla="+- 0 8539 5861"/>
                              <a:gd name="T46" fmla="*/ T45 w 4572"/>
                              <a:gd name="T47" fmla="*/ 1545 h 1743"/>
                              <a:gd name="T48" fmla="+- 0 8415 5861"/>
                              <a:gd name="T49" fmla="*/ T48 w 4572"/>
                              <a:gd name="T50" fmla="*/ 1597 h 1743"/>
                              <a:gd name="T51" fmla="+- 0 8290 5861"/>
                              <a:gd name="T52" fmla="*/ T51 w 4572"/>
                              <a:gd name="T53" fmla="*/ 1640 h 1743"/>
                              <a:gd name="T54" fmla="+- 0 8166 5861"/>
                              <a:gd name="T55" fmla="*/ T54 w 4572"/>
                              <a:gd name="T56" fmla="*/ 1676 h 1743"/>
                              <a:gd name="T57" fmla="+- 0 8041 5861"/>
                              <a:gd name="T58" fmla="*/ T57 w 4572"/>
                              <a:gd name="T59" fmla="*/ 1703 h 1743"/>
                              <a:gd name="T60" fmla="+- 0 7918 5861"/>
                              <a:gd name="T61" fmla="*/ T60 w 4572"/>
                              <a:gd name="T62" fmla="*/ 1723 h 1743"/>
                              <a:gd name="T63" fmla="+- 0 7795 5861"/>
                              <a:gd name="T64" fmla="*/ T63 w 4572"/>
                              <a:gd name="T65" fmla="*/ 1736 h 1743"/>
                              <a:gd name="T66" fmla="+- 0 7673 5861"/>
                              <a:gd name="T67" fmla="*/ T66 w 4572"/>
                              <a:gd name="T68" fmla="*/ 1742 h 1743"/>
                              <a:gd name="T69" fmla="+- 0 7553 5861"/>
                              <a:gd name="T70" fmla="*/ T69 w 4572"/>
                              <a:gd name="T71" fmla="*/ 1741 h 1743"/>
                              <a:gd name="T72" fmla="+- 0 7317 5861"/>
                              <a:gd name="T73" fmla="*/ T72 w 4572"/>
                              <a:gd name="T74" fmla="*/ 1719 h 1743"/>
                              <a:gd name="T75" fmla="+- 0 7092 5861"/>
                              <a:gd name="T76" fmla="*/ T75 w 4572"/>
                              <a:gd name="T77" fmla="*/ 1675 h 1743"/>
                              <a:gd name="T78" fmla="+- 0 6877 5861"/>
                              <a:gd name="T79" fmla="*/ T78 w 4572"/>
                              <a:gd name="T80" fmla="*/ 1608 h 1743"/>
                              <a:gd name="T81" fmla="+- 0 6677 5861"/>
                              <a:gd name="T82" fmla="*/ T81 w 4572"/>
                              <a:gd name="T83" fmla="*/ 1522 h 1743"/>
                              <a:gd name="T84" fmla="+- 0 6493 5861"/>
                              <a:gd name="T85" fmla="*/ T84 w 4572"/>
                              <a:gd name="T86" fmla="*/ 1420 h 1743"/>
                              <a:gd name="T87" fmla="+- 0 6328 5861"/>
                              <a:gd name="T88" fmla="*/ T87 w 4572"/>
                              <a:gd name="T89" fmla="*/ 1302 h 1743"/>
                              <a:gd name="T90" fmla="+- 0 6184 5861"/>
                              <a:gd name="T91" fmla="*/ T90 w 4572"/>
                              <a:gd name="T92" fmla="*/ 1172 h 1743"/>
                              <a:gd name="T93" fmla="+- 0 6064 5861"/>
                              <a:gd name="T94" fmla="*/ T93 w 4572"/>
                              <a:gd name="T95" fmla="*/ 1032 h 1743"/>
                              <a:gd name="T96" fmla="+- 0 5969 5861"/>
                              <a:gd name="T97" fmla="*/ T96 w 4572"/>
                              <a:gd name="T98" fmla="*/ 883 h 1743"/>
                              <a:gd name="T99" fmla="+- 0 5903 5861"/>
                              <a:gd name="T100" fmla="*/ T99 w 4572"/>
                              <a:gd name="T101" fmla="*/ 728 h 1743"/>
                              <a:gd name="T102" fmla="+- 0 5867 5861"/>
                              <a:gd name="T103" fmla="*/ T102 w 4572"/>
                              <a:gd name="T104" fmla="*/ 570 h 1743"/>
                              <a:gd name="T105" fmla="+- 0 5861 5861"/>
                              <a:gd name="T106" fmla="*/ T105 w 4572"/>
                              <a:gd name="T107" fmla="*/ 450 h 1743"/>
                              <a:gd name="T108" fmla="+- 0 5885 5861"/>
                              <a:gd name="T109" fmla="*/ T108 w 4572"/>
                              <a:gd name="T110" fmla="*/ 290 h 1743"/>
                              <a:gd name="T111" fmla="+- 0 5945 5861"/>
                              <a:gd name="T112" fmla="*/ T111 w 4572"/>
                              <a:gd name="T113" fmla="*/ 133 h 1743"/>
                              <a:gd name="T114" fmla="+- 0 6016 5861"/>
                              <a:gd name="T115" fmla="*/ T114 w 4572"/>
                              <a:gd name="T116" fmla="*/ 18 h 17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72" h="1743">
                                <a:moveTo>
                                  <a:pt x="4572" y="0"/>
                                </a:moveTo>
                                <a:lnTo>
                                  <a:pt x="4509" y="33"/>
                                </a:lnTo>
                                <a:lnTo>
                                  <a:pt x="4453" y="66"/>
                                </a:lnTo>
                                <a:lnTo>
                                  <a:pt x="4396" y="102"/>
                                </a:lnTo>
                                <a:lnTo>
                                  <a:pt x="4337" y="140"/>
                                </a:lnTo>
                                <a:lnTo>
                                  <a:pt x="4278" y="182"/>
                                </a:lnTo>
                                <a:lnTo>
                                  <a:pt x="4219" y="227"/>
                                </a:lnTo>
                                <a:lnTo>
                                  <a:pt x="4158" y="275"/>
                                </a:lnTo>
                                <a:lnTo>
                                  <a:pt x="4096" y="326"/>
                                </a:lnTo>
                                <a:lnTo>
                                  <a:pt x="4034" y="381"/>
                                </a:lnTo>
                                <a:lnTo>
                                  <a:pt x="3970" y="439"/>
                                </a:lnTo>
                                <a:lnTo>
                                  <a:pt x="3906" y="500"/>
                                </a:lnTo>
                                <a:lnTo>
                                  <a:pt x="3841" y="565"/>
                                </a:lnTo>
                                <a:lnTo>
                                  <a:pt x="3774" y="633"/>
                                </a:lnTo>
                                <a:lnTo>
                                  <a:pt x="3707" y="705"/>
                                </a:lnTo>
                                <a:lnTo>
                                  <a:pt x="3639" y="780"/>
                                </a:lnTo>
                                <a:lnTo>
                                  <a:pt x="3570" y="859"/>
                                </a:lnTo>
                                <a:lnTo>
                                  <a:pt x="3514" y="923"/>
                                </a:lnTo>
                                <a:lnTo>
                                  <a:pt x="3457" y="983"/>
                                </a:lnTo>
                                <a:lnTo>
                                  <a:pt x="3400" y="1041"/>
                                </a:lnTo>
                                <a:lnTo>
                                  <a:pt x="3343" y="1096"/>
                                </a:lnTo>
                                <a:lnTo>
                                  <a:pt x="3284" y="1149"/>
                                </a:lnTo>
                                <a:lnTo>
                                  <a:pt x="3225" y="1200"/>
                                </a:lnTo>
                                <a:lnTo>
                                  <a:pt x="3166" y="1247"/>
                                </a:lnTo>
                                <a:lnTo>
                                  <a:pt x="3106" y="1293"/>
                                </a:lnTo>
                                <a:lnTo>
                                  <a:pt x="3046" y="1336"/>
                                </a:lnTo>
                                <a:lnTo>
                                  <a:pt x="2985" y="1376"/>
                                </a:lnTo>
                                <a:lnTo>
                                  <a:pt x="2925" y="1415"/>
                                </a:lnTo>
                                <a:lnTo>
                                  <a:pt x="2863" y="1451"/>
                                </a:lnTo>
                                <a:lnTo>
                                  <a:pt x="2802" y="1484"/>
                                </a:lnTo>
                                <a:lnTo>
                                  <a:pt x="2740" y="1516"/>
                                </a:lnTo>
                                <a:lnTo>
                                  <a:pt x="2678" y="1545"/>
                                </a:lnTo>
                                <a:lnTo>
                                  <a:pt x="2616" y="1572"/>
                                </a:lnTo>
                                <a:lnTo>
                                  <a:pt x="2554" y="1597"/>
                                </a:lnTo>
                                <a:lnTo>
                                  <a:pt x="2492" y="1620"/>
                                </a:lnTo>
                                <a:lnTo>
                                  <a:pt x="2429" y="1640"/>
                                </a:lnTo>
                                <a:lnTo>
                                  <a:pt x="2367" y="1659"/>
                                </a:lnTo>
                                <a:lnTo>
                                  <a:pt x="2305" y="1676"/>
                                </a:lnTo>
                                <a:lnTo>
                                  <a:pt x="2243" y="1691"/>
                                </a:lnTo>
                                <a:lnTo>
                                  <a:pt x="2180" y="1703"/>
                                </a:lnTo>
                                <a:lnTo>
                                  <a:pt x="2119" y="1714"/>
                                </a:lnTo>
                                <a:lnTo>
                                  <a:pt x="2057" y="1723"/>
                                </a:lnTo>
                                <a:lnTo>
                                  <a:pt x="1995" y="1731"/>
                                </a:lnTo>
                                <a:lnTo>
                                  <a:pt x="1934" y="1736"/>
                                </a:lnTo>
                                <a:lnTo>
                                  <a:pt x="1873" y="1740"/>
                                </a:lnTo>
                                <a:lnTo>
                                  <a:pt x="1812" y="1742"/>
                                </a:lnTo>
                                <a:lnTo>
                                  <a:pt x="1752" y="1742"/>
                                </a:lnTo>
                                <a:lnTo>
                                  <a:pt x="1692" y="1741"/>
                                </a:lnTo>
                                <a:lnTo>
                                  <a:pt x="1573" y="1733"/>
                                </a:lnTo>
                                <a:lnTo>
                                  <a:pt x="1456" y="1719"/>
                                </a:lnTo>
                                <a:lnTo>
                                  <a:pt x="1342" y="1700"/>
                                </a:lnTo>
                                <a:lnTo>
                                  <a:pt x="1231" y="1675"/>
                                </a:lnTo>
                                <a:lnTo>
                                  <a:pt x="1122" y="1644"/>
                                </a:lnTo>
                                <a:lnTo>
                                  <a:pt x="1016" y="1608"/>
                                </a:lnTo>
                                <a:lnTo>
                                  <a:pt x="914" y="1568"/>
                                </a:lnTo>
                                <a:lnTo>
                                  <a:pt x="816" y="1522"/>
                                </a:lnTo>
                                <a:lnTo>
                                  <a:pt x="722" y="1473"/>
                                </a:lnTo>
                                <a:lnTo>
                                  <a:pt x="632" y="1420"/>
                                </a:lnTo>
                                <a:lnTo>
                                  <a:pt x="547" y="1363"/>
                                </a:lnTo>
                                <a:lnTo>
                                  <a:pt x="467" y="1302"/>
                                </a:lnTo>
                                <a:lnTo>
                                  <a:pt x="393" y="1239"/>
                                </a:lnTo>
                                <a:lnTo>
                                  <a:pt x="323" y="1172"/>
                                </a:lnTo>
                                <a:lnTo>
                                  <a:pt x="260" y="1103"/>
                                </a:lnTo>
                                <a:lnTo>
                                  <a:pt x="203" y="1032"/>
                                </a:lnTo>
                                <a:lnTo>
                                  <a:pt x="152" y="958"/>
                                </a:lnTo>
                                <a:lnTo>
                                  <a:pt x="108" y="883"/>
                                </a:lnTo>
                                <a:lnTo>
                                  <a:pt x="71" y="806"/>
                                </a:lnTo>
                                <a:lnTo>
                                  <a:pt x="42" y="728"/>
                                </a:lnTo>
                                <a:lnTo>
                                  <a:pt x="20" y="649"/>
                                </a:lnTo>
                                <a:lnTo>
                                  <a:pt x="6" y="570"/>
                                </a:lnTo>
                                <a:lnTo>
                                  <a:pt x="0" y="490"/>
                                </a:lnTo>
                                <a:lnTo>
                                  <a:pt x="0" y="450"/>
                                </a:lnTo>
                                <a:lnTo>
                                  <a:pt x="8" y="370"/>
                                </a:lnTo>
                                <a:lnTo>
                                  <a:pt x="24" y="290"/>
                                </a:lnTo>
                                <a:lnTo>
                                  <a:pt x="49" y="211"/>
                                </a:lnTo>
                                <a:lnTo>
                                  <a:pt x="84" y="133"/>
                                </a:lnTo>
                                <a:lnTo>
                                  <a:pt x="129" y="56"/>
                                </a:lnTo>
                                <a:lnTo>
                                  <a:pt x="155" y="18"/>
                                </a:lnTo>
                                <a:lnTo>
                                  <a:pt x="168"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E63F9D4" id="Group 197" o:spid="_x0000_s1026" style="position:absolute;margin-left:265.3pt;margin-top:-29.15pt;width:228.6pt;height:87.15pt;z-index:-251692544" coordorigin="5861" coordsize="4572,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">
                <v:shape id="Freeform 198" o:spid="_x0000_s1027" style="position:absolute;left:5861;width:4572;height:1743;visibility:visible;mso-wrap-style:square;v-text-anchor:top"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" path="m4572,r-63,33l4453,66r-57,36l4337,140r-59,42l4219,227r-61,48l4096,326r-62,55l3970,439r-64,61l3841,565r-67,68l3707,705r-68,75l3570,859r-56,64l3457,983r-57,58l3343,1096r-59,53l3225,1200r-59,47l3106,1293r-60,43l2985,1376r-60,39l2863,1451r-61,33l2740,1516r-62,29l2616,1572r-62,25l2492,1620r-63,20l2367,1659r-62,17l2243,1691r-63,12l2119,1714r-62,9l1995,1731r-61,5l1873,1740r-61,2l1752,1742r-60,-1l1573,1733r-117,-14l1342,1700r-111,-25l1122,1644r-106,-36l914,1568r-98,-46l722,1473r-90,-53l547,1363r-80,-61l393,1239r-70,-67l260,1103r-57,-71l152,958,108,883,71,806,42,728,20,649,6,570,,490,,450,8,370,24,290,49,211,84,133,129,56,155,18,168,e" filled="f" strokecolor="#00111e" strokeweight=".23036mm">
                  <v:path arrowok="t" o:connecttype="custom" o:connectlocs="4509,33;4396,102;4278,182;4158,275;4034,381;3906,500;3774,633;3639,780;3514,923;3400,1041;3284,1149;3166,1247;3046,1336;2925,1415;2802,1484;2678,1545;2554,1597;2429,1640;2305,1676;2180,1703;2057,1723;1934,1736;1812,1742;1692,1741;1456,1719;1231,1675;1016,1608;816,1522;632,1420;467,1302;323,1172;203,1032;108,883;42,728;6,570;0,450;24,290;84,133;155,18" o:connectangles="0,0,0,0,0,0,0,0,0,0,0,0,0,0,0,0,0,0,0,0,0,0,0,0,0,0,0,0,0,0,0,0,0,0,0,0,0,0,0"/>
                </v:shape>
              </v:group>
            </w:pict>
          </mc:Fallback>
        </mc:AlternateContent>
      </w:r>
      <w:r>
        <w:rPr>
          <w:noProof/>
          <w:lang w:eastAsia="en-GB"/>
        </w:rPr>
        <mc:AlternateContent>
          <mc:Choice Requires="wpg">
            <w:drawing>
              <wp:anchor distT="0" distB="0" distL="114300" distR="114300" simplePos="0" relativeHeight="251624960" behindDoc="1" locked="0" layoutInCell="1" allowOverlap="1">
                <wp:simplePos x="0" y="0"/>
                <wp:positionH relativeFrom="column">
                  <wp:posOffset>1049020</wp:posOffset>
                </wp:positionH>
                <wp:positionV relativeFrom="paragraph">
                  <wp:posOffset>-370205</wp:posOffset>
                </wp:positionV>
                <wp:extent cx="2466975" cy="612140"/>
                <wp:effectExtent l="0" t="0" r="28575" b="16510"/>
                <wp:wrapNone/>
                <wp:docPr id="3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612140"/>
                          <a:chOff x="2207" y="0"/>
                          <a:chExt cx="3885" cy="964"/>
                        </a:xfrm>
                      </wpg:grpSpPr>
                      <wps:wsp>
                        <wps:cNvPr id="32" name="Freeform 196"/>
                        <wps:cNvSpPr>
                          <a:spLocks/>
                        </wps:cNvSpPr>
                        <wps:spPr bwMode="auto">
                          <a:xfrm>
                            <a:off x="2207" y="0"/>
                            <a:ext cx="3885" cy="964"/>
                          </a:xfrm>
                          <a:custGeom>
                            <a:avLst/>
                            <a:gdLst>
                              <a:gd name="T0" fmla="+- 0 6091 2207"/>
                              <a:gd name="T1" fmla="*/ T0 w 3885"/>
                              <a:gd name="T2" fmla="*/ 0 h 964"/>
                              <a:gd name="T3" fmla="+- 0 6036 2207"/>
                              <a:gd name="T4" fmla="*/ T3 w 3885"/>
                              <a:gd name="T5" fmla="*/ 55 h 964"/>
                              <a:gd name="T6" fmla="+- 0 5988 2207"/>
                              <a:gd name="T7" fmla="*/ T6 w 3885"/>
                              <a:gd name="T8" fmla="*/ 101 h 964"/>
                              <a:gd name="T9" fmla="+- 0 5936 2207"/>
                              <a:gd name="T10" fmla="*/ T9 w 3885"/>
                              <a:gd name="T11" fmla="*/ 149 h 964"/>
                              <a:gd name="T12" fmla="+- 0 5881 2207"/>
                              <a:gd name="T13" fmla="*/ T12 w 3885"/>
                              <a:gd name="T14" fmla="*/ 198 h 964"/>
                              <a:gd name="T15" fmla="+- 0 5822 2207"/>
                              <a:gd name="T16" fmla="*/ T15 w 3885"/>
                              <a:gd name="T17" fmla="*/ 247 h 964"/>
                              <a:gd name="T18" fmla="+- 0 5760 2207"/>
                              <a:gd name="T19" fmla="*/ T18 w 3885"/>
                              <a:gd name="T20" fmla="*/ 297 h 964"/>
                              <a:gd name="T21" fmla="+- 0 5695 2207"/>
                              <a:gd name="T22" fmla="*/ T21 w 3885"/>
                              <a:gd name="T23" fmla="*/ 348 h 964"/>
                              <a:gd name="T24" fmla="+- 0 5628 2207"/>
                              <a:gd name="T25" fmla="*/ T24 w 3885"/>
                              <a:gd name="T26" fmla="*/ 398 h 964"/>
                              <a:gd name="T27" fmla="+- 0 5557 2207"/>
                              <a:gd name="T28" fmla="*/ T27 w 3885"/>
                              <a:gd name="T29" fmla="*/ 448 h 964"/>
                              <a:gd name="T30" fmla="+- 0 5483 2207"/>
                              <a:gd name="T31" fmla="*/ T30 w 3885"/>
                              <a:gd name="T32" fmla="*/ 497 h 964"/>
                              <a:gd name="T33" fmla="+- 0 5407 2207"/>
                              <a:gd name="T34" fmla="*/ T33 w 3885"/>
                              <a:gd name="T35" fmla="*/ 546 h 964"/>
                              <a:gd name="T36" fmla="+- 0 5328 2207"/>
                              <a:gd name="T37" fmla="*/ T36 w 3885"/>
                              <a:gd name="T38" fmla="*/ 593 h 964"/>
                              <a:gd name="T39" fmla="+- 0 5246 2207"/>
                              <a:gd name="T40" fmla="*/ T39 w 3885"/>
                              <a:gd name="T41" fmla="*/ 639 h 964"/>
                              <a:gd name="T42" fmla="+- 0 5162 2207"/>
                              <a:gd name="T43" fmla="*/ T42 w 3885"/>
                              <a:gd name="T44" fmla="*/ 683 h 964"/>
                              <a:gd name="T45" fmla="+- 0 5076 2207"/>
                              <a:gd name="T46" fmla="*/ T45 w 3885"/>
                              <a:gd name="T47" fmla="*/ 725 h 964"/>
                              <a:gd name="T48" fmla="+- 0 4987 2207"/>
                              <a:gd name="T49" fmla="*/ T48 w 3885"/>
                              <a:gd name="T50" fmla="*/ 764 h 964"/>
                              <a:gd name="T51" fmla="+- 0 4896 2207"/>
                              <a:gd name="T52" fmla="*/ T51 w 3885"/>
                              <a:gd name="T53" fmla="*/ 801 h 964"/>
                              <a:gd name="T54" fmla="+- 0 4803 2207"/>
                              <a:gd name="T55" fmla="*/ T54 w 3885"/>
                              <a:gd name="T56" fmla="*/ 835 h 964"/>
                              <a:gd name="T57" fmla="+- 0 4708 2207"/>
                              <a:gd name="T58" fmla="*/ T57 w 3885"/>
                              <a:gd name="T59" fmla="*/ 865 h 964"/>
                              <a:gd name="T60" fmla="+- 0 4611 2207"/>
                              <a:gd name="T61" fmla="*/ T60 w 3885"/>
                              <a:gd name="T62" fmla="*/ 892 h 964"/>
                              <a:gd name="T63" fmla="+- 0 4513 2207"/>
                              <a:gd name="T64" fmla="*/ T63 w 3885"/>
                              <a:gd name="T65" fmla="*/ 915 h 964"/>
                              <a:gd name="T66" fmla="+- 0 4412 2207"/>
                              <a:gd name="T67" fmla="*/ T66 w 3885"/>
                              <a:gd name="T68" fmla="*/ 934 h 964"/>
                              <a:gd name="T69" fmla="+- 0 4310 2207"/>
                              <a:gd name="T70" fmla="*/ T69 w 3885"/>
                              <a:gd name="T71" fmla="*/ 949 h 964"/>
                              <a:gd name="T72" fmla="+- 0 4207 2207"/>
                              <a:gd name="T73" fmla="*/ T72 w 3885"/>
                              <a:gd name="T74" fmla="*/ 958 h 964"/>
                              <a:gd name="T75" fmla="+- 0 4102 2207"/>
                              <a:gd name="T76" fmla="*/ T75 w 3885"/>
                              <a:gd name="T77" fmla="*/ 963 h 964"/>
                              <a:gd name="T78" fmla="+- 0 4049 2207"/>
                              <a:gd name="T79" fmla="*/ T78 w 3885"/>
                              <a:gd name="T80" fmla="*/ 963 h 964"/>
                              <a:gd name="T81" fmla="+- 0 3996 2207"/>
                              <a:gd name="T82" fmla="*/ T81 w 3885"/>
                              <a:gd name="T83" fmla="*/ 962 h 964"/>
                              <a:gd name="T84" fmla="+- 0 3888 2207"/>
                              <a:gd name="T85" fmla="*/ T84 w 3885"/>
                              <a:gd name="T86" fmla="*/ 956 h 964"/>
                              <a:gd name="T87" fmla="+- 0 3780 2207"/>
                              <a:gd name="T88" fmla="*/ T87 w 3885"/>
                              <a:gd name="T89" fmla="*/ 943 h 964"/>
                              <a:gd name="T90" fmla="+- 0 3670 2207"/>
                              <a:gd name="T91" fmla="*/ T90 w 3885"/>
                              <a:gd name="T92" fmla="*/ 925 h 964"/>
                              <a:gd name="T93" fmla="+- 0 3559 2207"/>
                              <a:gd name="T94" fmla="*/ T93 w 3885"/>
                              <a:gd name="T95" fmla="*/ 900 h 964"/>
                              <a:gd name="T96" fmla="+- 0 3448 2207"/>
                              <a:gd name="T97" fmla="*/ T96 w 3885"/>
                              <a:gd name="T98" fmla="*/ 868 h 964"/>
                              <a:gd name="T99" fmla="+- 0 3336 2207"/>
                              <a:gd name="T100" fmla="*/ T99 w 3885"/>
                              <a:gd name="T101" fmla="*/ 829 h 964"/>
                              <a:gd name="T102" fmla="+- 0 3279 2207"/>
                              <a:gd name="T103" fmla="*/ T102 w 3885"/>
                              <a:gd name="T104" fmla="*/ 807 h 964"/>
                              <a:gd name="T105" fmla="+- 0 3223 2207"/>
                              <a:gd name="T106" fmla="*/ T105 w 3885"/>
                              <a:gd name="T107" fmla="*/ 783 h 964"/>
                              <a:gd name="T108" fmla="+- 0 3166 2207"/>
                              <a:gd name="T109" fmla="*/ T108 w 3885"/>
                              <a:gd name="T110" fmla="*/ 756 h 964"/>
                              <a:gd name="T111" fmla="+- 0 3109 2207"/>
                              <a:gd name="T112" fmla="*/ T111 w 3885"/>
                              <a:gd name="T113" fmla="*/ 728 h 964"/>
                              <a:gd name="T114" fmla="+- 0 3052 2207"/>
                              <a:gd name="T115" fmla="*/ T114 w 3885"/>
                              <a:gd name="T116" fmla="*/ 698 h 964"/>
                              <a:gd name="T117" fmla="+- 0 2995 2207"/>
                              <a:gd name="T118" fmla="*/ T117 w 3885"/>
                              <a:gd name="T119" fmla="*/ 666 h 964"/>
                              <a:gd name="T120" fmla="+- 0 2938 2207"/>
                              <a:gd name="T121" fmla="*/ T120 w 3885"/>
                              <a:gd name="T122" fmla="*/ 632 h 964"/>
                              <a:gd name="T123" fmla="+- 0 2881 2207"/>
                              <a:gd name="T124" fmla="*/ T123 w 3885"/>
                              <a:gd name="T125" fmla="*/ 596 h 964"/>
                              <a:gd name="T126" fmla="+- 0 2823 2207"/>
                              <a:gd name="T127" fmla="*/ T126 w 3885"/>
                              <a:gd name="T128" fmla="*/ 558 h 964"/>
                              <a:gd name="T129" fmla="+- 0 2766 2207"/>
                              <a:gd name="T130" fmla="*/ T129 w 3885"/>
                              <a:gd name="T131" fmla="*/ 517 h 964"/>
                              <a:gd name="T132" fmla="+- 0 2709 2207"/>
                              <a:gd name="T133" fmla="*/ T132 w 3885"/>
                              <a:gd name="T134" fmla="*/ 474 h 964"/>
                              <a:gd name="T135" fmla="+- 0 2651 2207"/>
                              <a:gd name="T136" fmla="*/ T135 w 3885"/>
                              <a:gd name="T137" fmla="*/ 429 h 964"/>
                              <a:gd name="T138" fmla="+- 0 2594 2207"/>
                              <a:gd name="T139" fmla="*/ T138 w 3885"/>
                              <a:gd name="T140" fmla="*/ 382 h 964"/>
                              <a:gd name="T141" fmla="+- 0 2536 2207"/>
                              <a:gd name="T142" fmla="*/ T141 w 3885"/>
                              <a:gd name="T143" fmla="*/ 332 h 964"/>
                              <a:gd name="T144" fmla="+- 0 2479 2207"/>
                              <a:gd name="T145" fmla="*/ T144 w 3885"/>
                              <a:gd name="T146" fmla="*/ 280 h 964"/>
                              <a:gd name="T147" fmla="+- 0 2421 2207"/>
                              <a:gd name="T148" fmla="*/ T147 w 3885"/>
                              <a:gd name="T149" fmla="*/ 225 h 964"/>
                              <a:gd name="T150" fmla="+- 0 2364 2207"/>
                              <a:gd name="T151" fmla="*/ T150 w 3885"/>
                              <a:gd name="T152" fmla="*/ 168 h 964"/>
                              <a:gd name="T153" fmla="+- 0 2306 2207"/>
                              <a:gd name="T154" fmla="*/ T153 w 3885"/>
                              <a:gd name="T155" fmla="*/ 109 h 964"/>
                              <a:gd name="T156" fmla="+- 0 2249 2207"/>
                              <a:gd name="T157" fmla="*/ T156 w 3885"/>
                              <a:gd name="T158" fmla="*/ 47 h 964"/>
                              <a:gd name="T159" fmla="+- 0 2207 2207"/>
                              <a:gd name="T160" fmla="*/ T159 w 3885"/>
                              <a:gd name="T161" fmla="*/ 0 h 9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5" h="964">
                                <a:moveTo>
                                  <a:pt x="3884" y="0"/>
                                </a:moveTo>
                                <a:lnTo>
                                  <a:pt x="3829" y="55"/>
                                </a:lnTo>
                                <a:lnTo>
                                  <a:pt x="3781" y="101"/>
                                </a:lnTo>
                                <a:lnTo>
                                  <a:pt x="3729" y="149"/>
                                </a:lnTo>
                                <a:lnTo>
                                  <a:pt x="3674" y="198"/>
                                </a:lnTo>
                                <a:lnTo>
                                  <a:pt x="3615" y="247"/>
                                </a:lnTo>
                                <a:lnTo>
                                  <a:pt x="3553" y="297"/>
                                </a:lnTo>
                                <a:lnTo>
                                  <a:pt x="3488" y="348"/>
                                </a:lnTo>
                                <a:lnTo>
                                  <a:pt x="3421" y="398"/>
                                </a:lnTo>
                                <a:lnTo>
                                  <a:pt x="3350" y="448"/>
                                </a:lnTo>
                                <a:lnTo>
                                  <a:pt x="3276" y="497"/>
                                </a:lnTo>
                                <a:lnTo>
                                  <a:pt x="3200" y="546"/>
                                </a:lnTo>
                                <a:lnTo>
                                  <a:pt x="3121" y="593"/>
                                </a:lnTo>
                                <a:lnTo>
                                  <a:pt x="3039" y="639"/>
                                </a:lnTo>
                                <a:lnTo>
                                  <a:pt x="2955" y="683"/>
                                </a:lnTo>
                                <a:lnTo>
                                  <a:pt x="2869" y="725"/>
                                </a:lnTo>
                                <a:lnTo>
                                  <a:pt x="2780" y="764"/>
                                </a:lnTo>
                                <a:lnTo>
                                  <a:pt x="2689" y="801"/>
                                </a:lnTo>
                                <a:lnTo>
                                  <a:pt x="2596" y="835"/>
                                </a:lnTo>
                                <a:lnTo>
                                  <a:pt x="2501" y="865"/>
                                </a:lnTo>
                                <a:lnTo>
                                  <a:pt x="2404" y="892"/>
                                </a:lnTo>
                                <a:lnTo>
                                  <a:pt x="2306" y="915"/>
                                </a:lnTo>
                                <a:lnTo>
                                  <a:pt x="2205" y="934"/>
                                </a:lnTo>
                                <a:lnTo>
                                  <a:pt x="2103" y="949"/>
                                </a:lnTo>
                                <a:lnTo>
                                  <a:pt x="2000" y="958"/>
                                </a:lnTo>
                                <a:lnTo>
                                  <a:pt x="1895" y="963"/>
                                </a:lnTo>
                                <a:lnTo>
                                  <a:pt x="1842" y="963"/>
                                </a:lnTo>
                                <a:lnTo>
                                  <a:pt x="1789" y="962"/>
                                </a:lnTo>
                                <a:lnTo>
                                  <a:pt x="1681" y="956"/>
                                </a:lnTo>
                                <a:lnTo>
                                  <a:pt x="1573" y="943"/>
                                </a:lnTo>
                                <a:lnTo>
                                  <a:pt x="1463" y="925"/>
                                </a:lnTo>
                                <a:lnTo>
                                  <a:pt x="1352" y="900"/>
                                </a:lnTo>
                                <a:lnTo>
                                  <a:pt x="1241" y="868"/>
                                </a:lnTo>
                                <a:lnTo>
                                  <a:pt x="1129" y="829"/>
                                </a:lnTo>
                                <a:lnTo>
                                  <a:pt x="1072" y="807"/>
                                </a:lnTo>
                                <a:lnTo>
                                  <a:pt x="1016" y="783"/>
                                </a:lnTo>
                                <a:lnTo>
                                  <a:pt x="959" y="756"/>
                                </a:lnTo>
                                <a:lnTo>
                                  <a:pt x="902" y="728"/>
                                </a:lnTo>
                                <a:lnTo>
                                  <a:pt x="845" y="698"/>
                                </a:lnTo>
                                <a:lnTo>
                                  <a:pt x="788" y="666"/>
                                </a:lnTo>
                                <a:lnTo>
                                  <a:pt x="731" y="632"/>
                                </a:lnTo>
                                <a:lnTo>
                                  <a:pt x="674" y="596"/>
                                </a:lnTo>
                                <a:lnTo>
                                  <a:pt x="616" y="558"/>
                                </a:lnTo>
                                <a:lnTo>
                                  <a:pt x="559" y="517"/>
                                </a:lnTo>
                                <a:lnTo>
                                  <a:pt x="502" y="474"/>
                                </a:lnTo>
                                <a:lnTo>
                                  <a:pt x="444" y="429"/>
                                </a:lnTo>
                                <a:lnTo>
                                  <a:pt x="387" y="382"/>
                                </a:lnTo>
                                <a:lnTo>
                                  <a:pt x="329" y="332"/>
                                </a:lnTo>
                                <a:lnTo>
                                  <a:pt x="272" y="280"/>
                                </a:lnTo>
                                <a:lnTo>
                                  <a:pt x="214" y="225"/>
                                </a:lnTo>
                                <a:lnTo>
                                  <a:pt x="157" y="168"/>
                                </a:lnTo>
                                <a:lnTo>
                                  <a:pt x="99" y="109"/>
                                </a:lnTo>
                                <a:lnTo>
                                  <a:pt x="42" y="47"/>
                                </a:lnTo>
                                <a:lnTo>
                                  <a:pt x="0"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D6BD8B" id="Group 195" o:spid="_x0000_s1026" style="position:absolute;margin-left:82.6pt;margin-top:-29.15pt;width:194.25pt;height:48.2pt;z-index:-251691520" coordorigin="2207" coordsize="388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">
                <v:shape id="Freeform 196" o:spid="_x0000_s1027" style="position:absolute;left:2207;width:3885;height:964;visibility:visible;mso-wrap-style:square;v-text-anchor:top"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" path="m3884,r-55,55l3781,101r-52,48l3674,198r-59,49l3553,297r-65,51l3421,398r-71,50l3276,497r-76,49l3121,593r-82,46l2955,683r-86,42l2780,764r-91,37l2596,835r-95,30l2404,892r-98,23l2205,934r-102,15l2000,958r-105,5l1842,963r-53,-1l1681,956,1573,943,1463,925,1352,900,1241,868,1129,829r-57,-22l1016,783,959,756,902,728,845,698,788,666,731,632,674,596,616,558,559,517,502,474,444,429,387,382,329,332,272,280,214,225,157,168,99,109,42,47,,e" filled="f" strokecolor="#00111e" strokeweight=".23036mm">
                  <v:path arrowok="t" o:connecttype="custom" o:connectlocs="3884,0;3829,55;3781,101;3729,149;3674,198;3615,247;3553,297;3488,348;3421,398;3350,448;3276,497;3200,546;3121,593;3039,639;2955,683;2869,725;2780,764;2689,801;2596,835;2501,865;2404,892;2306,915;2205,934;2103,949;2000,958;1895,963;1842,963;1789,962;1681,956;1573,943;1463,925;1352,900;1241,868;1129,829;1072,807;1016,783;959,756;902,728;845,698;788,666;731,632;674,596;616,558;559,517;502,474;444,429;387,382;329,332;272,280;214,225;157,168;99,109;42,47;0,0" o:connectangles="0,0,0,0,0,0,0,0,0,0,0,0,0,0,0,0,0,0,0,0,0,0,0,0,0,0,0,0,0,0,0,0,0,0,0,0,0,0,0,0,0,0,0,0,0,0,0,0,0,0,0,0,0,0"/>
                </v:shape>
              </v:group>
            </w:pict>
          </mc:Fallback>
        </mc:AlternateContent>
      </w:r>
      <w:r>
        <w:rPr>
          <w:noProof/>
          <w:lang w:eastAsia="en-GB"/>
        </w:rPr>
        <mc:AlternateContent>
          <mc:Choice Requires="wpg">
            <w:drawing>
              <wp:anchor distT="0" distB="0" distL="114300" distR="114300" simplePos="0" relativeHeight="251625984" behindDoc="1" locked="0" layoutInCell="1" allowOverlap="1">
                <wp:simplePos x="0" y="0"/>
                <wp:positionH relativeFrom="column">
                  <wp:posOffset>3376295</wp:posOffset>
                </wp:positionH>
                <wp:positionV relativeFrom="paragraph">
                  <wp:posOffset>-370205</wp:posOffset>
                </wp:positionV>
                <wp:extent cx="2897505" cy="1108710"/>
                <wp:effectExtent l="0" t="0" r="17145" b="15240"/>
                <wp:wrapNone/>
                <wp:docPr id="3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7505" cy="1108710"/>
                          <a:chOff x="5872" y="0"/>
                          <a:chExt cx="4563" cy="1746"/>
                        </a:xfrm>
                      </wpg:grpSpPr>
                      <wps:wsp>
                        <wps:cNvPr id="34" name="Freeform 194"/>
                        <wps:cNvSpPr>
                          <a:spLocks/>
                        </wps:cNvSpPr>
                        <wps:spPr bwMode="auto">
                          <a:xfrm>
                            <a:off x="5872" y="0"/>
                            <a:ext cx="4563" cy="1746"/>
                          </a:xfrm>
                          <a:custGeom>
                            <a:avLst/>
                            <a:gdLst>
                              <a:gd name="T0" fmla="+- 0 10366 5872"/>
                              <a:gd name="T1" fmla="*/ T0 w 4563"/>
                              <a:gd name="T2" fmla="*/ 37 h 1746"/>
                              <a:gd name="T3" fmla="+- 0 10253 5872"/>
                              <a:gd name="T4" fmla="*/ T3 w 4563"/>
                              <a:gd name="T5" fmla="*/ 106 h 1746"/>
                              <a:gd name="T6" fmla="+- 0 10137 5872"/>
                              <a:gd name="T7" fmla="*/ T6 w 4563"/>
                              <a:gd name="T8" fmla="*/ 187 h 1746"/>
                              <a:gd name="T9" fmla="+- 0 10018 5872"/>
                              <a:gd name="T10" fmla="*/ T9 w 4563"/>
                              <a:gd name="T11" fmla="*/ 280 h 1746"/>
                              <a:gd name="T12" fmla="+- 0 9895 5872"/>
                              <a:gd name="T13" fmla="*/ T12 w 4563"/>
                              <a:gd name="T14" fmla="*/ 386 h 1746"/>
                              <a:gd name="T15" fmla="+- 0 9768 5872"/>
                              <a:gd name="T16" fmla="*/ T15 w 4563"/>
                              <a:gd name="T17" fmla="*/ 505 h 1746"/>
                              <a:gd name="T18" fmla="+- 0 9638 5872"/>
                              <a:gd name="T19" fmla="*/ T18 w 4563"/>
                              <a:gd name="T20" fmla="*/ 637 h 1746"/>
                              <a:gd name="T21" fmla="+- 0 9504 5872"/>
                              <a:gd name="T22" fmla="*/ T21 w 4563"/>
                              <a:gd name="T23" fmla="*/ 784 h 1746"/>
                              <a:gd name="T24" fmla="+- 0 9380 5872"/>
                              <a:gd name="T25" fmla="*/ T24 w 4563"/>
                              <a:gd name="T26" fmla="*/ 926 h 1746"/>
                              <a:gd name="T27" fmla="+- 0 9267 5872"/>
                              <a:gd name="T28" fmla="*/ T27 w 4563"/>
                              <a:gd name="T29" fmla="*/ 1044 h 1746"/>
                              <a:gd name="T30" fmla="+- 0 9152 5872"/>
                              <a:gd name="T31" fmla="*/ T30 w 4563"/>
                              <a:gd name="T32" fmla="*/ 1152 h 1746"/>
                              <a:gd name="T33" fmla="+- 0 9034 5872"/>
                              <a:gd name="T34" fmla="*/ T33 w 4563"/>
                              <a:gd name="T35" fmla="*/ 1251 h 1746"/>
                              <a:gd name="T36" fmla="+- 0 8914 5872"/>
                              <a:gd name="T37" fmla="*/ T36 w 4563"/>
                              <a:gd name="T38" fmla="*/ 1339 h 1746"/>
                              <a:gd name="T39" fmla="+- 0 8793 5872"/>
                              <a:gd name="T40" fmla="*/ T39 w 4563"/>
                              <a:gd name="T41" fmla="*/ 1418 h 1746"/>
                              <a:gd name="T42" fmla="+- 0 8671 5872"/>
                              <a:gd name="T43" fmla="*/ T42 w 4563"/>
                              <a:gd name="T44" fmla="*/ 1488 h 1746"/>
                              <a:gd name="T45" fmla="+- 0 8548 5872"/>
                              <a:gd name="T46" fmla="*/ T45 w 4563"/>
                              <a:gd name="T47" fmla="*/ 1548 h 1746"/>
                              <a:gd name="T48" fmla="+- 0 8424 5872"/>
                              <a:gd name="T49" fmla="*/ T48 w 4563"/>
                              <a:gd name="T50" fmla="*/ 1600 h 1746"/>
                              <a:gd name="T51" fmla="+- 0 8300 5872"/>
                              <a:gd name="T52" fmla="*/ T51 w 4563"/>
                              <a:gd name="T53" fmla="*/ 1644 h 1746"/>
                              <a:gd name="T54" fmla="+- 0 8176 5872"/>
                              <a:gd name="T55" fmla="*/ T54 w 4563"/>
                              <a:gd name="T56" fmla="*/ 1679 h 1746"/>
                              <a:gd name="T57" fmla="+- 0 8052 5872"/>
                              <a:gd name="T58" fmla="*/ T57 w 4563"/>
                              <a:gd name="T59" fmla="*/ 1707 h 1746"/>
                              <a:gd name="T60" fmla="+- 0 7928 5872"/>
                              <a:gd name="T61" fmla="*/ T60 w 4563"/>
                              <a:gd name="T62" fmla="*/ 1727 h 1746"/>
                              <a:gd name="T63" fmla="+- 0 7806 5872"/>
                              <a:gd name="T64" fmla="*/ T63 w 4563"/>
                              <a:gd name="T65" fmla="*/ 1740 h 1746"/>
                              <a:gd name="T66" fmla="+- 0 7684 5872"/>
                              <a:gd name="T67" fmla="*/ T66 w 4563"/>
                              <a:gd name="T68" fmla="*/ 1746 h 1746"/>
                              <a:gd name="T69" fmla="+- 0 7564 5872"/>
                              <a:gd name="T70" fmla="*/ T69 w 4563"/>
                              <a:gd name="T71" fmla="*/ 1745 h 1746"/>
                              <a:gd name="T72" fmla="+- 0 7329 5872"/>
                              <a:gd name="T73" fmla="*/ T72 w 4563"/>
                              <a:gd name="T74" fmla="*/ 1723 h 1746"/>
                              <a:gd name="T75" fmla="+- 0 7104 5872"/>
                              <a:gd name="T76" fmla="*/ T75 w 4563"/>
                              <a:gd name="T77" fmla="*/ 1679 h 1746"/>
                              <a:gd name="T78" fmla="+- 0 6890 5872"/>
                              <a:gd name="T79" fmla="*/ T78 w 4563"/>
                              <a:gd name="T80" fmla="*/ 1612 h 1746"/>
                              <a:gd name="T81" fmla="+- 0 6690 5872"/>
                              <a:gd name="T82" fmla="*/ T81 w 4563"/>
                              <a:gd name="T83" fmla="*/ 1527 h 1746"/>
                              <a:gd name="T84" fmla="+- 0 6506 5872"/>
                              <a:gd name="T85" fmla="*/ T84 w 4563"/>
                              <a:gd name="T86" fmla="*/ 1424 h 1746"/>
                              <a:gd name="T87" fmla="+- 0 6341 5872"/>
                              <a:gd name="T88" fmla="*/ T87 w 4563"/>
                              <a:gd name="T89" fmla="*/ 1306 h 1746"/>
                              <a:gd name="T90" fmla="+- 0 6197 5872"/>
                              <a:gd name="T91" fmla="*/ T90 w 4563"/>
                              <a:gd name="T92" fmla="*/ 1176 h 1746"/>
                              <a:gd name="T93" fmla="+- 0 6077 5872"/>
                              <a:gd name="T94" fmla="*/ T93 w 4563"/>
                              <a:gd name="T95" fmla="*/ 1036 h 1746"/>
                              <a:gd name="T96" fmla="+- 0 5982 5872"/>
                              <a:gd name="T97" fmla="*/ T96 w 4563"/>
                              <a:gd name="T98" fmla="*/ 887 h 1746"/>
                              <a:gd name="T99" fmla="+- 0 5915 5872"/>
                              <a:gd name="T100" fmla="*/ T99 w 4563"/>
                              <a:gd name="T101" fmla="*/ 732 h 1746"/>
                              <a:gd name="T102" fmla="+- 0 5878 5872"/>
                              <a:gd name="T103" fmla="*/ T102 w 4563"/>
                              <a:gd name="T104" fmla="*/ 573 h 1746"/>
                              <a:gd name="T105" fmla="+- 0 5873 5872"/>
                              <a:gd name="T106" fmla="*/ T105 w 4563"/>
                              <a:gd name="T107" fmla="*/ 453 h 1746"/>
                              <a:gd name="T108" fmla="+- 0 5895 5872"/>
                              <a:gd name="T109" fmla="*/ T108 w 4563"/>
                              <a:gd name="T110" fmla="*/ 293 h 1746"/>
                              <a:gd name="T111" fmla="+- 0 5955 5872"/>
                              <a:gd name="T112" fmla="*/ T111 w 4563"/>
                              <a:gd name="T113" fmla="*/ 135 h 1746"/>
                              <a:gd name="T114" fmla="+- 0 6025 5872"/>
                              <a:gd name="T115" fmla="*/ T114 w 4563"/>
                              <a:gd name="T116" fmla="*/ 20 h 17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63" h="1746">
                                <a:moveTo>
                                  <a:pt x="4563" y="0"/>
                                </a:moveTo>
                                <a:lnTo>
                                  <a:pt x="4494" y="37"/>
                                </a:lnTo>
                                <a:lnTo>
                                  <a:pt x="4438" y="70"/>
                                </a:lnTo>
                                <a:lnTo>
                                  <a:pt x="4381" y="106"/>
                                </a:lnTo>
                                <a:lnTo>
                                  <a:pt x="4324" y="145"/>
                                </a:lnTo>
                                <a:lnTo>
                                  <a:pt x="4265" y="187"/>
                                </a:lnTo>
                                <a:lnTo>
                                  <a:pt x="4206" y="232"/>
                                </a:lnTo>
                                <a:lnTo>
                                  <a:pt x="4146" y="280"/>
                                </a:lnTo>
                                <a:lnTo>
                                  <a:pt x="4085" y="331"/>
                                </a:lnTo>
                                <a:lnTo>
                                  <a:pt x="4023" y="386"/>
                                </a:lnTo>
                                <a:lnTo>
                                  <a:pt x="3960" y="443"/>
                                </a:lnTo>
                                <a:lnTo>
                                  <a:pt x="3896" y="505"/>
                                </a:lnTo>
                                <a:lnTo>
                                  <a:pt x="3832" y="569"/>
                                </a:lnTo>
                                <a:lnTo>
                                  <a:pt x="3766" y="637"/>
                                </a:lnTo>
                                <a:lnTo>
                                  <a:pt x="3700" y="709"/>
                                </a:lnTo>
                                <a:lnTo>
                                  <a:pt x="3632" y="784"/>
                                </a:lnTo>
                                <a:lnTo>
                                  <a:pt x="3564" y="862"/>
                                </a:lnTo>
                                <a:lnTo>
                                  <a:pt x="3508" y="926"/>
                                </a:lnTo>
                                <a:lnTo>
                                  <a:pt x="3452" y="986"/>
                                </a:lnTo>
                                <a:lnTo>
                                  <a:pt x="3395" y="1044"/>
                                </a:lnTo>
                                <a:lnTo>
                                  <a:pt x="3338" y="1100"/>
                                </a:lnTo>
                                <a:lnTo>
                                  <a:pt x="3280" y="1152"/>
                                </a:lnTo>
                                <a:lnTo>
                                  <a:pt x="3221" y="1203"/>
                                </a:lnTo>
                                <a:lnTo>
                                  <a:pt x="3162" y="1251"/>
                                </a:lnTo>
                                <a:lnTo>
                                  <a:pt x="3102" y="1296"/>
                                </a:lnTo>
                                <a:lnTo>
                                  <a:pt x="3042" y="1339"/>
                                </a:lnTo>
                                <a:lnTo>
                                  <a:pt x="2982" y="1380"/>
                                </a:lnTo>
                                <a:lnTo>
                                  <a:pt x="2921" y="1418"/>
                                </a:lnTo>
                                <a:lnTo>
                                  <a:pt x="2860" y="1454"/>
                                </a:lnTo>
                                <a:lnTo>
                                  <a:pt x="2799" y="1488"/>
                                </a:lnTo>
                                <a:lnTo>
                                  <a:pt x="2738" y="1519"/>
                                </a:lnTo>
                                <a:lnTo>
                                  <a:pt x="2676" y="1548"/>
                                </a:lnTo>
                                <a:lnTo>
                                  <a:pt x="2614" y="1575"/>
                                </a:lnTo>
                                <a:lnTo>
                                  <a:pt x="2552" y="1600"/>
                                </a:lnTo>
                                <a:lnTo>
                                  <a:pt x="2490" y="1623"/>
                                </a:lnTo>
                                <a:lnTo>
                                  <a:pt x="2428" y="1644"/>
                                </a:lnTo>
                                <a:lnTo>
                                  <a:pt x="2366" y="1663"/>
                                </a:lnTo>
                                <a:lnTo>
                                  <a:pt x="2304" y="1679"/>
                                </a:lnTo>
                                <a:lnTo>
                                  <a:pt x="2242" y="1694"/>
                                </a:lnTo>
                                <a:lnTo>
                                  <a:pt x="2180" y="1707"/>
                                </a:lnTo>
                                <a:lnTo>
                                  <a:pt x="2118" y="1718"/>
                                </a:lnTo>
                                <a:lnTo>
                                  <a:pt x="2056" y="1727"/>
                                </a:lnTo>
                                <a:lnTo>
                                  <a:pt x="1995" y="1734"/>
                                </a:lnTo>
                                <a:lnTo>
                                  <a:pt x="1934" y="1740"/>
                                </a:lnTo>
                                <a:lnTo>
                                  <a:pt x="1873" y="1744"/>
                                </a:lnTo>
                                <a:lnTo>
                                  <a:pt x="1812" y="1746"/>
                                </a:lnTo>
                                <a:lnTo>
                                  <a:pt x="1752" y="1746"/>
                                </a:lnTo>
                                <a:lnTo>
                                  <a:pt x="1692" y="1745"/>
                                </a:lnTo>
                                <a:lnTo>
                                  <a:pt x="1574" y="1737"/>
                                </a:lnTo>
                                <a:lnTo>
                                  <a:pt x="1457" y="1723"/>
                                </a:lnTo>
                                <a:lnTo>
                                  <a:pt x="1343" y="1704"/>
                                </a:lnTo>
                                <a:lnTo>
                                  <a:pt x="1232" y="1679"/>
                                </a:lnTo>
                                <a:lnTo>
                                  <a:pt x="1123" y="1648"/>
                                </a:lnTo>
                                <a:lnTo>
                                  <a:pt x="1018" y="1612"/>
                                </a:lnTo>
                                <a:lnTo>
                                  <a:pt x="916" y="1572"/>
                                </a:lnTo>
                                <a:lnTo>
                                  <a:pt x="818" y="1527"/>
                                </a:lnTo>
                                <a:lnTo>
                                  <a:pt x="724" y="1477"/>
                                </a:lnTo>
                                <a:lnTo>
                                  <a:pt x="634" y="1424"/>
                                </a:lnTo>
                                <a:lnTo>
                                  <a:pt x="549" y="1367"/>
                                </a:lnTo>
                                <a:lnTo>
                                  <a:pt x="469" y="1306"/>
                                </a:lnTo>
                                <a:lnTo>
                                  <a:pt x="394" y="1243"/>
                                </a:lnTo>
                                <a:lnTo>
                                  <a:pt x="325" y="1176"/>
                                </a:lnTo>
                                <a:lnTo>
                                  <a:pt x="262" y="1107"/>
                                </a:lnTo>
                                <a:lnTo>
                                  <a:pt x="205" y="1036"/>
                                </a:lnTo>
                                <a:lnTo>
                                  <a:pt x="154" y="962"/>
                                </a:lnTo>
                                <a:lnTo>
                                  <a:pt x="110" y="887"/>
                                </a:lnTo>
                                <a:lnTo>
                                  <a:pt x="73" y="810"/>
                                </a:lnTo>
                                <a:lnTo>
                                  <a:pt x="43" y="732"/>
                                </a:lnTo>
                                <a:lnTo>
                                  <a:pt x="21" y="653"/>
                                </a:lnTo>
                                <a:lnTo>
                                  <a:pt x="6" y="573"/>
                                </a:lnTo>
                                <a:lnTo>
                                  <a:pt x="0" y="493"/>
                                </a:lnTo>
                                <a:lnTo>
                                  <a:pt x="1" y="453"/>
                                </a:lnTo>
                                <a:lnTo>
                                  <a:pt x="7" y="373"/>
                                </a:lnTo>
                                <a:lnTo>
                                  <a:pt x="23" y="293"/>
                                </a:lnTo>
                                <a:lnTo>
                                  <a:pt x="48" y="214"/>
                                </a:lnTo>
                                <a:lnTo>
                                  <a:pt x="83" y="135"/>
                                </a:lnTo>
                                <a:lnTo>
                                  <a:pt x="127" y="58"/>
                                </a:lnTo>
                                <a:lnTo>
                                  <a:pt x="153" y="20"/>
                                </a:lnTo>
                                <a:lnTo>
                                  <a:pt x="168"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4A2C46" id="Group 193" o:spid="_x0000_s1026" style="position:absolute;margin-left:265.85pt;margin-top:-29.15pt;width:228.15pt;height:87.3pt;z-index:-251690496" coordorigin="5872" coordsize="4563,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">
                <v:shape id="Freeform 194" o:spid="_x0000_s1027" style="position:absolute;left:5872;width:4563;height:1746;visibility:visible;mso-wrap-style:square;v-text-anchor:top"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" path="m4563,r-69,37l4438,70r-57,36l4324,145r-59,42l4206,232r-60,48l4085,331r-62,55l3960,443r-64,62l3832,569r-66,68l3700,709r-68,75l3564,862r-56,64l3452,986r-57,58l3338,1100r-58,52l3221,1203r-59,48l3102,1296r-60,43l2982,1380r-61,38l2860,1454r-61,34l2738,1519r-62,29l2614,1575r-62,25l2490,1623r-62,21l2366,1663r-62,16l2242,1694r-62,13l2118,1718r-62,9l1995,1734r-61,6l1873,1744r-61,2l1752,1746r-60,-1l1574,1737r-117,-14l1343,1704r-111,-25l1123,1648r-105,-36l916,1572r-98,-45l724,1477r-90,-53l549,1367r-80,-61l394,1243r-69,-67l262,1107r-57,-71l154,962,110,887,73,810,43,732,21,653,6,573,,493,1,453,7,373,23,293,48,214,83,135,127,58,153,20,168,e" filled="f" strokecolor="#00121f" strokeweight=".23036mm">
                  <v:path arrowok="t" o:connecttype="custom" o:connectlocs="4494,37;4381,106;4265,187;4146,280;4023,386;3896,505;3766,637;3632,784;3508,926;3395,1044;3280,1152;3162,1251;3042,1339;2921,1418;2799,1488;2676,1548;2552,1600;2428,1644;2304,1679;2180,1707;2056,1727;1934,1740;1812,1746;1692,1745;1457,1723;1232,1679;1018,1612;818,1527;634,1424;469,1306;325,1176;205,1036;110,887;43,732;6,573;1,453;23,293;83,135;153,20" o:connectangles="0,0,0,0,0,0,0,0,0,0,0,0,0,0,0,0,0,0,0,0,0,0,0,0,0,0,0,0,0,0,0,0,0,0,0,0,0,0,0"/>
                </v:shape>
              </v:group>
            </w:pict>
          </mc:Fallback>
        </mc:AlternateContent>
      </w:r>
      <w:r>
        <w:rPr>
          <w:noProof/>
          <w:lang w:eastAsia="en-GB"/>
        </w:rPr>
        <mc:AlternateContent>
          <mc:Choice Requires="wpg">
            <w:drawing>
              <wp:anchor distT="0" distB="0" distL="114300" distR="114300" simplePos="0" relativeHeight="251627008" behindDoc="1" locked="0" layoutInCell="1" allowOverlap="1">
                <wp:simplePos x="0" y="0"/>
                <wp:positionH relativeFrom="column">
                  <wp:posOffset>1050925</wp:posOffset>
                </wp:positionH>
                <wp:positionV relativeFrom="paragraph">
                  <wp:posOffset>-370205</wp:posOffset>
                </wp:positionV>
                <wp:extent cx="2466340" cy="608965"/>
                <wp:effectExtent l="0" t="0" r="3686810" b="19685"/>
                <wp:wrapNone/>
                <wp:docPr id="3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608965"/>
                          <a:chOff x="2210" y="0"/>
                          <a:chExt cx="3884" cy="959"/>
                        </a:xfrm>
                      </wpg:grpSpPr>
                      <wps:wsp>
                        <wps:cNvPr id="36" name="Freeform 192"/>
                        <wps:cNvSpPr>
                          <a:spLocks/>
                        </wps:cNvSpPr>
                        <wps:spPr bwMode="auto">
                          <a:xfrm>
                            <a:off x="2210" y="0"/>
                            <a:ext cx="3884" cy="959"/>
                          </a:xfrm>
                          <a:custGeom>
                            <a:avLst/>
                            <a:gdLst>
                              <a:gd name="T0" fmla="+- 0 6094 2210"/>
                              <a:gd name="T1" fmla="*/ T0 w 3884"/>
                              <a:gd name="T2" fmla="*/ 0 h 959"/>
                              <a:gd name="T3" fmla="+- 0 6048 2210"/>
                              <a:gd name="T4" fmla="*/ T3 w 3884"/>
                              <a:gd name="T5" fmla="*/ 46 h 959"/>
                              <a:gd name="T6" fmla="+- 0 6000 2210"/>
                              <a:gd name="T7" fmla="*/ T6 w 3884"/>
                              <a:gd name="T8" fmla="*/ 91 h 959"/>
                              <a:gd name="T9" fmla="+- 0 5950 2210"/>
                              <a:gd name="T10" fmla="*/ T9 w 3884"/>
                              <a:gd name="T11" fmla="*/ 138 h 959"/>
                              <a:gd name="T12" fmla="+- 0 5895 2210"/>
                              <a:gd name="T13" fmla="*/ T12 w 3884"/>
                              <a:gd name="T14" fmla="*/ 186 h 959"/>
                              <a:gd name="T15" fmla="+- 0 5838 2210"/>
                              <a:gd name="T16" fmla="*/ T15 w 3884"/>
                              <a:gd name="T17" fmla="*/ 235 h 959"/>
                              <a:gd name="T18" fmla="+- 0 5777 2210"/>
                              <a:gd name="T19" fmla="*/ T18 w 3884"/>
                              <a:gd name="T20" fmla="*/ 284 h 959"/>
                              <a:gd name="T21" fmla="+- 0 5713 2210"/>
                              <a:gd name="T22" fmla="*/ T21 w 3884"/>
                              <a:gd name="T23" fmla="*/ 334 h 959"/>
                              <a:gd name="T24" fmla="+- 0 5646 2210"/>
                              <a:gd name="T25" fmla="*/ T24 w 3884"/>
                              <a:gd name="T26" fmla="*/ 384 h 959"/>
                              <a:gd name="T27" fmla="+- 0 5577 2210"/>
                              <a:gd name="T28" fmla="*/ T27 w 3884"/>
                              <a:gd name="T29" fmla="*/ 434 h 959"/>
                              <a:gd name="T30" fmla="+- 0 5504 2210"/>
                              <a:gd name="T31" fmla="*/ T30 w 3884"/>
                              <a:gd name="T32" fmla="*/ 483 h 959"/>
                              <a:gd name="T33" fmla="+- 0 5429 2210"/>
                              <a:gd name="T34" fmla="*/ T33 w 3884"/>
                              <a:gd name="T35" fmla="*/ 531 h 959"/>
                              <a:gd name="T36" fmla="+- 0 5351 2210"/>
                              <a:gd name="T37" fmla="*/ T36 w 3884"/>
                              <a:gd name="T38" fmla="*/ 578 h 959"/>
                              <a:gd name="T39" fmla="+- 0 5271 2210"/>
                              <a:gd name="T40" fmla="*/ T39 w 3884"/>
                              <a:gd name="T41" fmla="*/ 624 h 959"/>
                              <a:gd name="T42" fmla="+- 0 5188 2210"/>
                              <a:gd name="T43" fmla="*/ T42 w 3884"/>
                              <a:gd name="T44" fmla="*/ 668 h 959"/>
                              <a:gd name="T45" fmla="+- 0 5102 2210"/>
                              <a:gd name="T46" fmla="*/ T45 w 3884"/>
                              <a:gd name="T47" fmla="*/ 710 h 959"/>
                              <a:gd name="T48" fmla="+- 0 5015 2210"/>
                              <a:gd name="T49" fmla="*/ T48 w 3884"/>
                              <a:gd name="T50" fmla="*/ 750 h 959"/>
                              <a:gd name="T51" fmla="+- 0 4925 2210"/>
                              <a:gd name="T52" fmla="*/ T51 w 3884"/>
                              <a:gd name="T53" fmla="*/ 787 h 959"/>
                              <a:gd name="T54" fmla="+- 0 4834 2210"/>
                              <a:gd name="T55" fmla="*/ T54 w 3884"/>
                              <a:gd name="T56" fmla="*/ 821 h 959"/>
                              <a:gd name="T57" fmla="+- 0 4740 2210"/>
                              <a:gd name="T58" fmla="*/ T57 w 3884"/>
                              <a:gd name="T59" fmla="*/ 852 h 959"/>
                              <a:gd name="T60" fmla="+- 0 4644 2210"/>
                              <a:gd name="T61" fmla="*/ T60 w 3884"/>
                              <a:gd name="T62" fmla="*/ 880 h 959"/>
                              <a:gd name="T63" fmla="+- 0 4547 2210"/>
                              <a:gd name="T64" fmla="*/ T63 w 3884"/>
                              <a:gd name="T65" fmla="*/ 904 h 959"/>
                              <a:gd name="T66" fmla="+- 0 4448 2210"/>
                              <a:gd name="T67" fmla="*/ T66 w 3884"/>
                              <a:gd name="T68" fmla="*/ 924 h 959"/>
                              <a:gd name="T69" fmla="+- 0 4347 2210"/>
                              <a:gd name="T70" fmla="*/ T69 w 3884"/>
                              <a:gd name="T71" fmla="*/ 940 h 959"/>
                              <a:gd name="T72" fmla="+- 0 4245 2210"/>
                              <a:gd name="T73" fmla="*/ T72 w 3884"/>
                              <a:gd name="T74" fmla="*/ 951 h 959"/>
                              <a:gd name="T75" fmla="+- 0 4141 2210"/>
                              <a:gd name="T76" fmla="*/ T75 w 3884"/>
                              <a:gd name="T77" fmla="*/ 958 h 959"/>
                              <a:gd name="T78" fmla="+- 0 4089 2210"/>
                              <a:gd name="T79" fmla="*/ T78 w 3884"/>
                              <a:gd name="T80" fmla="*/ 959 h 959"/>
                              <a:gd name="T81" fmla="+- 0 4036 2210"/>
                              <a:gd name="T82" fmla="*/ T81 w 3884"/>
                              <a:gd name="T83" fmla="*/ 959 h 959"/>
                              <a:gd name="T84" fmla="+- 0 3930 2210"/>
                              <a:gd name="T85" fmla="*/ T84 w 3884"/>
                              <a:gd name="T86" fmla="*/ 955 h 959"/>
                              <a:gd name="T87" fmla="+- 0 3822 2210"/>
                              <a:gd name="T88" fmla="*/ T87 w 3884"/>
                              <a:gd name="T89" fmla="*/ 945 h 959"/>
                              <a:gd name="T90" fmla="+- 0 3714 2210"/>
                              <a:gd name="T91" fmla="*/ T90 w 3884"/>
                              <a:gd name="T92" fmla="*/ 929 h 959"/>
                              <a:gd name="T93" fmla="+- 0 3604 2210"/>
                              <a:gd name="T94" fmla="*/ T93 w 3884"/>
                              <a:gd name="T95" fmla="*/ 906 h 959"/>
                              <a:gd name="T96" fmla="+- 0 3494 2210"/>
                              <a:gd name="T97" fmla="*/ T96 w 3884"/>
                              <a:gd name="T98" fmla="*/ 877 h 959"/>
                              <a:gd name="T99" fmla="+- 0 3383 2210"/>
                              <a:gd name="T100" fmla="*/ T99 w 3884"/>
                              <a:gd name="T101" fmla="*/ 841 h 959"/>
                              <a:gd name="T102" fmla="+- 0 3271 2210"/>
                              <a:gd name="T103" fmla="*/ T102 w 3884"/>
                              <a:gd name="T104" fmla="*/ 798 h 959"/>
                              <a:gd name="T105" fmla="+- 0 3214 2210"/>
                              <a:gd name="T106" fmla="*/ T105 w 3884"/>
                              <a:gd name="T107" fmla="*/ 774 h 959"/>
                              <a:gd name="T108" fmla="+- 0 3158 2210"/>
                              <a:gd name="T109" fmla="*/ T108 w 3884"/>
                              <a:gd name="T110" fmla="*/ 748 h 959"/>
                              <a:gd name="T111" fmla="+- 0 3102 2210"/>
                              <a:gd name="T112" fmla="*/ T111 w 3884"/>
                              <a:gd name="T113" fmla="*/ 720 h 959"/>
                              <a:gd name="T114" fmla="+- 0 3045 2210"/>
                              <a:gd name="T115" fmla="*/ T114 w 3884"/>
                              <a:gd name="T116" fmla="*/ 690 h 959"/>
                              <a:gd name="T117" fmla="+- 0 2988 2210"/>
                              <a:gd name="T118" fmla="*/ T117 w 3884"/>
                              <a:gd name="T119" fmla="*/ 658 h 959"/>
                              <a:gd name="T120" fmla="+- 0 2932 2210"/>
                              <a:gd name="T121" fmla="*/ T120 w 3884"/>
                              <a:gd name="T122" fmla="*/ 624 h 959"/>
                              <a:gd name="T123" fmla="+- 0 2875 2210"/>
                              <a:gd name="T124" fmla="*/ T123 w 3884"/>
                              <a:gd name="T125" fmla="*/ 587 h 959"/>
                              <a:gd name="T126" fmla="+- 0 2818 2210"/>
                              <a:gd name="T127" fmla="*/ T126 w 3884"/>
                              <a:gd name="T128" fmla="*/ 549 h 959"/>
                              <a:gd name="T129" fmla="+- 0 2761 2210"/>
                              <a:gd name="T130" fmla="*/ T129 w 3884"/>
                              <a:gd name="T131" fmla="*/ 508 h 959"/>
                              <a:gd name="T132" fmla="+- 0 2704 2210"/>
                              <a:gd name="T133" fmla="*/ T132 w 3884"/>
                              <a:gd name="T134" fmla="*/ 466 h 959"/>
                              <a:gd name="T135" fmla="+- 0 2647 2210"/>
                              <a:gd name="T136" fmla="*/ T135 w 3884"/>
                              <a:gd name="T137" fmla="*/ 421 h 959"/>
                              <a:gd name="T138" fmla="+- 0 2589 2210"/>
                              <a:gd name="T139" fmla="*/ T138 w 3884"/>
                              <a:gd name="T140" fmla="*/ 374 h 959"/>
                              <a:gd name="T141" fmla="+- 0 2532 2210"/>
                              <a:gd name="T142" fmla="*/ T141 w 3884"/>
                              <a:gd name="T143" fmla="*/ 324 h 959"/>
                              <a:gd name="T144" fmla="+- 0 2475 2210"/>
                              <a:gd name="T145" fmla="*/ T144 w 3884"/>
                              <a:gd name="T146" fmla="*/ 272 h 959"/>
                              <a:gd name="T147" fmla="+- 0 2418 2210"/>
                              <a:gd name="T148" fmla="*/ T147 w 3884"/>
                              <a:gd name="T149" fmla="*/ 218 h 959"/>
                              <a:gd name="T150" fmla="+- 0 2361 2210"/>
                              <a:gd name="T151" fmla="*/ T150 w 3884"/>
                              <a:gd name="T152" fmla="*/ 162 h 959"/>
                              <a:gd name="T153" fmla="+- 0 2304 2210"/>
                              <a:gd name="T154" fmla="*/ T153 w 3884"/>
                              <a:gd name="T155" fmla="*/ 103 h 959"/>
                              <a:gd name="T156" fmla="+- 0 2247 2210"/>
                              <a:gd name="T157" fmla="*/ T156 w 3884"/>
                              <a:gd name="T158" fmla="*/ 41 h 959"/>
                              <a:gd name="T159" fmla="+- 0 2210 2210"/>
                              <a:gd name="T160" fmla="*/ T159 w 3884"/>
                              <a:gd name="T161" fmla="*/ 0 h 9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4" h="959">
                                <a:moveTo>
                                  <a:pt x="3884" y="0"/>
                                </a:moveTo>
                                <a:lnTo>
                                  <a:pt x="3838" y="46"/>
                                </a:lnTo>
                                <a:lnTo>
                                  <a:pt x="3790" y="91"/>
                                </a:lnTo>
                                <a:lnTo>
                                  <a:pt x="3740" y="138"/>
                                </a:lnTo>
                                <a:lnTo>
                                  <a:pt x="3685" y="186"/>
                                </a:lnTo>
                                <a:lnTo>
                                  <a:pt x="3628" y="235"/>
                                </a:lnTo>
                                <a:lnTo>
                                  <a:pt x="3567" y="284"/>
                                </a:lnTo>
                                <a:lnTo>
                                  <a:pt x="3503" y="334"/>
                                </a:lnTo>
                                <a:lnTo>
                                  <a:pt x="3436" y="384"/>
                                </a:lnTo>
                                <a:lnTo>
                                  <a:pt x="3367" y="434"/>
                                </a:lnTo>
                                <a:lnTo>
                                  <a:pt x="3294" y="483"/>
                                </a:lnTo>
                                <a:lnTo>
                                  <a:pt x="3219" y="531"/>
                                </a:lnTo>
                                <a:lnTo>
                                  <a:pt x="3141" y="578"/>
                                </a:lnTo>
                                <a:lnTo>
                                  <a:pt x="3061" y="624"/>
                                </a:lnTo>
                                <a:lnTo>
                                  <a:pt x="2978" y="668"/>
                                </a:lnTo>
                                <a:lnTo>
                                  <a:pt x="2892" y="710"/>
                                </a:lnTo>
                                <a:lnTo>
                                  <a:pt x="2805" y="750"/>
                                </a:lnTo>
                                <a:lnTo>
                                  <a:pt x="2715" y="787"/>
                                </a:lnTo>
                                <a:lnTo>
                                  <a:pt x="2624" y="821"/>
                                </a:lnTo>
                                <a:lnTo>
                                  <a:pt x="2530" y="852"/>
                                </a:lnTo>
                                <a:lnTo>
                                  <a:pt x="2434" y="880"/>
                                </a:lnTo>
                                <a:lnTo>
                                  <a:pt x="2337" y="904"/>
                                </a:lnTo>
                                <a:lnTo>
                                  <a:pt x="2238" y="924"/>
                                </a:lnTo>
                                <a:lnTo>
                                  <a:pt x="2137" y="940"/>
                                </a:lnTo>
                                <a:lnTo>
                                  <a:pt x="2035" y="951"/>
                                </a:lnTo>
                                <a:lnTo>
                                  <a:pt x="1931" y="958"/>
                                </a:lnTo>
                                <a:lnTo>
                                  <a:pt x="1879" y="959"/>
                                </a:lnTo>
                                <a:lnTo>
                                  <a:pt x="1826" y="959"/>
                                </a:lnTo>
                                <a:lnTo>
                                  <a:pt x="1720" y="955"/>
                                </a:lnTo>
                                <a:lnTo>
                                  <a:pt x="1612" y="945"/>
                                </a:lnTo>
                                <a:lnTo>
                                  <a:pt x="1504" y="929"/>
                                </a:lnTo>
                                <a:lnTo>
                                  <a:pt x="1394" y="906"/>
                                </a:lnTo>
                                <a:lnTo>
                                  <a:pt x="1284" y="877"/>
                                </a:lnTo>
                                <a:lnTo>
                                  <a:pt x="1173" y="841"/>
                                </a:lnTo>
                                <a:lnTo>
                                  <a:pt x="1061" y="798"/>
                                </a:lnTo>
                                <a:lnTo>
                                  <a:pt x="1004" y="774"/>
                                </a:lnTo>
                                <a:lnTo>
                                  <a:pt x="948" y="748"/>
                                </a:lnTo>
                                <a:lnTo>
                                  <a:pt x="892" y="720"/>
                                </a:lnTo>
                                <a:lnTo>
                                  <a:pt x="835" y="690"/>
                                </a:lnTo>
                                <a:lnTo>
                                  <a:pt x="778" y="658"/>
                                </a:lnTo>
                                <a:lnTo>
                                  <a:pt x="722" y="624"/>
                                </a:lnTo>
                                <a:lnTo>
                                  <a:pt x="665" y="587"/>
                                </a:lnTo>
                                <a:lnTo>
                                  <a:pt x="608" y="549"/>
                                </a:lnTo>
                                <a:lnTo>
                                  <a:pt x="551" y="508"/>
                                </a:lnTo>
                                <a:lnTo>
                                  <a:pt x="494" y="466"/>
                                </a:lnTo>
                                <a:lnTo>
                                  <a:pt x="437" y="421"/>
                                </a:lnTo>
                                <a:lnTo>
                                  <a:pt x="379" y="374"/>
                                </a:lnTo>
                                <a:lnTo>
                                  <a:pt x="322" y="324"/>
                                </a:lnTo>
                                <a:lnTo>
                                  <a:pt x="265" y="272"/>
                                </a:lnTo>
                                <a:lnTo>
                                  <a:pt x="208" y="218"/>
                                </a:lnTo>
                                <a:lnTo>
                                  <a:pt x="151" y="162"/>
                                </a:lnTo>
                                <a:lnTo>
                                  <a:pt x="94" y="103"/>
                                </a:lnTo>
                                <a:lnTo>
                                  <a:pt x="37" y="41"/>
                                </a:lnTo>
                                <a:lnTo>
                                  <a:pt x="0"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535" y="-7"/>
                            <a:ext cx="37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F565A77" id="Group 190" o:spid="_x0000_s1026" style="position:absolute;margin-left:82.75pt;margin-top:-29.15pt;width:194.2pt;height:47.95pt;z-index:-251689472" coordorigin="2210" coordsize="388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">
                <v:shape id="Freeform 192" o:spid="_x0000_s1027" style="position:absolute;left:2210;width:3884;height:959;visibility:visible;mso-wrap-style:square;v-text-anchor:top"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" path="m3884,r-46,46l3790,91r-50,47l3685,186r-57,49l3567,284r-64,50l3436,384r-69,50l3294,483r-75,48l3141,578r-80,46l2978,668r-86,42l2805,750r-90,37l2624,821r-94,31l2434,880r-97,24l2238,924r-101,16l2035,951r-104,7l1879,959r-53,l1720,955,1612,945,1504,929,1394,906,1284,877,1173,841,1061,798r-57,-24l948,748,892,720,835,690,778,658,722,624,665,587,608,549,551,508,494,466,437,421,379,374,322,324,265,272,208,218,151,162,94,103,37,41,,e" filled="f" strokecolor="#00121f" strokeweight=".23036mm">
                  <v:path arrowok="t" o:connecttype="custom" o:connectlocs="3884,0;3838,46;3790,91;3740,138;3685,186;3628,235;3567,284;3503,334;3436,384;3367,434;3294,483;3219,531;3141,578;3061,624;2978,668;2892,710;2805,750;2715,787;2624,821;2530,852;2434,880;2337,904;2238,924;2137,940;2035,951;1931,958;1879,959;1826,959;1720,955;1612,945;1504,929;1394,906;1284,877;1173,841;1061,798;1004,774;948,748;892,720;835,690;778,658;722,624;665,587;608,549;551,508;494,466;437,421;379,374;322,324;265,272;208,218;151,162;94,103;37,41;0,0" o:connectangles="0,0,0,0,0,0,0,0,0,0,0,0,0,0,0,0,0,0,0,0,0,0,0,0,0,0,0,0,0,0,0,0,0,0,0,0,0,0,0,0,0,0,0,0,0,0,0,0,0,0,0,0,0,0"/>
                </v:shape>
                <v:shape id="Picture 191" o:spid="_x0000_s1028" type="#_x0000_t75" style="position:absolute;left:11535;top:-7;width:37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">
                  <v:imagedata r:id="rId14" o:title=""/>
                </v:shape>
              </v:group>
            </w:pict>
          </mc:Fallback>
        </mc:AlternateContent>
      </w:r>
      <w:r>
        <w:rPr>
          <w:noProof/>
          <w:lang w:eastAsia="en-GB"/>
        </w:rPr>
        <mc:AlternateContent>
          <mc:Choice Requires="wpg">
            <w:drawing>
              <wp:anchor distT="0" distB="0" distL="114300" distR="114300" simplePos="0" relativeHeight="251628032" behindDoc="1" locked="0" layoutInCell="1" allowOverlap="1">
                <wp:simplePos x="0" y="0"/>
                <wp:positionH relativeFrom="column">
                  <wp:posOffset>3383915</wp:posOffset>
                </wp:positionH>
                <wp:positionV relativeFrom="paragraph">
                  <wp:posOffset>-370205</wp:posOffset>
                </wp:positionV>
                <wp:extent cx="2891155" cy="1111250"/>
                <wp:effectExtent l="0" t="0" r="23495" b="12700"/>
                <wp:wrapNone/>
                <wp:docPr id="3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1111250"/>
                          <a:chOff x="5884" y="0"/>
                          <a:chExt cx="4553" cy="1750"/>
                        </a:xfrm>
                      </wpg:grpSpPr>
                      <wps:wsp>
                        <wps:cNvPr id="39" name="Freeform 189"/>
                        <wps:cNvSpPr>
                          <a:spLocks/>
                        </wps:cNvSpPr>
                        <wps:spPr bwMode="auto">
                          <a:xfrm>
                            <a:off x="5884" y="0"/>
                            <a:ext cx="4553" cy="1750"/>
                          </a:xfrm>
                          <a:custGeom>
                            <a:avLst/>
                            <a:gdLst>
                              <a:gd name="T0" fmla="+- 0 10371 5884"/>
                              <a:gd name="T1" fmla="*/ T0 w 4553"/>
                              <a:gd name="T2" fmla="*/ 36 h 1750"/>
                              <a:gd name="T3" fmla="+- 0 10258 5884"/>
                              <a:gd name="T4" fmla="*/ T3 w 4553"/>
                              <a:gd name="T5" fmla="*/ 105 h 1750"/>
                              <a:gd name="T6" fmla="+- 0 10142 5884"/>
                              <a:gd name="T7" fmla="*/ T6 w 4553"/>
                              <a:gd name="T8" fmla="*/ 186 h 1750"/>
                              <a:gd name="T9" fmla="+- 0 10022 5884"/>
                              <a:gd name="T10" fmla="*/ T9 w 4553"/>
                              <a:gd name="T11" fmla="*/ 280 h 1750"/>
                              <a:gd name="T12" fmla="+- 0 9899 5884"/>
                              <a:gd name="T13" fmla="*/ T12 w 4553"/>
                              <a:gd name="T14" fmla="*/ 386 h 1750"/>
                              <a:gd name="T15" fmla="+- 0 9773 5884"/>
                              <a:gd name="T16" fmla="*/ T15 w 4553"/>
                              <a:gd name="T17" fmla="*/ 506 h 1750"/>
                              <a:gd name="T18" fmla="+- 0 9643 5884"/>
                              <a:gd name="T19" fmla="*/ T18 w 4553"/>
                              <a:gd name="T20" fmla="*/ 639 h 1750"/>
                              <a:gd name="T21" fmla="+- 0 9509 5884"/>
                              <a:gd name="T22" fmla="*/ T21 w 4553"/>
                              <a:gd name="T23" fmla="*/ 786 h 1750"/>
                              <a:gd name="T24" fmla="+- 0 9386 5884"/>
                              <a:gd name="T25" fmla="*/ T24 w 4553"/>
                              <a:gd name="T26" fmla="*/ 929 h 1750"/>
                              <a:gd name="T27" fmla="+- 0 9273 5884"/>
                              <a:gd name="T28" fmla="*/ T27 w 4553"/>
                              <a:gd name="T29" fmla="*/ 1047 h 1750"/>
                              <a:gd name="T30" fmla="+- 0 9158 5884"/>
                              <a:gd name="T31" fmla="*/ T30 w 4553"/>
                              <a:gd name="T32" fmla="*/ 1155 h 1750"/>
                              <a:gd name="T33" fmla="+- 0 9041 5884"/>
                              <a:gd name="T34" fmla="*/ T33 w 4553"/>
                              <a:gd name="T35" fmla="*/ 1254 h 1750"/>
                              <a:gd name="T36" fmla="+- 0 8922 5884"/>
                              <a:gd name="T37" fmla="*/ T36 w 4553"/>
                              <a:gd name="T38" fmla="*/ 1342 h 1750"/>
                              <a:gd name="T39" fmla="+- 0 8801 5884"/>
                              <a:gd name="T40" fmla="*/ T39 w 4553"/>
                              <a:gd name="T41" fmla="*/ 1421 h 1750"/>
                              <a:gd name="T42" fmla="+- 0 8679 5884"/>
                              <a:gd name="T43" fmla="*/ T42 w 4553"/>
                              <a:gd name="T44" fmla="*/ 1491 h 1750"/>
                              <a:gd name="T45" fmla="+- 0 8557 5884"/>
                              <a:gd name="T46" fmla="*/ T45 w 4553"/>
                              <a:gd name="T47" fmla="*/ 1552 h 1750"/>
                              <a:gd name="T48" fmla="+- 0 8433 5884"/>
                              <a:gd name="T49" fmla="*/ T48 w 4553"/>
                              <a:gd name="T50" fmla="*/ 1604 h 1750"/>
                              <a:gd name="T51" fmla="+- 0 8309 5884"/>
                              <a:gd name="T52" fmla="*/ T51 w 4553"/>
                              <a:gd name="T53" fmla="*/ 1647 h 1750"/>
                              <a:gd name="T54" fmla="+- 0 8186 5884"/>
                              <a:gd name="T55" fmla="*/ T54 w 4553"/>
                              <a:gd name="T56" fmla="*/ 1683 h 1750"/>
                              <a:gd name="T57" fmla="+- 0 8062 5884"/>
                              <a:gd name="T58" fmla="*/ T57 w 4553"/>
                              <a:gd name="T59" fmla="*/ 1711 h 1750"/>
                              <a:gd name="T60" fmla="+- 0 7939 5884"/>
                              <a:gd name="T61" fmla="*/ T60 w 4553"/>
                              <a:gd name="T62" fmla="*/ 1731 h 1750"/>
                              <a:gd name="T63" fmla="+- 0 7817 5884"/>
                              <a:gd name="T64" fmla="*/ T63 w 4553"/>
                              <a:gd name="T65" fmla="*/ 1743 h 1750"/>
                              <a:gd name="T66" fmla="+- 0 7695 5884"/>
                              <a:gd name="T67" fmla="*/ T66 w 4553"/>
                              <a:gd name="T68" fmla="*/ 1749 h 1750"/>
                              <a:gd name="T69" fmla="+- 0 7575 5884"/>
                              <a:gd name="T70" fmla="*/ T69 w 4553"/>
                              <a:gd name="T71" fmla="*/ 1748 h 1750"/>
                              <a:gd name="T72" fmla="+- 0 7341 5884"/>
                              <a:gd name="T73" fmla="*/ T72 w 4553"/>
                              <a:gd name="T74" fmla="*/ 1727 h 1750"/>
                              <a:gd name="T75" fmla="+- 0 7116 5884"/>
                              <a:gd name="T76" fmla="*/ T75 w 4553"/>
                              <a:gd name="T77" fmla="*/ 1683 h 1750"/>
                              <a:gd name="T78" fmla="+- 0 6902 5884"/>
                              <a:gd name="T79" fmla="*/ T78 w 4553"/>
                              <a:gd name="T80" fmla="*/ 1616 h 1750"/>
                              <a:gd name="T81" fmla="+- 0 6703 5884"/>
                              <a:gd name="T82" fmla="*/ T81 w 4553"/>
                              <a:gd name="T83" fmla="*/ 1531 h 1750"/>
                              <a:gd name="T84" fmla="+- 0 6519 5884"/>
                              <a:gd name="T85" fmla="*/ T84 w 4553"/>
                              <a:gd name="T86" fmla="*/ 1428 h 1750"/>
                              <a:gd name="T87" fmla="+- 0 6354 5884"/>
                              <a:gd name="T88" fmla="*/ T87 w 4553"/>
                              <a:gd name="T89" fmla="*/ 1311 h 1750"/>
                              <a:gd name="T90" fmla="+- 0 6210 5884"/>
                              <a:gd name="T91" fmla="*/ T90 w 4553"/>
                              <a:gd name="T92" fmla="*/ 1180 h 1750"/>
                              <a:gd name="T93" fmla="+- 0 6089 5884"/>
                              <a:gd name="T94" fmla="*/ T93 w 4553"/>
                              <a:gd name="T95" fmla="*/ 1040 h 1750"/>
                              <a:gd name="T96" fmla="+- 0 5994 5884"/>
                              <a:gd name="T97" fmla="*/ T96 w 4553"/>
                              <a:gd name="T98" fmla="*/ 891 h 1750"/>
                              <a:gd name="T99" fmla="+- 0 5927 5884"/>
                              <a:gd name="T100" fmla="*/ T99 w 4553"/>
                              <a:gd name="T101" fmla="*/ 736 h 1750"/>
                              <a:gd name="T102" fmla="+- 0 5890 5884"/>
                              <a:gd name="T103" fmla="*/ T102 w 4553"/>
                              <a:gd name="T104" fmla="*/ 577 h 1750"/>
                              <a:gd name="T105" fmla="+- 0 5884 5884"/>
                              <a:gd name="T106" fmla="*/ T105 w 4553"/>
                              <a:gd name="T107" fmla="*/ 456 h 1750"/>
                              <a:gd name="T108" fmla="+- 0 5906 5884"/>
                              <a:gd name="T109" fmla="*/ T108 w 4553"/>
                              <a:gd name="T110" fmla="*/ 296 h 1750"/>
                              <a:gd name="T111" fmla="+- 0 5964 5884"/>
                              <a:gd name="T112" fmla="*/ T111 w 4553"/>
                              <a:gd name="T113" fmla="*/ 138 h 1750"/>
                              <a:gd name="T114" fmla="+- 0 6034 5884"/>
                              <a:gd name="T115" fmla="*/ T114 w 4553"/>
                              <a:gd name="T116" fmla="*/ 22 h 17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53" h="1750">
                                <a:moveTo>
                                  <a:pt x="4553" y="0"/>
                                </a:moveTo>
                                <a:lnTo>
                                  <a:pt x="4487" y="36"/>
                                </a:lnTo>
                                <a:lnTo>
                                  <a:pt x="4431" y="69"/>
                                </a:lnTo>
                                <a:lnTo>
                                  <a:pt x="4374" y="105"/>
                                </a:lnTo>
                                <a:lnTo>
                                  <a:pt x="4316" y="144"/>
                                </a:lnTo>
                                <a:lnTo>
                                  <a:pt x="4258" y="186"/>
                                </a:lnTo>
                                <a:lnTo>
                                  <a:pt x="4198" y="232"/>
                                </a:lnTo>
                                <a:lnTo>
                                  <a:pt x="4138" y="280"/>
                                </a:lnTo>
                                <a:lnTo>
                                  <a:pt x="4077" y="332"/>
                                </a:lnTo>
                                <a:lnTo>
                                  <a:pt x="4015" y="386"/>
                                </a:lnTo>
                                <a:lnTo>
                                  <a:pt x="3953" y="444"/>
                                </a:lnTo>
                                <a:lnTo>
                                  <a:pt x="3889" y="506"/>
                                </a:lnTo>
                                <a:lnTo>
                                  <a:pt x="3824" y="571"/>
                                </a:lnTo>
                                <a:lnTo>
                                  <a:pt x="3759" y="639"/>
                                </a:lnTo>
                                <a:lnTo>
                                  <a:pt x="3692" y="711"/>
                                </a:lnTo>
                                <a:lnTo>
                                  <a:pt x="3625" y="786"/>
                                </a:lnTo>
                                <a:lnTo>
                                  <a:pt x="3557" y="865"/>
                                </a:lnTo>
                                <a:lnTo>
                                  <a:pt x="3502" y="929"/>
                                </a:lnTo>
                                <a:lnTo>
                                  <a:pt x="3446" y="989"/>
                                </a:lnTo>
                                <a:lnTo>
                                  <a:pt x="3389" y="1047"/>
                                </a:lnTo>
                                <a:lnTo>
                                  <a:pt x="3332" y="1103"/>
                                </a:lnTo>
                                <a:lnTo>
                                  <a:pt x="3274" y="1155"/>
                                </a:lnTo>
                                <a:lnTo>
                                  <a:pt x="3216" y="1206"/>
                                </a:lnTo>
                                <a:lnTo>
                                  <a:pt x="3157" y="1254"/>
                                </a:lnTo>
                                <a:lnTo>
                                  <a:pt x="3098" y="1299"/>
                                </a:lnTo>
                                <a:lnTo>
                                  <a:pt x="3038" y="1342"/>
                                </a:lnTo>
                                <a:lnTo>
                                  <a:pt x="2978" y="1383"/>
                                </a:lnTo>
                                <a:lnTo>
                                  <a:pt x="2917" y="1421"/>
                                </a:lnTo>
                                <a:lnTo>
                                  <a:pt x="2856" y="1457"/>
                                </a:lnTo>
                                <a:lnTo>
                                  <a:pt x="2795" y="1491"/>
                                </a:lnTo>
                                <a:lnTo>
                                  <a:pt x="2734" y="1522"/>
                                </a:lnTo>
                                <a:lnTo>
                                  <a:pt x="2673" y="1552"/>
                                </a:lnTo>
                                <a:lnTo>
                                  <a:pt x="2611" y="1579"/>
                                </a:lnTo>
                                <a:lnTo>
                                  <a:pt x="2549" y="1604"/>
                                </a:lnTo>
                                <a:lnTo>
                                  <a:pt x="2487" y="1626"/>
                                </a:lnTo>
                                <a:lnTo>
                                  <a:pt x="2425" y="1647"/>
                                </a:lnTo>
                                <a:lnTo>
                                  <a:pt x="2364" y="1666"/>
                                </a:lnTo>
                                <a:lnTo>
                                  <a:pt x="2302" y="1683"/>
                                </a:lnTo>
                                <a:lnTo>
                                  <a:pt x="2240" y="1698"/>
                                </a:lnTo>
                                <a:lnTo>
                                  <a:pt x="2178" y="1711"/>
                                </a:lnTo>
                                <a:lnTo>
                                  <a:pt x="2116" y="1722"/>
                                </a:lnTo>
                                <a:lnTo>
                                  <a:pt x="2055" y="1731"/>
                                </a:lnTo>
                                <a:lnTo>
                                  <a:pt x="1994" y="1738"/>
                                </a:lnTo>
                                <a:lnTo>
                                  <a:pt x="1933" y="1743"/>
                                </a:lnTo>
                                <a:lnTo>
                                  <a:pt x="1872" y="1747"/>
                                </a:lnTo>
                                <a:lnTo>
                                  <a:pt x="1811" y="1749"/>
                                </a:lnTo>
                                <a:lnTo>
                                  <a:pt x="1751" y="1750"/>
                                </a:lnTo>
                                <a:lnTo>
                                  <a:pt x="1691" y="1748"/>
                                </a:lnTo>
                                <a:lnTo>
                                  <a:pt x="1573" y="1741"/>
                                </a:lnTo>
                                <a:lnTo>
                                  <a:pt x="1457" y="1727"/>
                                </a:lnTo>
                                <a:lnTo>
                                  <a:pt x="1343" y="1708"/>
                                </a:lnTo>
                                <a:lnTo>
                                  <a:pt x="1232" y="1683"/>
                                </a:lnTo>
                                <a:lnTo>
                                  <a:pt x="1124" y="1652"/>
                                </a:lnTo>
                                <a:lnTo>
                                  <a:pt x="1018" y="1616"/>
                                </a:lnTo>
                                <a:lnTo>
                                  <a:pt x="917" y="1576"/>
                                </a:lnTo>
                                <a:lnTo>
                                  <a:pt x="819" y="1531"/>
                                </a:lnTo>
                                <a:lnTo>
                                  <a:pt x="725" y="1481"/>
                                </a:lnTo>
                                <a:lnTo>
                                  <a:pt x="635" y="1428"/>
                                </a:lnTo>
                                <a:lnTo>
                                  <a:pt x="550" y="1371"/>
                                </a:lnTo>
                                <a:lnTo>
                                  <a:pt x="470" y="1311"/>
                                </a:lnTo>
                                <a:lnTo>
                                  <a:pt x="395" y="1247"/>
                                </a:lnTo>
                                <a:lnTo>
                                  <a:pt x="326" y="1180"/>
                                </a:lnTo>
                                <a:lnTo>
                                  <a:pt x="262" y="1111"/>
                                </a:lnTo>
                                <a:lnTo>
                                  <a:pt x="205" y="1040"/>
                                </a:lnTo>
                                <a:lnTo>
                                  <a:pt x="154" y="966"/>
                                </a:lnTo>
                                <a:lnTo>
                                  <a:pt x="110" y="891"/>
                                </a:lnTo>
                                <a:lnTo>
                                  <a:pt x="73" y="814"/>
                                </a:lnTo>
                                <a:lnTo>
                                  <a:pt x="43" y="736"/>
                                </a:lnTo>
                                <a:lnTo>
                                  <a:pt x="20" y="657"/>
                                </a:lnTo>
                                <a:lnTo>
                                  <a:pt x="6" y="577"/>
                                </a:lnTo>
                                <a:lnTo>
                                  <a:pt x="0" y="497"/>
                                </a:lnTo>
                                <a:lnTo>
                                  <a:pt x="0" y="456"/>
                                </a:lnTo>
                                <a:lnTo>
                                  <a:pt x="6" y="376"/>
                                </a:lnTo>
                                <a:lnTo>
                                  <a:pt x="22" y="296"/>
                                </a:lnTo>
                                <a:lnTo>
                                  <a:pt x="46" y="216"/>
                                </a:lnTo>
                                <a:lnTo>
                                  <a:pt x="80" y="138"/>
                                </a:lnTo>
                                <a:lnTo>
                                  <a:pt x="124" y="60"/>
                                </a:lnTo>
                                <a:lnTo>
                                  <a:pt x="150" y="22"/>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4CC568" id="Group 188" o:spid="_x0000_s1026" style="position:absolute;margin-left:266.45pt;margin-top:-29.15pt;width:227.65pt;height:87.5pt;z-index:-251688448" coordorigin="5884" coordsize="45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">
                <v:shape id="Freeform 189" o:spid="_x0000_s1027" style="position:absolute;left:5884;width:4553;height:1750;visibility:visible;mso-wrap-style:square;v-text-anchor:top"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" path="m4553,r-66,36l4431,69r-57,36l4316,144r-58,42l4198,232r-60,48l4077,332r-62,54l3953,444r-64,62l3824,571r-65,68l3692,711r-67,75l3557,865r-55,64l3446,989r-57,58l3332,1103r-58,52l3216,1206r-59,48l3098,1299r-60,43l2978,1383r-61,38l2856,1457r-61,34l2734,1522r-61,30l2611,1579r-62,25l2487,1626r-62,21l2364,1666r-62,17l2240,1698r-62,13l2116,1722r-61,9l1994,1738r-61,5l1872,1747r-61,2l1751,1750r-60,-2l1573,1741r-116,-14l1343,1708r-111,-25l1124,1652r-106,-36l917,1576r-98,-45l725,1481r-90,-53l550,1371r-80,-60l395,1247r-69,-67l262,1111r-57,-71l154,966,110,891,73,814,43,736,20,657,6,577,,497,,456,6,376,22,296,46,216,80,138,124,60,150,22,166,e" filled="f" strokecolor="#001320" strokeweight=".23036mm">
                  <v:path arrowok="t" o:connecttype="custom" o:connectlocs="4487,36;4374,105;4258,186;4138,280;4015,386;3889,506;3759,639;3625,786;3502,929;3389,1047;3274,1155;3157,1254;3038,1342;2917,1421;2795,1491;2673,1552;2549,1604;2425,1647;2302,1683;2178,1711;2055,1731;1933,1743;1811,1749;1691,1748;1457,1727;1232,1683;1018,1616;819,1531;635,1428;470,1311;326,1180;205,1040;110,891;43,736;6,577;0,456;22,296;80,138;150,22" o:connectangles="0,0,0,0,0,0,0,0,0,0,0,0,0,0,0,0,0,0,0,0,0,0,0,0,0,0,0,0,0,0,0,0,0,0,0,0,0,0,0"/>
                </v:shape>
              </v:group>
            </w:pict>
          </mc:Fallback>
        </mc:AlternateContent>
      </w:r>
      <w:r>
        <w:rPr>
          <w:noProof/>
          <w:lang w:eastAsia="en-GB"/>
        </w:rPr>
        <mc:AlternateContent>
          <mc:Choice Requires="wpg">
            <w:drawing>
              <wp:anchor distT="0" distB="0" distL="114300" distR="114300" simplePos="0" relativeHeight="251629056" behindDoc="1" locked="0" layoutInCell="1" allowOverlap="1">
                <wp:simplePos x="0" y="0"/>
                <wp:positionH relativeFrom="column">
                  <wp:posOffset>1053465</wp:posOffset>
                </wp:positionH>
                <wp:positionV relativeFrom="paragraph">
                  <wp:posOffset>-370205</wp:posOffset>
                </wp:positionV>
                <wp:extent cx="2465705" cy="606425"/>
                <wp:effectExtent l="0" t="0" r="10795" b="22225"/>
                <wp:wrapNone/>
                <wp:docPr id="4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606425"/>
                          <a:chOff x="2214" y="0"/>
                          <a:chExt cx="3883" cy="955"/>
                        </a:xfrm>
                      </wpg:grpSpPr>
                      <wps:wsp>
                        <wps:cNvPr id="41" name="Freeform 187"/>
                        <wps:cNvSpPr>
                          <a:spLocks/>
                        </wps:cNvSpPr>
                        <wps:spPr bwMode="auto">
                          <a:xfrm>
                            <a:off x="2214" y="0"/>
                            <a:ext cx="3883" cy="955"/>
                          </a:xfrm>
                          <a:custGeom>
                            <a:avLst/>
                            <a:gdLst>
                              <a:gd name="T0" fmla="+- 0 6096 2214"/>
                              <a:gd name="T1" fmla="*/ T0 w 3883"/>
                              <a:gd name="T2" fmla="*/ 0 h 955"/>
                              <a:gd name="T3" fmla="+- 0 6052 2214"/>
                              <a:gd name="T4" fmla="*/ T3 w 3883"/>
                              <a:gd name="T5" fmla="*/ 44 h 955"/>
                              <a:gd name="T6" fmla="+- 0 6005 2214"/>
                              <a:gd name="T7" fmla="*/ T6 w 3883"/>
                              <a:gd name="T8" fmla="*/ 89 h 955"/>
                              <a:gd name="T9" fmla="+- 0 5954 2214"/>
                              <a:gd name="T10" fmla="*/ T9 w 3883"/>
                              <a:gd name="T11" fmla="*/ 136 h 955"/>
                              <a:gd name="T12" fmla="+- 0 5899 2214"/>
                              <a:gd name="T13" fmla="*/ T12 w 3883"/>
                              <a:gd name="T14" fmla="*/ 183 h 955"/>
                              <a:gd name="T15" fmla="+- 0 5841 2214"/>
                              <a:gd name="T16" fmla="*/ T15 w 3883"/>
                              <a:gd name="T17" fmla="*/ 232 h 955"/>
                              <a:gd name="T18" fmla="+- 0 5781 2214"/>
                              <a:gd name="T19" fmla="*/ T18 w 3883"/>
                              <a:gd name="T20" fmla="*/ 282 h 955"/>
                              <a:gd name="T21" fmla="+- 0 5717 2214"/>
                              <a:gd name="T22" fmla="*/ T21 w 3883"/>
                              <a:gd name="T23" fmla="*/ 331 h 955"/>
                              <a:gd name="T24" fmla="+- 0 5650 2214"/>
                              <a:gd name="T25" fmla="*/ T24 w 3883"/>
                              <a:gd name="T26" fmla="*/ 381 h 955"/>
                              <a:gd name="T27" fmla="+- 0 5580 2214"/>
                              <a:gd name="T28" fmla="*/ T27 w 3883"/>
                              <a:gd name="T29" fmla="*/ 431 h 955"/>
                              <a:gd name="T30" fmla="+- 0 5507 2214"/>
                              <a:gd name="T31" fmla="*/ T30 w 3883"/>
                              <a:gd name="T32" fmla="*/ 480 h 955"/>
                              <a:gd name="T33" fmla="+- 0 5432 2214"/>
                              <a:gd name="T34" fmla="*/ T33 w 3883"/>
                              <a:gd name="T35" fmla="*/ 528 h 955"/>
                              <a:gd name="T36" fmla="+- 0 5354 2214"/>
                              <a:gd name="T37" fmla="*/ T36 w 3883"/>
                              <a:gd name="T38" fmla="*/ 575 h 955"/>
                              <a:gd name="T39" fmla="+- 0 5273 2214"/>
                              <a:gd name="T40" fmla="*/ T39 w 3883"/>
                              <a:gd name="T41" fmla="*/ 621 h 955"/>
                              <a:gd name="T42" fmla="+- 0 5190 2214"/>
                              <a:gd name="T43" fmla="*/ T42 w 3883"/>
                              <a:gd name="T44" fmla="*/ 665 h 955"/>
                              <a:gd name="T45" fmla="+- 0 5105 2214"/>
                              <a:gd name="T46" fmla="*/ T45 w 3883"/>
                              <a:gd name="T47" fmla="*/ 706 h 955"/>
                              <a:gd name="T48" fmla="+- 0 5017 2214"/>
                              <a:gd name="T49" fmla="*/ T48 w 3883"/>
                              <a:gd name="T50" fmla="*/ 746 h 955"/>
                              <a:gd name="T51" fmla="+- 0 4928 2214"/>
                              <a:gd name="T52" fmla="*/ T51 w 3883"/>
                              <a:gd name="T53" fmla="*/ 783 h 955"/>
                              <a:gd name="T54" fmla="+- 0 4836 2214"/>
                              <a:gd name="T55" fmla="*/ T54 w 3883"/>
                              <a:gd name="T56" fmla="*/ 818 h 955"/>
                              <a:gd name="T57" fmla="+- 0 4742 2214"/>
                              <a:gd name="T58" fmla="*/ T57 w 3883"/>
                              <a:gd name="T59" fmla="*/ 849 h 955"/>
                              <a:gd name="T60" fmla="+- 0 4646 2214"/>
                              <a:gd name="T61" fmla="*/ T60 w 3883"/>
                              <a:gd name="T62" fmla="*/ 876 h 955"/>
                              <a:gd name="T63" fmla="+- 0 4549 2214"/>
                              <a:gd name="T64" fmla="*/ T63 w 3883"/>
                              <a:gd name="T65" fmla="*/ 900 h 955"/>
                              <a:gd name="T66" fmla="+- 0 4450 2214"/>
                              <a:gd name="T67" fmla="*/ T66 w 3883"/>
                              <a:gd name="T68" fmla="*/ 920 h 955"/>
                              <a:gd name="T69" fmla="+- 0 4349 2214"/>
                              <a:gd name="T70" fmla="*/ T69 w 3883"/>
                              <a:gd name="T71" fmla="*/ 936 h 955"/>
                              <a:gd name="T72" fmla="+- 0 4246 2214"/>
                              <a:gd name="T73" fmla="*/ T72 w 3883"/>
                              <a:gd name="T74" fmla="*/ 947 h 955"/>
                              <a:gd name="T75" fmla="+- 0 4142 2214"/>
                              <a:gd name="T76" fmla="*/ T75 w 3883"/>
                              <a:gd name="T77" fmla="*/ 954 h 955"/>
                              <a:gd name="T78" fmla="+- 0 4090 2214"/>
                              <a:gd name="T79" fmla="*/ T78 w 3883"/>
                              <a:gd name="T80" fmla="*/ 955 h 955"/>
                              <a:gd name="T81" fmla="+- 0 4037 2214"/>
                              <a:gd name="T82" fmla="*/ T81 w 3883"/>
                              <a:gd name="T83" fmla="*/ 955 h 955"/>
                              <a:gd name="T84" fmla="+- 0 3931 2214"/>
                              <a:gd name="T85" fmla="*/ T84 w 3883"/>
                              <a:gd name="T86" fmla="*/ 950 h 955"/>
                              <a:gd name="T87" fmla="+- 0 3823 2214"/>
                              <a:gd name="T88" fmla="*/ T87 w 3883"/>
                              <a:gd name="T89" fmla="*/ 940 h 955"/>
                              <a:gd name="T90" fmla="+- 0 3715 2214"/>
                              <a:gd name="T91" fmla="*/ T90 w 3883"/>
                              <a:gd name="T92" fmla="*/ 924 h 955"/>
                              <a:gd name="T93" fmla="+- 0 3605 2214"/>
                              <a:gd name="T94" fmla="*/ T93 w 3883"/>
                              <a:gd name="T95" fmla="*/ 902 h 955"/>
                              <a:gd name="T96" fmla="+- 0 3494 2214"/>
                              <a:gd name="T97" fmla="*/ T96 w 3883"/>
                              <a:gd name="T98" fmla="*/ 873 h 955"/>
                              <a:gd name="T99" fmla="+- 0 3383 2214"/>
                              <a:gd name="T100" fmla="*/ T99 w 3883"/>
                              <a:gd name="T101" fmla="*/ 837 h 955"/>
                              <a:gd name="T102" fmla="+- 0 3271 2214"/>
                              <a:gd name="T103" fmla="*/ T102 w 3883"/>
                              <a:gd name="T104" fmla="*/ 794 h 955"/>
                              <a:gd name="T105" fmla="+- 0 3215 2214"/>
                              <a:gd name="T106" fmla="*/ T105 w 3883"/>
                              <a:gd name="T107" fmla="*/ 770 h 955"/>
                              <a:gd name="T108" fmla="+- 0 3158 2214"/>
                              <a:gd name="T109" fmla="*/ T108 w 3883"/>
                              <a:gd name="T110" fmla="*/ 743 h 955"/>
                              <a:gd name="T111" fmla="+- 0 3102 2214"/>
                              <a:gd name="T112" fmla="*/ T111 w 3883"/>
                              <a:gd name="T113" fmla="*/ 715 h 955"/>
                              <a:gd name="T114" fmla="+- 0 3045 2214"/>
                              <a:gd name="T115" fmla="*/ T114 w 3883"/>
                              <a:gd name="T116" fmla="*/ 685 h 955"/>
                              <a:gd name="T117" fmla="+- 0 2988 2214"/>
                              <a:gd name="T118" fmla="*/ T117 w 3883"/>
                              <a:gd name="T119" fmla="*/ 653 h 955"/>
                              <a:gd name="T120" fmla="+- 0 2931 2214"/>
                              <a:gd name="T121" fmla="*/ T120 w 3883"/>
                              <a:gd name="T122" fmla="*/ 619 h 955"/>
                              <a:gd name="T123" fmla="+- 0 2875 2214"/>
                              <a:gd name="T124" fmla="*/ T123 w 3883"/>
                              <a:gd name="T125" fmla="*/ 582 h 955"/>
                              <a:gd name="T126" fmla="+- 0 2817 2214"/>
                              <a:gd name="T127" fmla="*/ T126 w 3883"/>
                              <a:gd name="T128" fmla="*/ 544 h 955"/>
                              <a:gd name="T129" fmla="+- 0 2760 2214"/>
                              <a:gd name="T130" fmla="*/ T129 w 3883"/>
                              <a:gd name="T131" fmla="*/ 504 h 955"/>
                              <a:gd name="T132" fmla="+- 0 2703 2214"/>
                              <a:gd name="T133" fmla="*/ T132 w 3883"/>
                              <a:gd name="T134" fmla="*/ 461 h 955"/>
                              <a:gd name="T135" fmla="+- 0 2646 2214"/>
                              <a:gd name="T136" fmla="*/ T135 w 3883"/>
                              <a:gd name="T137" fmla="*/ 416 h 955"/>
                              <a:gd name="T138" fmla="+- 0 2589 2214"/>
                              <a:gd name="T139" fmla="*/ T138 w 3883"/>
                              <a:gd name="T140" fmla="*/ 369 h 955"/>
                              <a:gd name="T141" fmla="+- 0 2532 2214"/>
                              <a:gd name="T142" fmla="*/ T141 w 3883"/>
                              <a:gd name="T143" fmla="*/ 319 h 955"/>
                              <a:gd name="T144" fmla="+- 0 2474 2214"/>
                              <a:gd name="T145" fmla="*/ T144 w 3883"/>
                              <a:gd name="T146" fmla="*/ 267 h 955"/>
                              <a:gd name="T147" fmla="+- 0 2417 2214"/>
                              <a:gd name="T148" fmla="*/ T147 w 3883"/>
                              <a:gd name="T149" fmla="*/ 213 h 955"/>
                              <a:gd name="T150" fmla="+- 0 2360 2214"/>
                              <a:gd name="T151" fmla="*/ T150 w 3883"/>
                              <a:gd name="T152" fmla="*/ 156 h 955"/>
                              <a:gd name="T153" fmla="+- 0 2303 2214"/>
                              <a:gd name="T154" fmla="*/ T153 w 3883"/>
                              <a:gd name="T155" fmla="*/ 97 h 955"/>
                              <a:gd name="T156" fmla="+- 0 2246 2214"/>
                              <a:gd name="T157" fmla="*/ T156 w 3883"/>
                              <a:gd name="T158" fmla="*/ 36 h 955"/>
                              <a:gd name="T159" fmla="+- 0 2214 2214"/>
                              <a:gd name="T160" fmla="*/ T159 w 3883"/>
                              <a:gd name="T161" fmla="*/ 0 h 9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3" h="955">
                                <a:moveTo>
                                  <a:pt x="3882" y="0"/>
                                </a:moveTo>
                                <a:lnTo>
                                  <a:pt x="3838" y="44"/>
                                </a:lnTo>
                                <a:lnTo>
                                  <a:pt x="3791" y="89"/>
                                </a:lnTo>
                                <a:lnTo>
                                  <a:pt x="3740" y="136"/>
                                </a:lnTo>
                                <a:lnTo>
                                  <a:pt x="3685" y="183"/>
                                </a:lnTo>
                                <a:lnTo>
                                  <a:pt x="3627" y="232"/>
                                </a:lnTo>
                                <a:lnTo>
                                  <a:pt x="3567" y="282"/>
                                </a:lnTo>
                                <a:lnTo>
                                  <a:pt x="3503" y="331"/>
                                </a:lnTo>
                                <a:lnTo>
                                  <a:pt x="3436" y="381"/>
                                </a:lnTo>
                                <a:lnTo>
                                  <a:pt x="3366" y="431"/>
                                </a:lnTo>
                                <a:lnTo>
                                  <a:pt x="3293" y="480"/>
                                </a:lnTo>
                                <a:lnTo>
                                  <a:pt x="3218" y="528"/>
                                </a:lnTo>
                                <a:lnTo>
                                  <a:pt x="3140" y="575"/>
                                </a:lnTo>
                                <a:lnTo>
                                  <a:pt x="3059" y="621"/>
                                </a:lnTo>
                                <a:lnTo>
                                  <a:pt x="2976" y="665"/>
                                </a:lnTo>
                                <a:lnTo>
                                  <a:pt x="2891" y="706"/>
                                </a:lnTo>
                                <a:lnTo>
                                  <a:pt x="2803" y="746"/>
                                </a:lnTo>
                                <a:lnTo>
                                  <a:pt x="2714" y="783"/>
                                </a:lnTo>
                                <a:lnTo>
                                  <a:pt x="2622" y="818"/>
                                </a:lnTo>
                                <a:lnTo>
                                  <a:pt x="2528" y="849"/>
                                </a:lnTo>
                                <a:lnTo>
                                  <a:pt x="2432" y="876"/>
                                </a:lnTo>
                                <a:lnTo>
                                  <a:pt x="2335" y="900"/>
                                </a:lnTo>
                                <a:lnTo>
                                  <a:pt x="2236" y="920"/>
                                </a:lnTo>
                                <a:lnTo>
                                  <a:pt x="2135" y="936"/>
                                </a:lnTo>
                                <a:lnTo>
                                  <a:pt x="2032" y="947"/>
                                </a:lnTo>
                                <a:lnTo>
                                  <a:pt x="1928" y="954"/>
                                </a:lnTo>
                                <a:lnTo>
                                  <a:pt x="1876" y="955"/>
                                </a:lnTo>
                                <a:lnTo>
                                  <a:pt x="1823" y="955"/>
                                </a:lnTo>
                                <a:lnTo>
                                  <a:pt x="1717" y="950"/>
                                </a:lnTo>
                                <a:lnTo>
                                  <a:pt x="1609" y="940"/>
                                </a:lnTo>
                                <a:lnTo>
                                  <a:pt x="1501" y="924"/>
                                </a:lnTo>
                                <a:lnTo>
                                  <a:pt x="1391" y="902"/>
                                </a:lnTo>
                                <a:lnTo>
                                  <a:pt x="1280" y="873"/>
                                </a:lnTo>
                                <a:lnTo>
                                  <a:pt x="1169" y="837"/>
                                </a:lnTo>
                                <a:lnTo>
                                  <a:pt x="1057" y="794"/>
                                </a:lnTo>
                                <a:lnTo>
                                  <a:pt x="1001" y="770"/>
                                </a:lnTo>
                                <a:lnTo>
                                  <a:pt x="944" y="743"/>
                                </a:lnTo>
                                <a:lnTo>
                                  <a:pt x="888" y="715"/>
                                </a:lnTo>
                                <a:lnTo>
                                  <a:pt x="831" y="685"/>
                                </a:lnTo>
                                <a:lnTo>
                                  <a:pt x="774" y="653"/>
                                </a:lnTo>
                                <a:lnTo>
                                  <a:pt x="717" y="619"/>
                                </a:lnTo>
                                <a:lnTo>
                                  <a:pt x="661" y="582"/>
                                </a:lnTo>
                                <a:lnTo>
                                  <a:pt x="603" y="544"/>
                                </a:lnTo>
                                <a:lnTo>
                                  <a:pt x="546" y="504"/>
                                </a:lnTo>
                                <a:lnTo>
                                  <a:pt x="489" y="461"/>
                                </a:lnTo>
                                <a:lnTo>
                                  <a:pt x="432" y="416"/>
                                </a:lnTo>
                                <a:lnTo>
                                  <a:pt x="375" y="369"/>
                                </a:lnTo>
                                <a:lnTo>
                                  <a:pt x="318" y="319"/>
                                </a:lnTo>
                                <a:lnTo>
                                  <a:pt x="260" y="267"/>
                                </a:lnTo>
                                <a:lnTo>
                                  <a:pt x="203" y="213"/>
                                </a:lnTo>
                                <a:lnTo>
                                  <a:pt x="146" y="156"/>
                                </a:lnTo>
                                <a:lnTo>
                                  <a:pt x="89" y="97"/>
                                </a:lnTo>
                                <a:lnTo>
                                  <a:pt x="32" y="36"/>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8DB52A" id="Group 186" o:spid="_x0000_s1026" style="position:absolute;margin-left:82.95pt;margin-top:-29.15pt;width:194.15pt;height:47.75pt;z-index:-251687424" coordorigin="2214" coordsize="38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">
                <v:shape id="Freeform 187" o:spid="_x0000_s1027" style="position:absolute;left:2214;width:3883;height:955;visibility:visible;mso-wrap-style:square;v-text-anchor:top"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" path="m3882,r-44,44l3791,89r-51,47l3685,183r-58,49l3567,282r-64,49l3436,381r-70,50l3293,480r-75,48l3140,575r-81,46l2976,665r-85,41l2803,746r-89,37l2622,818r-94,31l2432,876r-97,24l2236,920r-101,16l2032,947r-104,7l1876,955r-53,l1717,950,1609,940,1501,924,1391,902,1280,873,1169,837,1057,794r-56,-24l944,743,888,715,831,685,774,653,717,619,661,582,603,544,546,504,489,461,432,416,375,369,318,319,260,267,203,213,146,156,89,97,32,36,,e" filled="f" strokecolor="#001320" strokeweight=".23036mm">
                  <v:path arrowok="t" o:connecttype="custom" o:connectlocs="3882,0;3838,44;3791,89;3740,136;3685,183;3627,232;3567,282;3503,331;3436,381;3366,431;3293,480;3218,528;3140,575;3059,621;2976,665;2891,706;2803,746;2714,783;2622,818;2528,849;2432,876;2335,900;2236,920;2135,936;2032,947;1928,954;1876,955;1823,955;1717,950;1609,940;1501,924;1391,902;1280,873;1169,837;1057,794;1001,770;944,743;888,715;831,685;774,653;717,619;661,582;603,544;546,504;489,461;432,416;375,369;318,319;260,267;203,213;146,156;89,97;32,36;0,0" o:connectangles="0,0,0,0,0,0,0,0,0,0,0,0,0,0,0,0,0,0,0,0,0,0,0,0,0,0,0,0,0,0,0,0,0,0,0,0,0,0,0,0,0,0,0,0,0,0,0,0,0,0,0,0,0,0"/>
                </v:shape>
              </v:group>
            </w:pict>
          </mc:Fallback>
        </mc:AlternateContent>
      </w:r>
      <w:r>
        <w:rPr>
          <w:noProof/>
          <w:lang w:eastAsia="en-GB"/>
        </w:rPr>
        <mc:AlternateContent>
          <mc:Choice Requires="wpg">
            <w:drawing>
              <wp:anchor distT="0" distB="0" distL="114300" distR="114300" simplePos="0" relativeHeight="251630080" behindDoc="1" locked="0" layoutInCell="1" allowOverlap="1">
                <wp:simplePos x="0" y="0"/>
                <wp:positionH relativeFrom="column">
                  <wp:posOffset>3390900</wp:posOffset>
                </wp:positionH>
                <wp:positionV relativeFrom="paragraph">
                  <wp:posOffset>-370205</wp:posOffset>
                </wp:positionV>
                <wp:extent cx="2885440" cy="1113790"/>
                <wp:effectExtent l="0" t="0" r="10160" b="10160"/>
                <wp:wrapNone/>
                <wp:docPr id="4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1113790"/>
                          <a:chOff x="5895" y="0"/>
                          <a:chExt cx="4544" cy="1754"/>
                        </a:xfrm>
                      </wpg:grpSpPr>
                      <wps:wsp>
                        <wps:cNvPr id="43" name="Freeform 185"/>
                        <wps:cNvSpPr>
                          <a:spLocks/>
                        </wps:cNvSpPr>
                        <wps:spPr bwMode="auto">
                          <a:xfrm>
                            <a:off x="5895" y="0"/>
                            <a:ext cx="4544" cy="1754"/>
                          </a:xfrm>
                          <a:custGeom>
                            <a:avLst/>
                            <a:gdLst>
                              <a:gd name="T0" fmla="+- 0 10375 5895"/>
                              <a:gd name="T1" fmla="*/ T0 w 4544"/>
                              <a:gd name="T2" fmla="*/ 35 h 1754"/>
                              <a:gd name="T3" fmla="+- 0 10262 5895"/>
                              <a:gd name="T4" fmla="*/ T3 w 4544"/>
                              <a:gd name="T5" fmla="*/ 105 h 1754"/>
                              <a:gd name="T6" fmla="+- 0 10146 5895"/>
                              <a:gd name="T7" fmla="*/ T6 w 4544"/>
                              <a:gd name="T8" fmla="*/ 186 h 1754"/>
                              <a:gd name="T9" fmla="+- 0 10027 5895"/>
                              <a:gd name="T10" fmla="*/ T9 w 4544"/>
                              <a:gd name="T11" fmla="*/ 280 h 1754"/>
                              <a:gd name="T12" fmla="+- 0 9904 5895"/>
                              <a:gd name="T13" fmla="*/ T12 w 4544"/>
                              <a:gd name="T14" fmla="*/ 387 h 1754"/>
                              <a:gd name="T15" fmla="+- 0 9778 5895"/>
                              <a:gd name="T16" fmla="*/ T15 w 4544"/>
                              <a:gd name="T17" fmla="*/ 507 h 1754"/>
                              <a:gd name="T18" fmla="+- 0 9648 5895"/>
                              <a:gd name="T19" fmla="*/ T18 w 4544"/>
                              <a:gd name="T20" fmla="*/ 641 h 1754"/>
                              <a:gd name="T21" fmla="+- 0 9514 5895"/>
                              <a:gd name="T22" fmla="*/ T21 w 4544"/>
                              <a:gd name="T23" fmla="*/ 789 h 1754"/>
                              <a:gd name="T24" fmla="+- 0 9390 5895"/>
                              <a:gd name="T25" fmla="*/ T24 w 4544"/>
                              <a:gd name="T26" fmla="*/ 932 h 1754"/>
                              <a:gd name="T27" fmla="+- 0 9277 5895"/>
                              <a:gd name="T28" fmla="*/ T27 w 4544"/>
                              <a:gd name="T29" fmla="*/ 1052 h 1754"/>
                              <a:gd name="T30" fmla="+- 0 9161 5895"/>
                              <a:gd name="T31" fmla="*/ T30 w 4544"/>
                              <a:gd name="T32" fmla="*/ 1161 h 1754"/>
                              <a:gd name="T33" fmla="+- 0 9043 5895"/>
                              <a:gd name="T34" fmla="*/ T33 w 4544"/>
                              <a:gd name="T35" fmla="*/ 1260 h 1754"/>
                              <a:gd name="T36" fmla="+- 0 8923 5895"/>
                              <a:gd name="T37" fmla="*/ T36 w 4544"/>
                              <a:gd name="T38" fmla="*/ 1349 h 1754"/>
                              <a:gd name="T39" fmla="+- 0 8802 5895"/>
                              <a:gd name="T40" fmla="*/ T39 w 4544"/>
                              <a:gd name="T41" fmla="*/ 1429 h 1754"/>
                              <a:gd name="T42" fmla="+- 0 8679 5895"/>
                              <a:gd name="T43" fmla="*/ T42 w 4544"/>
                              <a:gd name="T44" fmla="*/ 1499 h 1754"/>
                              <a:gd name="T45" fmla="+- 0 8555 5895"/>
                              <a:gd name="T46" fmla="*/ T45 w 4544"/>
                              <a:gd name="T47" fmla="*/ 1559 h 1754"/>
                              <a:gd name="T48" fmla="+- 0 8431 5895"/>
                              <a:gd name="T49" fmla="*/ T48 w 4544"/>
                              <a:gd name="T50" fmla="*/ 1611 h 1754"/>
                              <a:gd name="T51" fmla="+- 0 8306 5895"/>
                              <a:gd name="T52" fmla="*/ T51 w 4544"/>
                              <a:gd name="T53" fmla="*/ 1655 h 1754"/>
                              <a:gd name="T54" fmla="+- 0 8181 5895"/>
                              <a:gd name="T55" fmla="*/ T54 w 4544"/>
                              <a:gd name="T56" fmla="*/ 1690 h 1754"/>
                              <a:gd name="T57" fmla="+- 0 8056 5895"/>
                              <a:gd name="T58" fmla="*/ T57 w 4544"/>
                              <a:gd name="T59" fmla="*/ 1717 h 1754"/>
                              <a:gd name="T60" fmla="+- 0 7932 5895"/>
                              <a:gd name="T61" fmla="*/ T60 w 4544"/>
                              <a:gd name="T62" fmla="*/ 1736 h 1754"/>
                              <a:gd name="T63" fmla="+- 0 7809 5895"/>
                              <a:gd name="T64" fmla="*/ T63 w 4544"/>
                              <a:gd name="T65" fmla="*/ 1748 h 1754"/>
                              <a:gd name="T66" fmla="+- 0 7687 5895"/>
                              <a:gd name="T67" fmla="*/ T66 w 4544"/>
                              <a:gd name="T68" fmla="*/ 1753 h 1754"/>
                              <a:gd name="T69" fmla="+- 0 7566 5895"/>
                              <a:gd name="T70" fmla="*/ T69 w 4544"/>
                              <a:gd name="T71" fmla="*/ 1751 h 1754"/>
                              <a:gd name="T72" fmla="+- 0 7331 5895"/>
                              <a:gd name="T73" fmla="*/ T72 w 4544"/>
                              <a:gd name="T74" fmla="*/ 1728 h 1754"/>
                              <a:gd name="T75" fmla="+- 0 7105 5895"/>
                              <a:gd name="T76" fmla="*/ T75 w 4544"/>
                              <a:gd name="T77" fmla="*/ 1680 h 1754"/>
                              <a:gd name="T78" fmla="+- 0 6890 5895"/>
                              <a:gd name="T79" fmla="*/ T78 w 4544"/>
                              <a:gd name="T80" fmla="*/ 1611 h 1754"/>
                              <a:gd name="T81" fmla="+- 0 6690 5895"/>
                              <a:gd name="T82" fmla="*/ T81 w 4544"/>
                              <a:gd name="T83" fmla="*/ 1522 h 1754"/>
                              <a:gd name="T84" fmla="+- 0 6507 5895"/>
                              <a:gd name="T85" fmla="*/ T84 w 4544"/>
                              <a:gd name="T86" fmla="*/ 1416 h 1754"/>
                              <a:gd name="T87" fmla="+- 0 6343 5895"/>
                              <a:gd name="T88" fmla="*/ T87 w 4544"/>
                              <a:gd name="T89" fmla="*/ 1296 h 1754"/>
                              <a:gd name="T90" fmla="+- 0 6201 5895"/>
                              <a:gd name="T91" fmla="*/ T90 w 4544"/>
                              <a:gd name="T92" fmla="*/ 1162 h 1754"/>
                              <a:gd name="T93" fmla="+- 0 6083 5895"/>
                              <a:gd name="T94" fmla="*/ T93 w 4544"/>
                              <a:gd name="T95" fmla="*/ 1018 h 1754"/>
                              <a:gd name="T96" fmla="+- 0 5991 5895"/>
                              <a:gd name="T97" fmla="*/ T96 w 4544"/>
                              <a:gd name="T98" fmla="*/ 866 h 1754"/>
                              <a:gd name="T99" fmla="+- 0 5929 5895"/>
                              <a:gd name="T100" fmla="*/ T99 w 4544"/>
                              <a:gd name="T101" fmla="*/ 708 h 1754"/>
                              <a:gd name="T102" fmla="+- 0 5898 5895"/>
                              <a:gd name="T103" fmla="*/ T102 w 4544"/>
                              <a:gd name="T104" fmla="*/ 547 h 1754"/>
                              <a:gd name="T105" fmla="+- 0 5896 5895"/>
                              <a:gd name="T106" fmla="*/ T105 w 4544"/>
                              <a:gd name="T107" fmla="*/ 425 h 1754"/>
                              <a:gd name="T108" fmla="+- 0 5926 5895"/>
                              <a:gd name="T109" fmla="*/ T108 w 4544"/>
                              <a:gd name="T110" fmla="*/ 262 h 1754"/>
                              <a:gd name="T111" fmla="+- 0 5994 5895"/>
                              <a:gd name="T112" fmla="*/ T111 w 4544"/>
                              <a:gd name="T113" fmla="*/ 103 h 1754"/>
                              <a:gd name="T114" fmla="+- 0 6061 5895"/>
                              <a:gd name="T115" fmla="*/ T114 w 4544"/>
                              <a:gd name="T116" fmla="*/ 0 h 17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44" h="1754">
                                <a:moveTo>
                                  <a:pt x="4543" y="0"/>
                                </a:moveTo>
                                <a:lnTo>
                                  <a:pt x="4480" y="35"/>
                                </a:lnTo>
                                <a:lnTo>
                                  <a:pt x="4424" y="68"/>
                                </a:lnTo>
                                <a:lnTo>
                                  <a:pt x="4367" y="105"/>
                                </a:lnTo>
                                <a:lnTo>
                                  <a:pt x="4310" y="144"/>
                                </a:lnTo>
                                <a:lnTo>
                                  <a:pt x="4251" y="186"/>
                                </a:lnTo>
                                <a:lnTo>
                                  <a:pt x="4192" y="232"/>
                                </a:lnTo>
                                <a:lnTo>
                                  <a:pt x="4132" y="280"/>
                                </a:lnTo>
                                <a:lnTo>
                                  <a:pt x="4071" y="332"/>
                                </a:lnTo>
                                <a:lnTo>
                                  <a:pt x="4009" y="387"/>
                                </a:lnTo>
                                <a:lnTo>
                                  <a:pt x="3946" y="445"/>
                                </a:lnTo>
                                <a:lnTo>
                                  <a:pt x="3883" y="507"/>
                                </a:lnTo>
                                <a:lnTo>
                                  <a:pt x="3818" y="572"/>
                                </a:lnTo>
                                <a:lnTo>
                                  <a:pt x="3753" y="641"/>
                                </a:lnTo>
                                <a:lnTo>
                                  <a:pt x="3686" y="713"/>
                                </a:lnTo>
                                <a:lnTo>
                                  <a:pt x="3619" y="789"/>
                                </a:lnTo>
                                <a:lnTo>
                                  <a:pt x="3551" y="868"/>
                                </a:lnTo>
                                <a:lnTo>
                                  <a:pt x="3495" y="932"/>
                                </a:lnTo>
                                <a:lnTo>
                                  <a:pt x="3439" y="994"/>
                                </a:lnTo>
                                <a:lnTo>
                                  <a:pt x="3382" y="1052"/>
                                </a:lnTo>
                                <a:lnTo>
                                  <a:pt x="3324" y="1108"/>
                                </a:lnTo>
                                <a:lnTo>
                                  <a:pt x="3266" y="1161"/>
                                </a:lnTo>
                                <a:lnTo>
                                  <a:pt x="3207" y="1212"/>
                                </a:lnTo>
                                <a:lnTo>
                                  <a:pt x="3148" y="1260"/>
                                </a:lnTo>
                                <a:lnTo>
                                  <a:pt x="3088" y="1306"/>
                                </a:lnTo>
                                <a:lnTo>
                                  <a:pt x="3028" y="1349"/>
                                </a:lnTo>
                                <a:lnTo>
                                  <a:pt x="2968" y="1390"/>
                                </a:lnTo>
                                <a:lnTo>
                                  <a:pt x="2907" y="1429"/>
                                </a:lnTo>
                                <a:lnTo>
                                  <a:pt x="2845" y="1465"/>
                                </a:lnTo>
                                <a:lnTo>
                                  <a:pt x="2784" y="1499"/>
                                </a:lnTo>
                                <a:lnTo>
                                  <a:pt x="2722" y="1530"/>
                                </a:lnTo>
                                <a:lnTo>
                                  <a:pt x="2660" y="1559"/>
                                </a:lnTo>
                                <a:lnTo>
                                  <a:pt x="2598" y="1587"/>
                                </a:lnTo>
                                <a:lnTo>
                                  <a:pt x="2536" y="1611"/>
                                </a:lnTo>
                                <a:lnTo>
                                  <a:pt x="2473" y="1634"/>
                                </a:lnTo>
                                <a:lnTo>
                                  <a:pt x="2411" y="1655"/>
                                </a:lnTo>
                                <a:lnTo>
                                  <a:pt x="2349" y="1673"/>
                                </a:lnTo>
                                <a:lnTo>
                                  <a:pt x="2286" y="1690"/>
                                </a:lnTo>
                                <a:lnTo>
                                  <a:pt x="2224" y="1705"/>
                                </a:lnTo>
                                <a:lnTo>
                                  <a:pt x="2161" y="1717"/>
                                </a:lnTo>
                                <a:lnTo>
                                  <a:pt x="2099" y="1728"/>
                                </a:lnTo>
                                <a:lnTo>
                                  <a:pt x="2037" y="1736"/>
                                </a:lnTo>
                                <a:lnTo>
                                  <a:pt x="1976" y="1743"/>
                                </a:lnTo>
                                <a:lnTo>
                                  <a:pt x="1914" y="1748"/>
                                </a:lnTo>
                                <a:lnTo>
                                  <a:pt x="1853" y="1752"/>
                                </a:lnTo>
                                <a:lnTo>
                                  <a:pt x="1792" y="1753"/>
                                </a:lnTo>
                                <a:lnTo>
                                  <a:pt x="1732" y="1753"/>
                                </a:lnTo>
                                <a:lnTo>
                                  <a:pt x="1671" y="1751"/>
                                </a:lnTo>
                                <a:lnTo>
                                  <a:pt x="1553" y="1743"/>
                                </a:lnTo>
                                <a:lnTo>
                                  <a:pt x="1436" y="1728"/>
                                </a:lnTo>
                                <a:lnTo>
                                  <a:pt x="1321" y="1707"/>
                                </a:lnTo>
                                <a:lnTo>
                                  <a:pt x="1210" y="1680"/>
                                </a:lnTo>
                                <a:lnTo>
                                  <a:pt x="1101" y="1648"/>
                                </a:lnTo>
                                <a:lnTo>
                                  <a:pt x="995" y="1611"/>
                                </a:lnTo>
                                <a:lnTo>
                                  <a:pt x="893" y="1569"/>
                                </a:lnTo>
                                <a:lnTo>
                                  <a:pt x="795" y="1522"/>
                                </a:lnTo>
                                <a:lnTo>
                                  <a:pt x="702" y="1471"/>
                                </a:lnTo>
                                <a:lnTo>
                                  <a:pt x="612" y="1416"/>
                                </a:lnTo>
                                <a:lnTo>
                                  <a:pt x="528" y="1358"/>
                                </a:lnTo>
                                <a:lnTo>
                                  <a:pt x="448" y="1296"/>
                                </a:lnTo>
                                <a:lnTo>
                                  <a:pt x="374" y="1230"/>
                                </a:lnTo>
                                <a:lnTo>
                                  <a:pt x="306" y="1162"/>
                                </a:lnTo>
                                <a:lnTo>
                                  <a:pt x="244" y="1091"/>
                                </a:lnTo>
                                <a:lnTo>
                                  <a:pt x="188" y="1018"/>
                                </a:lnTo>
                                <a:lnTo>
                                  <a:pt x="139" y="943"/>
                                </a:lnTo>
                                <a:lnTo>
                                  <a:pt x="96" y="866"/>
                                </a:lnTo>
                                <a:lnTo>
                                  <a:pt x="61" y="788"/>
                                </a:lnTo>
                                <a:lnTo>
                                  <a:pt x="34" y="708"/>
                                </a:lnTo>
                                <a:lnTo>
                                  <a:pt x="14" y="628"/>
                                </a:lnTo>
                                <a:lnTo>
                                  <a:pt x="3" y="547"/>
                                </a:lnTo>
                                <a:lnTo>
                                  <a:pt x="0" y="465"/>
                                </a:lnTo>
                                <a:lnTo>
                                  <a:pt x="1" y="425"/>
                                </a:lnTo>
                                <a:lnTo>
                                  <a:pt x="12" y="343"/>
                                </a:lnTo>
                                <a:lnTo>
                                  <a:pt x="31" y="262"/>
                                </a:lnTo>
                                <a:lnTo>
                                  <a:pt x="60" y="182"/>
                                </a:lnTo>
                                <a:lnTo>
                                  <a:pt x="99" y="103"/>
                                </a:lnTo>
                                <a:lnTo>
                                  <a:pt x="148" y="25"/>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9A23A10" id="Group 184" o:spid="_x0000_s1026" style="position:absolute;margin-left:267pt;margin-top:-29.15pt;width:227.2pt;height:87.7pt;z-index:-251686400" coordorigin="5895" coordsize="4544,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">
                <v:shape id="Freeform 185" o:spid="_x0000_s1027" style="position:absolute;left:5895;width:4544;height:1754;visibility:visible;mso-wrap-style:square;v-text-anchor:top"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" path="m4543,r-63,35l4424,68r-57,37l4310,144r-59,42l4192,232r-60,48l4071,332r-62,55l3946,445r-63,62l3818,572r-65,69l3686,713r-67,76l3551,868r-56,64l3439,994r-57,58l3324,1108r-58,53l3207,1212r-59,48l3088,1306r-60,43l2968,1390r-61,39l2845,1465r-61,34l2722,1530r-62,29l2598,1587r-62,24l2473,1634r-62,21l2349,1673r-63,17l2224,1705r-63,12l2099,1728r-62,8l1976,1743r-62,5l1853,1752r-61,1l1732,1753r-61,-2l1553,1743r-117,-15l1321,1707r-111,-27l1101,1648,995,1611,893,1569r-98,-47l702,1471r-90,-55l528,1358r-80,-62l374,1230r-68,-68l244,1091r-56,-73l139,943,96,866,61,788,34,708,14,628,3,547,,465,1,425,12,343,31,262,60,182,99,103,148,25,166,e" filled="f" strokecolor="#001320" strokeweight=".23036mm">
                  <v:path arrowok="t" o:connecttype="custom" o:connectlocs="4480,35;4367,105;4251,186;4132,280;4009,387;3883,507;3753,641;3619,789;3495,932;3382,1052;3266,1161;3148,1260;3028,1349;2907,1429;2784,1499;2660,1559;2536,1611;2411,1655;2286,1690;2161,1717;2037,1736;1914,1748;1792,1753;1671,1751;1436,1728;1210,1680;995,1611;795,1522;612,1416;448,1296;306,1162;188,1018;96,866;34,708;3,547;1,425;31,262;99,103;166,0" o:connectangles="0,0,0,0,0,0,0,0,0,0,0,0,0,0,0,0,0,0,0,0,0,0,0,0,0,0,0,0,0,0,0,0,0,0,0,0,0,0,0"/>
                </v:shape>
              </v:group>
            </w:pict>
          </mc:Fallback>
        </mc:AlternateContent>
      </w:r>
      <w:r>
        <w:rPr>
          <w:noProof/>
          <w:lang w:eastAsia="en-GB"/>
        </w:rPr>
        <mc:AlternateContent>
          <mc:Choice Requires="wpg">
            <w:drawing>
              <wp:anchor distT="0" distB="0" distL="114300" distR="114300" simplePos="0" relativeHeight="251631104" behindDoc="1" locked="0" layoutInCell="1" allowOverlap="1">
                <wp:simplePos x="0" y="0"/>
                <wp:positionH relativeFrom="column">
                  <wp:posOffset>1055370</wp:posOffset>
                </wp:positionH>
                <wp:positionV relativeFrom="paragraph">
                  <wp:posOffset>-370205</wp:posOffset>
                </wp:positionV>
                <wp:extent cx="2465070" cy="603885"/>
                <wp:effectExtent l="0" t="0" r="11430" b="24765"/>
                <wp:wrapNone/>
                <wp:docPr id="4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070" cy="603885"/>
                          <a:chOff x="2217" y="0"/>
                          <a:chExt cx="3882" cy="951"/>
                        </a:xfrm>
                      </wpg:grpSpPr>
                      <wps:wsp>
                        <wps:cNvPr id="45" name="Freeform 183"/>
                        <wps:cNvSpPr>
                          <a:spLocks/>
                        </wps:cNvSpPr>
                        <wps:spPr bwMode="auto">
                          <a:xfrm>
                            <a:off x="2217" y="0"/>
                            <a:ext cx="3882" cy="951"/>
                          </a:xfrm>
                          <a:custGeom>
                            <a:avLst/>
                            <a:gdLst>
                              <a:gd name="T0" fmla="+- 0 6099 2217"/>
                              <a:gd name="T1" fmla="*/ T0 w 3882"/>
                              <a:gd name="T2" fmla="*/ 0 h 951"/>
                              <a:gd name="T3" fmla="+- 0 6033 2217"/>
                              <a:gd name="T4" fmla="*/ T3 w 3882"/>
                              <a:gd name="T5" fmla="*/ 64 h 951"/>
                              <a:gd name="T6" fmla="+- 0 5984 2217"/>
                              <a:gd name="T7" fmla="*/ T6 w 3882"/>
                              <a:gd name="T8" fmla="*/ 110 h 951"/>
                              <a:gd name="T9" fmla="+- 0 5931 2217"/>
                              <a:gd name="T10" fmla="*/ T9 w 3882"/>
                              <a:gd name="T11" fmla="*/ 157 h 951"/>
                              <a:gd name="T12" fmla="+- 0 5875 2217"/>
                              <a:gd name="T13" fmla="*/ T12 w 3882"/>
                              <a:gd name="T14" fmla="*/ 205 h 951"/>
                              <a:gd name="T15" fmla="+- 0 5815 2217"/>
                              <a:gd name="T16" fmla="*/ T15 w 3882"/>
                              <a:gd name="T17" fmla="*/ 254 h 951"/>
                              <a:gd name="T18" fmla="+- 0 5753 2217"/>
                              <a:gd name="T19" fmla="*/ T18 w 3882"/>
                              <a:gd name="T20" fmla="*/ 304 h 951"/>
                              <a:gd name="T21" fmla="+- 0 5687 2217"/>
                              <a:gd name="T22" fmla="*/ T21 w 3882"/>
                              <a:gd name="T23" fmla="*/ 354 h 951"/>
                              <a:gd name="T24" fmla="+- 0 5619 2217"/>
                              <a:gd name="T25" fmla="*/ T24 w 3882"/>
                              <a:gd name="T26" fmla="*/ 403 h 951"/>
                              <a:gd name="T27" fmla="+- 0 5547 2217"/>
                              <a:gd name="T28" fmla="*/ T27 w 3882"/>
                              <a:gd name="T29" fmla="*/ 452 h 951"/>
                              <a:gd name="T30" fmla="+- 0 5473 2217"/>
                              <a:gd name="T31" fmla="*/ T30 w 3882"/>
                              <a:gd name="T32" fmla="*/ 501 h 951"/>
                              <a:gd name="T33" fmla="+- 0 5396 2217"/>
                              <a:gd name="T34" fmla="*/ T33 w 3882"/>
                              <a:gd name="T35" fmla="*/ 548 h 951"/>
                              <a:gd name="T36" fmla="+- 0 5317 2217"/>
                              <a:gd name="T37" fmla="*/ T36 w 3882"/>
                              <a:gd name="T38" fmla="*/ 595 h 951"/>
                              <a:gd name="T39" fmla="+- 0 5235 2217"/>
                              <a:gd name="T40" fmla="*/ T39 w 3882"/>
                              <a:gd name="T41" fmla="*/ 639 h 951"/>
                              <a:gd name="T42" fmla="+- 0 5151 2217"/>
                              <a:gd name="T43" fmla="*/ T42 w 3882"/>
                              <a:gd name="T44" fmla="*/ 682 h 951"/>
                              <a:gd name="T45" fmla="+- 0 5064 2217"/>
                              <a:gd name="T46" fmla="*/ T45 w 3882"/>
                              <a:gd name="T47" fmla="*/ 723 h 951"/>
                              <a:gd name="T48" fmla="+- 0 4975 2217"/>
                              <a:gd name="T49" fmla="*/ T48 w 3882"/>
                              <a:gd name="T50" fmla="*/ 762 h 951"/>
                              <a:gd name="T51" fmla="+- 0 4884 2217"/>
                              <a:gd name="T52" fmla="*/ T51 w 3882"/>
                              <a:gd name="T53" fmla="*/ 797 h 951"/>
                              <a:gd name="T54" fmla="+- 0 4791 2217"/>
                              <a:gd name="T55" fmla="*/ T54 w 3882"/>
                              <a:gd name="T56" fmla="*/ 830 h 951"/>
                              <a:gd name="T57" fmla="+- 0 4697 2217"/>
                              <a:gd name="T58" fmla="*/ T57 w 3882"/>
                              <a:gd name="T59" fmla="*/ 859 h 951"/>
                              <a:gd name="T60" fmla="+- 0 4600 2217"/>
                              <a:gd name="T61" fmla="*/ T60 w 3882"/>
                              <a:gd name="T62" fmla="*/ 885 h 951"/>
                              <a:gd name="T63" fmla="+- 0 4501 2217"/>
                              <a:gd name="T64" fmla="*/ T63 w 3882"/>
                              <a:gd name="T65" fmla="*/ 907 h 951"/>
                              <a:gd name="T66" fmla="+- 0 4401 2217"/>
                              <a:gd name="T67" fmla="*/ T66 w 3882"/>
                              <a:gd name="T68" fmla="*/ 925 h 951"/>
                              <a:gd name="T69" fmla="+- 0 4299 2217"/>
                              <a:gd name="T70" fmla="*/ T69 w 3882"/>
                              <a:gd name="T71" fmla="*/ 938 h 951"/>
                              <a:gd name="T72" fmla="+- 0 4196 2217"/>
                              <a:gd name="T73" fmla="*/ T72 w 3882"/>
                              <a:gd name="T74" fmla="*/ 947 h 951"/>
                              <a:gd name="T75" fmla="+- 0 4091 2217"/>
                              <a:gd name="T76" fmla="*/ T75 w 3882"/>
                              <a:gd name="T77" fmla="*/ 951 h 951"/>
                              <a:gd name="T78" fmla="+- 0 4039 2217"/>
                              <a:gd name="T79" fmla="*/ T78 w 3882"/>
                              <a:gd name="T80" fmla="*/ 951 h 951"/>
                              <a:gd name="T81" fmla="+- 0 3932 2217"/>
                              <a:gd name="T82" fmla="*/ T81 w 3882"/>
                              <a:gd name="T83" fmla="*/ 946 h 951"/>
                              <a:gd name="T84" fmla="+- 0 3824 2217"/>
                              <a:gd name="T85" fmla="*/ T84 w 3882"/>
                              <a:gd name="T86" fmla="*/ 936 h 951"/>
                              <a:gd name="T87" fmla="+- 0 3716 2217"/>
                              <a:gd name="T88" fmla="*/ T87 w 3882"/>
                              <a:gd name="T89" fmla="*/ 920 h 951"/>
                              <a:gd name="T90" fmla="+- 0 3606 2217"/>
                              <a:gd name="T91" fmla="*/ T90 w 3882"/>
                              <a:gd name="T92" fmla="*/ 897 h 951"/>
                              <a:gd name="T93" fmla="+- 0 3495 2217"/>
                              <a:gd name="T94" fmla="*/ T93 w 3882"/>
                              <a:gd name="T95" fmla="*/ 868 h 951"/>
                              <a:gd name="T96" fmla="+- 0 3384 2217"/>
                              <a:gd name="T97" fmla="*/ T96 w 3882"/>
                              <a:gd name="T98" fmla="*/ 832 h 951"/>
                              <a:gd name="T99" fmla="+- 0 3271 2217"/>
                              <a:gd name="T100" fmla="*/ T99 w 3882"/>
                              <a:gd name="T101" fmla="*/ 789 h 951"/>
                              <a:gd name="T102" fmla="+- 0 3215 2217"/>
                              <a:gd name="T103" fmla="*/ T102 w 3882"/>
                              <a:gd name="T104" fmla="*/ 765 h 951"/>
                              <a:gd name="T105" fmla="+- 0 3159 2217"/>
                              <a:gd name="T106" fmla="*/ T105 w 3882"/>
                              <a:gd name="T107" fmla="*/ 739 h 951"/>
                              <a:gd name="T108" fmla="+- 0 3102 2217"/>
                              <a:gd name="T109" fmla="*/ T108 w 3882"/>
                              <a:gd name="T110" fmla="*/ 711 h 951"/>
                              <a:gd name="T111" fmla="+- 0 3045 2217"/>
                              <a:gd name="T112" fmla="*/ T111 w 3882"/>
                              <a:gd name="T113" fmla="*/ 680 h 951"/>
                              <a:gd name="T114" fmla="+- 0 2988 2217"/>
                              <a:gd name="T115" fmla="*/ T114 w 3882"/>
                              <a:gd name="T116" fmla="*/ 648 h 951"/>
                              <a:gd name="T117" fmla="+- 0 2931 2217"/>
                              <a:gd name="T118" fmla="*/ T117 w 3882"/>
                              <a:gd name="T119" fmla="*/ 614 h 951"/>
                              <a:gd name="T120" fmla="+- 0 2874 2217"/>
                              <a:gd name="T121" fmla="*/ T120 w 3882"/>
                              <a:gd name="T122" fmla="*/ 578 h 951"/>
                              <a:gd name="T123" fmla="+- 0 2817 2217"/>
                              <a:gd name="T124" fmla="*/ T123 w 3882"/>
                              <a:gd name="T125" fmla="*/ 539 h 951"/>
                              <a:gd name="T126" fmla="+- 0 2760 2217"/>
                              <a:gd name="T127" fmla="*/ T126 w 3882"/>
                              <a:gd name="T128" fmla="*/ 499 h 951"/>
                              <a:gd name="T129" fmla="+- 0 2703 2217"/>
                              <a:gd name="T130" fmla="*/ T129 w 3882"/>
                              <a:gd name="T131" fmla="*/ 456 h 951"/>
                              <a:gd name="T132" fmla="+- 0 2646 2217"/>
                              <a:gd name="T133" fmla="*/ T132 w 3882"/>
                              <a:gd name="T134" fmla="*/ 411 h 951"/>
                              <a:gd name="T135" fmla="+- 0 2588 2217"/>
                              <a:gd name="T136" fmla="*/ T135 w 3882"/>
                              <a:gd name="T137" fmla="*/ 364 h 951"/>
                              <a:gd name="T138" fmla="+- 0 2531 2217"/>
                              <a:gd name="T139" fmla="*/ T138 w 3882"/>
                              <a:gd name="T140" fmla="*/ 314 h 951"/>
                              <a:gd name="T141" fmla="+- 0 2474 2217"/>
                              <a:gd name="T142" fmla="*/ T141 w 3882"/>
                              <a:gd name="T143" fmla="*/ 262 h 951"/>
                              <a:gd name="T144" fmla="+- 0 2416 2217"/>
                              <a:gd name="T145" fmla="*/ T144 w 3882"/>
                              <a:gd name="T146" fmla="*/ 208 h 951"/>
                              <a:gd name="T147" fmla="+- 0 2359 2217"/>
                              <a:gd name="T148" fmla="*/ T147 w 3882"/>
                              <a:gd name="T149" fmla="*/ 151 h 951"/>
                              <a:gd name="T150" fmla="+- 0 2302 2217"/>
                              <a:gd name="T151" fmla="*/ T150 w 3882"/>
                              <a:gd name="T152" fmla="*/ 92 h 951"/>
                              <a:gd name="T153" fmla="+- 0 2245 2217"/>
                              <a:gd name="T154" fmla="*/ T153 w 3882"/>
                              <a:gd name="T155" fmla="*/ 31 h 951"/>
                              <a:gd name="T156" fmla="+- 0 2217 2217"/>
                              <a:gd name="T157" fmla="*/ T156 w 3882"/>
                              <a:gd name="T158" fmla="*/ 0 h 9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2" h="951">
                                <a:moveTo>
                                  <a:pt x="3882" y="0"/>
                                </a:moveTo>
                                <a:lnTo>
                                  <a:pt x="3816" y="64"/>
                                </a:lnTo>
                                <a:lnTo>
                                  <a:pt x="3767" y="110"/>
                                </a:lnTo>
                                <a:lnTo>
                                  <a:pt x="3714" y="157"/>
                                </a:lnTo>
                                <a:lnTo>
                                  <a:pt x="3658" y="205"/>
                                </a:lnTo>
                                <a:lnTo>
                                  <a:pt x="3598" y="254"/>
                                </a:lnTo>
                                <a:lnTo>
                                  <a:pt x="3536" y="304"/>
                                </a:lnTo>
                                <a:lnTo>
                                  <a:pt x="3470" y="354"/>
                                </a:lnTo>
                                <a:lnTo>
                                  <a:pt x="3402" y="403"/>
                                </a:lnTo>
                                <a:lnTo>
                                  <a:pt x="3330" y="452"/>
                                </a:lnTo>
                                <a:lnTo>
                                  <a:pt x="3256" y="501"/>
                                </a:lnTo>
                                <a:lnTo>
                                  <a:pt x="3179" y="548"/>
                                </a:lnTo>
                                <a:lnTo>
                                  <a:pt x="3100" y="595"/>
                                </a:lnTo>
                                <a:lnTo>
                                  <a:pt x="3018" y="639"/>
                                </a:lnTo>
                                <a:lnTo>
                                  <a:pt x="2934" y="682"/>
                                </a:lnTo>
                                <a:lnTo>
                                  <a:pt x="2847" y="723"/>
                                </a:lnTo>
                                <a:lnTo>
                                  <a:pt x="2758" y="762"/>
                                </a:lnTo>
                                <a:lnTo>
                                  <a:pt x="2667" y="797"/>
                                </a:lnTo>
                                <a:lnTo>
                                  <a:pt x="2574" y="830"/>
                                </a:lnTo>
                                <a:lnTo>
                                  <a:pt x="2480" y="859"/>
                                </a:lnTo>
                                <a:lnTo>
                                  <a:pt x="2383" y="885"/>
                                </a:lnTo>
                                <a:lnTo>
                                  <a:pt x="2284" y="907"/>
                                </a:lnTo>
                                <a:lnTo>
                                  <a:pt x="2184" y="925"/>
                                </a:lnTo>
                                <a:lnTo>
                                  <a:pt x="2082" y="938"/>
                                </a:lnTo>
                                <a:lnTo>
                                  <a:pt x="1979" y="947"/>
                                </a:lnTo>
                                <a:lnTo>
                                  <a:pt x="1874" y="951"/>
                                </a:lnTo>
                                <a:lnTo>
                                  <a:pt x="1822" y="951"/>
                                </a:lnTo>
                                <a:lnTo>
                                  <a:pt x="1715" y="946"/>
                                </a:lnTo>
                                <a:lnTo>
                                  <a:pt x="1607" y="936"/>
                                </a:lnTo>
                                <a:lnTo>
                                  <a:pt x="1499" y="920"/>
                                </a:lnTo>
                                <a:lnTo>
                                  <a:pt x="1389" y="897"/>
                                </a:lnTo>
                                <a:lnTo>
                                  <a:pt x="1278" y="868"/>
                                </a:lnTo>
                                <a:lnTo>
                                  <a:pt x="1167" y="832"/>
                                </a:lnTo>
                                <a:lnTo>
                                  <a:pt x="1054" y="789"/>
                                </a:lnTo>
                                <a:lnTo>
                                  <a:pt x="998" y="765"/>
                                </a:lnTo>
                                <a:lnTo>
                                  <a:pt x="942" y="739"/>
                                </a:lnTo>
                                <a:lnTo>
                                  <a:pt x="885" y="711"/>
                                </a:lnTo>
                                <a:lnTo>
                                  <a:pt x="828" y="680"/>
                                </a:lnTo>
                                <a:lnTo>
                                  <a:pt x="771" y="648"/>
                                </a:lnTo>
                                <a:lnTo>
                                  <a:pt x="714" y="614"/>
                                </a:lnTo>
                                <a:lnTo>
                                  <a:pt x="657" y="578"/>
                                </a:lnTo>
                                <a:lnTo>
                                  <a:pt x="600" y="539"/>
                                </a:lnTo>
                                <a:lnTo>
                                  <a:pt x="543" y="499"/>
                                </a:lnTo>
                                <a:lnTo>
                                  <a:pt x="486" y="456"/>
                                </a:lnTo>
                                <a:lnTo>
                                  <a:pt x="429" y="411"/>
                                </a:lnTo>
                                <a:lnTo>
                                  <a:pt x="371" y="364"/>
                                </a:lnTo>
                                <a:lnTo>
                                  <a:pt x="314" y="314"/>
                                </a:lnTo>
                                <a:lnTo>
                                  <a:pt x="257" y="262"/>
                                </a:lnTo>
                                <a:lnTo>
                                  <a:pt x="199" y="208"/>
                                </a:lnTo>
                                <a:lnTo>
                                  <a:pt x="142" y="151"/>
                                </a:lnTo>
                                <a:lnTo>
                                  <a:pt x="85" y="92"/>
                                </a:lnTo>
                                <a:lnTo>
                                  <a:pt x="28" y="31"/>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8378BDB" id="Group 182" o:spid="_x0000_s1026" style="position:absolute;margin-left:83.1pt;margin-top:-29.15pt;width:194.1pt;height:47.55pt;z-index:-251685376" coordorigin="2217" coordsize="388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">
                <v:shape id="Freeform 183" o:spid="_x0000_s1027" style="position:absolute;left:2217;width:3882;height:951;visibility:visible;mso-wrap-style:square;v-text-anchor:top"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" path="m3882,r-66,64l3767,110r-53,47l3658,205r-60,49l3536,304r-66,50l3402,403r-72,49l3256,501r-77,47l3100,595r-82,44l2934,682r-87,41l2758,762r-91,35l2574,830r-94,29l2383,885r-99,22l2184,925r-102,13l1979,947r-105,4l1822,951r-107,-5l1607,936,1499,920,1389,897,1278,868,1167,832,1054,789,998,765,942,739,885,711,828,680,771,648,714,614,657,578,600,539,543,499,486,456,429,411,371,364,314,314,257,262,199,208,142,151,85,92,28,31,,e" filled="f" strokecolor="#001320" strokeweight=".23036mm">
                  <v:path arrowok="t" o:connecttype="custom" o:connectlocs="3882,0;3816,64;3767,110;3714,157;3658,205;3598,254;3536,304;3470,354;3402,403;3330,452;3256,501;3179,548;3100,595;3018,639;2934,682;2847,723;2758,762;2667,797;2574,830;2480,859;2383,885;2284,907;2184,925;2082,938;1979,947;1874,951;1822,951;1715,946;1607,936;1499,920;1389,897;1278,868;1167,832;1054,789;998,765;942,739;885,711;828,680;771,648;714,614;657,578;600,539;543,499;486,456;429,411;371,364;314,314;257,262;199,208;142,151;85,92;28,31;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32128" behindDoc="1" locked="0" layoutInCell="1" allowOverlap="1">
                <wp:simplePos x="0" y="0"/>
                <wp:positionH relativeFrom="column">
                  <wp:posOffset>3397885</wp:posOffset>
                </wp:positionH>
                <wp:positionV relativeFrom="paragraph">
                  <wp:posOffset>-370205</wp:posOffset>
                </wp:positionV>
                <wp:extent cx="2879725" cy="1116330"/>
                <wp:effectExtent l="0" t="0" r="15875" b="26670"/>
                <wp:wrapNone/>
                <wp:docPr id="4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116330"/>
                          <a:chOff x="5906" y="0"/>
                          <a:chExt cx="4535" cy="1758"/>
                        </a:xfrm>
                      </wpg:grpSpPr>
                      <wps:wsp>
                        <wps:cNvPr id="47" name="Freeform 181"/>
                        <wps:cNvSpPr>
                          <a:spLocks/>
                        </wps:cNvSpPr>
                        <wps:spPr bwMode="auto">
                          <a:xfrm>
                            <a:off x="5906" y="0"/>
                            <a:ext cx="4535" cy="1758"/>
                          </a:xfrm>
                          <a:custGeom>
                            <a:avLst/>
                            <a:gdLst>
                              <a:gd name="T0" fmla="+- 0 10379 5906"/>
                              <a:gd name="T1" fmla="*/ T0 w 4535"/>
                              <a:gd name="T2" fmla="*/ 34 h 1758"/>
                              <a:gd name="T3" fmla="+- 0 10267 5906"/>
                              <a:gd name="T4" fmla="*/ T3 w 4535"/>
                              <a:gd name="T5" fmla="*/ 104 h 1758"/>
                              <a:gd name="T6" fmla="+- 0 10151 5906"/>
                              <a:gd name="T7" fmla="*/ T6 w 4535"/>
                              <a:gd name="T8" fmla="*/ 186 h 1758"/>
                              <a:gd name="T9" fmla="+- 0 10031 5906"/>
                              <a:gd name="T10" fmla="*/ T9 w 4535"/>
                              <a:gd name="T11" fmla="*/ 281 h 1758"/>
                              <a:gd name="T12" fmla="+- 0 9909 5906"/>
                              <a:gd name="T13" fmla="*/ T12 w 4535"/>
                              <a:gd name="T14" fmla="*/ 388 h 1758"/>
                              <a:gd name="T15" fmla="+- 0 9782 5906"/>
                              <a:gd name="T16" fmla="*/ T15 w 4535"/>
                              <a:gd name="T17" fmla="*/ 509 h 1758"/>
                              <a:gd name="T18" fmla="+- 0 9652 5906"/>
                              <a:gd name="T19" fmla="*/ T18 w 4535"/>
                              <a:gd name="T20" fmla="*/ 643 h 1758"/>
                              <a:gd name="T21" fmla="+- 0 9519 5906"/>
                              <a:gd name="T22" fmla="*/ T21 w 4535"/>
                              <a:gd name="T23" fmla="*/ 792 h 1758"/>
                              <a:gd name="T24" fmla="+- 0 9395 5906"/>
                              <a:gd name="T25" fmla="*/ T24 w 4535"/>
                              <a:gd name="T26" fmla="*/ 935 h 1758"/>
                              <a:gd name="T27" fmla="+- 0 9283 5906"/>
                              <a:gd name="T28" fmla="*/ T27 w 4535"/>
                              <a:gd name="T29" fmla="*/ 1055 h 1758"/>
                              <a:gd name="T30" fmla="+- 0 9167 5906"/>
                              <a:gd name="T31" fmla="*/ T30 w 4535"/>
                              <a:gd name="T32" fmla="*/ 1164 h 1758"/>
                              <a:gd name="T33" fmla="+- 0 9050 5906"/>
                              <a:gd name="T34" fmla="*/ T33 w 4535"/>
                              <a:gd name="T35" fmla="*/ 1263 h 1758"/>
                              <a:gd name="T36" fmla="+- 0 8931 5906"/>
                              <a:gd name="T37" fmla="*/ T36 w 4535"/>
                              <a:gd name="T38" fmla="*/ 1353 h 1758"/>
                              <a:gd name="T39" fmla="+- 0 8810 5906"/>
                              <a:gd name="T40" fmla="*/ T39 w 4535"/>
                              <a:gd name="T41" fmla="*/ 1432 h 1758"/>
                              <a:gd name="T42" fmla="+- 0 8687 5906"/>
                              <a:gd name="T43" fmla="*/ T42 w 4535"/>
                              <a:gd name="T44" fmla="*/ 1502 h 1758"/>
                              <a:gd name="T45" fmla="+- 0 8564 5906"/>
                              <a:gd name="T46" fmla="*/ T45 w 4535"/>
                              <a:gd name="T47" fmla="*/ 1563 h 1758"/>
                              <a:gd name="T48" fmla="+- 0 8440 5906"/>
                              <a:gd name="T49" fmla="*/ T48 w 4535"/>
                              <a:gd name="T50" fmla="*/ 1615 h 1758"/>
                              <a:gd name="T51" fmla="+- 0 8315 5906"/>
                              <a:gd name="T52" fmla="*/ T51 w 4535"/>
                              <a:gd name="T53" fmla="*/ 1658 h 1758"/>
                              <a:gd name="T54" fmla="+- 0 8191 5906"/>
                              <a:gd name="T55" fmla="*/ T54 w 4535"/>
                              <a:gd name="T56" fmla="*/ 1693 h 1758"/>
                              <a:gd name="T57" fmla="+- 0 8067 5906"/>
                              <a:gd name="T58" fmla="*/ T57 w 4535"/>
                              <a:gd name="T59" fmla="*/ 1721 h 1758"/>
                              <a:gd name="T60" fmla="+- 0 7943 5906"/>
                              <a:gd name="T61" fmla="*/ T60 w 4535"/>
                              <a:gd name="T62" fmla="*/ 1740 h 1758"/>
                              <a:gd name="T63" fmla="+- 0 7820 5906"/>
                              <a:gd name="T64" fmla="*/ T63 w 4535"/>
                              <a:gd name="T65" fmla="*/ 1752 h 1758"/>
                              <a:gd name="T66" fmla="+- 0 7698 5906"/>
                              <a:gd name="T67" fmla="*/ T66 w 4535"/>
                              <a:gd name="T68" fmla="*/ 1757 h 1758"/>
                              <a:gd name="T69" fmla="+- 0 7578 5906"/>
                              <a:gd name="T70" fmla="*/ T69 w 4535"/>
                              <a:gd name="T71" fmla="*/ 1755 h 1758"/>
                              <a:gd name="T72" fmla="+- 0 7343 5906"/>
                              <a:gd name="T73" fmla="*/ T72 w 4535"/>
                              <a:gd name="T74" fmla="*/ 1732 h 1758"/>
                              <a:gd name="T75" fmla="+- 0 7117 5906"/>
                              <a:gd name="T76" fmla="*/ T75 w 4535"/>
                              <a:gd name="T77" fmla="*/ 1684 h 1758"/>
                              <a:gd name="T78" fmla="+- 0 6903 5906"/>
                              <a:gd name="T79" fmla="*/ T78 w 4535"/>
                              <a:gd name="T80" fmla="*/ 1615 h 1758"/>
                              <a:gd name="T81" fmla="+- 0 6703 5906"/>
                              <a:gd name="T82" fmla="*/ T81 w 4535"/>
                              <a:gd name="T83" fmla="*/ 1527 h 1758"/>
                              <a:gd name="T84" fmla="+- 0 6520 5906"/>
                              <a:gd name="T85" fmla="*/ T84 w 4535"/>
                              <a:gd name="T86" fmla="*/ 1421 h 1758"/>
                              <a:gd name="T87" fmla="+- 0 6356 5906"/>
                              <a:gd name="T88" fmla="*/ T87 w 4535"/>
                              <a:gd name="T89" fmla="*/ 1300 h 1758"/>
                              <a:gd name="T90" fmla="+- 0 6214 5906"/>
                              <a:gd name="T91" fmla="*/ T90 w 4535"/>
                              <a:gd name="T92" fmla="*/ 1166 h 1758"/>
                              <a:gd name="T93" fmla="+- 0 6096 5906"/>
                              <a:gd name="T94" fmla="*/ T93 w 4535"/>
                              <a:gd name="T95" fmla="*/ 1022 h 1758"/>
                              <a:gd name="T96" fmla="+- 0 6004 5906"/>
                              <a:gd name="T97" fmla="*/ T96 w 4535"/>
                              <a:gd name="T98" fmla="*/ 870 h 1758"/>
                              <a:gd name="T99" fmla="+- 0 5941 5906"/>
                              <a:gd name="T100" fmla="*/ T99 w 4535"/>
                              <a:gd name="T101" fmla="*/ 712 h 1758"/>
                              <a:gd name="T102" fmla="+- 0 5909 5906"/>
                              <a:gd name="T103" fmla="*/ T102 w 4535"/>
                              <a:gd name="T104" fmla="*/ 550 h 1758"/>
                              <a:gd name="T105" fmla="+- 0 5907 5906"/>
                              <a:gd name="T106" fmla="*/ T105 w 4535"/>
                              <a:gd name="T107" fmla="*/ 428 h 1758"/>
                              <a:gd name="T108" fmla="+- 0 5936 5906"/>
                              <a:gd name="T109" fmla="*/ T108 w 4535"/>
                              <a:gd name="T110" fmla="*/ 265 h 1758"/>
                              <a:gd name="T111" fmla="+- 0 6003 5906"/>
                              <a:gd name="T112" fmla="*/ T111 w 4535"/>
                              <a:gd name="T113" fmla="*/ 105 h 1758"/>
                              <a:gd name="T114" fmla="+- 0 6071 5906"/>
                              <a:gd name="T115" fmla="*/ T114 w 4535"/>
                              <a:gd name="T116" fmla="*/ 0 h 17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35" h="1758">
                                <a:moveTo>
                                  <a:pt x="4534" y="0"/>
                                </a:moveTo>
                                <a:lnTo>
                                  <a:pt x="4473" y="34"/>
                                </a:lnTo>
                                <a:lnTo>
                                  <a:pt x="4417" y="67"/>
                                </a:lnTo>
                                <a:lnTo>
                                  <a:pt x="4361" y="104"/>
                                </a:lnTo>
                                <a:lnTo>
                                  <a:pt x="4303" y="143"/>
                                </a:lnTo>
                                <a:lnTo>
                                  <a:pt x="4245" y="186"/>
                                </a:lnTo>
                                <a:lnTo>
                                  <a:pt x="4185" y="232"/>
                                </a:lnTo>
                                <a:lnTo>
                                  <a:pt x="4125" y="281"/>
                                </a:lnTo>
                                <a:lnTo>
                                  <a:pt x="4064" y="333"/>
                                </a:lnTo>
                                <a:lnTo>
                                  <a:pt x="4003" y="388"/>
                                </a:lnTo>
                                <a:lnTo>
                                  <a:pt x="3940" y="447"/>
                                </a:lnTo>
                                <a:lnTo>
                                  <a:pt x="3876" y="509"/>
                                </a:lnTo>
                                <a:lnTo>
                                  <a:pt x="3812" y="574"/>
                                </a:lnTo>
                                <a:lnTo>
                                  <a:pt x="3746" y="643"/>
                                </a:lnTo>
                                <a:lnTo>
                                  <a:pt x="3680" y="715"/>
                                </a:lnTo>
                                <a:lnTo>
                                  <a:pt x="3613" y="792"/>
                                </a:lnTo>
                                <a:lnTo>
                                  <a:pt x="3545" y="871"/>
                                </a:lnTo>
                                <a:lnTo>
                                  <a:pt x="3489" y="935"/>
                                </a:lnTo>
                                <a:lnTo>
                                  <a:pt x="3433" y="997"/>
                                </a:lnTo>
                                <a:lnTo>
                                  <a:pt x="3377" y="1055"/>
                                </a:lnTo>
                                <a:lnTo>
                                  <a:pt x="3319" y="1111"/>
                                </a:lnTo>
                                <a:lnTo>
                                  <a:pt x="3261" y="1164"/>
                                </a:lnTo>
                                <a:lnTo>
                                  <a:pt x="3203" y="1215"/>
                                </a:lnTo>
                                <a:lnTo>
                                  <a:pt x="3144" y="1263"/>
                                </a:lnTo>
                                <a:lnTo>
                                  <a:pt x="3084" y="1309"/>
                                </a:lnTo>
                                <a:lnTo>
                                  <a:pt x="3025" y="1353"/>
                                </a:lnTo>
                                <a:lnTo>
                                  <a:pt x="2964" y="1393"/>
                                </a:lnTo>
                                <a:lnTo>
                                  <a:pt x="2904" y="1432"/>
                                </a:lnTo>
                                <a:lnTo>
                                  <a:pt x="2843" y="1468"/>
                                </a:lnTo>
                                <a:lnTo>
                                  <a:pt x="2781" y="1502"/>
                                </a:lnTo>
                                <a:lnTo>
                                  <a:pt x="2720" y="1533"/>
                                </a:lnTo>
                                <a:lnTo>
                                  <a:pt x="2658" y="1563"/>
                                </a:lnTo>
                                <a:lnTo>
                                  <a:pt x="2596" y="1590"/>
                                </a:lnTo>
                                <a:lnTo>
                                  <a:pt x="2534" y="1615"/>
                                </a:lnTo>
                                <a:lnTo>
                                  <a:pt x="2472" y="1638"/>
                                </a:lnTo>
                                <a:lnTo>
                                  <a:pt x="2409" y="1658"/>
                                </a:lnTo>
                                <a:lnTo>
                                  <a:pt x="2347" y="1677"/>
                                </a:lnTo>
                                <a:lnTo>
                                  <a:pt x="2285" y="1693"/>
                                </a:lnTo>
                                <a:lnTo>
                                  <a:pt x="2223" y="1708"/>
                                </a:lnTo>
                                <a:lnTo>
                                  <a:pt x="2161" y="1721"/>
                                </a:lnTo>
                                <a:lnTo>
                                  <a:pt x="2099" y="1731"/>
                                </a:lnTo>
                                <a:lnTo>
                                  <a:pt x="2037" y="1740"/>
                                </a:lnTo>
                                <a:lnTo>
                                  <a:pt x="1975" y="1747"/>
                                </a:lnTo>
                                <a:lnTo>
                                  <a:pt x="1914" y="1752"/>
                                </a:lnTo>
                                <a:lnTo>
                                  <a:pt x="1853" y="1755"/>
                                </a:lnTo>
                                <a:lnTo>
                                  <a:pt x="1792" y="1757"/>
                                </a:lnTo>
                                <a:lnTo>
                                  <a:pt x="1732" y="1757"/>
                                </a:lnTo>
                                <a:lnTo>
                                  <a:pt x="1672" y="1755"/>
                                </a:lnTo>
                                <a:lnTo>
                                  <a:pt x="1553" y="1747"/>
                                </a:lnTo>
                                <a:lnTo>
                                  <a:pt x="1437" y="1732"/>
                                </a:lnTo>
                                <a:lnTo>
                                  <a:pt x="1322" y="1711"/>
                                </a:lnTo>
                                <a:lnTo>
                                  <a:pt x="1211" y="1684"/>
                                </a:lnTo>
                                <a:lnTo>
                                  <a:pt x="1102" y="1652"/>
                                </a:lnTo>
                                <a:lnTo>
                                  <a:pt x="997" y="1615"/>
                                </a:lnTo>
                                <a:lnTo>
                                  <a:pt x="895" y="1573"/>
                                </a:lnTo>
                                <a:lnTo>
                                  <a:pt x="797" y="1527"/>
                                </a:lnTo>
                                <a:lnTo>
                                  <a:pt x="703" y="1476"/>
                                </a:lnTo>
                                <a:lnTo>
                                  <a:pt x="614" y="1421"/>
                                </a:lnTo>
                                <a:lnTo>
                                  <a:pt x="530" y="1362"/>
                                </a:lnTo>
                                <a:lnTo>
                                  <a:pt x="450" y="1300"/>
                                </a:lnTo>
                                <a:lnTo>
                                  <a:pt x="376" y="1234"/>
                                </a:lnTo>
                                <a:lnTo>
                                  <a:pt x="308" y="1166"/>
                                </a:lnTo>
                                <a:lnTo>
                                  <a:pt x="246" y="1095"/>
                                </a:lnTo>
                                <a:lnTo>
                                  <a:pt x="190" y="1022"/>
                                </a:lnTo>
                                <a:lnTo>
                                  <a:pt x="140" y="947"/>
                                </a:lnTo>
                                <a:lnTo>
                                  <a:pt x="98" y="870"/>
                                </a:lnTo>
                                <a:lnTo>
                                  <a:pt x="62" y="791"/>
                                </a:lnTo>
                                <a:lnTo>
                                  <a:pt x="35" y="712"/>
                                </a:lnTo>
                                <a:lnTo>
                                  <a:pt x="15" y="631"/>
                                </a:lnTo>
                                <a:lnTo>
                                  <a:pt x="3" y="550"/>
                                </a:lnTo>
                                <a:lnTo>
                                  <a:pt x="0" y="469"/>
                                </a:lnTo>
                                <a:lnTo>
                                  <a:pt x="1" y="428"/>
                                </a:lnTo>
                                <a:lnTo>
                                  <a:pt x="11" y="346"/>
                                </a:lnTo>
                                <a:lnTo>
                                  <a:pt x="30" y="265"/>
                                </a:lnTo>
                                <a:lnTo>
                                  <a:pt x="59" y="185"/>
                                </a:lnTo>
                                <a:lnTo>
                                  <a:pt x="97" y="105"/>
                                </a:lnTo>
                                <a:lnTo>
                                  <a:pt x="146" y="27"/>
                                </a:lnTo>
                                <a:lnTo>
                                  <a:pt x="165"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BD67653" id="Group 180" o:spid="_x0000_s1026" style="position:absolute;margin-left:267.55pt;margin-top:-29.15pt;width:226.75pt;height:87.9pt;z-index:-251684352" coordorigin="5906" coordsize="4535,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">
                <v:shape id="Freeform 181" o:spid="_x0000_s1027" style="position:absolute;left:5906;width:4535;height:1758;visibility:visible;mso-wrap-style:square;v-text-anchor:top"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" path="m4534,r-61,34l4417,67r-56,37l4303,143r-58,43l4185,232r-60,49l4064,333r-61,55l3940,447r-64,62l3812,574r-66,69l3680,715r-67,77l3545,871r-56,64l3433,997r-56,58l3319,1111r-58,53l3203,1215r-59,48l3084,1309r-59,44l2964,1393r-60,39l2843,1468r-62,34l2720,1533r-62,30l2596,1590r-62,25l2472,1638r-63,20l2347,1677r-62,16l2223,1708r-62,13l2099,1731r-62,9l1975,1747r-61,5l1853,1755r-61,2l1732,1757r-60,-2l1553,1747r-116,-15l1322,1711r-111,-27l1102,1652,997,1615,895,1573r-98,-46l703,1476r-89,-55l530,1362r-80,-62l376,1234r-68,-68l246,1095r-56,-73l140,947,98,870,62,791,35,712,15,631,3,550,,469,1,428,11,346,30,265,59,185,97,105,146,27,165,e" filled="f" strokecolor="#001421" strokeweight=".23036mm">
                  <v:path arrowok="t" o:connecttype="custom" o:connectlocs="4473,34;4361,104;4245,186;4125,281;4003,388;3876,509;3746,643;3613,792;3489,935;3377,1055;3261,1164;3144,1263;3025,1353;2904,1432;2781,1502;2658,1563;2534,1615;2409,1658;2285,1693;2161,1721;2037,1740;1914,1752;1792,1757;1672,1755;1437,1732;1211,1684;997,1615;797,1527;614,1421;450,1300;308,1166;190,1022;98,870;35,712;3,550;1,428;30,265;97,105;165,0" o:connectangles="0,0,0,0,0,0,0,0,0,0,0,0,0,0,0,0,0,0,0,0,0,0,0,0,0,0,0,0,0,0,0,0,0,0,0,0,0,0,0"/>
                </v:shape>
              </v:group>
            </w:pict>
          </mc:Fallback>
        </mc:AlternateContent>
      </w:r>
      <w:r>
        <w:rPr>
          <w:noProof/>
          <w:lang w:eastAsia="en-GB"/>
        </w:rPr>
        <mc:AlternateContent>
          <mc:Choice Requires="wpg">
            <w:drawing>
              <wp:anchor distT="0" distB="0" distL="114300" distR="114300" simplePos="0" relativeHeight="251633152" behindDoc="1" locked="0" layoutInCell="1" allowOverlap="1">
                <wp:simplePos x="0" y="0"/>
                <wp:positionH relativeFrom="column">
                  <wp:posOffset>1057910</wp:posOffset>
                </wp:positionH>
                <wp:positionV relativeFrom="paragraph">
                  <wp:posOffset>-370205</wp:posOffset>
                </wp:positionV>
                <wp:extent cx="2464435" cy="601345"/>
                <wp:effectExtent l="0" t="0" r="3688715" b="27305"/>
                <wp:wrapNone/>
                <wp:docPr id="4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601345"/>
                          <a:chOff x="2221" y="0"/>
                          <a:chExt cx="3881" cy="947"/>
                        </a:xfrm>
                      </wpg:grpSpPr>
                      <wps:wsp>
                        <wps:cNvPr id="49" name="Freeform 179"/>
                        <wps:cNvSpPr>
                          <a:spLocks/>
                        </wps:cNvSpPr>
                        <wps:spPr bwMode="auto">
                          <a:xfrm>
                            <a:off x="2221" y="0"/>
                            <a:ext cx="3881" cy="947"/>
                          </a:xfrm>
                          <a:custGeom>
                            <a:avLst/>
                            <a:gdLst>
                              <a:gd name="T0" fmla="+- 0 6102 2221"/>
                              <a:gd name="T1" fmla="*/ T0 w 3881"/>
                              <a:gd name="T2" fmla="*/ 0 h 947"/>
                              <a:gd name="T3" fmla="+- 0 6038 2221"/>
                              <a:gd name="T4" fmla="*/ T3 w 3881"/>
                              <a:gd name="T5" fmla="*/ 62 h 947"/>
                              <a:gd name="T6" fmla="+- 0 5988 2221"/>
                              <a:gd name="T7" fmla="*/ T6 w 3881"/>
                              <a:gd name="T8" fmla="*/ 107 h 947"/>
                              <a:gd name="T9" fmla="+- 0 5935 2221"/>
                              <a:gd name="T10" fmla="*/ T9 w 3881"/>
                              <a:gd name="T11" fmla="*/ 155 h 947"/>
                              <a:gd name="T12" fmla="+- 0 5879 2221"/>
                              <a:gd name="T13" fmla="*/ T12 w 3881"/>
                              <a:gd name="T14" fmla="*/ 203 h 947"/>
                              <a:gd name="T15" fmla="+- 0 5819 2221"/>
                              <a:gd name="T16" fmla="*/ T15 w 3881"/>
                              <a:gd name="T17" fmla="*/ 252 h 947"/>
                              <a:gd name="T18" fmla="+- 0 5756 2221"/>
                              <a:gd name="T19" fmla="*/ T18 w 3881"/>
                              <a:gd name="T20" fmla="*/ 301 h 947"/>
                              <a:gd name="T21" fmla="+- 0 5691 2221"/>
                              <a:gd name="T22" fmla="*/ T21 w 3881"/>
                              <a:gd name="T23" fmla="*/ 351 h 947"/>
                              <a:gd name="T24" fmla="+- 0 5622 2221"/>
                              <a:gd name="T25" fmla="*/ T24 w 3881"/>
                              <a:gd name="T26" fmla="*/ 400 h 947"/>
                              <a:gd name="T27" fmla="+- 0 5550 2221"/>
                              <a:gd name="T28" fmla="*/ T27 w 3881"/>
                              <a:gd name="T29" fmla="*/ 449 h 947"/>
                              <a:gd name="T30" fmla="+- 0 5476 2221"/>
                              <a:gd name="T31" fmla="*/ T30 w 3881"/>
                              <a:gd name="T32" fmla="*/ 498 h 947"/>
                              <a:gd name="T33" fmla="+- 0 5399 2221"/>
                              <a:gd name="T34" fmla="*/ T33 w 3881"/>
                              <a:gd name="T35" fmla="*/ 545 h 947"/>
                              <a:gd name="T36" fmla="+- 0 5320 2221"/>
                              <a:gd name="T37" fmla="*/ T36 w 3881"/>
                              <a:gd name="T38" fmla="*/ 591 h 947"/>
                              <a:gd name="T39" fmla="+- 0 5238 2221"/>
                              <a:gd name="T40" fmla="*/ T39 w 3881"/>
                              <a:gd name="T41" fmla="*/ 636 h 947"/>
                              <a:gd name="T42" fmla="+- 0 5153 2221"/>
                              <a:gd name="T43" fmla="*/ T42 w 3881"/>
                              <a:gd name="T44" fmla="*/ 679 h 947"/>
                              <a:gd name="T45" fmla="+- 0 5067 2221"/>
                              <a:gd name="T46" fmla="*/ T45 w 3881"/>
                              <a:gd name="T47" fmla="*/ 720 h 947"/>
                              <a:gd name="T48" fmla="+- 0 4978 2221"/>
                              <a:gd name="T49" fmla="*/ T48 w 3881"/>
                              <a:gd name="T50" fmla="*/ 758 h 947"/>
                              <a:gd name="T51" fmla="+- 0 4887 2221"/>
                              <a:gd name="T52" fmla="*/ T51 w 3881"/>
                              <a:gd name="T53" fmla="*/ 794 h 947"/>
                              <a:gd name="T54" fmla="+- 0 4794 2221"/>
                              <a:gd name="T55" fmla="*/ T54 w 3881"/>
                              <a:gd name="T56" fmla="*/ 826 h 947"/>
                              <a:gd name="T57" fmla="+- 0 4699 2221"/>
                              <a:gd name="T58" fmla="*/ T57 w 3881"/>
                              <a:gd name="T59" fmla="*/ 856 h 947"/>
                              <a:gd name="T60" fmla="+- 0 4602 2221"/>
                              <a:gd name="T61" fmla="*/ T60 w 3881"/>
                              <a:gd name="T62" fmla="*/ 881 h 947"/>
                              <a:gd name="T63" fmla="+- 0 4503 2221"/>
                              <a:gd name="T64" fmla="*/ T63 w 3881"/>
                              <a:gd name="T65" fmla="*/ 903 h 947"/>
                              <a:gd name="T66" fmla="+- 0 4403 2221"/>
                              <a:gd name="T67" fmla="*/ T66 w 3881"/>
                              <a:gd name="T68" fmla="*/ 921 h 947"/>
                              <a:gd name="T69" fmla="+- 0 4301 2221"/>
                              <a:gd name="T70" fmla="*/ T69 w 3881"/>
                              <a:gd name="T71" fmla="*/ 934 h 947"/>
                              <a:gd name="T72" fmla="+- 0 4198 2221"/>
                              <a:gd name="T73" fmla="*/ T72 w 3881"/>
                              <a:gd name="T74" fmla="*/ 943 h 947"/>
                              <a:gd name="T75" fmla="+- 0 4093 2221"/>
                              <a:gd name="T76" fmla="*/ T75 w 3881"/>
                              <a:gd name="T77" fmla="*/ 947 h 947"/>
                              <a:gd name="T78" fmla="+- 0 4040 2221"/>
                              <a:gd name="T79" fmla="*/ T78 w 3881"/>
                              <a:gd name="T80" fmla="*/ 946 h 947"/>
                              <a:gd name="T81" fmla="+- 0 3933 2221"/>
                              <a:gd name="T82" fmla="*/ T81 w 3881"/>
                              <a:gd name="T83" fmla="*/ 942 h 947"/>
                              <a:gd name="T84" fmla="+- 0 3825 2221"/>
                              <a:gd name="T85" fmla="*/ T84 w 3881"/>
                              <a:gd name="T86" fmla="*/ 932 h 947"/>
                              <a:gd name="T87" fmla="+- 0 3716 2221"/>
                              <a:gd name="T88" fmla="*/ T87 w 3881"/>
                              <a:gd name="T89" fmla="*/ 916 h 947"/>
                              <a:gd name="T90" fmla="+- 0 3607 2221"/>
                              <a:gd name="T91" fmla="*/ T90 w 3881"/>
                              <a:gd name="T92" fmla="*/ 893 h 947"/>
                              <a:gd name="T93" fmla="+- 0 3496 2221"/>
                              <a:gd name="T94" fmla="*/ T93 w 3881"/>
                              <a:gd name="T95" fmla="*/ 864 h 947"/>
                              <a:gd name="T96" fmla="+- 0 3384 2221"/>
                              <a:gd name="T97" fmla="*/ T96 w 3881"/>
                              <a:gd name="T98" fmla="*/ 828 h 947"/>
                              <a:gd name="T99" fmla="+- 0 3272 2221"/>
                              <a:gd name="T100" fmla="*/ T99 w 3881"/>
                              <a:gd name="T101" fmla="*/ 785 h 947"/>
                              <a:gd name="T102" fmla="+- 0 3215 2221"/>
                              <a:gd name="T103" fmla="*/ T102 w 3881"/>
                              <a:gd name="T104" fmla="*/ 760 h 947"/>
                              <a:gd name="T105" fmla="+- 0 3159 2221"/>
                              <a:gd name="T106" fmla="*/ T105 w 3881"/>
                              <a:gd name="T107" fmla="*/ 734 h 947"/>
                              <a:gd name="T108" fmla="+- 0 3102 2221"/>
                              <a:gd name="T109" fmla="*/ T108 w 3881"/>
                              <a:gd name="T110" fmla="*/ 706 h 947"/>
                              <a:gd name="T111" fmla="+- 0 3045 2221"/>
                              <a:gd name="T112" fmla="*/ T111 w 3881"/>
                              <a:gd name="T113" fmla="*/ 676 h 947"/>
                              <a:gd name="T114" fmla="+- 0 2988 2221"/>
                              <a:gd name="T115" fmla="*/ T114 w 3881"/>
                              <a:gd name="T116" fmla="*/ 644 h 947"/>
                              <a:gd name="T117" fmla="+- 0 2931 2221"/>
                              <a:gd name="T118" fmla="*/ T117 w 3881"/>
                              <a:gd name="T119" fmla="*/ 609 h 947"/>
                              <a:gd name="T120" fmla="+- 0 2874 2221"/>
                              <a:gd name="T121" fmla="*/ T120 w 3881"/>
                              <a:gd name="T122" fmla="*/ 573 h 947"/>
                              <a:gd name="T123" fmla="+- 0 2817 2221"/>
                              <a:gd name="T124" fmla="*/ T123 w 3881"/>
                              <a:gd name="T125" fmla="*/ 534 h 947"/>
                              <a:gd name="T126" fmla="+- 0 2760 2221"/>
                              <a:gd name="T127" fmla="*/ T126 w 3881"/>
                              <a:gd name="T128" fmla="*/ 494 h 947"/>
                              <a:gd name="T129" fmla="+- 0 2702 2221"/>
                              <a:gd name="T130" fmla="*/ T129 w 3881"/>
                              <a:gd name="T131" fmla="*/ 451 h 947"/>
                              <a:gd name="T132" fmla="+- 0 2645 2221"/>
                              <a:gd name="T133" fmla="*/ T132 w 3881"/>
                              <a:gd name="T134" fmla="*/ 406 h 947"/>
                              <a:gd name="T135" fmla="+- 0 2588 2221"/>
                              <a:gd name="T136" fmla="*/ T135 w 3881"/>
                              <a:gd name="T137" fmla="*/ 359 h 947"/>
                              <a:gd name="T138" fmla="+- 0 2530 2221"/>
                              <a:gd name="T139" fmla="*/ T138 w 3881"/>
                              <a:gd name="T140" fmla="*/ 309 h 947"/>
                              <a:gd name="T141" fmla="+- 0 2473 2221"/>
                              <a:gd name="T142" fmla="*/ T141 w 3881"/>
                              <a:gd name="T143" fmla="*/ 257 h 947"/>
                              <a:gd name="T144" fmla="+- 0 2416 2221"/>
                              <a:gd name="T145" fmla="*/ T144 w 3881"/>
                              <a:gd name="T146" fmla="*/ 203 h 947"/>
                              <a:gd name="T147" fmla="+- 0 2358 2221"/>
                              <a:gd name="T148" fmla="*/ T147 w 3881"/>
                              <a:gd name="T149" fmla="*/ 146 h 947"/>
                              <a:gd name="T150" fmla="+- 0 2301 2221"/>
                              <a:gd name="T151" fmla="*/ T150 w 3881"/>
                              <a:gd name="T152" fmla="*/ 87 h 947"/>
                              <a:gd name="T153" fmla="+- 0 2243 2221"/>
                              <a:gd name="T154" fmla="*/ T153 w 3881"/>
                              <a:gd name="T155" fmla="*/ 26 h 947"/>
                              <a:gd name="T156" fmla="+- 0 2221 2221"/>
                              <a:gd name="T157" fmla="*/ T156 w 3881"/>
                              <a:gd name="T158" fmla="*/ 0 h 9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1" h="947">
                                <a:moveTo>
                                  <a:pt x="3881" y="0"/>
                                </a:moveTo>
                                <a:lnTo>
                                  <a:pt x="3817" y="62"/>
                                </a:lnTo>
                                <a:lnTo>
                                  <a:pt x="3767" y="107"/>
                                </a:lnTo>
                                <a:lnTo>
                                  <a:pt x="3714" y="155"/>
                                </a:lnTo>
                                <a:lnTo>
                                  <a:pt x="3658" y="203"/>
                                </a:lnTo>
                                <a:lnTo>
                                  <a:pt x="3598" y="252"/>
                                </a:lnTo>
                                <a:lnTo>
                                  <a:pt x="3535" y="301"/>
                                </a:lnTo>
                                <a:lnTo>
                                  <a:pt x="3470" y="351"/>
                                </a:lnTo>
                                <a:lnTo>
                                  <a:pt x="3401" y="400"/>
                                </a:lnTo>
                                <a:lnTo>
                                  <a:pt x="3329" y="449"/>
                                </a:lnTo>
                                <a:lnTo>
                                  <a:pt x="3255" y="498"/>
                                </a:lnTo>
                                <a:lnTo>
                                  <a:pt x="3178" y="545"/>
                                </a:lnTo>
                                <a:lnTo>
                                  <a:pt x="3099" y="591"/>
                                </a:lnTo>
                                <a:lnTo>
                                  <a:pt x="3017" y="636"/>
                                </a:lnTo>
                                <a:lnTo>
                                  <a:pt x="2932" y="679"/>
                                </a:lnTo>
                                <a:lnTo>
                                  <a:pt x="2846" y="720"/>
                                </a:lnTo>
                                <a:lnTo>
                                  <a:pt x="2757" y="758"/>
                                </a:lnTo>
                                <a:lnTo>
                                  <a:pt x="2666" y="794"/>
                                </a:lnTo>
                                <a:lnTo>
                                  <a:pt x="2573" y="826"/>
                                </a:lnTo>
                                <a:lnTo>
                                  <a:pt x="2478" y="856"/>
                                </a:lnTo>
                                <a:lnTo>
                                  <a:pt x="2381" y="881"/>
                                </a:lnTo>
                                <a:lnTo>
                                  <a:pt x="2282" y="903"/>
                                </a:lnTo>
                                <a:lnTo>
                                  <a:pt x="2182" y="921"/>
                                </a:lnTo>
                                <a:lnTo>
                                  <a:pt x="2080" y="934"/>
                                </a:lnTo>
                                <a:lnTo>
                                  <a:pt x="1977" y="943"/>
                                </a:lnTo>
                                <a:lnTo>
                                  <a:pt x="1872" y="947"/>
                                </a:lnTo>
                                <a:lnTo>
                                  <a:pt x="1819" y="946"/>
                                </a:lnTo>
                                <a:lnTo>
                                  <a:pt x="1712" y="942"/>
                                </a:lnTo>
                                <a:lnTo>
                                  <a:pt x="1604" y="932"/>
                                </a:lnTo>
                                <a:lnTo>
                                  <a:pt x="1495" y="916"/>
                                </a:lnTo>
                                <a:lnTo>
                                  <a:pt x="1386" y="893"/>
                                </a:lnTo>
                                <a:lnTo>
                                  <a:pt x="1275" y="864"/>
                                </a:lnTo>
                                <a:lnTo>
                                  <a:pt x="1163" y="828"/>
                                </a:lnTo>
                                <a:lnTo>
                                  <a:pt x="1051" y="785"/>
                                </a:lnTo>
                                <a:lnTo>
                                  <a:pt x="994" y="760"/>
                                </a:lnTo>
                                <a:lnTo>
                                  <a:pt x="938" y="734"/>
                                </a:lnTo>
                                <a:lnTo>
                                  <a:pt x="881" y="706"/>
                                </a:lnTo>
                                <a:lnTo>
                                  <a:pt x="824" y="676"/>
                                </a:lnTo>
                                <a:lnTo>
                                  <a:pt x="767" y="644"/>
                                </a:lnTo>
                                <a:lnTo>
                                  <a:pt x="710" y="609"/>
                                </a:lnTo>
                                <a:lnTo>
                                  <a:pt x="653" y="573"/>
                                </a:lnTo>
                                <a:lnTo>
                                  <a:pt x="596" y="534"/>
                                </a:lnTo>
                                <a:lnTo>
                                  <a:pt x="539" y="494"/>
                                </a:lnTo>
                                <a:lnTo>
                                  <a:pt x="481" y="451"/>
                                </a:lnTo>
                                <a:lnTo>
                                  <a:pt x="424" y="406"/>
                                </a:lnTo>
                                <a:lnTo>
                                  <a:pt x="367" y="359"/>
                                </a:lnTo>
                                <a:lnTo>
                                  <a:pt x="309" y="309"/>
                                </a:lnTo>
                                <a:lnTo>
                                  <a:pt x="252" y="257"/>
                                </a:lnTo>
                                <a:lnTo>
                                  <a:pt x="195" y="203"/>
                                </a:lnTo>
                                <a:lnTo>
                                  <a:pt x="137" y="146"/>
                                </a:lnTo>
                                <a:lnTo>
                                  <a:pt x="80" y="87"/>
                                </a:lnTo>
                                <a:lnTo>
                                  <a:pt x="22" y="26"/>
                                </a:lnTo>
                                <a:lnTo>
                                  <a:pt x="0"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566" y="-7"/>
                            <a:ext cx="3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372140D" id="Group 177" o:spid="_x0000_s1026" style="position:absolute;margin-left:83.3pt;margin-top:-29.15pt;width:194.05pt;height:47.35pt;z-index:-251683328" coordorigin="2221" coordsize="388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">
                <v:shape id="Freeform 179" o:spid="_x0000_s1027" style="position:absolute;left:2221;width:3881;height:947;visibility:visible;mso-wrap-style:square;v-text-anchor:top"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" path="m3881,r-64,62l3767,107r-53,48l3658,203r-60,49l3535,301r-65,50l3401,400r-72,49l3255,498r-77,47l3099,591r-82,45l2932,679r-86,41l2757,758r-91,36l2573,826r-95,30l2381,881r-99,22l2182,921r-102,13l1977,943r-105,4l1819,946r-107,-4l1604,932,1495,916,1386,893,1275,864,1163,828,1051,785,994,760,938,734,881,706,824,676,767,644,710,609,653,573,596,534,539,494,481,451,424,406,367,359,309,309,252,257,195,203,137,146,80,87,22,26,,e" filled="f" strokecolor="#001421" strokeweight=".23036mm">
                  <v:path arrowok="t" o:connecttype="custom" o:connectlocs="3881,0;3817,62;3767,107;3714,155;3658,203;3598,252;3535,301;3470,351;3401,400;3329,449;3255,498;3178,545;3099,591;3017,636;2932,679;2846,720;2757,758;2666,794;2573,826;2478,856;2381,881;2282,903;2182,921;2080,934;1977,943;1872,947;1819,946;1712,942;1604,932;1495,916;1386,893;1275,864;1163,828;1051,785;994,760;938,734;881,706;824,676;767,644;710,609;653,573;596,534;539,494;481,451;424,406;367,359;309,309;252,257;195,203;137,146;80,87;22,26;0,0" o:connectangles="0,0,0,0,0,0,0,0,0,0,0,0,0,0,0,0,0,0,0,0,0,0,0,0,0,0,0,0,0,0,0,0,0,0,0,0,0,0,0,0,0,0,0,0,0,0,0,0,0,0,0,0,0"/>
                </v:shape>
                <v:shape id="Picture 178" o:spid="_x0000_s1028" type="#_x0000_t75" style="position:absolute;left:11566;top:-7;width:34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">
                  <v:imagedata r:id="rId16" o:title=""/>
                </v:shape>
              </v:group>
            </w:pict>
          </mc:Fallback>
        </mc:AlternateContent>
      </w:r>
      <w:r>
        <w:rPr>
          <w:noProof/>
          <w:lang w:eastAsia="en-GB"/>
        </w:rPr>
        <mc:AlternateContent>
          <mc:Choice Requires="wpg">
            <w:drawing>
              <wp:anchor distT="0" distB="0" distL="114300" distR="114300" simplePos="0" relativeHeight="251634176" behindDoc="1" locked="0" layoutInCell="1" allowOverlap="1">
                <wp:simplePos x="0" y="0"/>
                <wp:positionH relativeFrom="column">
                  <wp:posOffset>3404870</wp:posOffset>
                </wp:positionH>
                <wp:positionV relativeFrom="paragraph">
                  <wp:posOffset>-370205</wp:posOffset>
                </wp:positionV>
                <wp:extent cx="2874010" cy="1118235"/>
                <wp:effectExtent l="0" t="0" r="21590" b="24765"/>
                <wp:wrapNone/>
                <wp:docPr id="5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1118235"/>
                          <a:chOff x="5917" y="0"/>
                          <a:chExt cx="4526" cy="1761"/>
                        </a:xfrm>
                      </wpg:grpSpPr>
                      <wps:wsp>
                        <wps:cNvPr id="52" name="Freeform 176"/>
                        <wps:cNvSpPr>
                          <a:spLocks/>
                        </wps:cNvSpPr>
                        <wps:spPr bwMode="auto">
                          <a:xfrm>
                            <a:off x="5917" y="0"/>
                            <a:ext cx="4526" cy="1761"/>
                          </a:xfrm>
                          <a:custGeom>
                            <a:avLst/>
                            <a:gdLst>
                              <a:gd name="T0" fmla="+- 0 10375 5917"/>
                              <a:gd name="T1" fmla="*/ T0 w 4526"/>
                              <a:gd name="T2" fmla="*/ 38 h 1761"/>
                              <a:gd name="T3" fmla="+- 0 10264 5917"/>
                              <a:gd name="T4" fmla="*/ T3 w 4526"/>
                              <a:gd name="T5" fmla="*/ 108 h 1761"/>
                              <a:gd name="T6" fmla="+- 0 10149 5917"/>
                              <a:gd name="T7" fmla="*/ T6 w 4526"/>
                              <a:gd name="T8" fmla="*/ 191 h 1761"/>
                              <a:gd name="T9" fmla="+- 0 10030 5917"/>
                              <a:gd name="T10" fmla="*/ T9 w 4526"/>
                              <a:gd name="T11" fmla="*/ 285 h 1761"/>
                              <a:gd name="T12" fmla="+- 0 9909 5917"/>
                              <a:gd name="T13" fmla="*/ T12 w 4526"/>
                              <a:gd name="T14" fmla="*/ 393 h 1761"/>
                              <a:gd name="T15" fmla="+- 0 9784 5917"/>
                              <a:gd name="T16" fmla="*/ T15 w 4526"/>
                              <a:gd name="T17" fmla="*/ 513 h 1761"/>
                              <a:gd name="T18" fmla="+- 0 9655 5917"/>
                              <a:gd name="T19" fmla="*/ T18 w 4526"/>
                              <a:gd name="T20" fmla="*/ 647 h 1761"/>
                              <a:gd name="T21" fmla="+- 0 9523 5917"/>
                              <a:gd name="T22" fmla="*/ T21 w 4526"/>
                              <a:gd name="T23" fmla="*/ 795 h 1761"/>
                              <a:gd name="T24" fmla="+- 0 9401 5917"/>
                              <a:gd name="T25" fmla="*/ T24 w 4526"/>
                              <a:gd name="T26" fmla="*/ 938 h 1761"/>
                              <a:gd name="T27" fmla="+- 0 9289 5917"/>
                              <a:gd name="T28" fmla="*/ T27 w 4526"/>
                              <a:gd name="T29" fmla="*/ 1058 h 1761"/>
                              <a:gd name="T30" fmla="+- 0 9174 5917"/>
                              <a:gd name="T31" fmla="*/ T30 w 4526"/>
                              <a:gd name="T32" fmla="*/ 1167 h 1761"/>
                              <a:gd name="T33" fmla="+- 0 9057 5917"/>
                              <a:gd name="T34" fmla="*/ T33 w 4526"/>
                              <a:gd name="T35" fmla="*/ 1267 h 1761"/>
                              <a:gd name="T36" fmla="+- 0 8938 5917"/>
                              <a:gd name="T37" fmla="*/ T36 w 4526"/>
                              <a:gd name="T38" fmla="*/ 1356 h 1761"/>
                              <a:gd name="T39" fmla="+- 0 8817 5917"/>
                              <a:gd name="T40" fmla="*/ T39 w 4526"/>
                              <a:gd name="T41" fmla="*/ 1435 h 1761"/>
                              <a:gd name="T42" fmla="+- 0 8696 5917"/>
                              <a:gd name="T43" fmla="*/ T42 w 4526"/>
                              <a:gd name="T44" fmla="*/ 1505 h 1761"/>
                              <a:gd name="T45" fmla="+- 0 8573 5917"/>
                              <a:gd name="T46" fmla="*/ T45 w 4526"/>
                              <a:gd name="T47" fmla="*/ 1566 h 1761"/>
                              <a:gd name="T48" fmla="+- 0 8449 5917"/>
                              <a:gd name="T49" fmla="*/ T48 w 4526"/>
                              <a:gd name="T50" fmla="*/ 1618 h 1761"/>
                              <a:gd name="T51" fmla="+- 0 8325 5917"/>
                              <a:gd name="T52" fmla="*/ T51 w 4526"/>
                              <a:gd name="T53" fmla="*/ 1662 h 1761"/>
                              <a:gd name="T54" fmla="+- 0 8201 5917"/>
                              <a:gd name="T55" fmla="*/ T54 w 4526"/>
                              <a:gd name="T56" fmla="*/ 1697 h 1761"/>
                              <a:gd name="T57" fmla="+- 0 8077 5917"/>
                              <a:gd name="T58" fmla="*/ T57 w 4526"/>
                              <a:gd name="T59" fmla="*/ 1724 h 1761"/>
                              <a:gd name="T60" fmla="+- 0 7954 5917"/>
                              <a:gd name="T61" fmla="*/ T60 w 4526"/>
                              <a:gd name="T62" fmla="*/ 1744 h 1761"/>
                              <a:gd name="T63" fmla="+- 0 7831 5917"/>
                              <a:gd name="T64" fmla="*/ T63 w 4526"/>
                              <a:gd name="T65" fmla="*/ 1756 h 1761"/>
                              <a:gd name="T66" fmla="+- 0 7709 5917"/>
                              <a:gd name="T67" fmla="*/ T66 w 4526"/>
                              <a:gd name="T68" fmla="*/ 1761 h 1761"/>
                              <a:gd name="T69" fmla="+- 0 7530 5917"/>
                              <a:gd name="T70" fmla="*/ T69 w 4526"/>
                              <a:gd name="T71" fmla="*/ 1755 h 1761"/>
                              <a:gd name="T72" fmla="+- 0 7297 5917"/>
                              <a:gd name="T73" fmla="*/ T72 w 4526"/>
                              <a:gd name="T74" fmla="*/ 1726 h 1761"/>
                              <a:gd name="T75" fmla="+- 0 7074 5917"/>
                              <a:gd name="T76" fmla="*/ T75 w 4526"/>
                              <a:gd name="T77" fmla="*/ 1673 h 1761"/>
                              <a:gd name="T78" fmla="+- 0 6864 5917"/>
                              <a:gd name="T79" fmla="*/ T78 w 4526"/>
                              <a:gd name="T80" fmla="*/ 1599 h 1761"/>
                              <a:gd name="T81" fmla="+- 0 6668 5917"/>
                              <a:gd name="T82" fmla="*/ T81 w 4526"/>
                              <a:gd name="T83" fmla="*/ 1506 h 1761"/>
                              <a:gd name="T84" fmla="+- 0 6490 5917"/>
                              <a:gd name="T85" fmla="*/ T84 w 4526"/>
                              <a:gd name="T86" fmla="*/ 1396 h 1761"/>
                              <a:gd name="T87" fmla="+- 0 6331 5917"/>
                              <a:gd name="T88" fmla="*/ T87 w 4526"/>
                              <a:gd name="T89" fmla="*/ 1272 h 1761"/>
                              <a:gd name="T90" fmla="+- 0 6195 5917"/>
                              <a:gd name="T91" fmla="*/ T90 w 4526"/>
                              <a:gd name="T92" fmla="*/ 1135 h 1761"/>
                              <a:gd name="T93" fmla="+- 0 6082 5917"/>
                              <a:gd name="T94" fmla="*/ T93 w 4526"/>
                              <a:gd name="T95" fmla="*/ 989 h 1761"/>
                              <a:gd name="T96" fmla="+- 0 5997 5917"/>
                              <a:gd name="T97" fmla="*/ T96 w 4526"/>
                              <a:gd name="T98" fmla="*/ 835 h 1761"/>
                              <a:gd name="T99" fmla="+- 0 5942 5917"/>
                              <a:gd name="T100" fmla="*/ T99 w 4526"/>
                              <a:gd name="T101" fmla="*/ 675 h 1761"/>
                              <a:gd name="T102" fmla="+- 0 5918 5917"/>
                              <a:gd name="T103" fmla="*/ T102 w 4526"/>
                              <a:gd name="T104" fmla="*/ 513 h 1761"/>
                              <a:gd name="T105" fmla="+- 0 5918 5917"/>
                              <a:gd name="T106" fmla="*/ T105 w 4526"/>
                              <a:gd name="T107" fmla="*/ 431 h 1761"/>
                              <a:gd name="T108" fmla="+- 0 5947 5917"/>
                              <a:gd name="T109" fmla="*/ T108 w 4526"/>
                              <a:gd name="T110" fmla="*/ 268 h 1761"/>
                              <a:gd name="T111" fmla="+- 0 6013 5917"/>
                              <a:gd name="T112" fmla="*/ T111 w 4526"/>
                              <a:gd name="T113" fmla="*/ 107 h 1761"/>
                              <a:gd name="T114" fmla="+- 0 6082 5917"/>
                              <a:gd name="T115" fmla="*/ T114 w 4526"/>
                              <a:gd name="T116" fmla="*/ 0 h 17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26" h="1761">
                                <a:moveTo>
                                  <a:pt x="4525" y="0"/>
                                </a:moveTo>
                                <a:lnTo>
                                  <a:pt x="4458" y="38"/>
                                </a:lnTo>
                                <a:lnTo>
                                  <a:pt x="4403" y="71"/>
                                </a:lnTo>
                                <a:lnTo>
                                  <a:pt x="4347" y="108"/>
                                </a:lnTo>
                                <a:lnTo>
                                  <a:pt x="4290" y="148"/>
                                </a:lnTo>
                                <a:lnTo>
                                  <a:pt x="4232" y="191"/>
                                </a:lnTo>
                                <a:lnTo>
                                  <a:pt x="4173" y="236"/>
                                </a:lnTo>
                                <a:lnTo>
                                  <a:pt x="4113" y="285"/>
                                </a:lnTo>
                                <a:lnTo>
                                  <a:pt x="4053" y="337"/>
                                </a:lnTo>
                                <a:lnTo>
                                  <a:pt x="3992" y="393"/>
                                </a:lnTo>
                                <a:lnTo>
                                  <a:pt x="3930" y="451"/>
                                </a:lnTo>
                                <a:lnTo>
                                  <a:pt x="3867" y="513"/>
                                </a:lnTo>
                                <a:lnTo>
                                  <a:pt x="3803" y="578"/>
                                </a:lnTo>
                                <a:lnTo>
                                  <a:pt x="3738" y="647"/>
                                </a:lnTo>
                                <a:lnTo>
                                  <a:pt x="3673" y="719"/>
                                </a:lnTo>
                                <a:lnTo>
                                  <a:pt x="3606" y="795"/>
                                </a:lnTo>
                                <a:lnTo>
                                  <a:pt x="3539" y="874"/>
                                </a:lnTo>
                                <a:lnTo>
                                  <a:pt x="3484" y="938"/>
                                </a:lnTo>
                                <a:lnTo>
                                  <a:pt x="3428" y="1000"/>
                                </a:lnTo>
                                <a:lnTo>
                                  <a:pt x="3372" y="1058"/>
                                </a:lnTo>
                                <a:lnTo>
                                  <a:pt x="3314" y="1114"/>
                                </a:lnTo>
                                <a:lnTo>
                                  <a:pt x="3257" y="1167"/>
                                </a:lnTo>
                                <a:lnTo>
                                  <a:pt x="3199" y="1218"/>
                                </a:lnTo>
                                <a:lnTo>
                                  <a:pt x="3140" y="1267"/>
                                </a:lnTo>
                                <a:lnTo>
                                  <a:pt x="3081" y="1312"/>
                                </a:lnTo>
                                <a:lnTo>
                                  <a:pt x="3021" y="1356"/>
                                </a:lnTo>
                                <a:lnTo>
                                  <a:pt x="2961" y="1397"/>
                                </a:lnTo>
                                <a:lnTo>
                                  <a:pt x="2900" y="1435"/>
                                </a:lnTo>
                                <a:lnTo>
                                  <a:pt x="2840" y="1471"/>
                                </a:lnTo>
                                <a:lnTo>
                                  <a:pt x="2779" y="1505"/>
                                </a:lnTo>
                                <a:lnTo>
                                  <a:pt x="2717" y="1537"/>
                                </a:lnTo>
                                <a:lnTo>
                                  <a:pt x="2656" y="1566"/>
                                </a:lnTo>
                                <a:lnTo>
                                  <a:pt x="2594" y="1593"/>
                                </a:lnTo>
                                <a:lnTo>
                                  <a:pt x="2532" y="1618"/>
                                </a:lnTo>
                                <a:lnTo>
                                  <a:pt x="2470" y="1641"/>
                                </a:lnTo>
                                <a:lnTo>
                                  <a:pt x="2408" y="1662"/>
                                </a:lnTo>
                                <a:lnTo>
                                  <a:pt x="2346" y="1680"/>
                                </a:lnTo>
                                <a:lnTo>
                                  <a:pt x="2284" y="1697"/>
                                </a:lnTo>
                                <a:lnTo>
                                  <a:pt x="2222" y="1711"/>
                                </a:lnTo>
                                <a:lnTo>
                                  <a:pt x="2160" y="1724"/>
                                </a:lnTo>
                                <a:lnTo>
                                  <a:pt x="2098" y="1735"/>
                                </a:lnTo>
                                <a:lnTo>
                                  <a:pt x="2037" y="1744"/>
                                </a:lnTo>
                                <a:lnTo>
                                  <a:pt x="1975" y="1751"/>
                                </a:lnTo>
                                <a:lnTo>
                                  <a:pt x="1914" y="1756"/>
                                </a:lnTo>
                                <a:lnTo>
                                  <a:pt x="1853" y="1759"/>
                                </a:lnTo>
                                <a:lnTo>
                                  <a:pt x="1792" y="1761"/>
                                </a:lnTo>
                                <a:lnTo>
                                  <a:pt x="1732" y="1761"/>
                                </a:lnTo>
                                <a:lnTo>
                                  <a:pt x="1613" y="1755"/>
                                </a:lnTo>
                                <a:lnTo>
                                  <a:pt x="1495" y="1744"/>
                                </a:lnTo>
                                <a:lnTo>
                                  <a:pt x="1380" y="1726"/>
                                </a:lnTo>
                                <a:lnTo>
                                  <a:pt x="1267" y="1702"/>
                                </a:lnTo>
                                <a:lnTo>
                                  <a:pt x="1157" y="1673"/>
                                </a:lnTo>
                                <a:lnTo>
                                  <a:pt x="1051" y="1638"/>
                                </a:lnTo>
                                <a:lnTo>
                                  <a:pt x="947" y="1599"/>
                                </a:lnTo>
                                <a:lnTo>
                                  <a:pt x="847" y="1554"/>
                                </a:lnTo>
                                <a:lnTo>
                                  <a:pt x="751" y="1506"/>
                                </a:lnTo>
                                <a:lnTo>
                                  <a:pt x="660" y="1453"/>
                                </a:lnTo>
                                <a:lnTo>
                                  <a:pt x="573" y="1396"/>
                                </a:lnTo>
                                <a:lnTo>
                                  <a:pt x="491" y="1335"/>
                                </a:lnTo>
                                <a:lnTo>
                                  <a:pt x="414" y="1272"/>
                                </a:lnTo>
                                <a:lnTo>
                                  <a:pt x="343" y="1205"/>
                                </a:lnTo>
                                <a:lnTo>
                                  <a:pt x="278" y="1135"/>
                                </a:lnTo>
                                <a:lnTo>
                                  <a:pt x="218" y="1063"/>
                                </a:lnTo>
                                <a:lnTo>
                                  <a:pt x="165" y="989"/>
                                </a:lnTo>
                                <a:lnTo>
                                  <a:pt x="119" y="912"/>
                                </a:lnTo>
                                <a:lnTo>
                                  <a:pt x="80" y="835"/>
                                </a:lnTo>
                                <a:lnTo>
                                  <a:pt x="49" y="755"/>
                                </a:lnTo>
                                <a:lnTo>
                                  <a:pt x="25" y="675"/>
                                </a:lnTo>
                                <a:lnTo>
                                  <a:pt x="8" y="594"/>
                                </a:lnTo>
                                <a:lnTo>
                                  <a:pt x="1" y="513"/>
                                </a:lnTo>
                                <a:lnTo>
                                  <a:pt x="0" y="472"/>
                                </a:lnTo>
                                <a:lnTo>
                                  <a:pt x="1" y="431"/>
                                </a:lnTo>
                                <a:lnTo>
                                  <a:pt x="11" y="349"/>
                                </a:lnTo>
                                <a:lnTo>
                                  <a:pt x="30" y="268"/>
                                </a:lnTo>
                                <a:lnTo>
                                  <a:pt x="58" y="187"/>
                                </a:lnTo>
                                <a:lnTo>
                                  <a:pt x="96" y="107"/>
                                </a:lnTo>
                                <a:lnTo>
                                  <a:pt x="144" y="29"/>
                                </a:lnTo>
                                <a:lnTo>
                                  <a:pt x="165"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B874F79" id="Group 175" o:spid="_x0000_s1026" style="position:absolute;margin-left:268.1pt;margin-top:-29.15pt;width:226.3pt;height:88.05pt;z-index:-251682304" coordorigin="5917" coordsize="4526,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">
                <v:shape id="Freeform 176" o:spid="_x0000_s1027" style="position:absolute;left:5917;width:4526;height:1761;visibility:visible;mso-wrap-style:square;v-text-anchor:top"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" path="m4525,r-67,38l4403,71r-56,37l4290,148r-58,43l4173,236r-60,49l4053,337r-61,56l3930,451r-63,62l3803,578r-65,69l3673,719r-67,76l3539,874r-55,64l3428,1000r-56,58l3314,1114r-57,53l3199,1218r-59,49l3081,1312r-60,44l2961,1397r-61,38l2840,1471r-61,34l2717,1537r-61,29l2594,1593r-62,25l2470,1641r-62,21l2346,1680r-62,17l2222,1711r-62,13l2098,1735r-61,9l1975,1751r-61,5l1853,1759r-61,2l1732,1761r-119,-6l1495,1744r-115,-18l1267,1702r-110,-29l1051,1638,947,1599,847,1554r-96,-48l660,1453r-87,-57l491,1335r-77,-63l343,1205r-65,-70l218,1063,165,989,119,912,80,835,49,755,25,675,8,594,1,513,,472,1,431,11,349,30,268,58,187,96,107,144,29,165,e" filled="f" strokecolor="#001422" strokeweight=".23036mm">
                  <v:path arrowok="t" o:connecttype="custom" o:connectlocs="4458,38;4347,108;4232,191;4113,285;3992,393;3867,513;3738,647;3606,795;3484,938;3372,1058;3257,1167;3140,1267;3021,1356;2900,1435;2779,1505;2656,1566;2532,1618;2408,1662;2284,1697;2160,1724;2037,1744;1914,1756;1792,1761;1613,1755;1380,1726;1157,1673;947,1599;751,1506;573,1396;414,1272;278,1135;165,989;80,835;25,675;1,513;1,431;30,268;96,107;165,0" o:connectangles="0,0,0,0,0,0,0,0,0,0,0,0,0,0,0,0,0,0,0,0,0,0,0,0,0,0,0,0,0,0,0,0,0,0,0,0,0,0,0"/>
                </v:shape>
              </v:group>
            </w:pict>
          </mc:Fallback>
        </mc:AlternateContent>
      </w:r>
      <w:r>
        <w:rPr>
          <w:noProof/>
          <w:lang w:eastAsia="en-GB"/>
        </w:rPr>
        <mc:AlternateContent>
          <mc:Choice Requires="wpg">
            <w:drawing>
              <wp:anchor distT="0" distB="0" distL="114300" distR="114300" simplePos="0" relativeHeight="251635200" behindDoc="1" locked="0" layoutInCell="1" allowOverlap="1">
                <wp:simplePos x="0" y="0"/>
                <wp:positionH relativeFrom="column">
                  <wp:posOffset>1059815</wp:posOffset>
                </wp:positionH>
                <wp:positionV relativeFrom="paragraph">
                  <wp:posOffset>-370205</wp:posOffset>
                </wp:positionV>
                <wp:extent cx="2463800" cy="598805"/>
                <wp:effectExtent l="0" t="0" r="12700" b="10795"/>
                <wp:wrapNone/>
                <wp:docPr id="5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598805"/>
                          <a:chOff x="2224" y="0"/>
                          <a:chExt cx="3880" cy="943"/>
                        </a:xfrm>
                      </wpg:grpSpPr>
                      <wps:wsp>
                        <wps:cNvPr id="54" name="Freeform 174"/>
                        <wps:cNvSpPr>
                          <a:spLocks/>
                        </wps:cNvSpPr>
                        <wps:spPr bwMode="auto">
                          <a:xfrm>
                            <a:off x="2224" y="0"/>
                            <a:ext cx="3880" cy="943"/>
                          </a:xfrm>
                          <a:custGeom>
                            <a:avLst/>
                            <a:gdLst>
                              <a:gd name="T0" fmla="+- 0 6104 2224"/>
                              <a:gd name="T1" fmla="*/ T0 w 3880"/>
                              <a:gd name="T2" fmla="*/ 0 h 943"/>
                              <a:gd name="T3" fmla="+- 0 6042 2224"/>
                              <a:gd name="T4" fmla="*/ T3 w 3880"/>
                              <a:gd name="T5" fmla="*/ 60 h 943"/>
                              <a:gd name="T6" fmla="+- 0 5992 2224"/>
                              <a:gd name="T7" fmla="*/ T6 w 3880"/>
                              <a:gd name="T8" fmla="*/ 105 h 943"/>
                              <a:gd name="T9" fmla="+- 0 5939 2224"/>
                              <a:gd name="T10" fmla="*/ T9 w 3880"/>
                              <a:gd name="T11" fmla="*/ 152 h 943"/>
                              <a:gd name="T12" fmla="+- 0 5882 2224"/>
                              <a:gd name="T13" fmla="*/ T12 w 3880"/>
                              <a:gd name="T14" fmla="*/ 200 h 943"/>
                              <a:gd name="T15" fmla="+- 0 5823 2224"/>
                              <a:gd name="T16" fmla="*/ T15 w 3880"/>
                              <a:gd name="T17" fmla="*/ 249 h 943"/>
                              <a:gd name="T18" fmla="+- 0 5760 2224"/>
                              <a:gd name="T19" fmla="*/ T18 w 3880"/>
                              <a:gd name="T20" fmla="*/ 298 h 943"/>
                              <a:gd name="T21" fmla="+- 0 5694 2224"/>
                              <a:gd name="T22" fmla="*/ T21 w 3880"/>
                              <a:gd name="T23" fmla="*/ 348 h 943"/>
                              <a:gd name="T24" fmla="+- 0 5625 2224"/>
                              <a:gd name="T25" fmla="*/ T24 w 3880"/>
                              <a:gd name="T26" fmla="*/ 397 h 943"/>
                              <a:gd name="T27" fmla="+- 0 5554 2224"/>
                              <a:gd name="T28" fmla="*/ T27 w 3880"/>
                              <a:gd name="T29" fmla="*/ 446 h 943"/>
                              <a:gd name="T30" fmla="+- 0 5479 2224"/>
                              <a:gd name="T31" fmla="*/ T30 w 3880"/>
                              <a:gd name="T32" fmla="*/ 495 h 943"/>
                              <a:gd name="T33" fmla="+- 0 5402 2224"/>
                              <a:gd name="T34" fmla="*/ T33 w 3880"/>
                              <a:gd name="T35" fmla="*/ 542 h 943"/>
                              <a:gd name="T36" fmla="+- 0 5323 2224"/>
                              <a:gd name="T37" fmla="*/ T36 w 3880"/>
                              <a:gd name="T38" fmla="*/ 588 h 943"/>
                              <a:gd name="T39" fmla="+- 0 5241 2224"/>
                              <a:gd name="T40" fmla="*/ T39 w 3880"/>
                              <a:gd name="T41" fmla="*/ 633 h 943"/>
                              <a:gd name="T42" fmla="+- 0 5156 2224"/>
                              <a:gd name="T43" fmla="*/ T42 w 3880"/>
                              <a:gd name="T44" fmla="*/ 676 h 943"/>
                              <a:gd name="T45" fmla="+- 0 5069 2224"/>
                              <a:gd name="T46" fmla="*/ T45 w 3880"/>
                              <a:gd name="T47" fmla="*/ 716 h 943"/>
                              <a:gd name="T48" fmla="+- 0 4980 2224"/>
                              <a:gd name="T49" fmla="*/ T48 w 3880"/>
                              <a:gd name="T50" fmla="*/ 754 h 943"/>
                              <a:gd name="T51" fmla="+- 0 4889 2224"/>
                              <a:gd name="T52" fmla="*/ T51 w 3880"/>
                              <a:gd name="T53" fmla="*/ 790 h 943"/>
                              <a:gd name="T54" fmla="+- 0 4796 2224"/>
                              <a:gd name="T55" fmla="*/ T54 w 3880"/>
                              <a:gd name="T56" fmla="*/ 823 h 943"/>
                              <a:gd name="T57" fmla="+- 0 4701 2224"/>
                              <a:gd name="T58" fmla="*/ T57 w 3880"/>
                              <a:gd name="T59" fmla="*/ 852 h 943"/>
                              <a:gd name="T60" fmla="+- 0 4604 2224"/>
                              <a:gd name="T61" fmla="*/ T60 w 3880"/>
                              <a:gd name="T62" fmla="*/ 877 h 943"/>
                              <a:gd name="T63" fmla="+- 0 4505 2224"/>
                              <a:gd name="T64" fmla="*/ T63 w 3880"/>
                              <a:gd name="T65" fmla="*/ 899 h 943"/>
                              <a:gd name="T66" fmla="+- 0 4405 2224"/>
                              <a:gd name="T67" fmla="*/ T66 w 3880"/>
                              <a:gd name="T68" fmla="*/ 917 h 943"/>
                              <a:gd name="T69" fmla="+- 0 4303 2224"/>
                              <a:gd name="T70" fmla="*/ T69 w 3880"/>
                              <a:gd name="T71" fmla="*/ 930 h 943"/>
                              <a:gd name="T72" fmla="+- 0 4199 2224"/>
                              <a:gd name="T73" fmla="*/ T72 w 3880"/>
                              <a:gd name="T74" fmla="*/ 939 h 943"/>
                              <a:gd name="T75" fmla="+- 0 4094 2224"/>
                              <a:gd name="T76" fmla="*/ T75 w 3880"/>
                              <a:gd name="T77" fmla="*/ 942 h 943"/>
                              <a:gd name="T78" fmla="+- 0 4041 2224"/>
                              <a:gd name="T79" fmla="*/ T78 w 3880"/>
                              <a:gd name="T80" fmla="*/ 942 h 943"/>
                              <a:gd name="T81" fmla="+- 0 3934 2224"/>
                              <a:gd name="T82" fmla="*/ T81 w 3880"/>
                              <a:gd name="T83" fmla="*/ 938 h 943"/>
                              <a:gd name="T84" fmla="+- 0 3826 2224"/>
                              <a:gd name="T85" fmla="*/ T84 w 3880"/>
                              <a:gd name="T86" fmla="*/ 927 h 943"/>
                              <a:gd name="T87" fmla="+- 0 3717 2224"/>
                              <a:gd name="T88" fmla="*/ T87 w 3880"/>
                              <a:gd name="T89" fmla="*/ 911 h 943"/>
                              <a:gd name="T90" fmla="+- 0 3607 2224"/>
                              <a:gd name="T91" fmla="*/ T90 w 3880"/>
                              <a:gd name="T92" fmla="*/ 889 h 943"/>
                              <a:gd name="T93" fmla="+- 0 3496 2224"/>
                              <a:gd name="T94" fmla="*/ T93 w 3880"/>
                              <a:gd name="T95" fmla="*/ 859 h 943"/>
                              <a:gd name="T96" fmla="+- 0 3385 2224"/>
                              <a:gd name="T97" fmla="*/ T96 w 3880"/>
                              <a:gd name="T98" fmla="*/ 823 h 943"/>
                              <a:gd name="T99" fmla="+- 0 3272 2224"/>
                              <a:gd name="T100" fmla="*/ T99 w 3880"/>
                              <a:gd name="T101" fmla="*/ 780 h 943"/>
                              <a:gd name="T102" fmla="+- 0 3216 2224"/>
                              <a:gd name="T103" fmla="*/ T102 w 3880"/>
                              <a:gd name="T104" fmla="*/ 756 h 943"/>
                              <a:gd name="T105" fmla="+- 0 3159 2224"/>
                              <a:gd name="T106" fmla="*/ T105 w 3880"/>
                              <a:gd name="T107" fmla="*/ 729 h 943"/>
                              <a:gd name="T108" fmla="+- 0 3102 2224"/>
                              <a:gd name="T109" fmla="*/ T108 w 3880"/>
                              <a:gd name="T110" fmla="*/ 701 h 943"/>
                              <a:gd name="T111" fmla="+- 0 3045 2224"/>
                              <a:gd name="T112" fmla="*/ T111 w 3880"/>
                              <a:gd name="T113" fmla="*/ 671 h 943"/>
                              <a:gd name="T114" fmla="+- 0 2988 2224"/>
                              <a:gd name="T115" fmla="*/ T114 w 3880"/>
                              <a:gd name="T116" fmla="*/ 639 h 943"/>
                              <a:gd name="T117" fmla="+- 0 2931 2224"/>
                              <a:gd name="T118" fmla="*/ T117 w 3880"/>
                              <a:gd name="T119" fmla="*/ 605 h 943"/>
                              <a:gd name="T120" fmla="+- 0 2874 2224"/>
                              <a:gd name="T121" fmla="*/ T120 w 3880"/>
                              <a:gd name="T122" fmla="*/ 568 h 943"/>
                              <a:gd name="T123" fmla="+- 0 2817 2224"/>
                              <a:gd name="T124" fmla="*/ T123 w 3880"/>
                              <a:gd name="T125" fmla="*/ 530 h 943"/>
                              <a:gd name="T126" fmla="+- 0 2759 2224"/>
                              <a:gd name="T127" fmla="*/ T126 w 3880"/>
                              <a:gd name="T128" fmla="*/ 489 h 943"/>
                              <a:gd name="T129" fmla="+- 0 2702 2224"/>
                              <a:gd name="T130" fmla="*/ T129 w 3880"/>
                              <a:gd name="T131" fmla="*/ 446 h 943"/>
                              <a:gd name="T132" fmla="+- 0 2645 2224"/>
                              <a:gd name="T133" fmla="*/ T132 w 3880"/>
                              <a:gd name="T134" fmla="*/ 401 h 943"/>
                              <a:gd name="T135" fmla="+- 0 2587 2224"/>
                              <a:gd name="T136" fmla="*/ T135 w 3880"/>
                              <a:gd name="T137" fmla="*/ 354 h 943"/>
                              <a:gd name="T138" fmla="+- 0 2530 2224"/>
                              <a:gd name="T139" fmla="*/ T138 w 3880"/>
                              <a:gd name="T140" fmla="*/ 304 h 943"/>
                              <a:gd name="T141" fmla="+- 0 2472 2224"/>
                              <a:gd name="T142" fmla="*/ T141 w 3880"/>
                              <a:gd name="T143" fmla="*/ 252 h 943"/>
                              <a:gd name="T144" fmla="+- 0 2415 2224"/>
                              <a:gd name="T145" fmla="*/ T144 w 3880"/>
                              <a:gd name="T146" fmla="*/ 198 h 943"/>
                              <a:gd name="T147" fmla="+- 0 2357 2224"/>
                              <a:gd name="T148" fmla="*/ T147 w 3880"/>
                              <a:gd name="T149" fmla="*/ 141 h 943"/>
                              <a:gd name="T150" fmla="+- 0 2300 2224"/>
                              <a:gd name="T151" fmla="*/ T150 w 3880"/>
                              <a:gd name="T152" fmla="*/ 82 h 943"/>
                              <a:gd name="T153" fmla="+- 0 2242 2224"/>
                              <a:gd name="T154" fmla="*/ T153 w 3880"/>
                              <a:gd name="T155" fmla="*/ 20 h 943"/>
                              <a:gd name="T156" fmla="+- 0 2224 2224"/>
                              <a:gd name="T157" fmla="*/ T156 w 3880"/>
                              <a:gd name="T158" fmla="*/ 0 h 9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0" h="943">
                                <a:moveTo>
                                  <a:pt x="3880" y="0"/>
                                </a:moveTo>
                                <a:lnTo>
                                  <a:pt x="3818" y="60"/>
                                </a:lnTo>
                                <a:lnTo>
                                  <a:pt x="3768" y="105"/>
                                </a:lnTo>
                                <a:lnTo>
                                  <a:pt x="3715" y="152"/>
                                </a:lnTo>
                                <a:lnTo>
                                  <a:pt x="3658" y="200"/>
                                </a:lnTo>
                                <a:lnTo>
                                  <a:pt x="3599" y="249"/>
                                </a:lnTo>
                                <a:lnTo>
                                  <a:pt x="3536" y="298"/>
                                </a:lnTo>
                                <a:lnTo>
                                  <a:pt x="3470" y="348"/>
                                </a:lnTo>
                                <a:lnTo>
                                  <a:pt x="3401" y="397"/>
                                </a:lnTo>
                                <a:lnTo>
                                  <a:pt x="3330" y="446"/>
                                </a:lnTo>
                                <a:lnTo>
                                  <a:pt x="3255" y="495"/>
                                </a:lnTo>
                                <a:lnTo>
                                  <a:pt x="3178" y="542"/>
                                </a:lnTo>
                                <a:lnTo>
                                  <a:pt x="3099" y="588"/>
                                </a:lnTo>
                                <a:lnTo>
                                  <a:pt x="3017" y="633"/>
                                </a:lnTo>
                                <a:lnTo>
                                  <a:pt x="2932" y="676"/>
                                </a:lnTo>
                                <a:lnTo>
                                  <a:pt x="2845" y="716"/>
                                </a:lnTo>
                                <a:lnTo>
                                  <a:pt x="2756" y="754"/>
                                </a:lnTo>
                                <a:lnTo>
                                  <a:pt x="2665" y="790"/>
                                </a:lnTo>
                                <a:lnTo>
                                  <a:pt x="2572" y="823"/>
                                </a:lnTo>
                                <a:lnTo>
                                  <a:pt x="2477" y="852"/>
                                </a:lnTo>
                                <a:lnTo>
                                  <a:pt x="2380" y="877"/>
                                </a:lnTo>
                                <a:lnTo>
                                  <a:pt x="2281" y="899"/>
                                </a:lnTo>
                                <a:lnTo>
                                  <a:pt x="2181" y="917"/>
                                </a:lnTo>
                                <a:lnTo>
                                  <a:pt x="2079" y="930"/>
                                </a:lnTo>
                                <a:lnTo>
                                  <a:pt x="1975" y="939"/>
                                </a:lnTo>
                                <a:lnTo>
                                  <a:pt x="1870" y="942"/>
                                </a:lnTo>
                                <a:lnTo>
                                  <a:pt x="1817" y="942"/>
                                </a:lnTo>
                                <a:lnTo>
                                  <a:pt x="1710" y="938"/>
                                </a:lnTo>
                                <a:lnTo>
                                  <a:pt x="1602" y="927"/>
                                </a:lnTo>
                                <a:lnTo>
                                  <a:pt x="1493" y="911"/>
                                </a:lnTo>
                                <a:lnTo>
                                  <a:pt x="1383" y="889"/>
                                </a:lnTo>
                                <a:lnTo>
                                  <a:pt x="1272" y="859"/>
                                </a:lnTo>
                                <a:lnTo>
                                  <a:pt x="1161" y="823"/>
                                </a:lnTo>
                                <a:lnTo>
                                  <a:pt x="1048" y="780"/>
                                </a:lnTo>
                                <a:lnTo>
                                  <a:pt x="992" y="756"/>
                                </a:lnTo>
                                <a:lnTo>
                                  <a:pt x="935" y="729"/>
                                </a:lnTo>
                                <a:lnTo>
                                  <a:pt x="878" y="701"/>
                                </a:lnTo>
                                <a:lnTo>
                                  <a:pt x="821" y="671"/>
                                </a:lnTo>
                                <a:lnTo>
                                  <a:pt x="764" y="639"/>
                                </a:lnTo>
                                <a:lnTo>
                                  <a:pt x="707" y="605"/>
                                </a:lnTo>
                                <a:lnTo>
                                  <a:pt x="650" y="568"/>
                                </a:lnTo>
                                <a:lnTo>
                                  <a:pt x="593" y="530"/>
                                </a:lnTo>
                                <a:lnTo>
                                  <a:pt x="535" y="489"/>
                                </a:lnTo>
                                <a:lnTo>
                                  <a:pt x="478" y="446"/>
                                </a:lnTo>
                                <a:lnTo>
                                  <a:pt x="421" y="401"/>
                                </a:lnTo>
                                <a:lnTo>
                                  <a:pt x="363" y="354"/>
                                </a:lnTo>
                                <a:lnTo>
                                  <a:pt x="306" y="304"/>
                                </a:lnTo>
                                <a:lnTo>
                                  <a:pt x="248" y="252"/>
                                </a:lnTo>
                                <a:lnTo>
                                  <a:pt x="191" y="198"/>
                                </a:lnTo>
                                <a:lnTo>
                                  <a:pt x="133" y="141"/>
                                </a:lnTo>
                                <a:lnTo>
                                  <a:pt x="76" y="82"/>
                                </a:lnTo>
                                <a:lnTo>
                                  <a:pt x="18" y="20"/>
                                </a:lnTo>
                                <a:lnTo>
                                  <a:pt x="0"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5DEE89" id="Group 173" o:spid="_x0000_s1026" style="position:absolute;margin-left:83.45pt;margin-top:-29.15pt;width:194pt;height:47.15pt;z-index:-251681280" coordorigin="2224" coordsize="388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">
                <v:shape id="Freeform 174" o:spid="_x0000_s1027" style="position:absolute;left:2224;width:3880;height:943;visibility:visible;mso-wrap-style:square;v-text-anchor:top"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" path="m3880,r-62,60l3768,105r-53,47l3658,200r-59,49l3536,298r-66,50l3401,397r-71,49l3255,495r-77,47l3099,588r-82,45l2932,676r-87,40l2756,754r-91,36l2572,823r-95,29l2380,877r-99,22l2181,917r-102,13l1975,939r-105,3l1817,942r-107,-4l1602,927,1493,911,1383,889,1272,859,1161,823,1048,780,992,756,935,729,878,701,821,671,764,639,707,605,650,568,593,530,535,489,478,446,421,401,363,354,306,304,248,252,191,198,133,141,76,82,18,20,,e" filled="f" strokecolor="#001422" strokeweight=".23036mm">
                  <v:path arrowok="t" o:connecttype="custom" o:connectlocs="3880,0;3818,60;3768,105;3715,152;3658,200;3599,249;3536,298;3470,348;3401,397;3330,446;3255,495;3178,542;3099,588;3017,633;2932,676;2845,716;2756,754;2665,790;2572,823;2477,852;2380,877;2281,899;2181,917;2079,930;1975,939;1870,942;1817,942;1710,938;1602,927;1493,911;1383,889;1272,859;1161,823;1048,780;992,756;935,729;878,701;821,671;764,639;707,605;650,568;593,530;535,489;478,446;421,401;363,354;306,304;248,252;191,198;133,141;76,82;18,20;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36224" behindDoc="1" locked="0" layoutInCell="1" allowOverlap="1">
                <wp:simplePos x="0" y="0"/>
                <wp:positionH relativeFrom="column">
                  <wp:posOffset>3411855</wp:posOffset>
                </wp:positionH>
                <wp:positionV relativeFrom="paragraph">
                  <wp:posOffset>-370205</wp:posOffset>
                </wp:positionV>
                <wp:extent cx="2868295" cy="1120775"/>
                <wp:effectExtent l="0" t="0" r="27305" b="22225"/>
                <wp:wrapNone/>
                <wp:docPr id="5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120775"/>
                          <a:chOff x="5928" y="0"/>
                          <a:chExt cx="4517" cy="1765"/>
                        </a:xfrm>
                      </wpg:grpSpPr>
                      <wps:wsp>
                        <wps:cNvPr id="56" name="Freeform 172"/>
                        <wps:cNvSpPr>
                          <a:spLocks/>
                        </wps:cNvSpPr>
                        <wps:spPr bwMode="auto">
                          <a:xfrm>
                            <a:off x="5928" y="0"/>
                            <a:ext cx="4517" cy="1765"/>
                          </a:xfrm>
                          <a:custGeom>
                            <a:avLst/>
                            <a:gdLst>
                              <a:gd name="T0" fmla="+- 0 10380 5928"/>
                              <a:gd name="T1" fmla="*/ T0 w 4517"/>
                              <a:gd name="T2" fmla="*/ 36 h 1765"/>
                              <a:gd name="T3" fmla="+- 0 10268 5928"/>
                              <a:gd name="T4" fmla="*/ T3 w 4517"/>
                              <a:gd name="T5" fmla="*/ 108 h 1765"/>
                              <a:gd name="T6" fmla="+- 0 10153 5928"/>
                              <a:gd name="T7" fmla="*/ T6 w 4517"/>
                              <a:gd name="T8" fmla="*/ 190 h 1765"/>
                              <a:gd name="T9" fmla="+- 0 10035 5928"/>
                              <a:gd name="T10" fmla="*/ T9 w 4517"/>
                              <a:gd name="T11" fmla="*/ 286 h 1765"/>
                              <a:gd name="T12" fmla="+- 0 9913 5928"/>
                              <a:gd name="T13" fmla="*/ T12 w 4517"/>
                              <a:gd name="T14" fmla="*/ 393 h 1765"/>
                              <a:gd name="T15" fmla="+- 0 9789 5928"/>
                              <a:gd name="T16" fmla="*/ T15 w 4517"/>
                              <a:gd name="T17" fmla="*/ 514 h 1765"/>
                              <a:gd name="T18" fmla="+- 0 9660 5928"/>
                              <a:gd name="T19" fmla="*/ T18 w 4517"/>
                              <a:gd name="T20" fmla="*/ 649 h 1765"/>
                              <a:gd name="T21" fmla="+- 0 9528 5928"/>
                              <a:gd name="T22" fmla="*/ T21 w 4517"/>
                              <a:gd name="T23" fmla="*/ 798 h 1765"/>
                              <a:gd name="T24" fmla="+- 0 9406 5928"/>
                              <a:gd name="T25" fmla="*/ T24 w 4517"/>
                              <a:gd name="T26" fmla="*/ 941 h 1765"/>
                              <a:gd name="T27" fmla="+- 0 9294 5928"/>
                              <a:gd name="T28" fmla="*/ T27 w 4517"/>
                              <a:gd name="T29" fmla="*/ 1061 h 1765"/>
                              <a:gd name="T30" fmla="+- 0 9180 5928"/>
                              <a:gd name="T31" fmla="*/ T30 w 4517"/>
                              <a:gd name="T32" fmla="*/ 1171 h 1765"/>
                              <a:gd name="T33" fmla="+- 0 9064 5928"/>
                              <a:gd name="T34" fmla="*/ T33 w 4517"/>
                              <a:gd name="T35" fmla="*/ 1270 h 1765"/>
                              <a:gd name="T36" fmla="+- 0 8945 5928"/>
                              <a:gd name="T37" fmla="*/ T36 w 4517"/>
                              <a:gd name="T38" fmla="*/ 1359 h 1765"/>
                              <a:gd name="T39" fmla="+- 0 8825 5928"/>
                              <a:gd name="T40" fmla="*/ T39 w 4517"/>
                              <a:gd name="T41" fmla="*/ 1438 h 1765"/>
                              <a:gd name="T42" fmla="+- 0 8704 5928"/>
                              <a:gd name="T43" fmla="*/ T42 w 4517"/>
                              <a:gd name="T44" fmla="*/ 1508 h 1765"/>
                              <a:gd name="T45" fmla="+- 0 8581 5928"/>
                              <a:gd name="T46" fmla="*/ T45 w 4517"/>
                              <a:gd name="T47" fmla="*/ 1569 h 1765"/>
                              <a:gd name="T48" fmla="+- 0 8458 5928"/>
                              <a:gd name="T49" fmla="*/ T48 w 4517"/>
                              <a:gd name="T50" fmla="*/ 1621 h 1765"/>
                              <a:gd name="T51" fmla="+- 0 8335 5928"/>
                              <a:gd name="T52" fmla="*/ T51 w 4517"/>
                              <a:gd name="T53" fmla="*/ 1665 h 1765"/>
                              <a:gd name="T54" fmla="+- 0 8211 5928"/>
                              <a:gd name="T55" fmla="*/ T54 w 4517"/>
                              <a:gd name="T56" fmla="*/ 1700 h 1765"/>
                              <a:gd name="T57" fmla="+- 0 8087 5928"/>
                              <a:gd name="T58" fmla="*/ T57 w 4517"/>
                              <a:gd name="T59" fmla="*/ 1728 h 1765"/>
                              <a:gd name="T60" fmla="+- 0 7964 5928"/>
                              <a:gd name="T61" fmla="*/ T60 w 4517"/>
                              <a:gd name="T62" fmla="*/ 1747 h 1765"/>
                              <a:gd name="T63" fmla="+- 0 7842 5928"/>
                              <a:gd name="T64" fmla="*/ T63 w 4517"/>
                              <a:gd name="T65" fmla="*/ 1759 h 1765"/>
                              <a:gd name="T66" fmla="+- 0 7721 5928"/>
                              <a:gd name="T67" fmla="*/ T66 w 4517"/>
                              <a:gd name="T68" fmla="*/ 1764 h 1765"/>
                              <a:gd name="T69" fmla="+- 0 7541 5928"/>
                              <a:gd name="T70" fmla="*/ T69 w 4517"/>
                              <a:gd name="T71" fmla="*/ 1759 h 1765"/>
                              <a:gd name="T72" fmla="+- 0 7309 5928"/>
                              <a:gd name="T73" fmla="*/ T72 w 4517"/>
                              <a:gd name="T74" fmla="*/ 1730 h 1765"/>
                              <a:gd name="T75" fmla="+- 0 7087 5928"/>
                              <a:gd name="T76" fmla="*/ T75 w 4517"/>
                              <a:gd name="T77" fmla="*/ 1677 h 1765"/>
                              <a:gd name="T78" fmla="+- 0 6877 5928"/>
                              <a:gd name="T79" fmla="*/ T78 w 4517"/>
                              <a:gd name="T80" fmla="*/ 1603 h 1765"/>
                              <a:gd name="T81" fmla="+- 0 6681 5928"/>
                              <a:gd name="T82" fmla="*/ T81 w 4517"/>
                              <a:gd name="T83" fmla="*/ 1510 h 1765"/>
                              <a:gd name="T84" fmla="+- 0 6503 5928"/>
                              <a:gd name="T85" fmla="*/ T84 w 4517"/>
                              <a:gd name="T86" fmla="*/ 1400 h 1765"/>
                              <a:gd name="T87" fmla="+- 0 6344 5928"/>
                              <a:gd name="T88" fmla="*/ T87 w 4517"/>
                              <a:gd name="T89" fmla="*/ 1276 h 1765"/>
                              <a:gd name="T90" fmla="+- 0 6207 5928"/>
                              <a:gd name="T91" fmla="*/ T90 w 4517"/>
                              <a:gd name="T92" fmla="*/ 1139 h 1765"/>
                              <a:gd name="T93" fmla="+- 0 6095 5928"/>
                              <a:gd name="T94" fmla="*/ T93 w 4517"/>
                              <a:gd name="T95" fmla="*/ 993 h 1765"/>
                              <a:gd name="T96" fmla="+- 0 6009 5928"/>
                              <a:gd name="T97" fmla="*/ T96 w 4517"/>
                              <a:gd name="T98" fmla="*/ 838 h 1765"/>
                              <a:gd name="T99" fmla="+- 0 5953 5928"/>
                              <a:gd name="T100" fmla="*/ T99 w 4517"/>
                              <a:gd name="T101" fmla="*/ 679 h 1765"/>
                              <a:gd name="T102" fmla="+- 0 5929 5928"/>
                              <a:gd name="T103" fmla="*/ T102 w 4517"/>
                              <a:gd name="T104" fmla="*/ 516 h 1765"/>
                              <a:gd name="T105" fmla="+- 0 5929 5928"/>
                              <a:gd name="T106" fmla="*/ T105 w 4517"/>
                              <a:gd name="T107" fmla="*/ 434 h 1765"/>
                              <a:gd name="T108" fmla="+- 0 5957 5928"/>
                              <a:gd name="T109" fmla="*/ T108 w 4517"/>
                              <a:gd name="T110" fmla="*/ 271 h 1765"/>
                              <a:gd name="T111" fmla="+- 0 6023 5928"/>
                              <a:gd name="T112" fmla="*/ T111 w 4517"/>
                              <a:gd name="T113" fmla="*/ 110 h 1765"/>
                              <a:gd name="T114" fmla="+- 0 6092 5928"/>
                              <a:gd name="T115" fmla="*/ T114 w 4517"/>
                              <a:gd name="T116" fmla="*/ 0 h 1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17" h="1765">
                                <a:moveTo>
                                  <a:pt x="4516" y="0"/>
                                </a:moveTo>
                                <a:lnTo>
                                  <a:pt x="4452" y="36"/>
                                </a:lnTo>
                                <a:lnTo>
                                  <a:pt x="4396" y="71"/>
                                </a:lnTo>
                                <a:lnTo>
                                  <a:pt x="4340" y="108"/>
                                </a:lnTo>
                                <a:lnTo>
                                  <a:pt x="4283" y="147"/>
                                </a:lnTo>
                                <a:lnTo>
                                  <a:pt x="4225" y="190"/>
                                </a:lnTo>
                                <a:lnTo>
                                  <a:pt x="4166" y="236"/>
                                </a:lnTo>
                                <a:lnTo>
                                  <a:pt x="4107" y="286"/>
                                </a:lnTo>
                                <a:lnTo>
                                  <a:pt x="4047" y="338"/>
                                </a:lnTo>
                                <a:lnTo>
                                  <a:pt x="3985" y="393"/>
                                </a:lnTo>
                                <a:lnTo>
                                  <a:pt x="3923" y="452"/>
                                </a:lnTo>
                                <a:lnTo>
                                  <a:pt x="3861" y="514"/>
                                </a:lnTo>
                                <a:lnTo>
                                  <a:pt x="3797" y="580"/>
                                </a:lnTo>
                                <a:lnTo>
                                  <a:pt x="3732" y="649"/>
                                </a:lnTo>
                                <a:lnTo>
                                  <a:pt x="3667" y="721"/>
                                </a:lnTo>
                                <a:lnTo>
                                  <a:pt x="3600" y="798"/>
                                </a:lnTo>
                                <a:lnTo>
                                  <a:pt x="3533" y="877"/>
                                </a:lnTo>
                                <a:lnTo>
                                  <a:pt x="3478" y="941"/>
                                </a:lnTo>
                                <a:lnTo>
                                  <a:pt x="3422" y="1003"/>
                                </a:lnTo>
                                <a:lnTo>
                                  <a:pt x="3366" y="1061"/>
                                </a:lnTo>
                                <a:lnTo>
                                  <a:pt x="3310" y="1117"/>
                                </a:lnTo>
                                <a:lnTo>
                                  <a:pt x="3252" y="1171"/>
                                </a:lnTo>
                                <a:lnTo>
                                  <a:pt x="3194" y="1221"/>
                                </a:lnTo>
                                <a:lnTo>
                                  <a:pt x="3136" y="1270"/>
                                </a:lnTo>
                                <a:lnTo>
                                  <a:pt x="3077" y="1315"/>
                                </a:lnTo>
                                <a:lnTo>
                                  <a:pt x="3017" y="1359"/>
                                </a:lnTo>
                                <a:lnTo>
                                  <a:pt x="2957" y="1400"/>
                                </a:lnTo>
                                <a:lnTo>
                                  <a:pt x="2897" y="1438"/>
                                </a:lnTo>
                                <a:lnTo>
                                  <a:pt x="2837" y="1474"/>
                                </a:lnTo>
                                <a:lnTo>
                                  <a:pt x="2776" y="1508"/>
                                </a:lnTo>
                                <a:lnTo>
                                  <a:pt x="2715" y="1540"/>
                                </a:lnTo>
                                <a:lnTo>
                                  <a:pt x="2653" y="1569"/>
                                </a:lnTo>
                                <a:lnTo>
                                  <a:pt x="2592" y="1596"/>
                                </a:lnTo>
                                <a:lnTo>
                                  <a:pt x="2530" y="1621"/>
                                </a:lnTo>
                                <a:lnTo>
                                  <a:pt x="2468" y="1644"/>
                                </a:lnTo>
                                <a:lnTo>
                                  <a:pt x="2407" y="1665"/>
                                </a:lnTo>
                                <a:lnTo>
                                  <a:pt x="2345" y="1684"/>
                                </a:lnTo>
                                <a:lnTo>
                                  <a:pt x="2283" y="1700"/>
                                </a:lnTo>
                                <a:lnTo>
                                  <a:pt x="2221" y="1715"/>
                                </a:lnTo>
                                <a:lnTo>
                                  <a:pt x="2159" y="1728"/>
                                </a:lnTo>
                                <a:lnTo>
                                  <a:pt x="2098" y="1738"/>
                                </a:lnTo>
                                <a:lnTo>
                                  <a:pt x="2036" y="1747"/>
                                </a:lnTo>
                                <a:lnTo>
                                  <a:pt x="1975" y="1754"/>
                                </a:lnTo>
                                <a:lnTo>
                                  <a:pt x="1914" y="1759"/>
                                </a:lnTo>
                                <a:lnTo>
                                  <a:pt x="1853" y="1763"/>
                                </a:lnTo>
                                <a:lnTo>
                                  <a:pt x="1793" y="1764"/>
                                </a:lnTo>
                                <a:lnTo>
                                  <a:pt x="1732" y="1764"/>
                                </a:lnTo>
                                <a:lnTo>
                                  <a:pt x="1613" y="1759"/>
                                </a:lnTo>
                                <a:lnTo>
                                  <a:pt x="1496" y="1748"/>
                                </a:lnTo>
                                <a:lnTo>
                                  <a:pt x="1381" y="1730"/>
                                </a:lnTo>
                                <a:lnTo>
                                  <a:pt x="1269" y="1706"/>
                                </a:lnTo>
                                <a:lnTo>
                                  <a:pt x="1159" y="1677"/>
                                </a:lnTo>
                                <a:lnTo>
                                  <a:pt x="1052" y="1642"/>
                                </a:lnTo>
                                <a:lnTo>
                                  <a:pt x="949" y="1603"/>
                                </a:lnTo>
                                <a:lnTo>
                                  <a:pt x="849" y="1559"/>
                                </a:lnTo>
                                <a:lnTo>
                                  <a:pt x="753" y="1510"/>
                                </a:lnTo>
                                <a:lnTo>
                                  <a:pt x="662" y="1457"/>
                                </a:lnTo>
                                <a:lnTo>
                                  <a:pt x="575" y="1400"/>
                                </a:lnTo>
                                <a:lnTo>
                                  <a:pt x="493" y="1339"/>
                                </a:lnTo>
                                <a:lnTo>
                                  <a:pt x="416" y="1276"/>
                                </a:lnTo>
                                <a:lnTo>
                                  <a:pt x="345" y="1209"/>
                                </a:lnTo>
                                <a:lnTo>
                                  <a:pt x="279" y="1139"/>
                                </a:lnTo>
                                <a:lnTo>
                                  <a:pt x="220" y="1067"/>
                                </a:lnTo>
                                <a:lnTo>
                                  <a:pt x="167" y="993"/>
                                </a:lnTo>
                                <a:lnTo>
                                  <a:pt x="121" y="916"/>
                                </a:lnTo>
                                <a:lnTo>
                                  <a:pt x="81" y="838"/>
                                </a:lnTo>
                                <a:lnTo>
                                  <a:pt x="50" y="759"/>
                                </a:lnTo>
                                <a:lnTo>
                                  <a:pt x="25" y="679"/>
                                </a:lnTo>
                                <a:lnTo>
                                  <a:pt x="9" y="598"/>
                                </a:lnTo>
                                <a:lnTo>
                                  <a:pt x="1" y="516"/>
                                </a:lnTo>
                                <a:lnTo>
                                  <a:pt x="0" y="475"/>
                                </a:lnTo>
                                <a:lnTo>
                                  <a:pt x="1" y="434"/>
                                </a:lnTo>
                                <a:lnTo>
                                  <a:pt x="11" y="352"/>
                                </a:lnTo>
                                <a:lnTo>
                                  <a:pt x="29" y="271"/>
                                </a:lnTo>
                                <a:lnTo>
                                  <a:pt x="57" y="190"/>
                                </a:lnTo>
                                <a:lnTo>
                                  <a:pt x="95" y="110"/>
                                </a:lnTo>
                                <a:lnTo>
                                  <a:pt x="142" y="31"/>
                                </a:lnTo>
                                <a:lnTo>
                                  <a:pt x="164"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E4DDE0" id="Group 171" o:spid="_x0000_s1026" style="position:absolute;margin-left:268.65pt;margin-top:-29.15pt;width:225.85pt;height:88.25pt;z-index:-251680256" coordorigin="5928" coordsize="4517,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">
                <v:shape id="Freeform 172" o:spid="_x0000_s1027" style="position:absolute;left:5928;width:4517;height:1765;visibility:visible;mso-wrap-style:square;v-text-anchor:top"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" path="m4516,r-64,36l4396,71r-56,37l4283,147r-58,43l4166,236r-59,50l4047,338r-62,55l3923,452r-62,62l3797,580r-65,69l3667,721r-67,77l3533,877r-55,64l3422,1003r-56,58l3310,1117r-58,54l3194,1221r-58,49l3077,1315r-60,44l2957,1400r-60,38l2837,1474r-61,34l2715,1540r-62,29l2592,1596r-62,25l2468,1644r-61,21l2345,1684r-62,16l2221,1715r-62,13l2098,1738r-62,9l1975,1754r-61,5l1853,1763r-60,1l1732,1764r-119,-5l1496,1748r-115,-18l1269,1706r-110,-29l1052,1642,949,1603,849,1559r-96,-49l662,1457r-87,-57l493,1339r-77,-63l345,1209r-66,-70l220,1067,167,993,121,916,81,838,50,759,25,679,9,598,1,516,,475,1,434,11,352,29,271,57,190,95,110,142,31,164,e" filled="f" strokecolor="#001522" strokeweight=".23036mm">
                  <v:path arrowok="t" o:connecttype="custom" o:connectlocs="4452,36;4340,108;4225,190;4107,286;3985,393;3861,514;3732,649;3600,798;3478,941;3366,1061;3252,1171;3136,1270;3017,1359;2897,1438;2776,1508;2653,1569;2530,1621;2407,1665;2283,1700;2159,1728;2036,1747;1914,1759;1793,1764;1613,1759;1381,1730;1159,1677;949,1603;753,1510;575,1400;416,1276;279,1139;167,993;81,838;25,679;1,516;1,434;29,271;95,110;164,0" o:connectangles="0,0,0,0,0,0,0,0,0,0,0,0,0,0,0,0,0,0,0,0,0,0,0,0,0,0,0,0,0,0,0,0,0,0,0,0,0,0,0"/>
                </v:shape>
              </v:group>
            </w:pict>
          </mc:Fallback>
        </mc:AlternateContent>
      </w:r>
      <w:r>
        <w:rPr>
          <w:noProof/>
          <w:lang w:eastAsia="en-GB"/>
        </w:rPr>
        <mc:AlternateContent>
          <mc:Choice Requires="wpg">
            <w:drawing>
              <wp:anchor distT="0" distB="0" distL="114300" distR="114300" simplePos="0" relativeHeight="251637248" behindDoc="1" locked="0" layoutInCell="1" allowOverlap="1">
                <wp:simplePos x="0" y="0"/>
                <wp:positionH relativeFrom="column">
                  <wp:posOffset>1062355</wp:posOffset>
                </wp:positionH>
                <wp:positionV relativeFrom="paragraph">
                  <wp:posOffset>-370205</wp:posOffset>
                </wp:positionV>
                <wp:extent cx="2463165" cy="596265"/>
                <wp:effectExtent l="0" t="0" r="13335" b="13335"/>
                <wp:wrapNone/>
                <wp:docPr id="5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596265"/>
                          <a:chOff x="2228" y="0"/>
                          <a:chExt cx="3879" cy="939"/>
                        </a:xfrm>
                      </wpg:grpSpPr>
                      <wps:wsp>
                        <wps:cNvPr id="58" name="Freeform 170"/>
                        <wps:cNvSpPr>
                          <a:spLocks/>
                        </wps:cNvSpPr>
                        <wps:spPr bwMode="auto">
                          <a:xfrm>
                            <a:off x="2228" y="0"/>
                            <a:ext cx="3879" cy="939"/>
                          </a:xfrm>
                          <a:custGeom>
                            <a:avLst/>
                            <a:gdLst>
                              <a:gd name="T0" fmla="+- 0 6106 2228"/>
                              <a:gd name="T1" fmla="*/ T0 w 3879"/>
                              <a:gd name="T2" fmla="*/ 0 h 939"/>
                              <a:gd name="T3" fmla="+- 0 6046 2228"/>
                              <a:gd name="T4" fmla="*/ T3 w 3879"/>
                              <a:gd name="T5" fmla="*/ 57 h 939"/>
                              <a:gd name="T6" fmla="+- 0 5996 2228"/>
                              <a:gd name="T7" fmla="*/ T6 w 3879"/>
                              <a:gd name="T8" fmla="*/ 103 h 939"/>
                              <a:gd name="T9" fmla="+- 0 5943 2228"/>
                              <a:gd name="T10" fmla="*/ T9 w 3879"/>
                              <a:gd name="T11" fmla="*/ 150 h 939"/>
                              <a:gd name="T12" fmla="+- 0 5886 2228"/>
                              <a:gd name="T13" fmla="*/ T12 w 3879"/>
                              <a:gd name="T14" fmla="*/ 198 h 939"/>
                              <a:gd name="T15" fmla="+- 0 5826 2228"/>
                              <a:gd name="T16" fmla="*/ T15 w 3879"/>
                              <a:gd name="T17" fmla="*/ 246 h 939"/>
                              <a:gd name="T18" fmla="+- 0 5764 2228"/>
                              <a:gd name="T19" fmla="*/ T18 w 3879"/>
                              <a:gd name="T20" fmla="*/ 296 h 939"/>
                              <a:gd name="T21" fmla="+- 0 5698 2228"/>
                              <a:gd name="T22" fmla="*/ T21 w 3879"/>
                              <a:gd name="T23" fmla="*/ 345 h 939"/>
                              <a:gd name="T24" fmla="+- 0 5629 2228"/>
                              <a:gd name="T25" fmla="*/ T24 w 3879"/>
                              <a:gd name="T26" fmla="*/ 394 h 939"/>
                              <a:gd name="T27" fmla="+- 0 5557 2228"/>
                              <a:gd name="T28" fmla="*/ T27 w 3879"/>
                              <a:gd name="T29" fmla="*/ 443 h 939"/>
                              <a:gd name="T30" fmla="+- 0 5482 2228"/>
                              <a:gd name="T31" fmla="*/ T30 w 3879"/>
                              <a:gd name="T32" fmla="*/ 492 h 939"/>
                              <a:gd name="T33" fmla="+- 0 5405 2228"/>
                              <a:gd name="T34" fmla="*/ T33 w 3879"/>
                              <a:gd name="T35" fmla="*/ 539 h 939"/>
                              <a:gd name="T36" fmla="+- 0 5326 2228"/>
                              <a:gd name="T37" fmla="*/ T36 w 3879"/>
                              <a:gd name="T38" fmla="*/ 585 h 939"/>
                              <a:gd name="T39" fmla="+- 0 5243 2228"/>
                              <a:gd name="T40" fmla="*/ T39 w 3879"/>
                              <a:gd name="T41" fmla="*/ 629 h 939"/>
                              <a:gd name="T42" fmla="+- 0 5159 2228"/>
                              <a:gd name="T43" fmla="*/ T42 w 3879"/>
                              <a:gd name="T44" fmla="*/ 672 h 939"/>
                              <a:gd name="T45" fmla="+- 0 5072 2228"/>
                              <a:gd name="T46" fmla="*/ T45 w 3879"/>
                              <a:gd name="T47" fmla="*/ 713 h 939"/>
                              <a:gd name="T48" fmla="+- 0 4983 2228"/>
                              <a:gd name="T49" fmla="*/ T48 w 3879"/>
                              <a:gd name="T50" fmla="*/ 751 h 939"/>
                              <a:gd name="T51" fmla="+- 0 4891 2228"/>
                              <a:gd name="T52" fmla="*/ T51 w 3879"/>
                              <a:gd name="T53" fmla="*/ 786 h 939"/>
                              <a:gd name="T54" fmla="+- 0 4798 2228"/>
                              <a:gd name="T55" fmla="*/ T54 w 3879"/>
                              <a:gd name="T56" fmla="*/ 819 h 939"/>
                              <a:gd name="T57" fmla="+- 0 4703 2228"/>
                              <a:gd name="T58" fmla="*/ T57 w 3879"/>
                              <a:gd name="T59" fmla="*/ 848 h 939"/>
                              <a:gd name="T60" fmla="+- 0 4606 2228"/>
                              <a:gd name="T61" fmla="*/ T60 w 3879"/>
                              <a:gd name="T62" fmla="*/ 874 h 939"/>
                              <a:gd name="T63" fmla="+- 0 4507 2228"/>
                              <a:gd name="T64" fmla="*/ T63 w 3879"/>
                              <a:gd name="T65" fmla="*/ 895 h 939"/>
                              <a:gd name="T66" fmla="+- 0 4406 2228"/>
                              <a:gd name="T67" fmla="*/ T66 w 3879"/>
                              <a:gd name="T68" fmla="*/ 913 h 939"/>
                              <a:gd name="T69" fmla="+- 0 4304 2228"/>
                              <a:gd name="T70" fmla="*/ T69 w 3879"/>
                              <a:gd name="T71" fmla="*/ 926 h 939"/>
                              <a:gd name="T72" fmla="+- 0 4201 2228"/>
                              <a:gd name="T73" fmla="*/ T72 w 3879"/>
                              <a:gd name="T74" fmla="*/ 935 h 939"/>
                              <a:gd name="T75" fmla="+- 0 4096 2228"/>
                              <a:gd name="T76" fmla="*/ T75 w 3879"/>
                              <a:gd name="T77" fmla="*/ 938 h 939"/>
                              <a:gd name="T78" fmla="+- 0 4043 2228"/>
                              <a:gd name="T79" fmla="*/ T78 w 3879"/>
                              <a:gd name="T80" fmla="*/ 938 h 939"/>
                              <a:gd name="T81" fmla="+- 0 3936 2228"/>
                              <a:gd name="T82" fmla="*/ T81 w 3879"/>
                              <a:gd name="T83" fmla="*/ 934 h 939"/>
                              <a:gd name="T84" fmla="+- 0 3828 2228"/>
                              <a:gd name="T85" fmla="*/ T84 w 3879"/>
                              <a:gd name="T86" fmla="*/ 923 h 939"/>
                              <a:gd name="T87" fmla="+- 0 3718 2228"/>
                              <a:gd name="T88" fmla="*/ T87 w 3879"/>
                              <a:gd name="T89" fmla="*/ 907 h 939"/>
                              <a:gd name="T90" fmla="+- 0 3608 2228"/>
                              <a:gd name="T91" fmla="*/ T90 w 3879"/>
                              <a:gd name="T92" fmla="*/ 884 h 939"/>
                              <a:gd name="T93" fmla="+- 0 3497 2228"/>
                              <a:gd name="T94" fmla="*/ T93 w 3879"/>
                              <a:gd name="T95" fmla="*/ 855 h 939"/>
                              <a:gd name="T96" fmla="+- 0 3385 2228"/>
                              <a:gd name="T97" fmla="*/ T96 w 3879"/>
                              <a:gd name="T98" fmla="*/ 819 h 939"/>
                              <a:gd name="T99" fmla="+- 0 3273 2228"/>
                              <a:gd name="T100" fmla="*/ T99 w 3879"/>
                              <a:gd name="T101" fmla="*/ 776 h 939"/>
                              <a:gd name="T102" fmla="+- 0 3216 2228"/>
                              <a:gd name="T103" fmla="*/ T102 w 3879"/>
                              <a:gd name="T104" fmla="*/ 751 h 939"/>
                              <a:gd name="T105" fmla="+- 0 3159 2228"/>
                              <a:gd name="T106" fmla="*/ T105 w 3879"/>
                              <a:gd name="T107" fmla="*/ 725 h 939"/>
                              <a:gd name="T108" fmla="+- 0 3102 2228"/>
                              <a:gd name="T109" fmla="*/ T108 w 3879"/>
                              <a:gd name="T110" fmla="*/ 697 h 939"/>
                              <a:gd name="T111" fmla="+- 0 3045 2228"/>
                              <a:gd name="T112" fmla="*/ T111 w 3879"/>
                              <a:gd name="T113" fmla="*/ 666 h 939"/>
                              <a:gd name="T114" fmla="+- 0 2988 2228"/>
                              <a:gd name="T115" fmla="*/ T114 w 3879"/>
                              <a:gd name="T116" fmla="*/ 634 h 939"/>
                              <a:gd name="T117" fmla="+- 0 2931 2228"/>
                              <a:gd name="T118" fmla="*/ T117 w 3879"/>
                              <a:gd name="T119" fmla="*/ 600 h 939"/>
                              <a:gd name="T120" fmla="+- 0 2874 2228"/>
                              <a:gd name="T121" fmla="*/ T120 w 3879"/>
                              <a:gd name="T122" fmla="*/ 563 h 939"/>
                              <a:gd name="T123" fmla="+- 0 2817 2228"/>
                              <a:gd name="T124" fmla="*/ T123 w 3879"/>
                              <a:gd name="T125" fmla="*/ 525 h 939"/>
                              <a:gd name="T126" fmla="+- 0 2759 2228"/>
                              <a:gd name="T127" fmla="*/ T126 w 3879"/>
                              <a:gd name="T128" fmla="*/ 484 h 939"/>
                              <a:gd name="T129" fmla="+- 0 2702 2228"/>
                              <a:gd name="T130" fmla="*/ T129 w 3879"/>
                              <a:gd name="T131" fmla="*/ 441 h 939"/>
                              <a:gd name="T132" fmla="+- 0 2644 2228"/>
                              <a:gd name="T133" fmla="*/ T132 w 3879"/>
                              <a:gd name="T134" fmla="*/ 396 h 939"/>
                              <a:gd name="T135" fmla="+- 0 2587 2228"/>
                              <a:gd name="T136" fmla="*/ T135 w 3879"/>
                              <a:gd name="T137" fmla="*/ 349 h 939"/>
                              <a:gd name="T138" fmla="+- 0 2529 2228"/>
                              <a:gd name="T139" fmla="*/ T138 w 3879"/>
                              <a:gd name="T140" fmla="*/ 299 h 939"/>
                              <a:gd name="T141" fmla="+- 0 2471 2228"/>
                              <a:gd name="T142" fmla="*/ T141 w 3879"/>
                              <a:gd name="T143" fmla="*/ 247 h 939"/>
                              <a:gd name="T144" fmla="+- 0 2414 2228"/>
                              <a:gd name="T145" fmla="*/ T144 w 3879"/>
                              <a:gd name="T146" fmla="*/ 193 h 939"/>
                              <a:gd name="T147" fmla="+- 0 2356 2228"/>
                              <a:gd name="T148" fmla="*/ T147 w 3879"/>
                              <a:gd name="T149" fmla="*/ 136 h 939"/>
                              <a:gd name="T150" fmla="+- 0 2299 2228"/>
                              <a:gd name="T151" fmla="*/ T150 w 3879"/>
                              <a:gd name="T152" fmla="*/ 77 h 939"/>
                              <a:gd name="T153" fmla="+- 0 2241 2228"/>
                              <a:gd name="T154" fmla="*/ T153 w 3879"/>
                              <a:gd name="T155" fmla="*/ 15 h 939"/>
                              <a:gd name="T156" fmla="+- 0 2228 2228"/>
                              <a:gd name="T157" fmla="*/ T156 w 3879"/>
                              <a:gd name="T158" fmla="*/ 0 h 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9" h="939">
                                <a:moveTo>
                                  <a:pt x="3878" y="0"/>
                                </a:moveTo>
                                <a:lnTo>
                                  <a:pt x="3818" y="57"/>
                                </a:lnTo>
                                <a:lnTo>
                                  <a:pt x="3768" y="103"/>
                                </a:lnTo>
                                <a:lnTo>
                                  <a:pt x="3715" y="150"/>
                                </a:lnTo>
                                <a:lnTo>
                                  <a:pt x="3658" y="198"/>
                                </a:lnTo>
                                <a:lnTo>
                                  <a:pt x="3598" y="246"/>
                                </a:lnTo>
                                <a:lnTo>
                                  <a:pt x="3536" y="296"/>
                                </a:lnTo>
                                <a:lnTo>
                                  <a:pt x="3470" y="345"/>
                                </a:lnTo>
                                <a:lnTo>
                                  <a:pt x="3401" y="394"/>
                                </a:lnTo>
                                <a:lnTo>
                                  <a:pt x="3329" y="443"/>
                                </a:lnTo>
                                <a:lnTo>
                                  <a:pt x="3254" y="492"/>
                                </a:lnTo>
                                <a:lnTo>
                                  <a:pt x="3177" y="539"/>
                                </a:lnTo>
                                <a:lnTo>
                                  <a:pt x="3098" y="585"/>
                                </a:lnTo>
                                <a:lnTo>
                                  <a:pt x="3015" y="629"/>
                                </a:lnTo>
                                <a:lnTo>
                                  <a:pt x="2931" y="672"/>
                                </a:lnTo>
                                <a:lnTo>
                                  <a:pt x="2844" y="713"/>
                                </a:lnTo>
                                <a:lnTo>
                                  <a:pt x="2755" y="751"/>
                                </a:lnTo>
                                <a:lnTo>
                                  <a:pt x="2663" y="786"/>
                                </a:lnTo>
                                <a:lnTo>
                                  <a:pt x="2570" y="819"/>
                                </a:lnTo>
                                <a:lnTo>
                                  <a:pt x="2475" y="848"/>
                                </a:lnTo>
                                <a:lnTo>
                                  <a:pt x="2378" y="874"/>
                                </a:lnTo>
                                <a:lnTo>
                                  <a:pt x="2279" y="895"/>
                                </a:lnTo>
                                <a:lnTo>
                                  <a:pt x="2178" y="913"/>
                                </a:lnTo>
                                <a:lnTo>
                                  <a:pt x="2076" y="926"/>
                                </a:lnTo>
                                <a:lnTo>
                                  <a:pt x="1973" y="935"/>
                                </a:lnTo>
                                <a:lnTo>
                                  <a:pt x="1868" y="938"/>
                                </a:lnTo>
                                <a:lnTo>
                                  <a:pt x="1815" y="938"/>
                                </a:lnTo>
                                <a:lnTo>
                                  <a:pt x="1708" y="934"/>
                                </a:lnTo>
                                <a:lnTo>
                                  <a:pt x="1600" y="923"/>
                                </a:lnTo>
                                <a:lnTo>
                                  <a:pt x="1490" y="907"/>
                                </a:lnTo>
                                <a:lnTo>
                                  <a:pt x="1380" y="884"/>
                                </a:lnTo>
                                <a:lnTo>
                                  <a:pt x="1269" y="855"/>
                                </a:lnTo>
                                <a:lnTo>
                                  <a:pt x="1157" y="819"/>
                                </a:lnTo>
                                <a:lnTo>
                                  <a:pt x="1045" y="776"/>
                                </a:lnTo>
                                <a:lnTo>
                                  <a:pt x="988" y="751"/>
                                </a:lnTo>
                                <a:lnTo>
                                  <a:pt x="931" y="725"/>
                                </a:lnTo>
                                <a:lnTo>
                                  <a:pt x="874" y="697"/>
                                </a:lnTo>
                                <a:lnTo>
                                  <a:pt x="817" y="666"/>
                                </a:lnTo>
                                <a:lnTo>
                                  <a:pt x="760" y="634"/>
                                </a:lnTo>
                                <a:lnTo>
                                  <a:pt x="703" y="600"/>
                                </a:lnTo>
                                <a:lnTo>
                                  <a:pt x="646" y="563"/>
                                </a:lnTo>
                                <a:lnTo>
                                  <a:pt x="589" y="525"/>
                                </a:lnTo>
                                <a:lnTo>
                                  <a:pt x="531" y="484"/>
                                </a:lnTo>
                                <a:lnTo>
                                  <a:pt x="474" y="441"/>
                                </a:lnTo>
                                <a:lnTo>
                                  <a:pt x="416" y="396"/>
                                </a:lnTo>
                                <a:lnTo>
                                  <a:pt x="359" y="349"/>
                                </a:lnTo>
                                <a:lnTo>
                                  <a:pt x="301" y="299"/>
                                </a:lnTo>
                                <a:lnTo>
                                  <a:pt x="243" y="247"/>
                                </a:lnTo>
                                <a:lnTo>
                                  <a:pt x="186" y="193"/>
                                </a:lnTo>
                                <a:lnTo>
                                  <a:pt x="128" y="136"/>
                                </a:lnTo>
                                <a:lnTo>
                                  <a:pt x="71" y="77"/>
                                </a:lnTo>
                                <a:lnTo>
                                  <a:pt x="13" y="15"/>
                                </a:lnTo>
                                <a:lnTo>
                                  <a:pt x="0"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17396C4" id="Group 169" o:spid="_x0000_s1026" style="position:absolute;margin-left:83.65pt;margin-top:-29.15pt;width:193.95pt;height:46.95pt;z-index:-251679232" coordorigin="2228" coordsize="387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">
                <v:shape id="Freeform 170" o:spid="_x0000_s1027" style="position:absolute;left:2228;width:3879;height:939;visibility:visible;mso-wrap-style:square;v-text-anchor:top"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" path="m3878,r-60,57l3768,103r-53,47l3658,198r-60,48l3536,296r-66,49l3401,394r-72,49l3254,492r-77,47l3098,585r-83,44l2931,672r-87,41l2755,751r-92,35l2570,819r-95,29l2378,874r-99,21l2178,913r-102,13l1973,935r-105,3l1815,938r-107,-4l1600,923,1490,907,1380,884,1269,855,1157,819,1045,776,988,751,931,725,874,697,817,666,760,634,703,600,646,563,589,525,531,484,474,441,416,396,359,349,301,299,243,247,186,193,128,136,71,77,13,15,,e" filled="f" strokecolor="#001522" strokeweight=".23036mm">
                  <v:path arrowok="t" o:connecttype="custom" o:connectlocs="3878,0;3818,57;3768,103;3715,150;3658,198;3598,246;3536,296;3470,345;3401,394;3329,443;3254,492;3177,539;3098,585;3015,629;2931,672;2844,713;2755,751;2663,786;2570,819;2475,848;2378,874;2279,895;2178,913;2076,926;1973,935;1868,938;1815,938;1708,934;1600,923;1490,907;1380,884;1269,855;1157,819;1045,776;988,751;931,725;874,697;817,666;760,634;703,600;646,563;589,525;531,484;474,441;416,396;359,349;301,299;243,247;186,193;128,136;71,77;13,15;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38272" behindDoc="1" locked="0" layoutInCell="1" allowOverlap="1">
                <wp:simplePos x="0" y="0"/>
                <wp:positionH relativeFrom="column">
                  <wp:posOffset>3418840</wp:posOffset>
                </wp:positionH>
                <wp:positionV relativeFrom="paragraph">
                  <wp:posOffset>-370205</wp:posOffset>
                </wp:positionV>
                <wp:extent cx="2861945" cy="1123315"/>
                <wp:effectExtent l="0" t="0" r="14605" b="19685"/>
                <wp:wrapNone/>
                <wp:docPr id="5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1123315"/>
                          <a:chOff x="5939" y="0"/>
                          <a:chExt cx="4507" cy="1769"/>
                        </a:xfrm>
                      </wpg:grpSpPr>
                      <wps:wsp>
                        <wps:cNvPr id="60" name="Freeform 168"/>
                        <wps:cNvSpPr>
                          <a:spLocks/>
                        </wps:cNvSpPr>
                        <wps:spPr bwMode="auto">
                          <a:xfrm>
                            <a:off x="5939" y="0"/>
                            <a:ext cx="4507" cy="1769"/>
                          </a:xfrm>
                          <a:custGeom>
                            <a:avLst/>
                            <a:gdLst>
                              <a:gd name="T0" fmla="+- 0 10384 5939"/>
                              <a:gd name="T1" fmla="*/ T0 w 4507"/>
                              <a:gd name="T2" fmla="*/ 35 h 1769"/>
                              <a:gd name="T3" fmla="+- 0 10272 5939"/>
                              <a:gd name="T4" fmla="*/ T3 w 4507"/>
                              <a:gd name="T5" fmla="*/ 107 h 1769"/>
                              <a:gd name="T6" fmla="+- 0 10157 5939"/>
                              <a:gd name="T7" fmla="*/ T6 w 4507"/>
                              <a:gd name="T8" fmla="*/ 190 h 1769"/>
                              <a:gd name="T9" fmla="+- 0 10039 5939"/>
                              <a:gd name="T10" fmla="*/ T9 w 4507"/>
                              <a:gd name="T11" fmla="*/ 286 h 1769"/>
                              <a:gd name="T12" fmla="+- 0 9918 5939"/>
                              <a:gd name="T13" fmla="*/ T12 w 4507"/>
                              <a:gd name="T14" fmla="*/ 394 h 1769"/>
                              <a:gd name="T15" fmla="+- 0 9793 5939"/>
                              <a:gd name="T16" fmla="*/ T15 w 4507"/>
                              <a:gd name="T17" fmla="*/ 516 h 1769"/>
                              <a:gd name="T18" fmla="+- 0 9665 5939"/>
                              <a:gd name="T19" fmla="*/ T18 w 4507"/>
                              <a:gd name="T20" fmla="*/ 651 h 1769"/>
                              <a:gd name="T21" fmla="+- 0 9533 5939"/>
                              <a:gd name="T22" fmla="*/ T21 w 4507"/>
                              <a:gd name="T23" fmla="*/ 800 h 1769"/>
                              <a:gd name="T24" fmla="+- 0 9411 5939"/>
                              <a:gd name="T25" fmla="*/ T24 w 4507"/>
                              <a:gd name="T26" fmla="*/ 944 h 1769"/>
                              <a:gd name="T27" fmla="+- 0 9300 5939"/>
                              <a:gd name="T28" fmla="*/ T27 w 4507"/>
                              <a:gd name="T29" fmla="*/ 1064 h 1769"/>
                              <a:gd name="T30" fmla="+- 0 9186 5939"/>
                              <a:gd name="T31" fmla="*/ T30 w 4507"/>
                              <a:gd name="T32" fmla="*/ 1174 h 1769"/>
                              <a:gd name="T33" fmla="+- 0 9071 5939"/>
                              <a:gd name="T34" fmla="*/ T33 w 4507"/>
                              <a:gd name="T35" fmla="*/ 1273 h 1769"/>
                              <a:gd name="T36" fmla="+- 0 8953 5939"/>
                              <a:gd name="T37" fmla="*/ T36 w 4507"/>
                              <a:gd name="T38" fmla="*/ 1362 h 1769"/>
                              <a:gd name="T39" fmla="+- 0 8833 5939"/>
                              <a:gd name="T40" fmla="*/ T39 w 4507"/>
                              <a:gd name="T41" fmla="*/ 1441 h 1769"/>
                              <a:gd name="T42" fmla="+- 0 8712 5939"/>
                              <a:gd name="T43" fmla="*/ T42 w 4507"/>
                              <a:gd name="T44" fmla="*/ 1512 h 1769"/>
                              <a:gd name="T45" fmla="+- 0 8590 5939"/>
                              <a:gd name="T46" fmla="*/ T45 w 4507"/>
                              <a:gd name="T47" fmla="*/ 1573 h 1769"/>
                              <a:gd name="T48" fmla="+- 0 8467 5939"/>
                              <a:gd name="T49" fmla="*/ T48 w 4507"/>
                              <a:gd name="T50" fmla="*/ 1625 h 1769"/>
                              <a:gd name="T51" fmla="+- 0 8344 5939"/>
                              <a:gd name="T52" fmla="*/ T51 w 4507"/>
                              <a:gd name="T53" fmla="*/ 1668 h 1769"/>
                              <a:gd name="T54" fmla="+- 0 8221 5939"/>
                              <a:gd name="T55" fmla="*/ T54 w 4507"/>
                              <a:gd name="T56" fmla="*/ 1704 h 1769"/>
                              <a:gd name="T57" fmla="+- 0 8097 5939"/>
                              <a:gd name="T58" fmla="*/ T57 w 4507"/>
                              <a:gd name="T59" fmla="*/ 1731 h 1769"/>
                              <a:gd name="T60" fmla="+- 0 7975 5939"/>
                              <a:gd name="T61" fmla="*/ T60 w 4507"/>
                              <a:gd name="T62" fmla="*/ 1751 h 1769"/>
                              <a:gd name="T63" fmla="+- 0 7853 5939"/>
                              <a:gd name="T64" fmla="*/ T63 w 4507"/>
                              <a:gd name="T65" fmla="*/ 1763 h 1769"/>
                              <a:gd name="T66" fmla="+- 0 7732 5939"/>
                              <a:gd name="T67" fmla="*/ T66 w 4507"/>
                              <a:gd name="T68" fmla="*/ 1768 h 1769"/>
                              <a:gd name="T69" fmla="+- 0 7553 5939"/>
                              <a:gd name="T70" fmla="*/ T69 w 4507"/>
                              <a:gd name="T71" fmla="*/ 1763 h 1769"/>
                              <a:gd name="T72" fmla="+- 0 7321 5939"/>
                              <a:gd name="T73" fmla="*/ T72 w 4507"/>
                              <a:gd name="T74" fmla="*/ 1734 h 1769"/>
                              <a:gd name="T75" fmla="+- 0 7099 5939"/>
                              <a:gd name="T76" fmla="*/ T75 w 4507"/>
                              <a:gd name="T77" fmla="*/ 1681 h 1769"/>
                              <a:gd name="T78" fmla="+- 0 6889 5939"/>
                              <a:gd name="T79" fmla="*/ T78 w 4507"/>
                              <a:gd name="T80" fmla="*/ 1607 h 1769"/>
                              <a:gd name="T81" fmla="+- 0 6694 5939"/>
                              <a:gd name="T82" fmla="*/ T81 w 4507"/>
                              <a:gd name="T83" fmla="*/ 1514 h 1769"/>
                              <a:gd name="T84" fmla="+- 0 6516 5939"/>
                              <a:gd name="T85" fmla="*/ T84 w 4507"/>
                              <a:gd name="T86" fmla="*/ 1404 h 1769"/>
                              <a:gd name="T87" fmla="+- 0 6357 5939"/>
                              <a:gd name="T88" fmla="*/ T87 w 4507"/>
                              <a:gd name="T89" fmla="*/ 1280 h 1769"/>
                              <a:gd name="T90" fmla="+- 0 6220 5939"/>
                              <a:gd name="T91" fmla="*/ T90 w 4507"/>
                              <a:gd name="T92" fmla="*/ 1143 h 1769"/>
                              <a:gd name="T93" fmla="+- 0 6107 5939"/>
                              <a:gd name="T94" fmla="*/ T93 w 4507"/>
                              <a:gd name="T95" fmla="*/ 997 h 1769"/>
                              <a:gd name="T96" fmla="+- 0 6022 5939"/>
                              <a:gd name="T97" fmla="*/ T96 w 4507"/>
                              <a:gd name="T98" fmla="*/ 842 h 1769"/>
                              <a:gd name="T99" fmla="+- 0 5965 5939"/>
                              <a:gd name="T100" fmla="*/ T99 w 4507"/>
                              <a:gd name="T101" fmla="*/ 682 h 1769"/>
                              <a:gd name="T102" fmla="+- 0 5940 5939"/>
                              <a:gd name="T103" fmla="*/ T102 w 4507"/>
                              <a:gd name="T104" fmla="*/ 519 h 1769"/>
                              <a:gd name="T105" fmla="+- 0 5940 5939"/>
                              <a:gd name="T106" fmla="*/ T105 w 4507"/>
                              <a:gd name="T107" fmla="*/ 437 h 1769"/>
                              <a:gd name="T108" fmla="+- 0 5967 5939"/>
                              <a:gd name="T109" fmla="*/ T108 w 4507"/>
                              <a:gd name="T110" fmla="*/ 273 h 1769"/>
                              <a:gd name="T111" fmla="+- 0 6032 5939"/>
                              <a:gd name="T112" fmla="*/ T111 w 4507"/>
                              <a:gd name="T113" fmla="*/ 112 h 1769"/>
                              <a:gd name="T114" fmla="+- 0 6103 5939"/>
                              <a:gd name="T115" fmla="*/ T114 w 4507"/>
                              <a:gd name="T116" fmla="*/ 0 h 1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07" h="1769">
                                <a:moveTo>
                                  <a:pt x="4507" y="0"/>
                                </a:moveTo>
                                <a:lnTo>
                                  <a:pt x="4445" y="35"/>
                                </a:lnTo>
                                <a:lnTo>
                                  <a:pt x="4389" y="70"/>
                                </a:lnTo>
                                <a:lnTo>
                                  <a:pt x="4333" y="107"/>
                                </a:lnTo>
                                <a:lnTo>
                                  <a:pt x="4276" y="147"/>
                                </a:lnTo>
                                <a:lnTo>
                                  <a:pt x="4218" y="190"/>
                                </a:lnTo>
                                <a:lnTo>
                                  <a:pt x="4160" y="236"/>
                                </a:lnTo>
                                <a:lnTo>
                                  <a:pt x="4100" y="286"/>
                                </a:lnTo>
                                <a:lnTo>
                                  <a:pt x="4040" y="338"/>
                                </a:lnTo>
                                <a:lnTo>
                                  <a:pt x="3979" y="394"/>
                                </a:lnTo>
                                <a:lnTo>
                                  <a:pt x="3917" y="453"/>
                                </a:lnTo>
                                <a:lnTo>
                                  <a:pt x="3854" y="516"/>
                                </a:lnTo>
                                <a:lnTo>
                                  <a:pt x="3791" y="582"/>
                                </a:lnTo>
                                <a:lnTo>
                                  <a:pt x="3726" y="651"/>
                                </a:lnTo>
                                <a:lnTo>
                                  <a:pt x="3660" y="724"/>
                                </a:lnTo>
                                <a:lnTo>
                                  <a:pt x="3594" y="800"/>
                                </a:lnTo>
                                <a:lnTo>
                                  <a:pt x="3527" y="880"/>
                                </a:lnTo>
                                <a:lnTo>
                                  <a:pt x="3472" y="944"/>
                                </a:lnTo>
                                <a:lnTo>
                                  <a:pt x="3417" y="1006"/>
                                </a:lnTo>
                                <a:lnTo>
                                  <a:pt x="3361" y="1064"/>
                                </a:lnTo>
                                <a:lnTo>
                                  <a:pt x="3305" y="1120"/>
                                </a:lnTo>
                                <a:lnTo>
                                  <a:pt x="3247" y="1174"/>
                                </a:lnTo>
                                <a:lnTo>
                                  <a:pt x="3190" y="1224"/>
                                </a:lnTo>
                                <a:lnTo>
                                  <a:pt x="3132" y="1273"/>
                                </a:lnTo>
                                <a:lnTo>
                                  <a:pt x="3073" y="1319"/>
                                </a:lnTo>
                                <a:lnTo>
                                  <a:pt x="3014" y="1362"/>
                                </a:lnTo>
                                <a:lnTo>
                                  <a:pt x="2954" y="1403"/>
                                </a:lnTo>
                                <a:lnTo>
                                  <a:pt x="2894" y="1441"/>
                                </a:lnTo>
                                <a:lnTo>
                                  <a:pt x="2834" y="1478"/>
                                </a:lnTo>
                                <a:lnTo>
                                  <a:pt x="2773" y="1512"/>
                                </a:lnTo>
                                <a:lnTo>
                                  <a:pt x="2712" y="1543"/>
                                </a:lnTo>
                                <a:lnTo>
                                  <a:pt x="2651" y="1573"/>
                                </a:lnTo>
                                <a:lnTo>
                                  <a:pt x="2590" y="1600"/>
                                </a:lnTo>
                                <a:lnTo>
                                  <a:pt x="2528" y="1625"/>
                                </a:lnTo>
                                <a:lnTo>
                                  <a:pt x="2467" y="1648"/>
                                </a:lnTo>
                                <a:lnTo>
                                  <a:pt x="2405" y="1668"/>
                                </a:lnTo>
                                <a:lnTo>
                                  <a:pt x="2343" y="1687"/>
                                </a:lnTo>
                                <a:lnTo>
                                  <a:pt x="2282" y="1704"/>
                                </a:lnTo>
                                <a:lnTo>
                                  <a:pt x="2220" y="1718"/>
                                </a:lnTo>
                                <a:lnTo>
                                  <a:pt x="2158" y="1731"/>
                                </a:lnTo>
                                <a:lnTo>
                                  <a:pt x="2097" y="1742"/>
                                </a:lnTo>
                                <a:lnTo>
                                  <a:pt x="2036" y="1751"/>
                                </a:lnTo>
                                <a:lnTo>
                                  <a:pt x="1974" y="1758"/>
                                </a:lnTo>
                                <a:lnTo>
                                  <a:pt x="1914" y="1763"/>
                                </a:lnTo>
                                <a:lnTo>
                                  <a:pt x="1853" y="1766"/>
                                </a:lnTo>
                                <a:lnTo>
                                  <a:pt x="1793" y="1768"/>
                                </a:lnTo>
                                <a:lnTo>
                                  <a:pt x="1733" y="1768"/>
                                </a:lnTo>
                                <a:lnTo>
                                  <a:pt x="1614" y="1763"/>
                                </a:lnTo>
                                <a:lnTo>
                                  <a:pt x="1497" y="1751"/>
                                </a:lnTo>
                                <a:lnTo>
                                  <a:pt x="1382" y="1734"/>
                                </a:lnTo>
                                <a:lnTo>
                                  <a:pt x="1270" y="1710"/>
                                </a:lnTo>
                                <a:lnTo>
                                  <a:pt x="1160" y="1681"/>
                                </a:lnTo>
                                <a:lnTo>
                                  <a:pt x="1053" y="1646"/>
                                </a:lnTo>
                                <a:lnTo>
                                  <a:pt x="950" y="1607"/>
                                </a:lnTo>
                                <a:lnTo>
                                  <a:pt x="850" y="1563"/>
                                </a:lnTo>
                                <a:lnTo>
                                  <a:pt x="755" y="1514"/>
                                </a:lnTo>
                                <a:lnTo>
                                  <a:pt x="663" y="1461"/>
                                </a:lnTo>
                                <a:lnTo>
                                  <a:pt x="577" y="1404"/>
                                </a:lnTo>
                                <a:lnTo>
                                  <a:pt x="495" y="1344"/>
                                </a:lnTo>
                                <a:lnTo>
                                  <a:pt x="418" y="1280"/>
                                </a:lnTo>
                                <a:lnTo>
                                  <a:pt x="346" y="1213"/>
                                </a:lnTo>
                                <a:lnTo>
                                  <a:pt x="281" y="1143"/>
                                </a:lnTo>
                                <a:lnTo>
                                  <a:pt x="221" y="1071"/>
                                </a:lnTo>
                                <a:lnTo>
                                  <a:pt x="168" y="997"/>
                                </a:lnTo>
                                <a:lnTo>
                                  <a:pt x="122" y="920"/>
                                </a:lnTo>
                                <a:lnTo>
                                  <a:pt x="83" y="842"/>
                                </a:lnTo>
                                <a:lnTo>
                                  <a:pt x="50" y="763"/>
                                </a:lnTo>
                                <a:lnTo>
                                  <a:pt x="26" y="682"/>
                                </a:lnTo>
                                <a:lnTo>
                                  <a:pt x="9" y="601"/>
                                </a:lnTo>
                                <a:lnTo>
                                  <a:pt x="1" y="519"/>
                                </a:lnTo>
                                <a:lnTo>
                                  <a:pt x="0" y="478"/>
                                </a:lnTo>
                                <a:lnTo>
                                  <a:pt x="1" y="437"/>
                                </a:lnTo>
                                <a:lnTo>
                                  <a:pt x="10" y="355"/>
                                </a:lnTo>
                                <a:lnTo>
                                  <a:pt x="28" y="273"/>
                                </a:lnTo>
                                <a:lnTo>
                                  <a:pt x="56" y="192"/>
                                </a:lnTo>
                                <a:lnTo>
                                  <a:pt x="93" y="112"/>
                                </a:lnTo>
                                <a:lnTo>
                                  <a:pt x="141" y="33"/>
                                </a:lnTo>
                                <a:lnTo>
                                  <a:pt x="164"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DEE6BEF" id="Group 167" o:spid="_x0000_s1026" style="position:absolute;margin-left:269.2pt;margin-top:-29.15pt;width:225.35pt;height:88.45pt;z-index:-251678208" coordorigin="5939" coordsize="4507,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">
                <v:shape id="Freeform 168" o:spid="_x0000_s1027" style="position:absolute;left:5939;width:4507;height:1769;visibility:visible;mso-wrap-style:square;v-text-anchor:top"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" path="m4507,r-62,35l4389,70r-56,37l4276,147r-58,43l4160,236r-60,50l4040,338r-61,56l3917,453r-63,63l3791,582r-65,69l3660,724r-66,76l3527,880r-55,64l3417,1006r-56,58l3305,1120r-58,54l3190,1224r-58,49l3073,1319r-59,43l2954,1403r-60,38l2834,1478r-61,34l2712,1543r-61,30l2590,1600r-62,25l2467,1648r-62,20l2343,1687r-61,17l2220,1718r-62,13l2097,1742r-61,9l1974,1758r-60,5l1853,1766r-60,2l1733,1768r-119,-5l1497,1751r-115,-17l1270,1710r-110,-29l1053,1646,950,1607,850,1563r-95,-49l663,1461r-86,-57l495,1344r-77,-64l346,1213r-65,-70l221,1071,168,997,122,920,83,842,50,763,26,682,9,601,1,519,,478,1,437r9,-82l28,273,56,192,93,112,141,33,164,e" filled="f" strokecolor="#001623" strokeweight=".23036mm">
                  <v:path arrowok="t" o:connecttype="custom" o:connectlocs="4445,35;4333,107;4218,190;4100,286;3979,394;3854,516;3726,651;3594,800;3472,944;3361,1064;3247,1174;3132,1273;3014,1362;2894,1441;2773,1512;2651,1573;2528,1625;2405,1668;2282,1704;2158,1731;2036,1751;1914,1763;1793,1768;1614,1763;1382,1734;1160,1681;950,1607;755,1514;577,1404;418,1280;281,1143;168,997;83,842;26,682;1,519;1,437;28,273;93,112;164,0" o:connectangles="0,0,0,0,0,0,0,0,0,0,0,0,0,0,0,0,0,0,0,0,0,0,0,0,0,0,0,0,0,0,0,0,0,0,0,0,0,0,0"/>
                </v:shape>
              </v:group>
            </w:pict>
          </mc:Fallback>
        </mc:AlternateContent>
      </w:r>
      <w:r>
        <w:rPr>
          <w:noProof/>
          <w:lang w:eastAsia="en-GB"/>
        </w:rPr>
        <mc:AlternateContent>
          <mc:Choice Requires="wpg">
            <w:drawing>
              <wp:anchor distT="0" distB="0" distL="114300" distR="114300" simplePos="0" relativeHeight="251639296" behindDoc="1" locked="0" layoutInCell="1" allowOverlap="1">
                <wp:simplePos x="0" y="0"/>
                <wp:positionH relativeFrom="column">
                  <wp:posOffset>1064260</wp:posOffset>
                </wp:positionH>
                <wp:positionV relativeFrom="paragraph">
                  <wp:posOffset>-370205</wp:posOffset>
                </wp:positionV>
                <wp:extent cx="2462530" cy="593725"/>
                <wp:effectExtent l="0" t="0" r="3690620" b="15875"/>
                <wp:wrapNone/>
                <wp:docPr id="6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593725"/>
                          <a:chOff x="2231" y="0"/>
                          <a:chExt cx="3878" cy="935"/>
                        </a:xfrm>
                      </wpg:grpSpPr>
                      <wps:wsp>
                        <wps:cNvPr id="62" name="Freeform 166"/>
                        <wps:cNvSpPr>
                          <a:spLocks/>
                        </wps:cNvSpPr>
                        <wps:spPr bwMode="auto">
                          <a:xfrm>
                            <a:off x="2231" y="0"/>
                            <a:ext cx="3878" cy="935"/>
                          </a:xfrm>
                          <a:custGeom>
                            <a:avLst/>
                            <a:gdLst>
                              <a:gd name="T0" fmla="+- 0 6109 2231"/>
                              <a:gd name="T1" fmla="*/ T0 w 3878"/>
                              <a:gd name="T2" fmla="*/ 0 h 935"/>
                              <a:gd name="T3" fmla="+- 0 6050 2231"/>
                              <a:gd name="T4" fmla="*/ T3 w 3878"/>
                              <a:gd name="T5" fmla="*/ 55 h 935"/>
                              <a:gd name="T6" fmla="+- 0 6000 2231"/>
                              <a:gd name="T7" fmla="*/ T6 w 3878"/>
                              <a:gd name="T8" fmla="*/ 101 h 935"/>
                              <a:gd name="T9" fmla="+- 0 5947 2231"/>
                              <a:gd name="T10" fmla="*/ T9 w 3878"/>
                              <a:gd name="T11" fmla="*/ 147 h 935"/>
                              <a:gd name="T12" fmla="+- 0 5890 2231"/>
                              <a:gd name="T13" fmla="*/ T12 w 3878"/>
                              <a:gd name="T14" fmla="*/ 195 h 935"/>
                              <a:gd name="T15" fmla="+- 0 5830 2231"/>
                              <a:gd name="T16" fmla="*/ T15 w 3878"/>
                              <a:gd name="T17" fmla="*/ 244 h 935"/>
                              <a:gd name="T18" fmla="+- 0 5767 2231"/>
                              <a:gd name="T19" fmla="*/ T18 w 3878"/>
                              <a:gd name="T20" fmla="*/ 293 h 935"/>
                              <a:gd name="T21" fmla="+- 0 5701 2231"/>
                              <a:gd name="T22" fmla="*/ T21 w 3878"/>
                              <a:gd name="T23" fmla="*/ 342 h 935"/>
                              <a:gd name="T24" fmla="+- 0 5632 2231"/>
                              <a:gd name="T25" fmla="*/ T24 w 3878"/>
                              <a:gd name="T26" fmla="*/ 391 h 935"/>
                              <a:gd name="T27" fmla="+- 0 5560 2231"/>
                              <a:gd name="T28" fmla="*/ T27 w 3878"/>
                              <a:gd name="T29" fmla="*/ 440 h 935"/>
                              <a:gd name="T30" fmla="+- 0 5486 2231"/>
                              <a:gd name="T31" fmla="*/ T30 w 3878"/>
                              <a:gd name="T32" fmla="*/ 489 h 935"/>
                              <a:gd name="T33" fmla="+- 0 5408 2231"/>
                              <a:gd name="T34" fmla="*/ T33 w 3878"/>
                              <a:gd name="T35" fmla="*/ 536 h 935"/>
                              <a:gd name="T36" fmla="+- 0 5328 2231"/>
                              <a:gd name="T37" fmla="*/ T36 w 3878"/>
                              <a:gd name="T38" fmla="*/ 582 h 935"/>
                              <a:gd name="T39" fmla="+- 0 5246 2231"/>
                              <a:gd name="T40" fmla="*/ T39 w 3878"/>
                              <a:gd name="T41" fmla="*/ 626 h 935"/>
                              <a:gd name="T42" fmla="+- 0 5161 2231"/>
                              <a:gd name="T43" fmla="*/ T42 w 3878"/>
                              <a:gd name="T44" fmla="*/ 669 h 935"/>
                              <a:gd name="T45" fmla="+- 0 5074 2231"/>
                              <a:gd name="T46" fmla="*/ T45 w 3878"/>
                              <a:gd name="T47" fmla="*/ 709 h 935"/>
                              <a:gd name="T48" fmla="+- 0 4985 2231"/>
                              <a:gd name="T49" fmla="*/ T48 w 3878"/>
                              <a:gd name="T50" fmla="*/ 747 h 935"/>
                              <a:gd name="T51" fmla="+- 0 4894 2231"/>
                              <a:gd name="T52" fmla="*/ T51 w 3878"/>
                              <a:gd name="T53" fmla="*/ 783 h 935"/>
                              <a:gd name="T54" fmla="+- 0 4800 2231"/>
                              <a:gd name="T55" fmla="*/ T54 w 3878"/>
                              <a:gd name="T56" fmla="*/ 815 h 935"/>
                              <a:gd name="T57" fmla="+- 0 4705 2231"/>
                              <a:gd name="T58" fmla="*/ T57 w 3878"/>
                              <a:gd name="T59" fmla="*/ 844 h 935"/>
                              <a:gd name="T60" fmla="+- 0 4608 2231"/>
                              <a:gd name="T61" fmla="*/ T60 w 3878"/>
                              <a:gd name="T62" fmla="*/ 870 h 935"/>
                              <a:gd name="T63" fmla="+- 0 4509 2231"/>
                              <a:gd name="T64" fmla="*/ T63 w 3878"/>
                              <a:gd name="T65" fmla="*/ 892 h 935"/>
                              <a:gd name="T66" fmla="+- 0 4408 2231"/>
                              <a:gd name="T67" fmla="*/ T66 w 3878"/>
                              <a:gd name="T68" fmla="*/ 909 h 935"/>
                              <a:gd name="T69" fmla="+- 0 4306 2231"/>
                              <a:gd name="T70" fmla="*/ T69 w 3878"/>
                              <a:gd name="T71" fmla="*/ 922 h 935"/>
                              <a:gd name="T72" fmla="+- 0 4202 2231"/>
                              <a:gd name="T73" fmla="*/ T72 w 3878"/>
                              <a:gd name="T74" fmla="*/ 931 h 935"/>
                              <a:gd name="T75" fmla="+- 0 4097 2231"/>
                              <a:gd name="T76" fmla="*/ T75 w 3878"/>
                              <a:gd name="T77" fmla="*/ 934 h 935"/>
                              <a:gd name="T78" fmla="+- 0 4044 2231"/>
                              <a:gd name="T79" fmla="*/ T78 w 3878"/>
                              <a:gd name="T80" fmla="*/ 934 h 935"/>
                              <a:gd name="T81" fmla="+- 0 3937 2231"/>
                              <a:gd name="T82" fmla="*/ T81 w 3878"/>
                              <a:gd name="T83" fmla="*/ 929 h 935"/>
                              <a:gd name="T84" fmla="+- 0 3829 2231"/>
                              <a:gd name="T85" fmla="*/ T84 w 3878"/>
                              <a:gd name="T86" fmla="*/ 919 h 935"/>
                              <a:gd name="T87" fmla="+- 0 3719 2231"/>
                              <a:gd name="T88" fmla="*/ T87 w 3878"/>
                              <a:gd name="T89" fmla="*/ 903 h 935"/>
                              <a:gd name="T90" fmla="+- 0 3609 2231"/>
                              <a:gd name="T91" fmla="*/ T90 w 3878"/>
                              <a:gd name="T92" fmla="*/ 880 h 935"/>
                              <a:gd name="T93" fmla="+- 0 3498 2231"/>
                              <a:gd name="T94" fmla="*/ T93 w 3878"/>
                              <a:gd name="T95" fmla="*/ 851 h 935"/>
                              <a:gd name="T96" fmla="+- 0 3386 2231"/>
                              <a:gd name="T97" fmla="*/ T96 w 3878"/>
                              <a:gd name="T98" fmla="*/ 814 h 935"/>
                              <a:gd name="T99" fmla="+- 0 3329 2231"/>
                              <a:gd name="T100" fmla="*/ T99 w 3878"/>
                              <a:gd name="T101" fmla="*/ 794 h 935"/>
                              <a:gd name="T102" fmla="+- 0 3273 2231"/>
                              <a:gd name="T103" fmla="*/ T102 w 3878"/>
                              <a:gd name="T104" fmla="*/ 771 h 935"/>
                              <a:gd name="T105" fmla="+- 0 3216 2231"/>
                              <a:gd name="T106" fmla="*/ T105 w 3878"/>
                              <a:gd name="T107" fmla="*/ 747 h 935"/>
                              <a:gd name="T108" fmla="+- 0 3159 2231"/>
                              <a:gd name="T109" fmla="*/ T108 w 3878"/>
                              <a:gd name="T110" fmla="*/ 720 h 935"/>
                              <a:gd name="T111" fmla="+- 0 3103 2231"/>
                              <a:gd name="T112" fmla="*/ T111 w 3878"/>
                              <a:gd name="T113" fmla="*/ 692 h 935"/>
                              <a:gd name="T114" fmla="+- 0 3046 2231"/>
                              <a:gd name="T115" fmla="*/ T114 w 3878"/>
                              <a:gd name="T116" fmla="*/ 662 h 935"/>
                              <a:gd name="T117" fmla="+- 0 2988 2231"/>
                              <a:gd name="T118" fmla="*/ T117 w 3878"/>
                              <a:gd name="T119" fmla="*/ 629 h 935"/>
                              <a:gd name="T120" fmla="+- 0 2931 2231"/>
                              <a:gd name="T121" fmla="*/ T120 w 3878"/>
                              <a:gd name="T122" fmla="*/ 595 h 935"/>
                              <a:gd name="T123" fmla="+- 0 2874 2231"/>
                              <a:gd name="T124" fmla="*/ T123 w 3878"/>
                              <a:gd name="T125" fmla="*/ 559 h 935"/>
                              <a:gd name="T126" fmla="+- 0 2816 2231"/>
                              <a:gd name="T127" fmla="*/ T126 w 3878"/>
                              <a:gd name="T128" fmla="*/ 520 h 935"/>
                              <a:gd name="T129" fmla="+- 0 2759 2231"/>
                              <a:gd name="T130" fmla="*/ T129 w 3878"/>
                              <a:gd name="T131" fmla="*/ 479 h 935"/>
                              <a:gd name="T132" fmla="+- 0 2701 2231"/>
                              <a:gd name="T133" fmla="*/ T132 w 3878"/>
                              <a:gd name="T134" fmla="*/ 436 h 935"/>
                              <a:gd name="T135" fmla="+- 0 2644 2231"/>
                              <a:gd name="T136" fmla="*/ T135 w 3878"/>
                              <a:gd name="T137" fmla="*/ 391 h 935"/>
                              <a:gd name="T138" fmla="+- 0 2586 2231"/>
                              <a:gd name="T139" fmla="*/ T138 w 3878"/>
                              <a:gd name="T140" fmla="*/ 344 h 935"/>
                              <a:gd name="T141" fmla="+- 0 2528 2231"/>
                              <a:gd name="T142" fmla="*/ T141 w 3878"/>
                              <a:gd name="T143" fmla="*/ 294 h 935"/>
                              <a:gd name="T144" fmla="+- 0 2471 2231"/>
                              <a:gd name="T145" fmla="*/ T144 w 3878"/>
                              <a:gd name="T146" fmla="*/ 242 h 935"/>
                              <a:gd name="T147" fmla="+- 0 2413 2231"/>
                              <a:gd name="T148" fmla="*/ T147 w 3878"/>
                              <a:gd name="T149" fmla="*/ 188 h 935"/>
                              <a:gd name="T150" fmla="+- 0 2355 2231"/>
                              <a:gd name="T151" fmla="*/ T150 w 3878"/>
                              <a:gd name="T152" fmla="*/ 131 h 935"/>
                              <a:gd name="T153" fmla="+- 0 2298 2231"/>
                              <a:gd name="T154" fmla="*/ T153 w 3878"/>
                              <a:gd name="T155" fmla="*/ 72 h 935"/>
                              <a:gd name="T156" fmla="+- 0 2240 2231"/>
                              <a:gd name="T157" fmla="*/ T156 w 3878"/>
                              <a:gd name="T158" fmla="*/ 10 h 935"/>
                              <a:gd name="T159" fmla="+- 0 2231 2231"/>
                              <a:gd name="T160" fmla="*/ T159 w 3878"/>
                              <a:gd name="T161" fmla="*/ 0 h 9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8" h="935">
                                <a:moveTo>
                                  <a:pt x="3878" y="0"/>
                                </a:moveTo>
                                <a:lnTo>
                                  <a:pt x="3819" y="55"/>
                                </a:lnTo>
                                <a:lnTo>
                                  <a:pt x="3769" y="101"/>
                                </a:lnTo>
                                <a:lnTo>
                                  <a:pt x="3716" y="147"/>
                                </a:lnTo>
                                <a:lnTo>
                                  <a:pt x="3659" y="195"/>
                                </a:lnTo>
                                <a:lnTo>
                                  <a:pt x="3599" y="244"/>
                                </a:lnTo>
                                <a:lnTo>
                                  <a:pt x="3536" y="293"/>
                                </a:lnTo>
                                <a:lnTo>
                                  <a:pt x="3470" y="342"/>
                                </a:lnTo>
                                <a:lnTo>
                                  <a:pt x="3401" y="391"/>
                                </a:lnTo>
                                <a:lnTo>
                                  <a:pt x="3329" y="440"/>
                                </a:lnTo>
                                <a:lnTo>
                                  <a:pt x="3255" y="489"/>
                                </a:lnTo>
                                <a:lnTo>
                                  <a:pt x="3177" y="536"/>
                                </a:lnTo>
                                <a:lnTo>
                                  <a:pt x="3097" y="582"/>
                                </a:lnTo>
                                <a:lnTo>
                                  <a:pt x="3015" y="626"/>
                                </a:lnTo>
                                <a:lnTo>
                                  <a:pt x="2930" y="669"/>
                                </a:lnTo>
                                <a:lnTo>
                                  <a:pt x="2843" y="709"/>
                                </a:lnTo>
                                <a:lnTo>
                                  <a:pt x="2754" y="747"/>
                                </a:lnTo>
                                <a:lnTo>
                                  <a:pt x="2663" y="783"/>
                                </a:lnTo>
                                <a:lnTo>
                                  <a:pt x="2569" y="815"/>
                                </a:lnTo>
                                <a:lnTo>
                                  <a:pt x="2474" y="844"/>
                                </a:lnTo>
                                <a:lnTo>
                                  <a:pt x="2377" y="870"/>
                                </a:lnTo>
                                <a:lnTo>
                                  <a:pt x="2278" y="892"/>
                                </a:lnTo>
                                <a:lnTo>
                                  <a:pt x="2177" y="909"/>
                                </a:lnTo>
                                <a:lnTo>
                                  <a:pt x="2075" y="922"/>
                                </a:lnTo>
                                <a:lnTo>
                                  <a:pt x="1971" y="931"/>
                                </a:lnTo>
                                <a:lnTo>
                                  <a:pt x="1866" y="934"/>
                                </a:lnTo>
                                <a:lnTo>
                                  <a:pt x="1813" y="934"/>
                                </a:lnTo>
                                <a:lnTo>
                                  <a:pt x="1706" y="929"/>
                                </a:lnTo>
                                <a:lnTo>
                                  <a:pt x="1598" y="919"/>
                                </a:lnTo>
                                <a:lnTo>
                                  <a:pt x="1488" y="903"/>
                                </a:lnTo>
                                <a:lnTo>
                                  <a:pt x="1378" y="880"/>
                                </a:lnTo>
                                <a:lnTo>
                                  <a:pt x="1267" y="851"/>
                                </a:lnTo>
                                <a:lnTo>
                                  <a:pt x="1155" y="814"/>
                                </a:lnTo>
                                <a:lnTo>
                                  <a:pt x="1098" y="794"/>
                                </a:lnTo>
                                <a:lnTo>
                                  <a:pt x="1042" y="771"/>
                                </a:lnTo>
                                <a:lnTo>
                                  <a:pt x="985" y="747"/>
                                </a:lnTo>
                                <a:lnTo>
                                  <a:pt x="928" y="720"/>
                                </a:lnTo>
                                <a:lnTo>
                                  <a:pt x="872" y="692"/>
                                </a:lnTo>
                                <a:lnTo>
                                  <a:pt x="815" y="662"/>
                                </a:lnTo>
                                <a:lnTo>
                                  <a:pt x="757" y="629"/>
                                </a:lnTo>
                                <a:lnTo>
                                  <a:pt x="700" y="595"/>
                                </a:lnTo>
                                <a:lnTo>
                                  <a:pt x="643" y="559"/>
                                </a:lnTo>
                                <a:lnTo>
                                  <a:pt x="585" y="520"/>
                                </a:lnTo>
                                <a:lnTo>
                                  <a:pt x="528" y="479"/>
                                </a:lnTo>
                                <a:lnTo>
                                  <a:pt x="470" y="436"/>
                                </a:lnTo>
                                <a:lnTo>
                                  <a:pt x="413" y="391"/>
                                </a:lnTo>
                                <a:lnTo>
                                  <a:pt x="355" y="344"/>
                                </a:lnTo>
                                <a:lnTo>
                                  <a:pt x="297" y="294"/>
                                </a:lnTo>
                                <a:lnTo>
                                  <a:pt x="240" y="242"/>
                                </a:lnTo>
                                <a:lnTo>
                                  <a:pt x="182" y="188"/>
                                </a:lnTo>
                                <a:lnTo>
                                  <a:pt x="124" y="131"/>
                                </a:lnTo>
                                <a:lnTo>
                                  <a:pt x="67" y="72"/>
                                </a:lnTo>
                                <a:lnTo>
                                  <a:pt x="9" y="10"/>
                                </a:lnTo>
                                <a:lnTo>
                                  <a:pt x="0"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596" y="-7"/>
                            <a:ext cx="3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CBE15E3" id="Group 164" o:spid="_x0000_s1026" style="position:absolute;margin-left:83.8pt;margin-top:-29.15pt;width:193.9pt;height:46.75pt;z-index:-251677184" coordorigin="2231" coordsize="387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">
                <v:shape id="Freeform 166" o:spid="_x0000_s1027" style="position:absolute;left:2231;width:3878;height:935;visibility:visible;mso-wrap-style:square;v-text-anchor:top"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" path="m3878,r-59,55l3769,101r-53,46l3659,195r-60,49l3536,293r-66,49l3401,391r-72,49l3255,489r-78,47l3097,582r-82,44l2930,669r-87,40l2754,747r-91,36l2569,815r-95,29l2377,870r-99,22l2177,909r-102,13l1971,931r-105,3l1813,934r-107,-5l1598,919,1488,903,1378,880,1267,851,1155,814r-57,-20l1042,771,985,747,928,720,872,692,815,662,757,629,700,595,643,559,585,520,528,479,470,436,413,391,355,344,297,294,240,242,182,188,124,131,67,72,9,10,,e" filled="f" strokecolor="#001623" strokeweight=".23036mm">
                  <v:path arrowok="t" o:connecttype="custom" o:connectlocs="3878,0;3819,55;3769,101;3716,147;3659,195;3599,244;3536,293;3470,342;3401,391;3329,440;3255,489;3177,536;3097,582;3015,626;2930,669;2843,709;2754,747;2663,783;2569,815;2474,844;2377,870;2278,892;2177,909;2075,922;1971,931;1866,934;1813,934;1706,929;1598,919;1488,903;1378,880;1267,851;1155,814;1098,794;1042,771;985,747;928,720;872,692;815,662;757,629;700,595;643,559;585,520;528,479;470,436;413,391;355,344;297,294;240,242;182,188;124,131;67,72;9,10;0,0" o:connectangles="0,0,0,0,0,0,0,0,0,0,0,0,0,0,0,0,0,0,0,0,0,0,0,0,0,0,0,0,0,0,0,0,0,0,0,0,0,0,0,0,0,0,0,0,0,0,0,0,0,0,0,0,0,0"/>
                </v:shape>
                <v:shape id="Picture 165" o:spid="_x0000_s1028" type="#_x0000_t75" style="position:absolute;left:11596;top:-7;width:3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">
                  <v:imagedata r:id="rId18" o:title=""/>
                </v:shape>
              </v:group>
            </w:pict>
          </mc:Fallback>
        </mc:AlternateContent>
      </w:r>
      <w:r>
        <w:rPr>
          <w:noProof/>
          <w:lang w:eastAsia="en-GB"/>
        </w:rPr>
        <mc:AlternateContent>
          <mc:Choice Requires="wpg">
            <w:drawing>
              <wp:anchor distT="0" distB="0" distL="114300" distR="114300" simplePos="0" relativeHeight="251640320" behindDoc="1" locked="0" layoutInCell="1" allowOverlap="1">
                <wp:simplePos x="0" y="0"/>
                <wp:positionH relativeFrom="column">
                  <wp:posOffset>3425825</wp:posOffset>
                </wp:positionH>
                <wp:positionV relativeFrom="paragraph">
                  <wp:posOffset>-370205</wp:posOffset>
                </wp:positionV>
                <wp:extent cx="2856230" cy="1125220"/>
                <wp:effectExtent l="0" t="0" r="20320" b="17780"/>
                <wp:wrapNone/>
                <wp:docPr id="19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125220"/>
                          <a:chOff x="5950" y="0"/>
                          <a:chExt cx="4498" cy="1772"/>
                        </a:xfrm>
                      </wpg:grpSpPr>
                      <wps:wsp>
                        <wps:cNvPr id="193" name="Freeform 163"/>
                        <wps:cNvSpPr>
                          <a:spLocks/>
                        </wps:cNvSpPr>
                        <wps:spPr bwMode="auto">
                          <a:xfrm>
                            <a:off x="5950" y="0"/>
                            <a:ext cx="4498" cy="1772"/>
                          </a:xfrm>
                          <a:custGeom>
                            <a:avLst/>
                            <a:gdLst>
                              <a:gd name="T0" fmla="+- 0 10388 5950"/>
                              <a:gd name="T1" fmla="*/ T0 w 4498"/>
                              <a:gd name="T2" fmla="*/ 34 h 1772"/>
                              <a:gd name="T3" fmla="+- 0 10277 5950"/>
                              <a:gd name="T4" fmla="*/ T3 w 4498"/>
                              <a:gd name="T5" fmla="*/ 106 h 1772"/>
                              <a:gd name="T6" fmla="+- 0 10162 5950"/>
                              <a:gd name="T7" fmla="*/ T6 w 4498"/>
                              <a:gd name="T8" fmla="*/ 190 h 1772"/>
                              <a:gd name="T9" fmla="+- 0 10044 5950"/>
                              <a:gd name="T10" fmla="*/ T9 w 4498"/>
                              <a:gd name="T11" fmla="*/ 286 h 1772"/>
                              <a:gd name="T12" fmla="+- 0 9923 5950"/>
                              <a:gd name="T13" fmla="*/ T12 w 4498"/>
                              <a:gd name="T14" fmla="*/ 395 h 1772"/>
                              <a:gd name="T15" fmla="+- 0 9798 5950"/>
                              <a:gd name="T16" fmla="*/ T15 w 4498"/>
                              <a:gd name="T17" fmla="*/ 517 h 1772"/>
                              <a:gd name="T18" fmla="+- 0 9670 5950"/>
                              <a:gd name="T19" fmla="*/ T18 w 4498"/>
                              <a:gd name="T20" fmla="*/ 653 h 1772"/>
                              <a:gd name="T21" fmla="+- 0 9538 5950"/>
                              <a:gd name="T22" fmla="*/ T21 w 4498"/>
                              <a:gd name="T23" fmla="*/ 803 h 1772"/>
                              <a:gd name="T24" fmla="+- 0 9416 5950"/>
                              <a:gd name="T25" fmla="*/ T24 w 4498"/>
                              <a:gd name="T26" fmla="*/ 947 h 1772"/>
                              <a:gd name="T27" fmla="+- 0 9306 5950"/>
                              <a:gd name="T28" fmla="*/ T27 w 4498"/>
                              <a:gd name="T29" fmla="*/ 1067 h 1772"/>
                              <a:gd name="T30" fmla="+- 0 9193 5950"/>
                              <a:gd name="T31" fmla="*/ T30 w 4498"/>
                              <a:gd name="T32" fmla="*/ 1177 h 1772"/>
                              <a:gd name="T33" fmla="+- 0 9077 5950"/>
                              <a:gd name="T34" fmla="*/ T33 w 4498"/>
                              <a:gd name="T35" fmla="*/ 1276 h 1772"/>
                              <a:gd name="T36" fmla="+- 0 8960 5950"/>
                              <a:gd name="T37" fmla="*/ T36 w 4498"/>
                              <a:gd name="T38" fmla="*/ 1365 h 1772"/>
                              <a:gd name="T39" fmla="+- 0 8841 5950"/>
                              <a:gd name="T40" fmla="*/ T39 w 4498"/>
                              <a:gd name="T41" fmla="*/ 1445 h 1772"/>
                              <a:gd name="T42" fmla="+- 0 8720 5950"/>
                              <a:gd name="T43" fmla="*/ T42 w 4498"/>
                              <a:gd name="T44" fmla="*/ 1515 h 1772"/>
                              <a:gd name="T45" fmla="+- 0 8599 5950"/>
                              <a:gd name="T46" fmla="*/ T45 w 4498"/>
                              <a:gd name="T47" fmla="*/ 1576 h 1772"/>
                              <a:gd name="T48" fmla="+- 0 8476 5950"/>
                              <a:gd name="T49" fmla="*/ T48 w 4498"/>
                              <a:gd name="T50" fmla="*/ 1628 h 1772"/>
                              <a:gd name="T51" fmla="+- 0 8354 5950"/>
                              <a:gd name="T52" fmla="*/ T51 w 4498"/>
                              <a:gd name="T53" fmla="*/ 1672 h 1772"/>
                              <a:gd name="T54" fmla="+- 0 8231 5950"/>
                              <a:gd name="T55" fmla="*/ T54 w 4498"/>
                              <a:gd name="T56" fmla="*/ 1707 h 1772"/>
                              <a:gd name="T57" fmla="+- 0 8108 5950"/>
                              <a:gd name="T58" fmla="*/ T57 w 4498"/>
                              <a:gd name="T59" fmla="*/ 1735 h 1772"/>
                              <a:gd name="T60" fmla="+- 0 7985 5950"/>
                              <a:gd name="T61" fmla="*/ T60 w 4498"/>
                              <a:gd name="T62" fmla="*/ 1754 h 1772"/>
                              <a:gd name="T63" fmla="+- 0 7863 5950"/>
                              <a:gd name="T64" fmla="*/ T63 w 4498"/>
                              <a:gd name="T65" fmla="*/ 1767 h 1772"/>
                              <a:gd name="T66" fmla="+- 0 7743 5950"/>
                              <a:gd name="T67" fmla="*/ T66 w 4498"/>
                              <a:gd name="T68" fmla="*/ 1772 h 1772"/>
                              <a:gd name="T69" fmla="+- 0 7564 5950"/>
                              <a:gd name="T70" fmla="*/ T69 w 4498"/>
                              <a:gd name="T71" fmla="*/ 1767 h 1772"/>
                              <a:gd name="T72" fmla="+- 0 7333 5950"/>
                              <a:gd name="T73" fmla="*/ T72 w 4498"/>
                              <a:gd name="T74" fmla="*/ 1738 h 1772"/>
                              <a:gd name="T75" fmla="+- 0 7111 5950"/>
                              <a:gd name="T76" fmla="*/ T75 w 4498"/>
                              <a:gd name="T77" fmla="*/ 1685 h 1772"/>
                              <a:gd name="T78" fmla="+- 0 6902 5950"/>
                              <a:gd name="T79" fmla="*/ T78 w 4498"/>
                              <a:gd name="T80" fmla="*/ 1611 h 1772"/>
                              <a:gd name="T81" fmla="+- 0 6706 5950"/>
                              <a:gd name="T82" fmla="*/ T81 w 4498"/>
                              <a:gd name="T83" fmla="*/ 1518 h 1772"/>
                              <a:gd name="T84" fmla="+- 0 6528 5950"/>
                              <a:gd name="T85" fmla="*/ T84 w 4498"/>
                              <a:gd name="T86" fmla="*/ 1408 h 1772"/>
                              <a:gd name="T87" fmla="+- 0 6369 5950"/>
                              <a:gd name="T88" fmla="*/ T87 w 4498"/>
                              <a:gd name="T89" fmla="*/ 1284 h 1772"/>
                              <a:gd name="T90" fmla="+- 0 6232 5950"/>
                              <a:gd name="T91" fmla="*/ T90 w 4498"/>
                              <a:gd name="T92" fmla="*/ 1147 h 1772"/>
                              <a:gd name="T93" fmla="+- 0 6120 5950"/>
                              <a:gd name="T94" fmla="*/ T93 w 4498"/>
                              <a:gd name="T95" fmla="*/ 1000 h 1772"/>
                              <a:gd name="T96" fmla="+- 0 6034 5950"/>
                              <a:gd name="T97" fmla="*/ T96 w 4498"/>
                              <a:gd name="T98" fmla="*/ 846 h 1772"/>
                              <a:gd name="T99" fmla="+- 0 5977 5950"/>
                              <a:gd name="T100" fmla="*/ T99 w 4498"/>
                              <a:gd name="T101" fmla="*/ 686 h 1772"/>
                              <a:gd name="T102" fmla="+- 0 5951 5950"/>
                              <a:gd name="T103" fmla="*/ T102 w 4498"/>
                              <a:gd name="T104" fmla="*/ 523 h 1772"/>
                              <a:gd name="T105" fmla="+- 0 5951 5950"/>
                              <a:gd name="T106" fmla="*/ T105 w 4498"/>
                              <a:gd name="T107" fmla="*/ 440 h 1772"/>
                              <a:gd name="T108" fmla="+- 0 5978 5950"/>
                              <a:gd name="T109" fmla="*/ T108 w 4498"/>
                              <a:gd name="T110" fmla="*/ 276 h 1772"/>
                              <a:gd name="T111" fmla="+- 0 6042 5950"/>
                              <a:gd name="T112" fmla="*/ T111 w 4498"/>
                              <a:gd name="T113" fmla="*/ 114 h 1772"/>
                              <a:gd name="T114" fmla="+- 0 6113 5950"/>
                              <a:gd name="T115" fmla="*/ T114 w 4498"/>
                              <a:gd name="T11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98" h="1772">
                                <a:moveTo>
                                  <a:pt x="4498" y="0"/>
                                </a:moveTo>
                                <a:lnTo>
                                  <a:pt x="4438" y="34"/>
                                </a:lnTo>
                                <a:lnTo>
                                  <a:pt x="4383" y="69"/>
                                </a:lnTo>
                                <a:lnTo>
                                  <a:pt x="4327" y="106"/>
                                </a:lnTo>
                                <a:lnTo>
                                  <a:pt x="4270" y="147"/>
                                </a:lnTo>
                                <a:lnTo>
                                  <a:pt x="4212" y="190"/>
                                </a:lnTo>
                                <a:lnTo>
                                  <a:pt x="4153" y="236"/>
                                </a:lnTo>
                                <a:lnTo>
                                  <a:pt x="4094" y="286"/>
                                </a:lnTo>
                                <a:lnTo>
                                  <a:pt x="4034" y="339"/>
                                </a:lnTo>
                                <a:lnTo>
                                  <a:pt x="3973" y="395"/>
                                </a:lnTo>
                                <a:lnTo>
                                  <a:pt x="3911" y="454"/>
                                </a:lnTo>
                                <a:lnTo>
                                  <a:pt x="3848" y="517"/>
                                </a:lnTo>
                                <a:lnTo>
                                  <a:pt x="3784" y="583"/>
                                </a:lnTo>
                                <a:lnTo>
                                  <a:pt x="3720" y="653"/>
                                </a:lnTo>
                                <a:lnTo>
                                  <a:pt x="3654" y="726"/>
                                </a:lnTo>
                                <a:lnTo>
                                  <a:pt x="3588" y="803"/>
                                </a:lnTo>
                                <a:lnTo>
                                  <a:pt x="3521" y="883"/>
                                </a:lnTo>
                                <a:lnTo>
                                  <a:pt x="3466" y="947"/>
                                </a:lnTo>
                                <a:lnTo>
                                  <a:pt x="3412" y="1009"/>
                                </a:lnTo>
                                <a:lnTo>
                                  <a:pt x="3356" y="1067"/>
                                </a:lnTo>
                                <a:lnTo>
                                  <a:pt x="3300" y="1123"/>
                                </a:lnTo>
                                <a:lnTo>
                                  <a:pt x="3243" y="1177"/>
                                </a:lnTo>
                                <a:lnTo>
                                  <a:pt x="3185" y="1227"/>
                                </a:lnTo>
                                <a:lnTo>
                                  <a:pt x="3127" y="1276"/>
                                </a:lnTo>
                                <a:lnTo>
                                  <a:pt x="3069" y="1322"/>
                                </a:lnTo>
                                <a:lnTo>
                                  <a:pt x="3010" y="1365"/>
                                </a:lnTo>
                                <a:lnTo>
                                  <a:pt x="2951" y="1406"/>
                                </a:lnTo>
                                <a:lnTo>
                                  <a:pt x="2891" y="1445"/>
                                </a:lnTo>
                                <a:lnTo>
                                  <a:pt x="2831" y="1481"/>
                                </a:lnTo>
                                <a:lnTo>
                                  <a:pt x="2770" y="1515"/>
                                </a:lnTo>
                                <a:lnTo>
                                  <a:pt x="2710" y="1546"/>
                                </a:lnTo>
                                <a:lnTo>
                                  <a:pt x="2649" y="1576"/>
                                </a:lnTo>
                                <a:lnTo>
                                  <a:pt x="2588" y="1603"/>
                                </a:lnTo>
                                <a:lnTo>
                                  <a:pt x="2526" y="1628"/>
                                </a:lnTo>
                                <a:lnTo>
                                  <a:pt x="2465" y="1651"/>
                                </a:lnTo>
                                <a:lnTo>
                                  <a:pt x="2404" y="1672"/>
                                </a:lnTo>
                                <a:lnTo>
                                  <a:pt x="2342" y="1690"/>
                                </a:lnTo>
                                <a:lnTo>
                                  <a:pt x="2281" y="1707"/>
                                </a:lnTo>
                                <a:lnTo>
                                  <a:pt x="2219" y="1722"/>
                                </a:lnTo>
                                <a:lnTo>
                                  <a:pt x="2158" y="1735"/>
                                </a:lnTo>
                                <a:lnTo>
                                  <a:pt x="2096" y="1745"/>
                                </a:lnTo>
                                <a:lnTo>
                                  <a:pt x="2035" y="1754"/>
                                </a:lnTo>
                                <a:lnTo>
                                  <a:pt x="1974" y="1761"/>
                                </a:lnTo>
                                <a:lnTo>
                                  <a:pt x="1913" y="1767"/>
                                </a:lnTo>
                                <a:lnTo>
                                  <a:pt x="1853" y="1770"/>
                                </a:lnTo>
                                <a:lnTo>
                                  <a:pt x="1793" y="1772"/>
                                </a:lnTo>
                                <a:lnTo>
                                  <a:pt x="1733" y="1772"/>
                                </a:lnTo>
                                <a:lnTo>
                                  <a:pt x="1614" y="1767"/>
                                </a:lnTo>
                                <a:lnTo>
                                  <a:pt x="1498" y="1755"/>
                                </a:lnTo>
                                <a:lnTo>
                                  <a:pt x="1383" y="1738"/>
                                </a:lnTo>
                                <a:lnTo>
                                  <a:pt x="1271" y="1714"/>
                                </a:lnTo>
                                <a:lnTo>
                                  <a:pt x="1161" y="1685"/>
                                </a:lnTo>
                                <a:lnTo>
                                  <a:pt x="1055" y="1650"/>
                                </a:lnTo>
                                <a:lnTo>
                                  <a:pt x="952" y="1611"/>
                                </a:lnTo>
                                <a:lnTo>
                                  <a:pt x="852" y="1567"/>
                                </a:lnTo>
                                <a:lnTo>
                                  <a:pt x="756" y="1518"/>
                                </a:lnTo>
                                <a:lnTo>
                                  <a:pt x="665" y="1465"/>
                                </a:lnTo>
                                <a:lnTo>
                                  <a:pt x="578" y="1408"/>
                                </a:lnTo>
                                <a:lnTo>
                                  <a:pt x="496" y="1348"/>
                                </a:lnTo>
                                <a:lnTo>
                                  <a:pt x="419" y="1284"/>
                                </a:lnTo>
                                <a:lnTo>
                                  <a:pt x="348" y="1217"/>
                                </a:lnTo>
                                <a:lnTo>
                                  <a:pt x="282" y="1147"/>
                                </a:lnTo>
                                <a:lnTo>
                                  <a:pt x="223" y="1075"/>
                                </a:lnTo>
                                <a:lnTo>
                                  <a:pt x="170" y="1000"/>
                                </a:lnTo>
                                <a:lnTo>
                                  <a:pt x="123" y="924"/>
                                </a:lnTo>
                                <a:lnTo>
                                  <a:pt x="84" y="846"/>
                                </a:lnTo>
                                <a:lnTo>
                                  <a:pt x="51" y="767"/>
                                </a:lnTo>
                                <a:lnTo>
                                  <a:pt x="27" y="686"/>
                                </a:lnTo>
                                <a:lnTo>
                                  <a:pt x="10" y="605"/>
                                </a:lnTo>
                                <a:lnTo>
                                  <a:pt x="1" y="523"/>
                                </a:lnTo>
                                <a:lnTo>
                                  <a:pt x="0" y="481"/>
                                </a:lnTo>
                                <a:lnTo>
                                  <a:pt x="1" y="440"/>
                                </a:lnTo>
                                <a:lnTo>
                                  <a:pt x="10" y="358"/>
                                </a:lnTo>
                                <a:lnTo>
                                  <a:pt x="28" y="276"/>
                                </a:lnTo>
                                <a:lnTo>
                                  <a:pt x="55" y="195"/>
                                </a:lnTo>
                                <a:lnTo>
                                  <a:pt x="92" y="114"/>
                                </a:lnTo>
                                <a:lnTo>
                                  <a:pt x="139" y="35"/>
                                </a:lnTo>
                                <a:lnTo>
                                  <a:pt x="163"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D2C29FC" id="Group 162" o:spid="_x0000_s1026" style="position:absolute;margin-left:269.75pt;margin-top:-29.15pt;width:224.9pt;height:88.6pt;z-index:-251676160" coordorigin="5950" coordsize="4498,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">
                <v:shape id="Freeform 163" o:spid="_x0000_s1027" style="position:absolute;left:5950;width:4498;height:1772;visibility:visible;mso-wrap-style:square;v-text-anchor:top"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" path="m4498,r-60,34l4383,69r-56,37l4270,147r-58,43l4153,236r-59,50l4034,339r-61,56l3911,454r-63,63l3784,583r-64,70l3654,726r-66,77l3521,883r-55,64l3412,1009r-56,58l3300,1123r-57,54l3185,1227r-58,49l3069,1322r-59,43l2951,1406r-60,39l2831,1481r-61,34l2710,1546r-61,30l2588,1603r-62,25l2465,1651r-61,21l2342,1690r-61,17l2219,1722r-61,13l2096,1745r-61,9l1974,1761r-61,6l1853,1770r-60,2l1733,1772r-119,-5l1498,1755r-115,-17l1271,1714r-110,-29l1055,1650,952,1611,852,1567r-96,-49l665,1465r-87,-57l496,1348r-77,-64l348,1217r-66,-70l223,1075r-53,-75l123,924,84,846,51,767,27,686,10,605,1,523,,481,1,440r9,-82l28,276,55,195,92,114,139,35,163,e" filled="f" strokecolor="#001624" strokeweight=".23036mm">
                  <v:path arrowok="t" o:connecttype="custom" o:connectlocs="4438,34;4327,106;4212,190;4094,286;3973,395;3848,517;3720,653;3588,803;3466,947;3356,1067;3243,1177;3127,1276;3010,1365;2891,1445;2770,1515;2649,1576;2526,1628;2404,1672;2281,1707;2158,1735;2035,1754;1913,1767;1793,1772;1614,1767;1383,1738;1161,1685;952,1611;756,1518;578,1408;419,1284;282,1147;170,1000;84,846;27,686;1,523;1,440;28,276;92,114;163,0" o:connectangles="0,0,0,0,0,0,0,0,0,0,0,0,0,0,0,0,0,0,0,0,0,0,0,0,0,0,0,0,0,0,0,0,0,0,0,0,0,0,0"/>
                </v:shape>
              </v:group>
            </w:pict>
          </mc:Fallback>
        </mc:AlternateContent>
      </w:r>
      <w:r>
        <w:rPr>
          <w:noProof/>
          <w:lang w:eastAsia="en-GB"/>
        </w:rPr>
        <mc:AlternateContent>
          <mc:Choice Requires="wpg">
            <w:drawing>
              <wp:anchor distT="0" distB="0" distL="114300" distR="114300" simplePos="0" relativeHeight="251641344" behindDoc="1" locked="0" layoutInCell="1" allowOverlap="1">
                <wp:simplePos x="0" y="0"/>
                <wp:positionH relativeFrom="column">
                  <wp:posOffset>1066165</wp:posOffset>
                </wp:positionH>
                <wp:positionV relativeFrom="paragraph">
                  <wp:posOffset>-370205</wp:posOffset>
                </wp:positionV>
                <wp:extent cx="2461895" cy="591185"/>
                <wp:effectExtent l="0" t="0" r="14605" b="18415"/>
                <wp:wrapNone/>
                <wp:docPr id="1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895" cy="591185"/>
                          <a:chOff x="2234" y="0"/>
                          <a:chExt cx="3877" cy="931"/>
                        </a:xfrm>
                      </wpg:grpSpPr>
                      <wps:wsp>
                        <wps:cNvPr id="195" name="Freeform 161"/>
                        <wps:cNvSpPr>
                          <a:spLocks/>
                        </wps:cNvSpPr>
                        <wps:spPr bwMode="auto">
                          <a:xfrm>
                            <a:off x="2234" y="0"/>
                            <a:ext cx="3877" cy="931"/>
                          </a:xfrm>
                          <a:custGeom>
                            <a:avLst/>
                            <a:gdLst>
                              <a:gd name="T0" fmla="+- 0 6111 2234"/>
                              <a:gd name="T1" fmla="*/ T0 w 3877"/>
                              <a:gd name="T2" fmla="*/ 0 h 931"/>
                              <a:gd name="T3" fmla="+- 0 6055 2234"/>
                              <a:gd name="T4" fmla="*/ T3 w 3877"/>
                              <a:gd name="T5" fmla="*/ 53 h 931"/>
                              <a:gd name="T6" fmla="+- 0 6004 2234"/>
                              <a:gd name="T7" fmla="*/ T6 w 3877"/>
                              <a:gd name="T8" fmla="*/ 98 h 931"/>
                              <a:gd name="T9" fmla="+- 0 5951 2234"/>
                              <a:gd name="T10" fmla="*/ T9 w 3877"/>
                              <a:gd name="T11" fmla="*/ 145 h 931"/>
                              <a:gd name="T12" fmla="+- 0 5894 2234"/>
                              <a:gd name="T13" fmla="*/ T12 w 3877"/>
                              <a:gd name="T14" fmla="*/ 193 h 931"/>
                              <a:gd name="T15" fmla="+- 0 5834 2234"/>
                              <a:gd name="T16" fmla="*/ T15 w 3877"/>
                              <a:gd name="T17" fmla="*/ 241 h 931"/>
                              <a:gd name="T18" fmla="+- 0 5771 2234"/>
                              <a:gd name="T19" fmla="*/ T18 w 3877"/>
                              <a:gd name="T20" fmla="*/ 290 h 931"/>
                              <a:gd name="T21" fmla="+- 0 5705 2234"/>
                              <a:gd name="T22" fmla="*/ T21 w 3877"/>
                              <a:gd name="T23" fmla="*/ 339 h 931"/>
                              <a:gd name="T24" fmla="+- 0 5635 2234"/>
                              <a:gd name="T25" fmla="*/ T24 w 3877"/>
                              <a:gd name="T26" fmla="*/ 389 h 931"/>
                              <a:gd name="T27" fmla="+- 0 5563 2234"/>
                              <a:gd name="T28" fmla="*/ T27 w 3877"/>
                              <a:gd name="T29" fmla="*/ 437 h 931"/>
                              <a:gd name="T30" fmla="+- 0 5489 2234"/>
                              <a:gd name="T31" fmla="*/ T30 w 3877"/>
                              <a:gd name="T32" fmla="*/ 485 h 931"/>
                              <a:gd name="T33" fmla="+- 0 5411 2234"/>
                              <a:gd name="T34" fmla="*/ T33 w 3877"/>
                              <a:gd name="T35" fmla="*/ 533 h 931"/>
                              <a:gd name="T36" fmla="+- 0 5331 2234"/>
                              <a:gd name="T37" fmla="*/ T36 w 3877"/>
                              <a:gd name="T38" fmla="*/ 578 h 931"/>
                              <a:gd name="T39" fmla="+- 0 5249 2234"/>
                              <a:gd name="T40" fmla="*/ T39 w 3877"/>
                              <a:gd name="T41" fmla="*/ 623 h 931"/>
                              <a:gd name="T42" fmla="+- 0 5164 2234"/>
                              <a:gd name="T43" fmla="*/ T42 w 3877"/>
                              <a:gd name="T44" fmla="*/ 665 h 931"/>
                              <a:gd name="T45" fmla="+- 0 5077 2234"/>
                              <a:gd name="T46" fmla="*/ T45 w 3877"/>
                              <a:gd name="T47" fmla="*/ 706 h 931"/>
                              <a:gd name="T48" fmla="+- 0 4987 2234"/>
                              <a:gd name="T49" fmla="*/ T48 w 3877"/>
                              <a:gd name="T50" fmla="*/ 744 h 931"/>
                              <a:gd name="T51" fmla="+- 0 4896 2234"/>
                              <a:gd name="T52" fmla="*/ T51 w 3877"/>
                              <a:gd name="T53" fmla="*/ 779 h 931"/>
                              <a:gd name="T54" fmla="+- 0 4802 2234"/>
                              <a:gd name="T55" fmla="*/ T54 w 3877"/>
                              <a:gd name="T56" fmla="*/ 811 h 931"/>
                              <a:gd name="T57" fmla="+- 0 4707 2234"/>
                              <a:gd name="T58" fmla="*/ T57 w 3877"/>
                              <a:gd name="T59" fmla="*/ 840 h 931"/>
                              <a:gd name="T60" fmla="+- 0 4610 2234"/>
                              <a:gd name="T61" fmla="*/ T60 w 3877"/>
                              <a:gd name="T62" fmla="*/ 866 h 931"/>
                              <a:gd name="T63" fmla="+- 0 4511 2234"/>
                              <a:gd name="T64" fmla="*/ T63 w 3877"/>
                              <a:gd name="T65" fmla="*/ 888 h 931"/>
                              <a:gd name="T66" fmla="+- 0 4410 2234"/>
                              <a:gd name="T67" fmla="*/ T66 w 3877"/>
                              <a:gd name="T68" fmla="*/ 905 h 931"/>
                              <a:gd name="T69" fmla="+- 0 4307 2234"/>
                              <a:gd name="T70" fmla="*/ T69 w 3877"/>
                              <a:gd name="T71" fmla="*/ 918 h 931"/>
                              <a:gd name="T72" fmla="+- 0 4204 2234"/>
                              <a:gd name="T73" fmla="*/ T72 w 3877"/>
                              <a:gd name="T74" fmla="*/ 927 h 931"/>
                              <a:gd name="T75" fmla="+- 0 4098 2234"/>
                              <a:gd name="T76" fmla="*/ T75 w 3877"/>
                              <a:gd name="T77" fmla="*/ 930 h 931"/>
                              <a:gd name="T78" fmla="+- 0 4045 2234"/>
                              <a:gd name="T79" fmla="*/ T78 w 3877"/>
                              <a:gd name="T80" fmla="*/ 930 h 931"/>
                              <a:gd name="T81" fmla="+- 0 3938 2234"/>
                              <a:gd name="T82" fmla="*/ T81 w 3877"/>
                              <a:gd name="T83" fmla="*/ 925 h 931"/>
                              <a:gd name="T84" fmla="+- 0 3830 2234"/>
                              <a:gd name="T85" fmla="*/ T84 w 3877"/>
                              <a:gd name="T86" fmla="*/ 915 h 931"/>
                              <a:gd name="T87" fmla="+- 0 3720 2234"/>
                              <a:gd name="T88" fmla="*/ T87 w 3877"/>
                              <a:gd name="T89" fmla="*/ 898 h 931"/>
                              <a:gd name="T90" fmla="+- 0 3610 2234"/>
                              <a:gd name="T91" fmla="*/ T90 w 3877"/>
                              <a:gd name="T92" fmla="*/ 875 h 931"/>
                              <a:gd name="T93" fmla="+- 0 3498 2234"/>
                              <a:gd name="T94" fmla="*/ T93 w 3877"/>
                              <a:gd name="T95" fmla="*/ 846 h 931"/>
                              <a:gd name="T96" fmla="+- 0 3386 2234"/>
                              <a:gd name="T97" fmla="*/ T96 w 3877"/>
                              <a:gd name="T98" fmla="*/ 810 h 931"/>
                              <a:gd name="T99" fmla="+- 0 3330 2234"/>
                              <a:gd name="T100" fmla="*/ T99 w 3877"/>
                              <a:gd name="T101" fmla="*/ 789 h 931"/>
                              <a:gd name="T102" fmla="+- 0 3273 2234"/>
                              <a:gd name="T103" fmla="*/ T102 w 3877"/>
                              <a:gd name="T104" fmla="*/ 766 h 931"/>
                              <a:gd name="T105" fmla="+- 0 3217 2234"/>
                              <a:gd name="T106" fmla="*/ T105 w 3877"/>
                              <a:gd name="T107" fmla="*/ 742 h 931"/>
                              <a:gd name="T108" fmla="+- 0 3160 2234"/>
                              <a:gd name="T109" fmla="*/ T108 w 3877"/>
                              <a:gd name="T110" fmla="*/ 716 h 931"/>
                              <a:gd name="T111" fmla="+- 0 3103 2234"/>
                              <a:gd name="T112" fmla="*/ T111 w 3877"/>
                              <a:gd name="T113" fmla="*/ 687 h 931"/>
                              <a:gd name="T114" fmla="+- 0 3046 2234"/>
                              <a:gd name="T115" fmla="*/ T114 w 3877"/>
                              <a:gd name="T116" fmla="*/ 657 h 931"/>
                              <a:gd name="T117" fmla="+- 0 2988 2234"/>
                              <a:gd name="T118" fmla="*/ T117 w 3877"/>
                              <a:gd name="T119" fmla="*/ 625 h 931"/>
                              <a:gd name="T120" fmla="+- 0 2931 2234"/>
                              <a:gd name="T121" fmla="*/ T120 w 3877"/>
                              <a:gd name="T122" fmla="*/ 590 h 931"/>
                              <a:gd name="T123" fmla="+- 0 2874 2234"/>
                              <a:gd name="T124" fmla="*/ T123 w 3877"/>
                              <a:gd name="T125" fmla="*/ 554 h 931"/>
                              <a:gd name="T126" fmla="+- 0 2816 2234"/>
                              <a:gd name="T127" fmla="*/ T126 w 3877"/>
                              <a:gd name="T128" fmla="*/ 515 h 931"/>
                              <a:gd name="T129" fmla="+- 0 2758 2234"/>
                              <a:gd name="T130" fmla="*/ T129 w 3877"/>
                              <a:gd name="T131" fmla="*/ 474 h 931"/>
                              <a:gd name="T132" fmla="+- 0 2701 2234"/>
                              <a:gd name="T133" fmla="*/ T132 w 3877"/>
                              <a:gd name="T134" fmla="*/ 432 h 931"/>
                              <a:gd name="T135" fmla="+- 0 2643 2234"/>
                              <a:gd name="T136" fmla="*/ T135 w 3877"/>
                              <a:gd name="T137" fmla="*/ 386 h 931"/>
                              <a:gd name="T138" fmla="+- 0 2585 2234"/>
                              <a:gd name="T139" fmla="*/ T138 w 3877"/>
                              <a:gd name="T140" fmla="*/ 339 h 931"/>
                              <a:gd name="T141" fmla="+- 0 2528 2234"/>
                              <a:gd name="T142" fmla="*/ T141 w 3877"/>
                              <a:gd name="T143" fmla="*/ 289 h 931"/>
                              <a:gd name="T144" fmla="+- 0 2470 2234"/>
                              <a:gd name="T145" fmla="*/ T144 w 3877"/>
                              <a:gd name="T146" fmla="*/ 237 h 931"/>
                              <a:gd name="T147" fmla="+- 0 2412 2234"/>
                              <a:gd name="T148" fmla="*/ T147 w 3877"/>
                              <a:gd name="T149" fmla="*/ 183 h 931"/>
                              <a:gd name="T150" fmla="+- 0 2354 2234"/>
                              <a:gd name="T151" fmla="*/ T150 w 3877"/>
                              <a:gd name="T152" fmla="*/ 126 h 931"/>
                              <a:gd name="T153" fmla="+- 0 2297 2234"/>
                              <a:gd name="T154" fmla="*/ T153 w 3877"/>
                              <a:gd name="T155" fmla="*/ 67 h 931"/>
                              <a:gd name="T156" fmla="+- 0 2239 2234"/>
                              <a:gd name="T157" fmla="*/ T156 w 3877"/>
                              <a:gd name="T158" fmla="*/ 5 h 931"/>
                              <a:gd name="T159" fmla="+- 0 2234 2234"/>
                              <a:gd name="T160" fmla="*/ T159 w 3877"/>
                              <a:gd name="T161" fmla="*/ 0 h 9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7" h="931">
                                <a:moveTo>
                                  <a:pt x="3877" y="0"/>
                                </a:moveTo>
                                <a:lnTo>
                                  <a:pt x="3821" y="53"/>
                                </a:lnTo>
                                <a:lnTo>
                                  <a:pt x="3770" y="98"/>
                                </a:lnTo>
                                <a:lnTo>
                                  <a:pt x="3717" y="145"/>
                                </a:lnTo>
                                <a:lnTo>
                                  <a:pt x="3660" y="193"/>
                                </a:lnTo>
                                <a:lnTo>
                                  <a:pt x="3600" y="241"/>
                                </a:lnTo>
                                <a:lnTo>
                                  <a:pt x="3537" y="290"/>
                                </a:lnTo>
                                <a:lnTo>
                                  <a:pt x="3471" y="339"/>
                                </a:lnTo>
                                <a:lnTo>
                                  <a:pt x="3401" y="389"/>
                                </a:lnTo>
                                <a:lnTo>
                                  <a:pt x="3329" y="437"/>
                                </a:lnTo>
                                <a:lnTo>
                                  <a:pt x="3255" y="485"/>
                                </a:lnTo>
                                <a:lnTo>
                                  <a:pt x="3177" y="533"/>
                                </a:lnTo>
                                <a:lnTo>
                                  <a:pt x="3097" y="578"/>
                                </a:lnTo>
                                <a:lnTo>
                                  <a:pt x="3015" y="623"/>
                                </a:lnTo>
                                <a:lnTo>
                                  <a:pt x="2930" y="665"/>
                                </a:lnTo>
                                <a:lnTo>
                                  <a:pt x="2843" y="706"/>
                                </a:lnTo>
                                <a:lnTo>
                                  <a:pt x="2753" y="744"/>
                                </a:lnTo>
                                <a:lnTo>
                                  <a:pt x="2662" y="779"/>
                                </a:lnTo>
                                <a:lnTo>
                                  <a:pt x="2568" y="811"/>
                                </a:lnTo>
                                <a:lnTo>
                                  <a:pt x="2473" y="840"/>
                                </a:lnTo>
                                <a:lnTo>
                                  <a:pt x="2376" y="866"/>
                                </a:lnTo>
                                <a:lnTo>
                                  <a:pt x="2277" y="888"/>
                                </a:lnTo>
                                <a:lnTo>
                                  <a:pt x="2176" y="905"/>
                                </a:lnTo>
                                <a:lnTo>
                                  <a:pt x="2073" y="918"/>
                                </a:lnTo>
                                <a:lnTo>
                                  <a:pt x="1970" y="927"/>
                                </a:lnTo>
                                <a:lnTo>
                                  <a:pt x="1864" y="930"/>
                                </a:lnTo>
                                <a:lnTo>
                                  <a:pt x="1811" y="930"/>
                                </a:lnTo>
                                <a:lnTo>
                                  <a:pt x="1704" y="925"/>
                                </a:lnTo>
                                <a:lnTo>
                                  <a:pt x="1596" y="915"/>
                                </a:lnTo>
                                <a:lnTo>
                                  <a:pt x="1486" y="898"/>
                                </a:lnTo>
                                <a:lnTo>
                                  <a:pt x="1376" y="875"/>
                                </a:lnTo>
                                <a:lnTo>
                                  <a:pt x="1264" y="846"/>
                                </a:lnTo>
                                <a:lnTo>
                                  <a:pt x="1152" y="810"/>
                                </a:lnTo>
                                <a:lnTo>
                                  <a:pt x="1096" y="789"/>
                                </a:lnTo>
                                <a:lnTo>
                                  <a:pt x="1039" y="766"/>
                                </a:lnTo>
                                <a:lnTo>
                                  <a:pt x="983" y="742"/>
                                </a:lnTo>
                                <a:lnTo>
                                  <a:pt x="926" y="716"/>
                                </a:lnTo>
                                <a:lnTo>
                                  <a:pt x="869" y="687"/>
                                </a:lnTo>
                                <a:lnTo>
                                  <a:pt x="812" y="657"/>
                                </a:lnTo>
                                <a:lnTo>
                                  <a:pt x="754" y="625"/>
                                </a:lnTo>
                                <a:lnTo>
                                  <a:pt x="697" y="590"/>
                                </a:lnTo>
                                <a:lnTo>
                                  <a:pt x="640" y="554"/>
                                </a:lnTo>
                                <a:lnTo>
                                  <a:pt x="582" y="515"/>
                                </a:lnTo>
                                <a:lnTo>
                                  <a:pt x="524" y="474"/>
                                </a:lnTo>
                                <a:lnTo>
                                  <a:pt x="467" y="432"/>
                                </a:lnTo>
                                <a:lnTo>
                                  <a:pt x="409" y="386"/>
                                </a:lnTo>
                                <a:lnTo>
                                  <a:pt x="351" y="339"/>
                                </a:lnTo>
                                <a:lnTo>
                                  <a:pt x="294" y="289"/>
                                </a:lnTo>
                                <a:lnTo>
                                  <a:pt x="236" y="237"/>
                                </a:lnTo>
                                <a:lnTo>
                                  <a:pt x="178" y="183"/>
                                </a:lnTo>
                                <a:lnTo>
                                  <a:pt x="120" y="126"/>
                                </a:lnTo>
                                <a:lnTo>
                                  <a:pt x="63" y="67"/>
                                </a:lnTo>
                                <a:lnTo>
                                  <a:pt x="5" y="5"/>
                                </a:lnTo>
                                <a:lnTo>
                                  <a:pt x="0"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BBFD73" id="Group 160" o:spid="_x0000_s1026" style="position:absolute;margin-left:83.95pt;margin-top:-29.15pt;width:193.85pt;height:46.55pt;z-index:-251675136" coordorigin="2234" coordsize="387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">
                <v:shape id="Freeform 161" o:spid="_x0000_s1027" style="position:absolute;left:2234;width:3877;height:931;visibility:visible;mso-wrap-style:square;v-text-anchor:top"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" path="m3877,r-56,53l3770,98r-53,47l3660,193r-60,48l3537,290r-66,49l3401,389r-72,48l3255,485r-78,48l3097,578r-82,45l2930,665r-87,41l2753,744r-91,35l2568,811r-95,29l2376,866r-99,22l2176,905r-103,13l1970,927r-106,3l1811,930r-107,-5l1596,915,1486,898,1376,875,1264,846,1152,810r-56,-21l1039,766,983,742,926,716,869,687,812,657,754,625,697,590,640,554,582,515,524,474,467,432,409,386,351,339,294,289,236,237,178,183,120,126,63,67,5,5,,e" filled="f" strokecolor="#001624" strokeweight=".23036mm">
                  <v:path arrowok="t" o:connecttype="custom" o:connectlocs="3877,0;3821,53;3770,98;3717,145;3660,193;3600,241;3537,290;3471,339;3401,389;3329,437;3255,485;3177,533;3097,578;3015,623;2930,665;2843,706;2753,744;2662,779;2568,811;2473,840;2376,866;2277,888;2176,905;2073,918;1970,927;1864,930;1811,930;1704,925;1596,915;1486,898;1376,875;1264,846;1152,810;1096,789;1039,766;983,742;926,716;869,687;812,657;754,625;697,590;640,554;582,515;524,474;467,432;409,386;351,339;294,289;236,237;178,183;120,126;63,67;5,5;0,0" o:connectangles="0,0,0,0,0,0,0,0,0,0,0,0,0,0,0,0,0,0,0,0,0,0,0,0,0,0,0,0,0,0,0,0,0,0,0,0,0,0,0,0,0,0,0,0,0,0,0,0,0,0,0,0,0,0"/>
                </v:shape>
              </v:group>
            </w:pict>
          </mc:Fallback>
        </mc:AlternateContent>
      </w:r>
      <w:r>
        <w:rPr>
          <w:noProof/>
          <w:lang w:eastAsia="en-GB"/>
        </w:rPr>
        <mc:AlternateContent>
          <mc:Choice Requires="wpg">
            <w:drawing>
              <wp:anchor distT="0" distB="0" distL="114300" distR="114300" simplePos="0" relativeHeight="251642368" behindDoc="1" locked="0" layoutInCell="1" allowOverlap="1">
                <wp:simplePos x="0" y="0"/>
                <wp:positionH relativeFrom="column">
                  <wp:posOffset>3432810</wp:posOffset>
                </wp:positionH>
                <wp:positionV relativeFrom="paragraph">
                  <wp:posOffset>-370205</wp:posOffset>
                </wp:positionV>
                <wp:extent cx="2850515" cy="1127760"/>
                <wp:effectExtent l="0" t="0" r="26035" b="15240"/>
                <wp:wrapNone/>
                <wp:docPr id="19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0515" cy="1127760"/>
                          <a:chOff x="5961" y="0"/>
                          <a:chExt cx="4489" cy="1776"/>
                        </a:xfrm>
                      </wpg:grpSpPr>
                      <wps:wsp>
                        <wps:cNvPr id="197" name="Freeform 159"/>
                        <wps:cNvSpPr>
                          <a:spLocks/>
                        </wps:cNvSpPr>
                        <wps:spPr bwMode="auto">
                          <a:xfrm>
                            <a:off x="5961" y="0"/>
                            <a:ext cx="4489" cy="1776"/>
                          </a:xfrm>
                          <a:custGeom>
                            <a:avLst/>
                            <a:gdLst>
                              <a:gd name="T0" fmla="+- 0 10392 5961"/>
                              <a:gd name="T1" fmla="*/ T0 w 4489"/>
                              <a:gd name="T2" fmla="*/ 33 h 1776"/>
                              <a:gd name="T3" fmla="+- 0 10281 5961"/>
                              <a:gd name="T4" fmla="*/ T3 w 4489"/>
                              <a:gd name="T5" fmla="*/ 106 h 1776"/>
                              <a:gd name="T6" fmla="+- 0 10166 5961"/>
                              <a:gd name="T7" fmla="*/ T6 w 4489"/>
                              <a:gd name="T8" fmla="*/ 190 h 1776"/>
                              <a:gd name="T9" fmla="+- 0 10048 5961"/>
                              <a:gd name="T10" fmla="*/ T9 w 4489"/>
                              <a:gd name="T11" fmla="*/ 286 h 1776"/>
                              <a:gd name="T12" fmla="+- 0 9927 5961"/>
                              <a:gd name="T13" fmla="*/ T12 w 4489"/>
                              <a:gd name="T14" fmla="*/ 396 h 1776"/>
                              <a:gd name="T15" fmla="+- 0 9803 5961"/>
                              <a:gd name="T16" fmla="*/ T15 w 4489"/>
                              <a:gd name="T17" fmla="*/ 518 h 1776"/>
                              <a:gd name="T18" fmla="+- 0 9674 5961"/>
                              <a:gd name="T19" fmla="*/ T18 w 4489"/>
                              <a:gd name="T20" fmla="*/ 655 h 1776"/>
                              <a:gd name="T21" fmla="+- 0 9543 5961"/>
                              <a:gd name="T22" fmla="*/ T21 w 4489"/>
                              <a:gd name="T23" fmla="*/ 805 h 1776"/>
                              <a:gd name="T24" fmla="+- 0 9422 5961"/>
                              <a:gd name="T25" fmla="*/ T24 w 4489"/>
                              <a:gd name="T26" fmla="*/ 950 h 1776"/>
                              <a:gd name="T27" fmla="+- 0 9312 5961"/>
                              <a:gd name="T28" fmla="*/ T27 w 4489"/>
                              <a:gd name="T29" fmla="*/ 1070 h 1776"/>
                              <a:gd name="T30" fmla="+- 0 9199 5961"/>
                              <a:gd name="T31" fmla="*/ T30 w 4489"/>
                              <a:gd name="T32" fmla="*/ 1180 h 1776"/>
                              <a:gd name="T33" fmla="+- 0 9084 5961"/>
                              <a:gd name="T34" fmla="*/ T33 w 4489"/>
                              <a:gd name="T35" fmla="*/ 1279 h 1776"/>
                              <a:gd name="T36" fmla="+- 0 8967 5961"/>
                              <a:gd name="T37" fmla="*/ T36 w 4489"/>
                              <a:gd name="T38" fmla="*/ 1368 h 1776"/>
                              <a:gd name="T39" fmla="+- 0 8849 5961"/>
                              <a:gd name="T40" fmla="*/ T39 w 4489"/>
                              <a:gd name="T41" fmla="*/ 1448 h 1776"/>
                              <a:gd name="T42" fmla="+- 0 8729 5961"/>
                              <a:gd name="T43" fmla="*/ T42 w 4489"/>
                              <a:gd name="T44" fmla="*/ 1518 h 1776"/>
                              <a:gd name="T45" fmla="+- 0 8607 5961"/>
                              <a:gd name="T46" fmla="*/ T45 w 4489"/>
                              <a:gd name="T47" fmla="*/ 1579 h 1776"/>
                              <a:gd name="T48" fmla="+- 0 8485 5961"/>
                              <a:gd name="T49" fmla="*/ T48 w 4489"/>
                              <a:gd name="T50" fmla="*/ 1631 h 1776"/>
                              <a:gd name="T51" fmla="+- 0 8363 5961"/>
                              <a:gd name="T52" fmla="*/ T51 w 4489"/>
                              <a:gd name="T53" fmla="*/ 1675 h 1776"/>
                              <a:gd name="T54" fmla="+- 0 8240 5961"/>
                              <a:gd name="T55" fmla="*/ T54 w 4489"/>
                              <a:gd name="T56" fmla="*/ 1711 h 1776"/>
                              <a:gd name="T57" fmla="+- 0 8118 5961"/>
                              <a:gd name="T58" fmla="*/ T57 w 4489"/>
                              <a:gd name="T59" fmla="*/ 1738 h 1776"/>
                              <a:gd name="T60" fmla="+- 0 7996 5961"/>
                              <a:gd name="T61" fmla="*/ T60 w 4489"/>
                              <a:gd name="T62" fmla="*/ 1758 h 1776"/>
                              <a:gd name="T63" fmla="+- 0 7874 5961"/>
                              <a:gd name="T64" fmla="*/ T63 w 4489"/>
                              <a:gd name="T65" fmla="*/ 1770 h 1776"/>
                              <a:gd name="T66" fmla="+- 0 7754 5961"/>
                              <a:gd name="T67" fmla="*/ T66 w 4489"/>
                              <a:gd name="T68" fmla="*/ 1775 h 1776"/>
                              <a:gd name="T69" fmla="+- 0 7635 5961"/>
                              <a:gd name="T70" fmla="*/ T69 w 4489"/>
                              <a:gd name="T71" fmla="*/ 1774 h 1776"/>
                              <a:gd name="T72" fmla="+- 0 7402 5961"/>
                              <a:gd name="T73" fmla="*/ T72 w 4489"/>
                              <a:gd name="T74" fmla="*/ 1751 h 1776"/>
                              <a:gd name="T75" fmla="+- 0 7178 5961"/>
                              <a:gd name="T76" fmla="*/ T75 w 4489"/>
                              <a:gd name="T77" fmla="*/ 1704 h 1776"/>
                              <a:gd name="T78" fmla="+- 0 6965 5961"/>
                              <a:gd name="T79" fmla="*/ T78 w 4489"/>
                              <a:gd name="T80" fmla="*/ 1635 h 1776"/>
                              <a:gd name="T81" fmla="+- 0 6766 5961"/>
                              <a:gd name="T82" fmla="*/ T81 w 4489"/>
                              <a:gd name="T83" fmla="*/ 1547 h 1776"/>
                              <a:gd name="T84" fmla="+- 0 6584 5961"/>
                              <a:gd name="T85" fmla="*/ T84 w 4489"/>
                              <a:gd name="T86" fmla="*/ 1441 h 1776"/>
                              <a:gd name="T87" fmla="+- 0 6420 5961"/>
                              <a:gd name="T88" fmla="*/ T87 w 4489"/>
                              <a:gd name="T89" fmla="*/ 1320 h 1776"/>
                              <a:gd name="T90" fmla="+- 0 6277 5961"/>
                              <a:gd name="T91" fmla="*/ T90 w 4489"/>
                              <a:gd name="T92" fmla="*/ 1186 h 1776"/>
                              <a:gd name="T93" fmla="+- 0 6158 5961"/>
                              <a:gd name="T94" fmla="*/ T93 w 4489"/>
                              <a:gd name="T95" fmla="*/ 1042 h 1776"/>
                              <a:gd name="T96" fmla="+- 0 6065 5961"/>
                              <a:gd name="T97" fmla="*/ T96 w 4489"/>
                              <a:gd name="T98" fmla="*/ 889 h 1776"/>
                              <a:gd name="T99" fmla="+- 0 6000 5961"/>
                              <a:gd name="T100" fmla="*/ T99 w 4489"/>
                              <a:gd name="T101" fmla="*/ 730 h 1776"/>
                              <a:gd name="T102" fmla="+- 0 5966 5961"/>
                              <a:gd name="T103" fmla="*/ T102 w 4489"/>
                              <a:gd name="T104" fmla="*/ 567 h 1776"/>
                              <a:gd name="T105" fmla="+- 0 5962 5961"/>
                              <a:gd name="T106" fmla="*/ T105 w 4489"/>
                              <a:gd name="T107" fmla="*/ 443 h 1776"/>
                              <a:gd name="T108" fmla="+- 0 5988 5961"/>
                              <a:gd name="T109" fmla="*/ T108 w 4489"/>
                              <a:gd name="T110" fmla="*/ 279 h 1776"/>
                              <a:gd name="T111" fmla="+- 0 6051 5961"/>
                              <a:gd name="T112" fmla="*/ T111 w 4489"/>
                              <a:gd name="T113" fmla="*/ 117 h 1776"/>
                              <a:gd name="T114" fmla="+- 0 6123 5961"/>
                              <a:gd name="T115" fmla="*/ T114 w 4489"/>
                              <a:gd name="T116" fmla="*/ 0 h 17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89" h="1776">
                                <a:moveTo>
                                  <a:pt x="4489" y="0"/>
                                </a:moveTo>
                                <a:lnTo>
                                  <a:pt x="4431" y="33"/>
                                </a:lnTo>
                                <a:lnTo>
                                  <a:pt x="4376" y="68"/>
                                </a:lnTo>
                                <a:lnTo>
                                  <a:pt x="4320" y="106"/>
                                </a:lnTo>
                                <a:lnTo>
                                  <a:pt x="4263" y="146"/>
                                </a:lnTo>
                                <a:lnTo>
                                  <a:pt x="4205" y="190"/>
                                </a:lnTo>
                                <a:lnTo>
                                  <a:pt x="4147" y="236"/>
                                </a:lnTo>
                                <a:lnTo>
                                  <a:pt x="4087" y="286"/>
                                </a:lnTo>
                                <a:lnTo>
                                  <a:pt x="4027" y="339"/>
                                </a:lnTo>
                                <a:lnTo>
                                  <a:pt x="3966" y="396"/>
                                </a:lnTo>
                                <a:lnTo>
                                  <a:pt x="3904" y="455"/>
                                </a:lnTo>
                                <a:lnTo>
                                  <a:pt x="3842" y="518"/>
                                </a:lnTo>
                                <a:lnTo>
                                  <a:pt x="3778" y="585"/>
                                </a:lnTo>
                                <a:lnTo>
                                  <a:pt x="3713" y="655"/>
                                </a:lnTo>
                                <a:lnTo>
                                  <a:pt x="3648" y="728"/>
                                </a:lnTo>
                                <a:lnTo>
                                  <a:pt x="3582" y="805"/>
                                </a:lnTo>
                                <a:lnTo>
                                  <a:pt x="3515" y="886"/>
                                </a:lnTo>
                                <a:lnTo>
                                  <a:pt x="3461" y="950"/>
                                </a:lnTo>
                                <a:lnTo>
                                  <a:pt x="3406" y="1012"/>
                                </a:lnTo>
                                <a:lnTo>
                                  <a:pt x="3351" y="1070"/>
                                </a:lnTo>
                                <a:lnTo>
                                  <a:pt x="3295" y="1126"/>
                                </a:lnTo>
                                <a:lnTo>
                                  <a:pt x="3238" y="1180"/>
                                </a:lnTo>
                                <a:lnTo>
                                  <a:pt x="3181" y="1230"/>
                                </a:lnTo>
                                <a:lnTo>
                                  <a:pt x="3123" y="1279"/>
                                </a:lnTo>
                                <a:lnTo>
                                  <a:pt x="3065" y="1325"/>
                                </a:lnTo>
                                <a:lnTo>
                                  <a:pt x="3006" y="1368"/>
                                </a:lnTo>
                                <a:lnTo>
                                  <a:pt x="2947" y="1409"/>
                                </a:lnTo>
                                <a:lnTo>
                                  <a:pt x="2888" y="1448"/>
                                </a:lnTo>
                                <a:lnTo>
                                  <a:pt x="2828" y="1484"/>
                                </a:lnTo>
                                <a:lnTo>
                                  <a:pt x="2768" y="1518"/>
                                </a:lnTo>
                                <a:lnTo>
                                  <a:pt x="2707" y="1550"/>
                                </a:lnTo>
                                <a:lnTo>
                                  <a:pt x="2646" y="1579"/>
                                </a:lnTo>
                                <a:lnTo>
                                  <a:pt x="2586" y="1606"/>
                                </a:lnTo>
                                <a:lnTo>
                                  <a:pt x="2524" y="1631"/>
                                </a:lnTo>
                                <a:lnTo>
                                  <a:pt x="2463" y="1654"/>
                                </a:lnTo>
                                <a:lnTo>
                                  <a:pt x="2402" y="1675"/>
                                </a:lnTo>
                                <a:lnTo>
                                  <a:pt x="2341" y="1694"/>
                                </a:lnTo>
                                <a:lnTo>
                                  <a:pt x="2279" y="1711"/>
                                </a:lnTo>
                                <a:lnTo>
                                  <a:pt x="2218" y="1725"/>
                                </a:lnTo>
                                <a:lnTo>
                                  <a:pt x="2157" y="1738"/>
                                </a:lnTo>
                                <a:lnTo>
                                  <a:pt x="2096" y="1749"/>
                                </a:lnTo>
                                <a:lnTo>
                                  <a:pt x="2035" y="1758"/>
                                </a:lnTo>
                                <a:lnTo>
                                  <a:pt x="1974" y="1765"/>
                                </a:lnTo>
                                <a:lnTo>
                                  <a:pt x="1913" y="1770"/>
                                </a:lnTo>
                                <a:lnTo>
                                  <a:pt x="1853" y="1774"/>
                                </a:lnTo>
                                <a:lnTo>
                                  <a:pt x="1793" y="1775"/>
                                </a:lnTo>
                                <a:lnTo>
                                  <a:pt x="1733" y="1775"/>
                                </a:lnTo>
                                <a:lnTo>
                                  <a:pt x="1674" y="1774"/>
                                </a:lnTo>
                                <a:lnTo>
                                  <a:pt x="1556" y="1765"/>
                                </a:lnTo>
                                <a:lnTo>
                                  <a:pt x="1441" y="1751"/>
                                </a:lnTo>
                                <a:lnTo>
                                  <a:pt x="1328" y="1730"/>
                                </a:lnTo>
                                <a:lnTo>
                                  <a:pt x="1217" y="1704"/>
                                </a:lnTo>
                                <a:lnTo>
                                  <a:pt x="1109" y="1672"/>
                                </a:lnTo>
                                <a:lnTo>
                                  <a:pt x="1004" y="1635"/>
                                </a:lnTo>
                                <a:lnTo>
                                  <a:pt x="903" y="1593"/>
                                </a:lnTo>
                                <a:lnTo>
                                  <a:pt x="805" y="1547"/>
                                </a:lnTo>
                                <a:lnTo>
                                  <a:pt x="712" y="1496"/>
                                </a:lnTo>
                                <a:lnTo>
                                  <a:pt x="623" y="1441"/>
                                </a:lnTo>
                                <a:lnTo>
                                  <a:pt x="538" y="1382"/>
                                </a:lnTo>
                                <a:lnTo>
                                  <a:pt x="459" y="1320"/>
                                </a:lnTo>
                                <a:lnTo>
                                  <a:pt x="385" y="1255"/>
                                </a:lnTo>
                                <a:lnTo>
                                  <a:pt x="316" y="1186"/>
                                </a:lnTo>
                                <a:lnTo>
                                  <a:pt x="254" y="1115"/>
                                </a:lnTo>
                                <a:lnTo>
                                  <a:pt x="197" y="1042"/>
                                </a:lnTo>
                                <a:lnTo>
                                  <a:pt x="147" y="966"/>
                                </a:lnTo>
                                <a:lnTo>
                                  <a:pt x="104" y="889"/>
                                </a:lnTo>
                                <a:lnTo>
                                  <a:pt x="68" y="810"/>
                                </a:lnTo>
                                <a:lnTo>
                                  <a:pt x="39" y="730"/>
                                </a:lnTo>
                                <a:lnTo>
                                  <a:pt x="18" y="649"/>
                                </a:lnTo>
                                <a:lnTo>
                                  <a:pt x="5" y="567"/>
                                </a:lnTo>
                                <a:lnTo>
                                  <a:pt x="0" y="485"/>
                                </a:lnTo>
                                <a:lnTo>
                                  <a:pt x="1" y="443"/>
                                </a:lnTo>
                                <a:lnTo>
                                  <a:pt x="10" y="361"/>
                                </a:lnTo>
                                <a:lnTo>
                                  <a:pt x="27" y="279"/>
                                </a:lnTo>
                                <a:lnTo>
                                  <a:pt x="54" y="197"/>
                                </a:lnTo>
                                <a:lnTo>
                                  <a:pt x="90" y="117"/>
                                </a:lnTo>
                                <a:lnTo>
                                  <a:pt x="137" y="37"/>
                                </a:lnTo>
                                <a:lnTo>
                                  <a:pt x="162"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5EEC55" id="Group 158" o:spid="_x0000_s1026" style="position:absolute;margin-left:270.3pt;margin-top:-29.15pt;width:224.45pt;height:88.8pt;z-index:-251674112" coordorigin="5961" coordsize="4489,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">
                <v:shape id="Freeform 159" o:spid="_x0000_s1027" style="position:absolute;left:5961;width:4489;height:1776;visibility:visible;mso-wrap-style:square;v-text-anchor:top"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" path="m4489,r-58,33l4376,68r-56,38l4263,146r-58,44l4147,236r-60,50l4027,339r-61,57l3904,455r-62,63l3778,585r-65,70l3648,728r-66,77l3515,886r-54,64l3406,1012r-55,58l3295,1126r-57,54l3181,1230r-58,49l3065,1325r-59,43l2947,1409r-59,39l2828,1484r-60,34l2707,1550r-61,29l2586,1606r-62,25l2463,1654r-61,21l2341,1694r-62,17l2218,1725r-61,13l2096,1749r-61,9l1974,1765r-61,5l1853,1774r-60,1l1733,1775r-59,-1l1556,1765r-115,-14l1328,1730r-111,-26l1109,1672r-105,-37l903,1593r-98,-46l712,1496r-89,-55l538,1382r-79,-62l385,1255r-69,-69l254,1115r-57,-73l147,966,104,889,68,810,39,730,18,649,5,567,,485,1,443r9,-82l27,279,54,197,90,117,137,37,162,e" filled="f" strokecolor="#001725" strokeweight=".23036mm">
                  <v:path arrowok="t" o:connecttype="custom" o:connectlocs="4431,33;4320,106;4205,190;4087,286;3966,396;3842,518;3713,655;3582,805;3461,950;3351,1070;3238,1180;3123,1279;3006,1368;2888,1448;2768,1518;2646,1579;2524,1631;2402,1675;2279,1711;2157,1738;2035,1758;1913,1770;1793,1775;1674,1774;1441,1751;1217,1704;1004,1635;805,1547;623,1441;459,1320;316,1186;197,1042;104,889;39,730;5,567;1,443;27,279;90,117;162,0" o:connectangles="0,0,0,0,0,0,0,0,0,0,0,0,0,0,0,0,0,0,0,0,0,0,0,0,0,0,0,0,0,0,0,0,0,0,0,0,0,0,0"/>
                </v:shape>
              </v:group>
            </w:pict>
          </mc:Fallback>
        </mc:AlternateContent>
      </w:r>
      <w:r>
        <w:rPr>
          <w:noProof/>
          <w:lang w:eastAsia="en-GB"/>
        </w:rPr>
        <mc:AlternateContent>
          <mc:Choice Requires="wpg">
            <w:drawing>
              <wp:anchor distT="0" distB="0" distL="114300" distR="114300" simplePos="0" relativeHeight="251643392" behindDoc="1" locked="0" layoutInCell="1" allowOverlap="1">
                <wp:simplePos x="0" y="0"/>
                <wp:positionH relativeFrom="column">
                  <wp:posOffset>1068705</wp:posOffset>
                </wp:positionH>
                <wp:positionV relativeFrom="paragraph">
                  <wp:posOffset>-370205</wp:posOffset>
                </wp:positionV>
                <wp:extent cx="2461260" cy="588010"/>
                <wp:effectExtent l="0" t="0" r="15240" b="21590"/>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588010"/>
                          <a:chOff x="2238" y="0"/>
                          <a:chExt cx="3876" cy="926"/>
                        </a:xfrm>
                      </wpg:grpSpPr>
                      <wps:wsp>
                        <wps:cNvPr id="199" name="Freeform 157"/>
                        <wps:cNvSpPr>
                          <a:spLocks/>
                        </wps:cNvSpPr>
                        <wps:spPr bwMode="auto">
                          <a:xfrm>
                            <a:off x="2238" y="0"/>
                            <a:ext cx="3876" cy="926"/>
                          </a:xfrm>
                          <a:custGeom>
                            <a:avLst/>
                            <a:gdLst>
                              <a:gd name="T0" fmla="+- 0 6114 2238"/>
                              <a:gd name="T1" fmla="*/ T0 w 3876"/>
                              <a:gd name="T2" fmla="*/ 0 h 926"/>
                              <a:gd name="T3" fmla="+- 0 6059 2238"/>
                              <a:gd name="T4" fmla="*/ T3 w 3876"/>
                              <a:gd name="T5" fmla="*/ 51 h 926"/>
                              <a:gd name="T6" fmla="+- 0 6009 2238"/>
                              <a:gd name="T7" fmla="*/ T6 w 3876"/>
                              <a:gd name="T8" fmla="*/ 96 h 926"/>
                              <a:gd name="T9" fmla="+- 0 5955 2238"/>
                              <a:gd name="T10" fmla="*/ T9 w 3876"/>
                              <a:gd name="T11" fmla="*/ 143 h 926"/>
                              <a:gd name="T12" fmla="+- 0 5898 2238"/>
                              <a:gd name="T13" fmla="*/ T12 w 3876"/>
                              <a:gd name="T14" fmla="*/ 190 h 926"/>
                              <a:gd name="T15" fmla="+- 0 5838 2238"/>
                              <a:gd name="T16" fmla="*/ T15 w 3876"/>
                              <a:gd name="T17" fmla="*/ 239 h 926"/>
                              <a:gd name="T18" fmla="+- 0 5774 2238"/>
                              <a:gd name="T19" fmla="*/ T18 w 3876"/>
                              <a:gd name="T20" fmla="*/ 287 h 926"/>
                              <a:gd name="T21" fmla="+- 0 5708 2238"/>
                              <a:gd name="T22" fmla="*/ T21 w 3876"/>
                              <a:gd name="T23" fmla="*/ 337 h 926"/>
                              <a:gd name="T24" fmla="+- 0 5639 2238"/>
                              <a:gd name="T25" fmla="*/ T24 w 3876"/>
                              <a:gd name="T26" fmla="*/ 386 h 926"/>
                              <a:gd name="T27" fmla="+- 0 5567 2238"/>
                              <a:gd name="T28" fmla="*/ T27 w 3876"/>
                              <a:gd name="T29" fmla="*/ 434 h 926"/>
                              <a:gd name="T30" fmla="+- 0 5492 2238"/>
                              <a:gd name="T31" fmla="*/ T30 w 3876"/>
                              <a:gd name="T32" fmla="*/ 482 h 926"/>
                              <a:gd name="T33" fmla="+- 0 5414 2238"/>
                              <a:gd name="T34" fmla="*/ T33 w 3876"/>
                              <a:gd name="T35" fmla="*/ 529 h 926"/>
                              <a:gd name="T36" fmla="+- 0 5334 2238"/>
                              <a:gd name="T37" fmla="*/ T36 w 3876"/>
                              <a:gd name="T38" fmla="*/ 575 h 926"/>
                              <a:gd name="T39" fmla="+- 0 5252 2238"/>
                              <a:gd name="T40" fmla="*/ T39 w 3876"/>
                              <a:gd name="T41" fmla="*/ 619 h 926"/>
                              <a:gd name="T42" fmla="+- 0 5167 2238"/>
                              <a:gd name="T43" fmla="*/ T42 w 3876"/>
                              <a:gd name="T44" fmla="*/ 662 h 926"/>
                              <a:gd name="T45" fmla="+- 0 5079 2238"/>
                              <a:gd name="T46" fmla="*/ T45 w 3876"/>
                              <a:gd name="T47" fmla="*/ 702 h 926"/>
                              <a:gd name="T48" fmla="+- 0 4990 2238"/>
                              <a:gd name="T49" fmla="*/ T48 w 3876"/>
                              <a:gd name="T50" fmla="*/ 740 h 926"/>
                              <a:gd name="T51" fmla="+- 0 4898 2238"/>
                              <a:gd name="T52" fmla="*/ T51 w 3876"/>
                              <a:gd name="T53" fmla="*/ 775 h 926"/>
                              <a:gd name="T54" fmla="+- 0 4805 2238"/>
                              <a:gd name="T55" fmla="*/ T54 w 3876"/>
                              <a:gd name="T56" fmla="*/ 808 h 926"/>
                              <a:gd name="T57" fmla="+- 0 4709 2238"/>
                              <a:gd name="T58" fmla="*/ T57 w 3876"/>
                              <a:gd name="T59" fmla="*/ 837 h 926"/>
                              <a:gd name="T60" fmla="+- 0 4612 2238"/>
                              <a:gd name="T61" fmla="*/ T60 w 3876"/>
                              <a:gd name="T62" fmla="*/ 862 h 926"/>
                              <a:gd name="T63" fmla="+- 0 4512 2238"/>
                              <a:gd name="T64" fmla="*/ T63 w 3876"/>
                              <a:gd name="T65" fmla="*/ 884 h 926"/>
                              <a:gd name="T66" fmla="+- 0 4412 2238"/>
                              <a:gd name="T67" fmla="*/ T66 w 3876"/>
                              <a:gd name="T68" fmla="*/ 901 h 926"/>
                              <a:gd name="T69" fmla="+- 0 4309 2238"/>
                              <a:gd name="T70" fmla="*/ T69 w 3876"/>
                              <a:gd name="T71" fmla="*/ 914 h 926"/>
                              <a:gd name="T72" fmla="+- 0 4205 2238"/>
                              <a:gd name="T73" fmla="*/ T72 w 3876"/>
                              <a:gd name="T74" fmla="*/ 923 h 926"/>
                              <a:gd name="T75" fmla="+- 0 4100 2238"/>
                              <a:gd name="T76" fmla="*/ T75 w 3876"/>
                              <a:gd name="T77" fmla="*/ 926 h 926"/>
                              <a:gd name="T78" fmla="+- 0 4047 2238"/>
                              <a:gd name="T79" fmla="*/ T78 w 3876"/>
                              <a:gd name="T80" fmla="*/ 926 h 926"/>
                              <a:gd name="T81" fmla="+- 0 3939 2238"/>
                              <a:gd name="T82" fmla="*/ T81 w 3876"/>
                              <a:gd name="T83" fmla="*/ 921 h 926"/>
                              <a:gd name="T84" fmla="+- 0 3831 2238"/>
                              <a:gd name="T85" fmla="*/ T84 w 3876"/>
                              <a:gd name="T86" fmla="*/ 910 h 926"/>
                              <a:gd name="T87" fmla="+- 0 3721 2238"/>
                              <a:gd name="T88" fmla="*/ T87 w 3876"/>
                              <a:gd name="T89" fmla="*/ 894 h 926"/>
                              <a:gd name="T90" fmla="+- 0 3611 2238"/>
                              <a:gd name="T91" fmla="*/ T90 w 3876"/>
                              <a:gd name="T92" fmla="*/ 871 h 926"/>
                              <a:gd name="T93" fmla="+- 0 3499 2238"/>
                              <a:gd name="T94" fmla="*/ T93 w 3876"/>
                              <a:gd name="T95" fmla="*/ 842 h 926"/>
                              <a:gd name="T96" fmla="+- 0 3387 2238"/>
                              <a:gd name="T97" fmla="*/ T96 w 3876"/>
                              <a:gd name="T98" fmla="*/ 805 h 926"/>
                              <a:gd name="T99" fmla="+- 0 3330 2238"/>
                              <a:gd name="T100" fmla="*/ T99 w 3876"/>
                              <a:gd name="T101" fmla="*/ 785 h 926"/>
                              <a:gd name="T102" fmla="+- 0 3274 2238"/>
                              <a:gd name="T103" fmla="*/ T102 w 3876"/>
                              <a:gd name="T104" fmla="*/ 762 h 926"/>
                              <a:gd name="T105" fmla="+- 0 3217 2238"/>
                              <a:gd name="T106" fmla="*/ T105 w 3876"/>
                              <a:gd name="T107" fmla="*/ 737 h 926"/>
                              <a:gd name="T108" fmla="+- 0 3160 2238"/>
                              <a:gd name="T109" fmla="*/ T108 w 3876"/>
                              <a:gd name="T110" fmla="*/ 711 h 926"/>
                              <a:gd name="T111" fmla="+- 0 3103 2238"/>
                              <a:gd name="T112" fmla="*/ T111 w 3876"/>
                              <a:gd name="T113" fmla="*/ 683 h 926"/>
                              <a:gd name="T114" fmla="+- 0 3046 2238"/>
                              <a:gd name="T115" fmla="*/ T114 w 3876"/>
                              <a:gd name="T116" fmla="*/ 652 h 926"/>
                              <a:gd name="T117" fmla="+- 0 2988 2238"/>
                              <a:gd name="T118" fmla="*/ T117 w 3876"/>
                              <a:gd name="T119" fmla="*/ 620 h 926"/>
                              <a:gd name="T120" fmla="+- 0 2931 2238"/>
                              <a:gd name="T121" fmla="*/ T120 w 3876"/>
                              <a:gd name="T122" fmla="*/ 585 h 926"/>
                              <a:gd name="T123" fmla="+- 0 2873 2238"/>
                              <a:gd name="T124" fmla="*/ T123 w 3876"/>
                              <a:gd name="T125" fmla="*/ 549 h 926"/>
                              <a:gd name="T126" fmla="+- 0 2816 2238"/>
                              <a:gd name="T127" fmla="*/ T126 w 3876"/>
                              <a:gd name="T128" fmla="*/ 510 h 926"/>
                              <a:gd name="T129" fmla="+- 0 2758 2238"/>
                              <a:gd name="T130" fmla="*/ T129 w 3876"/>
                              <a:gd name="T131" fmla="*/ 470 h 926"/>
                              <a:gd name="T132" fmla="+- 0 2700 2238"/>
                              <a:gd name="T133" fmla="*/ T132 w 3876"/>
                              <a:gd name="T134" fmla="*/ 427 h 926"/>
                              <a:gd name="T135" fmla="+- 0 2643 2238"/>
                              <a:gd name="T136" fmla="*/ T135 w 3876"/>
                              <a:gd name="T137" fmla="*/ 381 h 926"/>
                              <a:gd name="T138" fmla="+- 0 2585 2238"/>
                              <a:gd name="T139" fmla="*/ T138 w 3876"/>
                              <a:gd name="T140" fmla="*/ 334 h 926"/>
                              <a:gd name="T141" fmla="+- 0 2527 2238"/>
                              <a:gd name="T142" fmla="*/ T141 w 3876"/>
                              <a:gd name="T143" fmla="*/ 284 h 926"/>
                              <a:gd name="T144" fmla="+- 0 2469 2238"/>
                              <a:gd name="T145" fmla="*/ T144 w 3876"/>
                              <a:gd name="T146" fmla="*/ 232 h 926"/>
                              <a:gd name="T147" fmla="+- 0 2411 2238"/>
                              <a:gd name="T148" fmla="*/ T147 w 3876"/>
                              <a:gd name="T149" fmla="*/ 178 h 926"/>
                              <a:gd name="T150" fmla="+- 0 2353 2238"/>
                              <a:gd name="T151" fmla="*/ T150 w 3876"/>
                              <a:gd name="T152" fmla="*/ 121 h 926"/>
                              <a:gd name="T153" fmla="+- 0 2296 2238"/>
                              <a:gd name="T154" fmla="*/ T153 w 3876"/>
                              <a:gd name="T155" fmla="*/ 62 h 926"/>
                              <a:gd name="T156" fmla="+- 0 2238 2238"/>
                              <a:gd name="T157" fmla="*/ T156 w 3876"/>
                              <a:gd name="T158" fmla="*/ 0 h 9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6" h="926">
                                <a:moveTo>
                                  <a:pt x="3876" y="0"/>
                                </a:moveTo>
                                <a:lnTo>
                                  <a:pt x="3821" y="51"/>
                                </a:lnTo>
                                <a:lnTo>
                                  <a:pt x="3771" y="96"/>
                                </a:lnTo>
                                <a:lnTo>
                                  <a:pt x="3717" y="143"/>
                                </a:lnTo>
                                <a:lnTo>
                                  <a:pt x="3660" y="190"/>
                                </a:lnTo>
                                <a:lnTo>
                                  <a:pt x="3600" y="239"/>
                                </a:lnTo>
                                <a:lnTo>
                                  <a:pt x="3536" y="287"/>
                                </a:lnTo>
                                <a:lnTo>
                                  <a:pt x="3470" y="337"/>
                                </a:lnTo>
                                <a:lnTo>
                                  <a:pt x="3401" y="386"/>
                                </a:lnTo>
                                <a:lnTo>
                                  <a:pt x="3329" y="434"/>
                                </a:lnTo>
                                <a:lnTo>
                                  <a:pt x="3254" y="482"/>
                                </a:lnTo>
                                <a:lnTo>
                                  <a:pt x="3176" y="529"/>
                                </a:lnTo>
                                <a:lnTo>
                                  <a:pt x="3096" y="575"/>
                                </a:lnTo>
                                <a:lnTo>
                                  <a:pt x="3014" y="619"/>
                                </a:lnTo>
                                <a:lnTo>
                                  <a:pt x="2929" y="662"/>
                                </a:lnTo>
                                <a:lnTo>
                                  <a:pt x="2841" y="702"/>
                                </a:lnTo>
                                <a:lnTo>
                                  <a:pt x="2752" y="740"/>
                                </a:lnTo>
                                <a:lnTo>
                                  <a:pt x="2660" y="775"/>
                                </a:lnTo>
                                <a:lnTo>
                                  <a:pt x="2567" y="808"/>
                                </a:lnTo>
                                <a:lnTo>
                                  <a:pt x="2471" y="837"/>
                                </a:lnTo>
                                <a:lnTo>
                                  <a:pt x="2374" y="862"/>
                                </a:lnTo>
                                <a:lnTo>
                                  <a:pt x="2274" y="884"/>
                                </a:lnTo>
                                <a:lnTo>
                                  <a:pt x="2174" y="901"/>
                                </a:lnTo>
                                <a:lnTo>
                                  <a:pt x="2071" y="914"/>
                                </a:lnTo>
                                <a:lnTo>
                                  <a:pt x="1967" y="923"/>
                                </a:lnTo>
                                <a:lnTo>
                                  <a:pt x="1862" y="926"/>
                                </a:lnTo>
                                <a:lnTo>
                                  <a:pt x="1809" y="926"/>
                                </a:lnTo>
                                <a:lnTo>
                                  <a:pt x="1701" y="921"/>
                                </a:lnTo>
                                <a:lnTo>
                                  <a:pt x="1593" y="910"/>
                                </a:lnTo>
                                <a:lnTo>
                                  <a:pt x="1483" y="894"/>
                                </a:lnTo>
                                <a:lnTo>
                                  <a:pt x="1373" y="871"/>
                                </a:lnTo>
                                <a:lnTo>
                                  <a:pt x="1261" y="842"/>
                                </a:lnTo>
                                <a:lnTo>
                                  <a:pt x="1149" y="805"/>
                                </a:lnTo>
                                <a:lnTo>
                                  <a:pt x="1092" y="785"/>
                                </a:lnTo>
                                <a:lnTo>
                                  <a:pt x="1036" y="762"/>
                                </a:lnTo>
                                <a:lnTo>
                                  <a:pt x="979" y="737"/>
                                </a:lnTo>
                                <a:lnTo>
                                  <a:pt x="922" y="711"/>
                                </a:lnTo>
                                <a:lnTo>
                                  <a:pt x="865" y="683"/>
                                </a:lnTo>
                                <a:lnTo>
                                  <a:pt x="808" y="652"/>
                                </a:lnTo>
                                <a:lnTo>
                                  <a:pt x="750" y="620"/>
                                </a:lnTo>
                                <a:lnTo>
                                  <a:pt x="693" y="585"/>
                                </a:lnTo>
                                <a:lnTo>
                                  <a:pt x="635" y="549"/>
                                </a:lnTo>
                                <a:lnTo>
                                  <a:pt x="578" y="510"/>
                                </a:lnTo>
                                <a:lnTo>
                                  <a:pt x="520" y="470"/>
                                </a:lnTo>
                                <a:lnTo>
                                  <a:pt x="462" y="427"/>
                                </a:lnTo>
                                <a:lnTo>
                                  <a:pt x="405" y="381"/>
                                </a:lnTo>
                                <a:lnTo>
                                  <a:pt x="347" y="334"/>
                                </a:lnTo>
                                <a:lnTo>
                                  <a:pt x="289" y="284"/>
                                </a:lnTo>
                                <a:lnTo>
                                  <a:pt x="231" y="232"/>
                                </a:lnTo>
                                <a:lnTo>
                                  <a:pt x="173" y="178"/>
                                </a:lnTo>
                                <a:lnTo>
                                  <a:pt x="115" y="121"/>
                                </a:lnTo>
                                <a:lnTo>
                                  <a:pt x="58" y="62"/>
                                </a:lnTo>
                                <a:lnTo>
                                  <a:pt x="0"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BD708AF" id="Group 156" o:spid="_x0000_s1026" style="position:absolute;margin-left:84.15pt;margin-top:-29.15pt;width:193.8pt;height:46.3pt;z-index:-251673088" coordorigin="2238" coordsize="3876,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">
                <v:shape id="Freeform 157" o:spid="_x0000_s1027" style="position:absolute;left:2238;width:3876;height:926;visibility:visible;mso-wrap-style:square;v-text-anchor:top"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" path="m3876,r-55,51l3771,96r-54,47l3660,190r-60,49l3536,287r-66,50l3401,386r-72,48l3254,482r-78,47l3096,575r-82,44l2929,662r-88,40l2752,740r-92,35l2567,808r-96,29l2374,862r-100,22l2174,901r-103,13l1967,923r-105,3l1809,926r-108,-5l1593,910,1483,894,1373,871,1261,842,1149,805r-57,-20l1036,762,979,737,922,711,865,683,808,652,750,620,693,585,635,549,578,510,520,470,462,427,405,381,347,334,289,284,231,232,173,178,115,121,58,62,,e" filled="f" strokecolor="#001725" strokeweight=".23036mm">
                  <v:path arrowok="t" o:connecttype="custom" o:connectlocs="3876,0;3821,51;3771,96;3717,143;3660,190;3600,239;3536,287;3470,337;3401,386;3329,434;3254,482;3176,529;3096,575;3014,619;2929,662;2841,702;2752,740;2660,775;2567,808;2471,837;2374,862;2274,884;2174,901;2071,914;1967,923;1862,926;1809,926;1701,921;1593,910;1483,894;1373,871;1261,842;1149,805;1092,785;1036,762;979,737;922,711;865,683;808,652;750,620;693,585;635,549;578,510;520,470;462,427;405,381;347,334;289,284;231,232;173,178;115,121;58,62;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44416" behindDoc="1" locked="0" layoutInCell="1" allowOverlap="1">
                <wp:simplePos x="0" y="0"/>
                <wp:positionH relativeFrom="column">
                  <wp:posOffset>3439795</wp:posOffset>
                </wp:positionH>
                <wp:positionV relativeFrom="paragraph">
                  <wp:posOffset>-370205</wp:posOffset>
                </wp:positionV>
                <wp:extent cx="2844800" cy="1130300"/>
                <wp:effectExtent l="0" t="0" r="12700" b="12700"/>
                <wp:wrapNone/>
                <wp:docPr id="20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1130300"/>
                          <a:chOff x="5972" y="0"/>
                          <a:chExt cx="4480" cy="1780"/>
                        </a:xfrm>
                      </wpg:grpSpPr>
                      <wps:wsp>
                        <wps:cNvPr id="201" name="Freeform 155"/>
                        <wps:cNvSpPr>
                          <a:spLocks/>
                        </wps:cNvSpPr>
                        <wps:spPr bwMode="auto">
                          <a:xfrm>
                            <a:off x="5972" y="0"/>
                            <a:ext cx="4480" cy="1780"/>
                          </a:xfrm>
                          <a:custGeom>
                            <a:avLst/>
                            <a:gdLst>
                              <a:gd name="T0" fmla="+- 0 10389 5972"/>
                              <a:gd name="T1" fmla="*/ T0 w 4480"/>
                              <a:gd name="T2" fmla="*/ 37 h 1780"/>
                              <a:gd name="T3" fmla="+- 0 10278 5972"/>
                              <a:gd name="T4" fmla="*/ T3 w 4480"/>
                              <a:gd name="T5" fmla="*/ 110 h 1780"/>
                              <a:gd name="T6" fmla="+- 0 10164 5972"/>
                              <a:gd name="T7" fmla="*/ T6 w 4480"/>
                              <a:gd name="T8" fmla="*/ 194 h 1780"/>
                              <a:gd name="T9" fmla="+- 0 10048 5972"/>
                              <a:gd name="T10" fmla="*/ T9 w 4480"/>
                              <a:gd name="T11" fmla="*/ 291 h 1780"/>
                              <a:gd name="T12" fmla="+- 0 9928 5972"/>
                              <a:gd name="T13" fmla="*/ T12 w 4480"/>
                              <a:gd name="T14" fmla="*/ 400 h 1780"/>
                              <a:gd name="T15" fmla="+- 0 9804 5972"/>
                              <a:gd name="T16" fmla="*/ T15 w 4480"/>
                              <a:gd name="T17" fmla="*/ 523 h 1780"/>
                              <a:gd name="T18" fmla="+- 0 9677 5972"/>
                              <a:gd name="T19" fmla="*/ T18 w 4480"/>
                              <a:gd name="T20" fmla="*/ 659 h 1780"/>
                              <a:gd name="T21" fmla="+- 0 9547 5972"/>
                              <a:gd name="T22" fmla="*/ T21 w 4480"/>
                              <a:gd name="T23" fmla="*/ 809 h 1780"/>
                              <a:gd name="T24" fmla="+- 0 9427 5972"/>
                              <a:gd name="T25" fmla="*/ T24 w 4480"/>
                              <a:gd name="T26" fmla="*/ 953 h 1780"/>
                              <a:gd name="T27" fmla="+- 0 9318 5972"/>
                              <a:gd name="T28" fmla="*/ T27 w 4480"/>
                              <a:gd name="T29" fmla="*/ 1073 h 1780"/>
                              <a:gd name="T30" fmla="+- 0 9205 5972"/>
                              <a:gd name="T31" fmla="*/ T30 w 4480"/>
                              <a:gd name="T32" fmla="*/ 1183 h 1780"/>
                              <a:gd name="T33" fmla="+- 0 9091 5972"/>
                              <a:gd name="T34" fmla="*/ T33 w 4480"/>
                              <a:gd name="T35" fmla="*/ 1282 h 1780"/>
                              <a:gd name="T36" fmla="+- 0 8975 5972"/>
                              <a:gd name="T37" fmla="*/ T36 w 4480"/>
                              <a:gd name="T38" fmla="*/ 1371 h 1780"/>
                              <a:gd name="T39" fmla="+- 0 8856 5972"/>
                              <a:gd name="T40" fmla="*/ T39 w 4480"/>
                              <a:gd name="T41" fmla="*/ 1451 h 1780"/>
                              <a:gd name="T42" fmla="+- 0 8737 5972"/>
                              <a:gd name="T43" fmla="*/ T42 w 4480"/>
                              <a:gd name="T44" fmla="*/ 1521 h 1780"/>
                              <a:gd name="T45" fmla="+- 0 8616 5972"/>
                              <a:gd name="T46" fmla="*/ T45 w 4480"/>
                              <a:gd name="T47" fmla="*/ 1582 h 1780"/>
                              <a:gd name="T48" fmla="+- 0 8495 5972"/>
                              <a:gd name="T49" fmla="*/ T48 w 4480"/>
                              <a:gd name="T50" fmla="*/ 1635 h 1780"/>
                              <a:gd name="T51" fmla="+- 0 8372 5972"/>
                              <a:gd name="T52" fmla="*/ T51 w 4480"/>
                              <a:gd name="T53" fmla="*/ 1678 h 1780"/>
                              <a:gd name="T54" fmla="+- 0 8250 5972"/>
                              <a:gd name="T55" fmla="*/ T54 w 4480"/>
                              <a:gd name="T56" fmla="*/ 1714 h 1780"/>
                              <a:gd name="T57" fmla="+- 0 8128 5972"/>
                              <a:gd name="T58" fmla="*/ T57 w 4480"/>
                              <a:gd name="T59" fmla="*/ 1741 h 1780"/>
                              <a:gd name="T60" fmla="+- 0 8006 5972"/>
                              <a:gd name="T61" fmla="*/ T60 w 4480"/>
                              <a:gd name="T62" fmla="*/ 1761 h 1780"/>
                              <a:gd name="T63" fmla="+- 0 7885 5972"/>
                              <a:gd name="T64" fmla="*/ T63 w 4480"/>
                              <a:gd name="T65" fmla="*/ 1774 h 1780"/>
                              <a:gd name="T66" fmla="+- 0 7705 5972"/>
                              <a:gd name="T67" fmla="*/ T66 w 4480"/>
                              <a:gd name="T68" fmla="*/ 1779 h 1780"/>
                              <a:gd name="T69" fmla="+- 0 7529 5972"/>
                              <a:gd name="T70" fmla="*/ T69 w 4480"/>
                              <a:gd name="T71" fmla="*/ 1769 h 1780"/>
                              <a:gd name="T72" fmla="+- 0 7301 5972"/>
                              <a:gd name="T73" fmla="*/ T72 w 4480"/>
                              <a:gd name="T74" fmla="*/ 1734 h 1780"/>
                              <a:gd name="T75" fmla="+- 0 7082 5972"/>
                              <a:gd name="T76" fmla="*/ T75 w 4480"/>
                              <a:gd name="T77" fmla="*/ 1676 h 1780"/>
                              <a:gd name="T78" fmla="+- 0 6876 5972"/>
                              <a:gd name="T79" fmla="*/ T78 w 4480"/>
                              <a:gd name="T80" fmla="*/ 1597 h 1780"/>
                              <a:gd name="T81" fmla="+- 0 6686 5972"/>
                              <a:gd name="T82" fmla="*/ T81 w 4480"/>
                              <a:gd name="T83" fmla="*/ 1500 h 1780"/>
                              <a:gd name="T84" fmla="+- 0 6512 5972"/>
                              <a:gd name="T85" fmla="*/ T84 w 4480"/>
                              <a:gd name="T86" fmla="*/ 1386 h 1780"/>
                              <a:gd name="T87" fmla="+- 0 6358 5972"/>
                              <a:gd name="T88" fmla="*/ T87 w 4480"/>
                              <a:gd name="T89" fmla="*/ 1259 h 1780"/>
                              <a:gd name="T90" fmla="+- 0 6227 5972"/>
                              <a:gd name="T91" fmla="*/ T90 w 4480"/>
                              <a:gd name="T92" fmla="*/ 1119 h 1780"/>
                              <a:gd name="T93" fmla="+- 0 6120 5972"/>
                              <a:gd name="T94" fmla="*/ T93 w 4480"/>
                              <a:gd name="T95" fmla="*/ 970 h 1780"/>
                              <a:gd name="T96" fmla="+- 0 6041 5972"/>
                              <a:gd name="T97" fmla="*/ T96 w 4480"/>
                              <a:gd name="T98" fmla="*/ 814 h 1780"/>
                              <a:gd name="T99" fmla="+- 0 5991 5972"/>
                              <a:gd name="T100" fmla="*/ T99 w 4480"/>
                              <a:gd name="T101" fmla="*/ 652 h 1780"/>
                              <a:gd name="T102" fmla="+- 0 5972 5972"/>
                              <a:gd name="T103" fmla="*/ T102 w 4480"/>
                              <a:gd name="T104" fmla="*/ 488 h 1780"/>
                              <a:gd name="T105" fmla="+- 0 5981 5972"/>
                              <a:gd name="T106" fmla="*/ T105 w 4480"/>
                              <a:gd name="T107" fmla="*/ 364 h 1780"/>
                              <a:gd name="T108" fmla="+- 0 6025 5972"/>
                              <a:gd name="T109" fmla="*/ T108 w 4480"/>
                              <a:gd name="T110" fmla="*/ 200 h 1780"/>
                              <a:gd name="T111" fmla="+- 0 6107 5972"/>
                              <a:gd name="T112" fmla="*/ T111 w 4480"/>
                              <a:gd name="T113" fmla="*/ 39 h 1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80" h="1780">
                                <a:moveTo>
                                  <a:pt x="4480" y="0"/>
                                </a:moveTo>
                                <a:lnTo>
                                  <a:pt x="4417" y="37"/>
                                </a:lnTo>
                                <a:lnTo>
                                  <a:pt x="4362" y="72"/>
                                </a:lnTo>
                                <a:lnTo>
                                  <a:pt x="4306" y="110"/>
                                </a:lnTo>
                                <a:lnTo>
                                  <a:pt x="4250" y="151"/>
                                </a:lnTo>
                                <a:lnTo>
                                  <a:pt x="4192" y="194"/>
                                </a:lnTo>
                                <a:lnTo>
                                  <a:pt x="4134" y="241"/>
                                </a:lnTo>
                                <a:lnTo>
                                  <a:pt x="4076" y="291"/>
                                </a:lnTo>
                                <a:lnTo>
                                  <a:pt x="4016" y="344"/>
                                </a:lnTo>
                                <a:lnTo>
                                  <a:pt x="3956" y="400"/>
                                </a:lnTo>
                                <a:lnTo>
                                  <a:pt x="3894" y="460"/>
                                </a:lnTo>
                                <a:lnTo>
                                  <a:pt x="3832" y="523"/>
                                </a:lnTo>
                                <a:lnTo>
                                  <a:pt x="3769" y="589"/>
                                </a:lnTo>
                                <a:lnTo>
                                  <a:pt x="3705" y="659"/>
                                </a:lnTo>
                                <a:lnTo>
                                  <a:pt x="3641" y="732"/>
                                </a:lnTo>
                                <a:lnTo>
                                  <a:pt x="3575" y="809"/>
                                </a:lnTo>
                                <a:lnTo>
                                  <a:pt x="3509" y="889"/>
                                </a:lnTo>
                                <a:lnTo>
                                  <a:pt x="3455" y="953"/>
                                </a:lnTo>
                                <a:lnTo>
                                  <a:pt x="3401" y="1015"/>
                                </a:lnTo>
                                <a:lnTo>
                                  <a:pt x="3346" y="1073"/>
                                </a:lnTo>
                                <a:lnTo>
                                  <a:pt x="3290" y="1129"/>
                                </a:lnTo>
                                <a:lnTo>
                                  <a:pt x="3233" y="1183"/>
                                </a:lnTo>
                                <a:lnTo>
                                  <a:pt x="3177" y="1234"/>
                                </a:lnTo>
                                <a:lnTo>
                                  <a:pt x="3119" y="1282"/>
                                </a:lnTo>
                                <a:lnTo>
                                  <a:pt x="3061" y="1328"/>
                                </a:lnTo>
                                <a:lnTo>
                                  <a:pt x="3003" y="1371"/>
                                </a:lnTo>
                                <a:lnTo>
                                  <a:pt x="2944" y="1412"/>
                                </a:lnTo>
                                <a:lnTo>
                                  <a:pt x="2884" y="1451"/>
                                </a:lnTo>
                                <a:lnTo>
                                  <a:pt x="2825" y="1487"/>
                                </a:lnTo>
                                <a:lnTo>
                                  <a:pt x="2765" y="1521"/>
                                </a:lnTo>
                                <a:lnTo>
                                  <a:pt x="2705" y="1553"/>
                                </a:lnTo>
                                <a:lnTo>
                                  <a:pt x="2644" y="1582"/>
                                </a:lnTo>
                                <a:lnTo>
                                  <a:pt x="2583" y="1610"/>
                                </a:lnTo>
                                <a:lnTo>
                                  <a:pt x="2523" y="1635"/>
                                </a:lnTo>
                                <a:lnTo>
                                  <a:pt x="2462" y="1658"/>
                                </a:lnTo>
                                <a:lnTo>
                                  <a:pt x="2400" y="1678"/>
                                </a:lnTo>
                                <a:lnTo>
                                  <a:pt x="2339" y="1697"/>
                                </a:lnTo>
                                <a:lnTo>
                                  <a:pt x="2278" y="1714"/>
                                </a:lnTo>
                                <a:lnTo>
                                  <a:pt x="2217" y="1729"/>
                                </a:lnTo>
                                <a:lnTo>
                                  <a:pt x="2156" y="1741"/>
                                </a:lnTo>
                                <a:lnTo>
                                  <a:pt x="2095" y="1752"/>
                                </a:lnTo>
                                <a:lnTo>
                                  <a:pt x="2034" y="1761"/>
                                </a:lnTo>
                                <a:lnTo>
                                  <a:pt x="1974" y="1768"/>
                                </a:lnTo>
                                <a:lnTo>
                                  <a:pt x="1913" y="1774"/>
                                </a:lnTo>
                                <a:lnTo>
                                  <a:pt x="1853" y="1777"/>
                                </a:lnTo>
                                <a:lnTo>
                                  <a:pt x="1733" y="1779"/>
                                </a:lnTo>
                                <a:lnTo>
                                  <a:pt x="1674" y="1777"/>
                                </a:lnTo>
                                <a:lnTo>
                                  <a:pt x="1557" y="1769"/>
                                </a:lnTo>
                                <a:lnTo>
                                  <a:pt x="1442" y="1755"/>
                                </a:lnTo>
                                <a:lnTo>
                                  <a:pt x="1329" y="1734"/>
                                </a:lnTo>
                                <a:lnTo>
                                  <a:pt x="1218" y="1708"/>
                                </a:lnTo>
                                <a:lnTo>
                                  <a:pt x="1110" y="1676"/>
                                </a:lnTo>
                                <a:lnTo>
                                  <a:pt x="1006" y="1639"/>
                                </a:lnTo>
                                <a:lnTo>
                                  <a:pt x="904" y="1597"/>
                                </a:lnTo>
                                <a:lnTo>
                                  <a:pt x="807" y="1551"/>
                                </a:lnTo>
                                <a:lnTo>
                                  <a:pt x="714" y="1500"/>
                                </a:lnTo>
                                <a:lnTo>
                                  <a:pt x="625" y="1445"/>
                                </a:lnTo>
                                <a:lnTo>
                                  <a:pt x="540" y="1386"/>
                                </a:lnTo>
                                <a:lnTo>
                                  <a:pt x="461" y="1324"/>
                                </a:lnTo>
                                <a:lnTo>
                                  <a:pt x="386" y="1259"/>
                                </a:lnTo>
                                <a:lnTo>
                                  <a:pt x="318" y="1190"/>
                                </a:lnTo>
                                <a:lnTo>
                                  <a:pt x="255" y="1119"/>
                                </a:lnTo>
                                <a:lnTo>
                                  <a:pt x="198" y="1046"/>
                                </a:lnTo>
                                <a:lnTo>
                                  <a:pt x="148" y="970"/>
                                </a:lnTo>
                                <a:lnTo>
                                  <a:pt x="105" y="893"/>
                                </a:lnTo>
                                <a:lnTo>
                                  <a:pt x="69" y="814"/>
                                </a:lnTo>
                                <a:lnTo>
                                  <a:pt x="40" y="734"/>
                                </a:lnTo>
                                <a:lnTo>
                                  <a:pt x="19" y="652"/>
                                </a:lnTo>
                                <a:lnTo>
                                  <a:pt x="5" y="570"/>
                                </a:lnTo>
                                <a:lnTo>
                                  <a:pt x="0" y="488"/>
                                </a:lnTo>
                                <a:lnTo>
                                  <a:pt x="1" y="447"/>
                                </a:lnTo>
                                <a:lnTo>
                                  <a:pt x="9" y="364"/>
                                </a:lnTo>
                                <a:lnTo>
                                  <a:pt x="26" y="282"/>
                                </a:lnTo>
                                <a:lnTo>
                                  <a:pt x="53" y="200"/>
                                </a:lnTo>
                                <a:lnTo>
                                  <a:pt x="89" y="119"/>
                                </a:lnTo>
                                <a:lnTo>
                                  <a:pt x="135" y="39"/>
                                </a:lnTo>
                                <a:lnTo>
                                  <a:pt x="162"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FD9847" id="Group 154" o:spid="_x0000_s1026" style="position:absolute;margin-left:270.85pt;margin-top:-29.15pt;width:224pt;height:89pt;z-index:-251672064" coordorigin="5972" coordsize="448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">
                <v:shape id="Freeform 155" o:spid="_x0000_s1027" style="position:absolute;left:5972;width:4480;height:1780;visibility:visible;mso-wrap-style:square;v-text-anchor:top"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" path="m4480,r-63,37l4362,72r-56,38l4250,151r-58,43l4134,241r-58,50l4016,344r-60,56l3894,460r-62,63l3769,589r-64,70l3641,732r-66,77l3509,889r-54,64l3401,1015r-55,58l3290,1129r-57,54l3177,1234r-58,48l3061,1328r-58,43l2944,1412r-60,39l2825,1487r-60,34l2705,1553r-61,29l2583,1610r-60,25l2462,1658r-62,20l2339,1697r-61,17l2217,1729r-61,12l2095,1752r-61,9l1974,1768r-61,6l1853,1777r-120,2l1674,1777r-117,-8l1442,1755r-113,-21l1218,1708r-108,-32l1006,1639,904,1597r-97,-46l714,1500r-89,-55l540,1386r-79,-62l386,1259r-68,-69l255,1119r-57,-73l148,970,105,893,69,814,40,734,19,652,5,570,,488,1,447,9,364,26,282,53,200,89,119,135,39,162,e" filled="f" strokecolor="#001825" strokeweight=".23036mm">
                  <v:path arrowok="t" o:connecttype="custom" o:connectlocs="4417,37;4306,110;4192,194;4076,291;3956,400;3832,523;3705,659;3575,809;3455,953;3346,1073;3233,1183;3119,1282;3003,1371;2884,1451;2765,1521;2644,1582;2523,1635;2400,1678;2278,1714;2156,1741;2034,1761;1913,1774;1733,1779;1557,1769;1329,1734;1110,1676;904,1597;714,1500;540,1386;386,1259;255,1119;148,970;69,814;19,652;0,488;9,364;53,200;135,39" o:connectangles="0,0,0,0,0,0,0,0,0,0,0,0,0,0,0,0,0,0,0,0,0,0,0,0,0,0,0,0,0,0,0,0,0,0,0,0,0,0"/>
                </v:shape>
              </v:group>
            </w:pict>
          </mc:Fallback>
        </mc:AlternateContent>
      </w:r>
      <w:r>
        <w:rPr>
          <w:noProof/>
          <w:lang w:eastAsia="en-GB"/>
        </w:rPr>
        <mc:AlternateContent>
          <mc:Choice Requires="wpg">
            <w:drawing>
              <wp:anchor distT="0" distB="0" distL="114300" distR="114300" simplePos="0" relativeHeight="251645440" behindDoc="1" locked="0" layoutInCell="1" allowOverlap="1">
                <wp:simplePos x="0" y="0"/>
                <wp:positionH relativeFrom="column">
                  <wp:posOffset>1071245</wp:posOffset>
                </wp:positionH>
                <wp:positionV relativeFrom="paragraph">
                  <wp:posOffset>-370205</wp:posOffset>
                </wp:positionV>
                <wp:extent cx="2460625" cy="585470"/>
                <wp:effectExtent l="0" t="0" r="3673475" b="24130"/>
                <wp:wrapNone/>
                <wp:docPr id="20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585470"/>
                          <a:chOff x="2242" y="0"/>
                          <a:chExt cx="3875" cy="922"/>
                        </a:xfrm>
                      </wpg:grpSpPr>
                      <wps:wsp>
                        <wps:cNvPr id="203" name="Freeform 153"/>
                        <wps:cNvSpPr>
                          <a:spLocks/>
                        </wps:cNvSpPr>
                        <wps:spPr bwMode="auto">
                          <a:xfrm>
                            <a:off x="2242" y="0"/>
                            <a:ext cx="3875" cy="922"/>
                          </a:xfrm>
                          <a:custGeom>
                            <a:avLst/>
                            <a:gdLst>
                              <a:gd name="T0" fmla="+- 0 6116 2242"/>
                              <a:gd name="T1" fmla="*/ T0 w 3875"/>
                              <a:gd name="T2" fmla="*/ 0 h 922"/>
                              <a:gd name="T3" fmla="+- 0 6063 2242"/>
                              <a:gd name="T4" fmla="*/ T3 w 3875"/>
                              <a:gd name="T5" fmla="*/ 49 h 922"/>
                              <a:gd name="T6" fmla="+- 0 6013 2242"/>
                              <a:gd name="T7" fmla="*/ T6 w 3875"/>
                              <a:gd name="T8" fmla="*/ 94 h 922"/>
                              <a:gd name="T9" fmla="+- 0 5959 2242"/>
                              <a:gd name="T10" fmla="*/ T9 w 3875"/>
                              <a:gd name="T11" fmla="*/ 140 h 922"/>
                              <a:gd name="T12" fmla="+- 0 5902 2242"/>
                              <a:gd name="T13" fmla="*/ T12 w 3875"/>
                              <a:gd name="T14" fmla="*/ 188 h 922"/>
                              <a:gd name="T15" fmla="+- 0 5841 2242"/>
                              <a:gd name="T16" fmla="*/ T15 w 3875"/>
                              <a:gd name="T17" fmla="*/ 236 h 922"/>
                              <a:gd name="T18" fmla="+- 0 5778 2242"/>
                              <a:gd name="T19" fmla="*/ T18 w 3875"/>
                              <a:gd name="T20" fmla="*/ 285 h 922"/>
                              <a:gd name="T21" fmla="+- 0 5712 2242"/>
                              <a:gd name="T22" fmla="*/ T21 w 3875"/>
                              <a:gd name="T23" fmla="*/ 334 h 922"/>
                              <a:gd name="T24" fmla="+- 0 5642 2242"/>
                              <a:gd name="T25" fmla="*/ T24 w 3875"/>
                              <a:gd name="T26" fmla="*/ 383 h 922"/>
                              <a:gd name="T27" fmla="+- 0 5570 2242"/>
                              <a:gd name="T28" fmla="*/ T27 w 3875"/>
                              <a:gd name="T29" fmla="*/ 431 h 922"/>
                              <a:gd name="T30" fmla="+- 0 5495 2242"/>
                              <a:gd name="T31" fmla="*/ T30 w 3875"/>
                              <a:gd name="T32" fmla="*/ 479 h 922"/>
                              <a:gd name="T33" fmla="+- 0 5417 2242"/>
                              <a:gd name="T34" fmla="*/ T33 w 3875"/>
                              <a:gd name="T35" fmla="*/ 526 h 922"/>
                              <a:gd name="T36" fmla="+- 0 5337 2242"/>
                              <a:gd name="T37" fmla="*/ T36 w 3875"/>
                              <a:gd name="T38" fmla="*/ 572 h 922"/>
                              <a:gd name="T39" fmla="+- 0 5254 2242"/>
                              <a:gd name="T40" fmla="*/ T39 w 3875"/>
                              <a:gd name="T41" fmla="*/ 616 h 922"/>
                              <a:gd name="T42" fmla="+- 0 5169 2242"/>
                              <a:gd name="T43" fmla="*/ T42 w 3875"/>
                              <a:gd name="T44" fmla="*/ 658 h 922"/>
                              <a:gd name="T45" fmla="+- 0 5082 2242"/>
                              <a:gd name="T46" fmla="*/ T45 w 3875"/>
                              <a:gd name="T47" fmla="*/ 699 h 922"/>
                              <a:gd name="T48" fmla="+- 0 4992 2242"/>
                              <a:gd name="T49" fmla="*/ T48 w 3875"/>
                              <a:gd name="T50" fmla="*/ 737 h 922"/>
                              <a:gd name="T51" fmla="+- 0 4901 2242"/>
                              <a:gd name="T52" fmla="*/ T51 w 3875"/>
                              <a:gd name="T53" fmla="*/ 772 h 922"/>
                              <a:gd name="T54" fmla="+- 0 4807 2242"/>
                              <a:gd name="T55" fmla="*/ T54 w 3875"/>
                              <a:gd name="T56" fmla="*/ 804 h 922"/>
                              <a:gd name="T57" fmla="+- 0 4711 2242"/>
                              <a:gd name="T58" fmla="*/ T57 w 3875"/>
                              <a:gd name="T59" fmla="*/ 833 h 922"/>
                              <a:gd name="T60" fmla="+- 0 4614 2242"/>
                              <a:gd name="T61" fmla="*/ T60 w 3875"/>
                              <a:gd name="T62" fmla="*/ 858 h 922"/>
                              <a:gd name="T63" fmla="+- 0 4514 2242"/>
                              <a:gd name="T64" fmla="*/ T63 w 3875"/>
                              <a:gd name="T65" fmla="*/ 880 h 922"/>
                              <a:gd name="T66" fmla="+- 0 4413 2242"/>
                              <a:gd name="T67" fmla="*/ T66 w 3875"/>
                              <a:gd name="T68" fmla="*/ 897 h 922"/>
                              <a:gd name="T69" fmla="+- 0 4311 2242"/>
                              <a:gd name="T70" fmla="*/ T69 w 3875"/>
                              <a:gd name="T71" fmla="*/ 910 h 922"/>
                              <a:gd name="T72" fmla="+- 0 4207 2242"/>
                              <a:gd name="T73" fmla="*/ T72 w 3875"/>
                              <a:gd name="T74" fmla="*/ 918 h 922"/>
                              <a:gd name="T75" fmla="+- 0 4101 2242"/>
                              <a:gd name="T76" fmla="*/ T75 w 3875"/>
                              <a:gd name="T77" fmla="*/ 922 h 922"/>
                              <a:gd name="T78" fmla="+- 0 4048 2242"/>
                              <a:gd name="T79" fmla="*/ T78 w 3875"/>
                              <a:gd name="T80" fmla="*/ 921 h 922"/>
                              <a:gd name="T81" fmla="+- 0 3940 2242"/>
                              <a:gd name="T82" fmla="*/ T81 w 3875"/>
                              <a:gd name="T83" fmla="*/ 917 h 922"/>
                              <a:gd name="T84" fmla="+- 0 3832 2242"/>
                              <a:gd name="T85" fmla="*/ T84 w 3875"/>
                              <a:gd name="T86" fmla="*/ 906 h 922"/>
                              <a:gd name="T87" fmla="+- 0 3722 2242"/>
                              <a:gd name="T88" fmla="*/ T87 w 3875"/>
                              <a:gd name="T89" fmla="*/ 890 h 922"/>
                              <a:gd name="T90" fmla="+- 0 3611 2242"/>
                              <a:gd name="T91" fmla="*/ T90 w 3875"/>
                              <a:gd name="T92" fmla="*/ 867 h 922"/>
                              <a:gd name="T93" fmla="+- 0 3500 2242"/>
                              <a:gd name="T94" fmla="*/ T93 w 3875"/>
                              <a:gd name="T95" fmla="*/ 837 h 922"/>
                              <a:gd name="T96" fmla="+- 0 3387 2242"/>
                              <a:gd name="T97" fmla="*/ T96 w 3875"/>
                              <a:gd name="T98" fmla="*/ 801 h 922"/>
                              <a:gd name="T99" fmla="+- 0 3331 2242"/>
                              <a:gd name="T100" fmla="*/ T99 w 3875"/>
                              <a:gd name="T101" fmla="*/ 780 h 922"/>
                              <a:gd name="T102" fmla="+- 0 3274 2242"/>
                              <a:gd name="T103" fmla="*/ T102 w 3875"/>
                              <a:gd name="T104" fmla="*/ 757 h 922"/>
                              <a:gd name="T105" fmla="+- 0 3217 2242"/>
                              <a:gd name="T106" fmla="*/ T105 w 3875"/>
                              <a:gd name="T107" fmla="*/ 733 h 922"/>
                              <a:gd name="T108" fmla="+- 0 3160 2242"/>
                              <a:gd name="T109" fmla="*/ T108 w 3875"/>
                              <a:gd name="T110" fmla="*/ 706 h 922"/>
                              <a:gd name="T111" fmla="+- 0 3103 2242"/>
                              <a:gd name="T112" fmla="*/ T111 w 3875"/>
                              <a:gd name="T113" fmla="*/ 678 h 922"/>
                              <a:gd name="T114" fmla="+- 0 3046 2242"/>
                              <a:gd name="T115" fmla="*/ T114 w 3875"/>
                              <a:gd name="T116" fmla="*/ 648 h 922"/>
                              <a:gd name="T117" fmla="+- 0 2988 2242"/>
                              <a:gd name="T118" fmla="*/ T117 w 3875"/>
                              <a:gd name="T119" fmla="*/ 615 h 922"/>
                              <a:gd name="T120" fmla="+- 0 2931 2242"/>
                              <a:gd name="T121" fmla="*/ T120 w 3875"/>
                              <a:gd name="T122" fmla="*/ 581 h 922"/>
                              <a:gd name="T123" fmla="+- 0 2873 2242"/>
                              <a:gd name="T124" fmla="*/ T123 w 3875"/>
                              <a:gd name="T125" fmla="*/ 544 h 922"/>
                              <a:gd name="T126" fmla="+- 0 2816 2242"/>
                              <a:gd name="T127" fmla="*/ T126 w 3875"/>
                              <a:gd name="T128" fmla="*/ 506 h 922"/>
                              <a:gd name="T129" fmla="+- 0 2758 2242"/>
                              <a:gd name="T130" fmla="*/ T129 w 3875"/>
                              <a:gd name="T131" fmla="*/ 465 h 922"/>
                              <a:gd name="T132" fmla="+- 0 2700 2242"/>
                              <a:gd name="T133" fmla="*/ T132 w 3875"/>
                              <a:gd name="T134" fmla="*/ 422 h 922"/>
                              <a:gd name="T135" fmla="+- 0 2642 2242"/>
                              <a:gd name="T136" fmla="*/ T135 w 3875"/>
                              <a:gd name="T137" fmla="*/ 377 h 922"/>
                              <a:gd name="T138" fmla="+- 0 2584 2242"/>
                              <a:gd name="T139" fmla="*/ T138 w 3875"/>
                              <a:gd name="T140" fmla="*/ 329 h 922"/>
                              <a:gd name="T141" fmla="+- 0 2526 2242"/>
                              <a:gd name="T142" fmla="*/ T141 w 3875"/>
                              <a:gd name="T143" fmla="*/ 279 h 922"/>
                              <a:gd name="T144" fmla="+- 0 2468 2242"/>
                              <a:gd name="T145" fmla="*/ T144 w 3875"/>
                              <a:gd name="T146" fmla="*/ 227 h 922"/>
                              <a:gd name="T147" fmla="+- 0 2410 2242"/>
                              <a:gd name="T148" fmla="*/ T147 w 3875"/>
                              <a:gd name="T149" fmla="*/ 173 h 922"/>
                              <a:gd name="T150" fmla="+- 0 2352 2242"/>
                              <a:gd name="T151" fmla="*/ T150 w 3875"/>
                              <a:gd name="T152" fmla="*/ 116 h 922"/>
                              <a:gd name="T153" fmla="+- 0 2295 2242"/>
                              <a:gd name="T154" fmla="*/ T153 w 3875"/>
                              <a:gd name="T155" fmla="*/ 56 h 922"/>
                              <a:gd name="T156" fmla="+- 0 2242 2242"/>
                              <a:gd name="T157" fmla="*/ T156 w 3875"/>
                              <a:gd name="T158" fmla="*/ 0 h 9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5" h="922">
                                <a:moveTo>
                                  <a:pt x="3874" y="0"/>
                                </a:moveTo>
                                <a:lnTo>
                                  <a:pt x="3821" y="49"/>
                                </a:lnTo>
                                <a:lnTo>
                                  <a:pt x="3771" y="94"/>
                                </a:lnTo>
                                <a:lnTo>
                                  <a:pt x="3717" y="140"/>
                                </a:lnTo>
                                <a:lnTo>
                                  <a:pt x="3660" y="188"/>
                                </a:lnTo>
                                <a:lnTo>
                                  <a:pt x="3599" y="236"/>
                                </a:lnTo>
                                <a:lnTo>
                                  <a:pt x="3536" y="285"/>
                                </a:lnTo>
                                <a:lnTo>
                                  <a:pt x="3470" y="334"/>
                                </a:lnTo>
                                <a:lnTo>
                                  <a:pt x="3400" y="383"/>
                                </a:lnTo>
                                <a:lnTo>
                                  <a:pt x="3328" y="431"/>
                                </a:lnTo>
                                <a:lnTo>
                                  <a:pt x="3253" y="479"/>
                                </a:lnTo>
                                <a:lnTo>
                                  <a:pt x="3175" y="526"/>
                                </a:lnTo>
                                <a:lnTo>
                                  <a:pt x="3095" y="572"/>
                                </a:lnTo>
                                <a:lnTo>
                                  <a:pt x="3012" y="616"/>
                                </a:lnTo>
                                <a:lnTo>
                                  <a:pt x="2927" y="658"/>
                                </a:lnTo>
                                <a:lnTo>
                                  <a:pt x="2840" y="699"/>
                                </a:lnTo>
                                <a:lnTo>
                                  <a:pt x="2750" y="737"/>
                                </a:lnTo>
                                <a:lnTo>
                                  <a:pt x="2659" y="772"/>
                                </a:lnTo>
                                <a:lnTo>
                                  <a:pt x="2565" y="804"/>
                                </a:lnTo>
                                <a:lnTo>
                                  <a:pt x="2469" y="833"/>
                                </a:lnTo>
                                <a:lnTo>
                                  <a:pt x="2372" y="858"/>
                                </a:lnTo>
                                <a:lnTo>
                                  <a:pt x="2272" y="880"/>
                                </a:lnTo>
                                <a:lnTo>
                                  <a:pt x="2171" y="897"/>
                                </a:lnTo>
                                <a:lnTo>
                                  <a:pt x="2069" y="910"/>
                                </a:lnTo>
                                <a:lnTo>
                                  <a:pt x="1965" y="918"/>
                                </a:lnTo>
                                <a:lnTo>
                                  <a:pt x="1859" y="922"/>
                                </a:lnTo>
                                <a:lnTo>
                                  <a:pt x="1806" y="921"/>
                                </a:lnTo>
                                <a:lnTo>
                                  <a:pt x="1698" y="917"/>
                                </a:lnTo>
                                <a:lnTo>
                                  <a:pt x="1590" y="906"/>
                                </a:lnTo>
                                <a:lnTo>
                                  <a:pt x="1480" y="890"/>
                                </a:lnTo>
                                <a:lnTo>
                                  <a:pt x="1369" y="867"/>
                                </a:lnTo>
                                <a:lnTo>
                                  <a:pt x="1258" y="837"/>
                                </a:lnTo>
                                <a:lnTo>
                                  <a:pt x="1145" y="801"/>
                                </a:lnTo>
                                <a:lnTo>
                                  <a:pt x="1089" y="780"/>
                                </a:lnTo>
                                <a:lnTo>
                                  <a:pt x="1032" y="757"/>
                                </a:lnTo>
                                <a:lnTo>
                                  <a:pt x="975" y="733"/>
                                </a:lnTo>
                                <a:lnTo>
                                  <a:pt x="918" y="706"/>
                                </a:lnTo>
                                <a:lnTo>
                                  <a:pt x="861" y="678"/>
                                </a:lnTo>
                                <a:lnTo>
                                  <a:pt x="804" y="648"/>
                                </a:lnTo>
                                <a:lnTo>
                                  <a:pt x="746" y="615"/>
                                </a:lnTo>
                                <a:lnTo>
                                  <a:pt x="689" y="581"/>
                                </a:lnTo>
                                <a:lnTo>
                                  <a:pt x="631" y="544"/>
                                </a:lnTo>
                                <a:lnTo>
                                  <a:pt x="574" y="506"/>
                                </a:lnTo>
                                <a:lnTo>
                                  <a:pt x="516" y="465"/>
                                </a:lnTo>
                                <a:lnTo>
                                  <a:pt x="458" y="422"/>
                                </a:lnTo>
                                <a:lnTo>
                                  <a:pt x="400" y="377"/>
                                </a:lnTo>
                                <a:lnTo>
                                  <a:pt x="342" y="329"/>
                                </a:lnTo>
                                <a:lnTo>
                                  <a:pt x="284" y="279"/>
                                </a:lnTo>
                                <a:lnTo>
                                  <a:pt x="226" y="227"/>
                                </a:lnTo>
                                <a:lnTo>
                                  <a:pt x="168" y="173"/>
                                </a:lnTo>
                                <a:lnTo>
                                  <a:pt x="110" y="116"/>
                                </a:lnTo>
                                <a:lnTo>
                                  <a:pt x="53" y="56"/>
                                </a:lnTo>
                                <a:lnTo>
                                  <a:pt x="0"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627" y="-7"/>
                            <a:ext cx="2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E8FE860" id="Group 151" o:spid="_x0000_s1026" style="position:absolute;margin-left:84.35pt;margin-top:-29.15pt;width:193.75pt;height:46.1pt;z-index:-251671040" coordorigin="2242" coordsize="387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&#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">
                <v:shape id="Freeform 153" o:spid="_x0000_s1027" style="position:absolute;left:2242;width:3875;height:922;visibility:visible;mso-wrap-style:square;v-text-anchor:top"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" path="m3874,r-53,49l3771,94r-54,46l3660,188r-61,48l3536,285r-66,49l3400,383r-72,48l3253,479r-78,47l3095,572r-83,44l2927,658r-87,41l2750,737r-91,35l2565,804r-96,29l2372,858r-100,22l2171,897r-102,13l1965,918r-106,4l1806,921r-108,-4l1590,906,1480,890,1369,867,1258,837,1145,801r-56,-21l1032,757,975,733,918,706,861,678,804,648,746,615,689,581,631,544,574,506,516,465,458,422,400,377,342,329,284,279,226,227,168,173,110,116,53,56,,e" filled="f" strokecolor="#001825" strokeweight=".23036mm">
                  <v:path arrowok="t" o:connecttype="custom" o:connectlocs="3874,0;3821,49;3771,94;3717,140;3660,188;3599,236;3536,285;3470,334;3400,383;3328,431;3253,479;3175,526;3095,572;3012,616;2927,658;2840,699;2750,737;2659,772;2565,804;2469,833;2372,858;2272,880;2171,897;2069,910;1965,918;1859,922;1806,921;1698,917;1590,906;1480,890;1369,867;1258,837;1145,801;1089,780;1032,757;975,733;918,706;861,678;804,648;746,615;689,581;631,544;574,506;516,465;458,422;400,377;342,329;284,279;226,227;168,173;110,116;53,56;0,0" o:connectangles="0,0,0,0,0,0,0,0,0,0,0,0,0,0,0,0,0,0,0,0,0,0,0,0,0,0,0,0,0,0,0,0,0,0,0,0,0,0,0,0,0,0,0,0,0,0,0,0,0,0,0,0,0"/>
                </v:shape>
                <v:shape id="Picture 152" o:spid="_x0000_s1028" type="#_x0000_t75" style="position:absolute;left:11627;top:-7;width:28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">
                  <v:imagedata r:id="rId20" o:title=""/>
                </v:shape>
              </v:group>
            </w:pict>
          </mc:Fallback>
        </mc:AlternateContent>
      </w:r>
      <w:r>
        <w:rPr>
          <w:noProof/>
          <w:lang w:eastAsia="en-GB"/>
        </w:rPr>
        <mc:AlternateContent>
          <mc:Choice Requires="wpg">
            <w:drawing>
              <wp:anchor distT="0" distB="0" distL="114300" distR="114300" simplePos="0" relativeHeight="251646464" behindDoc="1" locked="0" layoutInCell="1" allowOverlap="1">
                <wp:simplePos x="0" y="0"/>
                <wp:positionH relativeFrom="column">
                  <wp:posOffset>3446780</wp:posOffset>
                </wp:positionH>
                <wp:positionV relativeFrom="paragraph">
                  <wp:posOffset>-370205</wp:posOffset>
                </wp:positionV>
                <wp:extent cx="2839085" cy="1132205"/>
                <wp:effectExtent l="0" t="0" r="18415" b="10795"/>
                <wp:wrapNone/>
                <wp:docPr id="20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1132205"/>
                          <a:chOff x="5983" y="0"/>
                          <a:chExt cx="4471" cy="1783"/>
                        </a:xfrm>
                      </wpg:grpSpPr>
                      <wps:wsp>
                        <wps:cNvPr id="206" name="Freeform 150"/>
                        <wps:cNvSpPr>
                          <a:spLocks/>
                        </wps:cNvSpPr>
                        <wps:spPr bwMode="auto">
                          <a:xfrm>
                            <a:off x="5983" y="0"/>
                            <a:ext cx="4471" cy="1783"/>
                          </a:xfrm>
                          <a:custGeom>
                            <a:avLst/>
                            <a:gdLst>
                              <a:gd name="T0" fmla="+- 0 10393 5983"/>
                              <a:gd name="T1" fmla="*/ T0 w 4471"/>
                              <a:gd name="T2" fmla="*/ 36 h 1783"/>
                              <a:gd name="T3" fmla="+- 0 10282 5983"/>
                              <a:gd name="T4" fmla="*/ T3 w 4471"/>
                              <a:gd name="T5" fmla="*/ 109 h 1783"/>
                              <a:gd name="T6" fmla="+- 0 10169 5983"/>
                              <a:gd name="T7" fmla="*/ T6 w 4471"/>
                              <a:gd name="T8" fmla="*/ 194 h 1783"/>
                              <a:gd name="T9" fmla="+- 0 10052 5983"/>
                              <a:gd name="T10" fmla="*/ T9 w 4471"/>
                              <a:gd name="T11" fmla="*/ 291 h 1783"/>
                              <a:gd name="T12" fmla="+- 0 9932 5983"/>
                              <a:gd name="T13" fmla="*/ T12 w 4471"/>
                              <a:gd name="T14" fmla="*/ 401 h 1783"/>
                              <a:gd name="T15" fmla="+- 0 9809 5983"/>
                              <a:gd name="T16" fmla="*/ T15 w 4471"/>
                              <a:gd name="T17" fmla="*/ 524 h 1783"/>
                              <a:gd name="T18" fmla="+- 0 9682 5983"/>
                              <a:gd name="T19" fmla="*/ T18 w 4471"/>
                              <a:gd name="T20" fmla="*/ 661 h 1783"/>
                              <a:gd name="T21" fmla="+- 0 9552 5983"/>
                              <a:gd name="T22" fmla="*/ T21 w 4471"/>
                              <a:gd name="T23" fmla="*/ 811 h 1783"/>
                              <a:gd name="T24" fmla="+- 0 9432 5983"/>
                              <a:gd name="T25" fmla="*/ T24 w 4471"/>
                              <a:gd name="T26" fmla="*/ 956 h 1783"/>
                              <a:gd name="T27" fmla="+- 0 9323 5983"/>
                              <a:gd name="T28" fmla="*/ T27 w 4471"/>
                              <a:gd name="T29" fmla="*/ 1076 h 1783"/>
                              <a:gd name="T30" fmla="+- 0 9212 5983"/>
                              <a:gd name="T31" fmla="*/ T30 w 4471"/>
                              <a:gd name="T32" fmla="*/ 1186 h 1783"/>
                              <a:gd name="T33" fmla="+- 0 9098 5983"/>
                              <a:gd name="T34" fmla="*/ T33 w 4471"/>
                              <a:gd name="T35" fmla="*/ 1285 h 1783"/>
                              <a:gd name="T36" fmla="+- 0 8982 5983"/>
                              <a:gd name="T37" fmla="*/ T36 w 4471"/>
                              <a:gd name="T38" fmla="*/ 1374 h 1783"/>
                              <a:gd name="T39" fmla="+- 0 8864 5983"/>
                              <a:gd name="T40" fmla="*/ T39 w 4471"/>
                              <a:gd name="T41" fmla="*/ 1454 h 1783"/>
                              <a:gd name="T42" fmla="+- 0 8745 5983"/>
                              <a:gd name="T43" fmla="*/ T42 w 4471"/>
                              <a:gd name="T44" fmla="*/ 1524 h 1783"/>
                              <a:gd name="T45" fmla="+- 0 8625 5983"/>
                              <a:gd name="T46" fmla="*/ T45 w 4471"/>
                              <a:gd name="T47" fmla="*/ 1585 h 1783"/>
                              <a:gd name="T48" fmla="+- 0 8504 5983"/>
                              <a:gd name="T49" fmla="*/ T48 w 4471"/>
                              <a:gd name="T50" fmla="*/ 1638 h 1783"/>
                              <a:gd name="T51" fmla="+- 0 8382 5983"/>
                              <a:gd name="T52" fmla="*/ T51 w 4471"/>
                              <a:gd name="T53" fmla="*/ 1682 h 1783"/>
                              <a:gd name="T54" fmla="+- 0 8260 5983"/>
                              <a:gd name="T55" fmla="*/ T54 w 4471"/>
                              <a:gd name="T56" fmla="*/ 1717 h 1783"/>
                              <a:gd name="T57" fmla="+- 0 8138 5983"/>
                              <a:gd name="T58" fmla="*/ T57 w 4471"/>
                              <a:gd name="T59" fmla="*/ 1745 h 1783"/>
                              <a:gd name="T60" fmla="+- 0 8017 5983"/>
                              <a:gd name="T61" fmla="*/ T60 w 4471"/>
                              <a:gd name="T62" fmla="*/ 1765 h 1783"/>
                              <a:gd name="T63" fmla="+- 0 7896 5983"/>
                              <a:gd name="T64" fmla="*/ T63 w 4471"/>
                              <a:gd name="T65" fmla="*/ 1777 h 1783"/>
                              <a:gd name="T66" fmla="+- 0 7717 5983"/>
                              <a:gd name="T67" fmla="*/ T66 w 4471"/>
                              <a:gd name="T68" fmla="*/ 1783 h 1783"/>
                              <a:gd name="T69" fmla="+- 0 7541 5983"/>
                              <a:gd name="T70" fmla="*/ T69 w 4471"/>
                              <a:gd name="T71" fmla="*/ 1773 h 1783"/>
                              <a:gd name="T72" fmla="+- 0 7313 5983"/>
                              <a:gd name="T73" fmla="*/ T72 w 4471"/>
                              <a:gd name="T74" fmla="*/ 1738 h 1783"/>
                              <a:gd name="T75" fmla="+- 0 7095 5983"/>
                              <a:gd name="T76" fmla="*/ T75 w 4471"/>
                              <a:gd name="T77" fmla="*/ 1680 h 1783"/>
                              <a:gd name="T78" fmla="+- 0 6889 5983"/>
                              <a:gd name="T79" fmla="*/ T78 w 4471"/>
                              <a:gd name="T80" fmla="*/ 1601 h 1783"/>
                              <a:gd name="T81" fmla="+- 0 6698 5983"/>
                              <a:gd name="T82" fmla="*/ T81 w 4471"/>
                              <a:gd name="T83" fmla="*/ 1504 h 1783"/>
                              <a:gd name="T84" fmla="+- 0 6525 5983"/>
                              <a:gd name="T85" fmla="*/ T84 w 4471"/>
                              <a:gd name="T86" fmla="*/ 1391 h 1783"/>
                              <a:gd name="T87" fmla="+- 0 6371 5983"/>
                              <a:gd name="T88" fmla="*/ T87 w 4471"/>
                              <a:gd name="T89" fmla="*/ 1263 h 1783"/>
                              <a:gd name="T90" fmla="+- 0 6240 5983"/>
                              <a:gd name="T91" fmla="*/ T90 w 4471"/>
                              <a:gd name="T92" fmla="*/ 1123 h 1783"/>
                              <a:gd name="T93" fmla="+- 0 6133 5983"/>
                              <a:gd name="T94" fmla="*/ T93 w 4471"/>
                              <a:gd name="T95" fmla="*/ 974 h 1783"/>
                              <a:gd name="T96" fmla="+- 0 6053 5983"/>
                              <a:gd name="T97" fmla="*/ T96 w 4471"/>
                              <a:gd name="T98" fmla="*/ 818 h 1783"/>
                              <a:gd name="T99" fmla="+- 0 6002 5983"/>
                              <a:gd name="T100" fmla="*/ T99 w 4471"/>
                              <a:gd name="T101" fmla="*/ 656 h 1783"/>
                              <a:gd name="T102" fmla="+- 0 5983 5983"/>
                              <a:gd name="T103" fmla="*/ T102 w 4471"/>
                              <a:gd name="T104" fmla="*/ 491 h 1783"/>
                              <a:gd name="T105" fmla="+- 0 5992 5983"/>
                              <a:gd name="T106" fmla="*/ T105 w 4471"/>
                              <a:gd name="T107" fmla="*/ 367 h 1783"/>
                              <a:gd name="T108" fmla="+- 0 6035 5983"/>
                              <a:gd name="T109" fmla="*/ T108 w 4471"/>
                              <a:gd name="T110" fmla="*/ 202 h 1783"/>
                              <a:gd name="T111" fmla="+- 0 6116 5983"/>
                              <a:gd name="T112" fmla="*/ T111 w 4471"/>
                              <a:gd name="T113" fmla="*/ 41 h 1783"/>
                              <a:gd name="T114" fmla="+- 0 6144 5983"/>
                              <a:gd name="T115" fmla="*/ T114 w 4471"/>
                              <a:gd name="T116" fmla="*/ 0 h 17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71" h="1783">
                                <a:moveTo>
                                  <a:pt x="4471" y="0"/>
                                </a:moveTo>
                                <a:lnTo>
                                  <a:pt x="4410" y="36"/>
                                </a:lnTo>
                                <a:lnTo>
                                  <a:pt x="4355" y="71"/>
                                </a:lnTo>
                                <a:lnTo>
                                  <a:pt x="4299" y="109"/>
                                </a:lnTo>
                                <a:lnTo>
                                  <a:pt x="4243" y="150"/>
                                </a:lnTo>
                                <a:lnTo>
                                  <a:pt x="4186" y="194"/>
                                </a:lnTo>
                                <a:lnTo>
                                  <a:pt x="4128" y="241"/>
                                </a:lnTo>
                                <a:lnTo>
                                  <a:pt x="4069" y="291"/>
                                </a:lnTo>
                                <a:lnTo>
                                  <a:pt x="4010" y="345"/>
                                </a:lnTo>
                                <a:lnTo>
                                  <a:pt x="3949" y="401"/>
                                </a:lnTo>
                                <a:lnTo>
                                  <a:pt x="3888" y="461"/>
                                </a:lnTo>
                                <a:lnTo>
                                  <a:pt x="3826" y="524"/>
                                </a:lnTo>
                                <a:lnTo>
                                  <a:pt x="3763" y="591"/>
                                </a:lnTo>
                                <a:lnTo>
                                  <a:pt x="3699" y="661"/>
                                </a:lnTo>
                                <a:lnTo>
                                  <a:pt x="3634" y="734"/>
                                </a:lnTo>
                                <a:lnTo>
                                  <a:pt x="3569" y="811"/>
                                </a:lnTo>
                                <a:lnTo>
                                  <a:pt x="3503" y="892"/>
                                </a:lnTo>
                                <a:lnTo>
                                  <a:pt x="3449" y="956"/>
                                </a:lnTo>
                                <a:lnTo>
                                  <a:pt x="3395" y="1018"/>
                                </a:lnTo>
                                <a:lnTo>
                                  <a:pt x="3340" y="1076"/>
                                </a:lnTo>
                                <a:lnTo>
                                  <a:pt x="3285" y="1132"/>
                                </a:lnTo>
                                <a:lnTo>
                                  <a:pt x="3229" y="1186"/>
                                </a:lnTo>
                                <a:lnTo>
                                  <a:pt x="3172" y="1237"/>
                                </a:lnTo>
                                <a:lnTo>
                                  <a:pt x="3115" y="1285"/>
                                </a:lnTo>
                                <a:lnTo>
                                  <a:pt x="3057" y="1331"/>
                                </a:lnTo>
                                <a:lnTo>
                                  <a:pt x="2999" y="1374"/>
                                </a:lnTo>
                                <a:lnTo>
                                  <a:pt x="2940" y="1415"/>
                                </a:lnTo>
                                <a:lnTo>
                                  <a:pt x="2881" y="1454"/>
                                </a:lnTo>
                                <a:lnTo>
                                  <a:pt x="2822" y="1490"/>
                                </a:lnTo>
                                <a:lnTo>
                                  <a:pt x="2762" y="1524"/>
                                </a:lnTo>
                                <a:lnTo>
                                  <a:pt x="2702" y="1556"/>
                                </a:lnTo>
                                <a:lnTo>
                                  <a:pt x="2642" y="1585"/>
                                </a:lnTo>
                                <a:lnTo>
                                  <a:pt x="2581" y="1613"/>
                                </a:lnTo>
                                <a:lnTo>
                                  <a:pt x="2521" y="1638"/>
                                </a:lnTo>
                                <a:lnTo>
                                  <a:pt x="2460" y="1661"/>
                                </a:lnTo>
                                <a:lnTo>
                                  <a:pt x="2399" y="1682"/>
                                </a:lnTo>
                                <a:lnTo>
                                  <a:pt x="2338" y="1701"/>
                                </a:lnTo>
                                <a:lnTo>
                                  <a:pt x="2277" y="1717"/>
                                </a:lnTo>
                                <a:lnTo>
                                  <a:pt x="2216" y="1732"/>
                                </a:lnTo>
                                <a:lnTo>
                                  <a:pt x="2155" y="1745"/>
                                </a:lnTo>
                                <a:lnTo>
                                  <a:pt x="2094" y="1756"/>
                                </a:lnTo>
                                <a:lnTo>
                                  <a:pt x="2034" y="1765"/>
                                </a:lnTo>
                                <a:lnTo>
                                  <a:pt x="1973" y="1772"/>
                                </a:lnTo>
                                <a:lnTo>
                                  <a:pt x="1913" y="1777"/>
                                </a:lnTo>
                                <a:lnTo>
                                  <a:pt x="1853" y="1781"/>
                                </a:lnTo>
                                <a:lnTo>
                                  <a:pt x="1734" y="1783"/>
                                </a:lnTo>
                                <a:lnTo>
                                  <a:pt x="1674" y="1781"/>
                                </a:lnTo>
                                <a:lnTo>
                                  <a:pt x="1558" y="1773"/>
                                </a:lnTo>
                                <a:lnTo>
                                  <a:pt x="1442" y="1759"/>
                                </a:lnTo>
                                <a:lnTo>
                                  <a:pt x="1330" y="1738"/>
                                </a:lnTo>
                                <a:lnTo>
                                  <a:pt x="1219" y="1712"/>
                                </a:lnTo>
                                <a:lnTo>
                                  <a:pt x="1112" y="1680"/>
                                </a:lnTo>
                                <a:lnTo>
                                  <a:pt x="1007" y="1643"/>
                                </a:lnTo>
                                <a:lnTo>
                                  <a:pt x="906" y="1601"/>
                                </a:lnTo>
                                <a:lnTo>
                                  <a:pt x="809" y="1555"/>
                                </a:lnTo>
                                <a:lnTo>
                                  <a:pt x="715" y="1504"/>
                                </a:lnTo>
                                <a:lnTo>
                                  <a:pt x="626" y="1449"/>
                                </a:lnTo>
                                <a:lnTo>
                                  <a:pt x="542" y="1391"/>
                                </a:lnTo>
                                <a:lnTo>
                                  <a:pt x="462" y="1328"/>
                                </a:lnTo>
                                <a:lnTo>
                                  <a:pt x="388" y="1263"/>
                                </a:lnTo>
                                <a:lnTo>
                                  <a:pt x="319" y="1194"/>
                                </a:lnTo>
                                <a:lnTo>
                                  <a:pt x="257" y="1123"/>
                                </a:lnTo>
                                <a:lnTo>
                                  <a:pt x="200" y="1050"/>
                                </a:lnTo>
                                <a:lnTo>
                                  <a:pt x="150" y="974"/>
                                </a:lnTo>
                                <a:lnTo>
                                  <a:pt x="106" y="897"/>
                                </a:lnTo>
                                <a:lnTo>
                                  <a:pt x="70" y="818"/>
                                </a:lnTo>
                                <a:lnTo>
                                  <a:pt x="41" y="737"/>
                                </a:lnTo>
                                <a:lnTo>
                                  <a:pt x="19" y="656"/>
                                </a:lnTo>
                                <a:lnTo>
                                  <a:pt x="6" y="574"/>
                                </a:lnTo>
                                <a:lnTo>
                                  <a:pt x="0" y="491"/>
                                </a:lnTo>
                                <a:lnTo>
                                  <a:pt x="1" y="450"/>
                                </a:lnTo>
                                <a:lnTo>
                                  <a:pt x="9" y="367"/>
                                </a:lnTo>
                                <a:lnTo>
                                  <a:pt x="26" y="284"/>
                                </a:lnTo>
                                <a:lnTo>
                                  <a:pt x="52" y="202"/>
                                </a:lnTo>
                                <a:lnTo>
                                  <a:pt x="88" y="121"/>
                                </a:lnTo>
                                <a:lnTo>
                                  <a:pt x="133" y="41"/>
                                </a:lnTo>
                                <a:lnTo>
                                  <a:pt x="160" y="2"/>
                                </a:lnTo>
                                <a:lnTo>
                                  <a:pt x="161"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0E8A207" id="Group 149" o:spid="_x0000_s1026" style="position:absolute;margin-left:271.4pt;margin-top:-29.15pt;width:223.55pt;height:89.15pt;z-index:-251670016" coordorigin="5983" coordsize="447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">
                <v:shape id="Freeform 150" o:spid="_x0000_s1027" style="position:absolute;left:5983;width:4471;height:1783;visibility:visible;mso-wrap-style:square;v-text-anchor:top"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" path="m4471,r-61,36l4355,71r-56,38l4243,150r-57,44l4128,241r-59,50l4010,345r-61,56l3888,461r-62,63l3763,591r-64,70l3634,734r-65,77l3503,892r-54,64l3395,1018r-55,58l3285,1132r-56,54l3172,1237r-57,48l3057,1331r-58,43l2940,1415r-59,39l2822,1490r-60,34l2702,1556r-60,29l2581,1613r-60,25l2460,1661r-61,21l2338,1701r-61,16l2216,1732r-61,13l2094,1756r-60,9l1973,1772r-60,5l1853,1781r-119,2l1674,1781r-116,-8l1442,1759r-112,-21l1219,1712r-107,-32l1007,1643,906,1601r-97,-46l715,1504r-89,-55l542,1391r-80,-63l388,1263r-69,-69l257,1123r-57,-73l150,974,106,897,70,818,41,737,19,656,6,574,,491,1,450,9,367,26,284,52,202,88,121,133,41,160,2,161,e" filled="f" strokecolor="#001826" strokeweight=".23036mm">
                  <v:path arrowok="t" o:connecttype="custom" o:connectlocs="4410,36;4299,109;4186,194;4069,291;3949,401;3826,524;3699,661;3569,811;3449,956;3340,1076;3229,1186;3115,1285;2999,1374;2881,1454;2762,1524;2642,1585;2521,1638;2399,1682;2277,1717;2155,1745;2034,1765;1913,1777;1734,1783;1558,1773;1330,1738;1112,1680;906,1601;715,1504;542,1391;388,1263;257,1123;150,974;70,818;19,656;0,491;9,367;52,202;133,41;161,0" o:connectangles="0,0,0,0,0,0,0,0,0,0,0,0,0,0,0,0,0,0,0,0,0,0,0,0,0,0,0,0,0,0,0,0,0,0,0,0,0,0,0"/>
                </v:shape>
              </v:group>
            </w:pict>
          </mc:Fallback>
        </mc:AlternateContent>
      </w:r>
      <w:r>
        <w:rPr>
          <w:noProof/>
          <w:lang w:eastAsia="en-GB"/>
        </w:rPr>
        <mc:AlternateContent>
          <mc:Choice Requires="wpg">
            <w:drawing>
              <wp:anchor distT="0" distB="0" distL="114300" distR="114300" simplePos="0" relativeHeight="251647488" behindDoc="1" locked="0" layoutInCell="1" allowOverlap="1">
                <wp:simplePos x="0" y="0"/>
                <wp:positionH relativeFrom="column">
                  <wp:posOffset>1073150</wp:posOffset>
                </wp:positionH>
                <wp:positionV relativeFrom="paragraph">
                  <wp:posOffset>-370205</wp:posOffset>
                </wp:positionV>
                <wp:extent cx="2459355" cy="582930"/>
                <wp:effectExtent l="0" t="0" r="17145" b="26670"/>
                <wp:wrapNone/>
                <wp:docPr id="20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582930"/>
                          <a:chOff x="2245" y="0"/>
                          <a:chExt cx="3873" cy="918"/>
                        </a:xfrm>
                      </wpg:grpSpPr>
                      <wps:wsp>
                        <wps:cNvPr id="208" name="Freeform 148"/>
                        <wps:cNvSpPr>
                          <a:spLocks/>
                        </wps:cNvSpPr>
                        <wps:spPr bwMode="auto">
                          <a:xfrm>
                            <a:off x="2245" y="0"/>
                            <a:ext cx="3873" cy="918"/>
                          </a:xfrm>
                          <a:custGeom>
                            <a:avLst/>
                            <a:gdLst>
                              <a:gd name="T0" fmla="+- 0 6118 2245"/>
                              <a:gd name="T1" fmla="*/ T0 w 3873"/>
                              <a:gd name="T2" fmla="*/ 0 h 918"/>
                              <a:gd name="T3" fmla="+- 0 6068 2245"/>
                              <a:gd name="T4" fmla="*/ T3 w 3873"/>
                              <a:gd name="T5" fmla="*/ 46 h 918"/>
                              <a:gd name="T6" fmla="+- 0 6017 2245"/>
                              <a:gd name="T7" fmla="*/ T6 w 3873"/>
                              <a:gd name="T8" fmla="*/ 91 h 918"/>
                              <a:gd name="T9" fmla="+- 0 5963 2245"/>
                              <a:gd name="T10" fmla="*/ T9 w 3873"/>
                              <a:gd name="T11" fmla="*/ 138 h 918"/>
                              <a:gd name="T12" fmla="+- 0 5906 2245"/>
                              <a:gd name="T13" fmla="*/ T12 w 3873"/>
                              <a:gd name="T14" fmla="*/ 185 h 918"/>
                              <a:gd name="T15" fmla="+- 0 5845 2245"/>
                              <a:gd name="T16" fmla="*/ T15 w 3873"/>
                              <a:gd name="T17" fmla="*/ 233 h 918"/>
                              <a:gd name="T18" fmla="+- 0 5782 2245"/>
                              <a:gd name="T19" fmla="*/ T18 w 3873"/>
                              <a:gd name="T20" fmla="*/ 282 h 918"/>
                              <a:gd name="T21" fmla="+- 0 5715 2245"/>
                              <a:gd name="T22" fmla="*/ T21 w 3873"/>
                              <a:gd name="T23" fmla="*/ 331 h 918"/>
                              <a:gd name="T24" fmla="+- 0 5646 2245"/>
                              <a:gd name="T25" fmla="*/ T24 w 3873"/>
                              <a:gd name="T26" fmla="*/ 380 h 918"/>
                              <a:gd name="T27" fmla="+- 0 5573 2245"/>
                              <a:gd name="T28" fmla="*/ T27 w 3873"/>
                              <a:gd name="T29" fmla="*/ 428 h 918"/>
                              <a:gd name="T30" fmla="+- 0 5498 2245"/>
                              <a:gd name="T31" fmla="*/ T30 w 3873"/>
                              <a:gd name="T32" fmla="*/ 476 h 918"/>
                              <a:gd name="T33" fmla="+- 0 5420 2245"/>
                              <a:gd name="T34" fmla="*/ T33 w 3873"/>
                              <a:gd name="T35" fmla="*/ 523 h 918"/>
                              <a:gd name="T36" fmla="+- 0 5340 2245"/>
                              <a:gd name="T37" fmla="*/ T36 w 3873"/>
                              <a:gd name="T38" fmla="*/ 569 h 918"/>
                              <a:gd name="T39" fmla="+- 0 5257 2245"/>
                              <a:gd name="T40" fmla="*/ T39 w 3873"/>
                              <a:gd name="T41" fmla="*/ 613 h 918"/>
                              <a:gd name="T42" fmla="+- 0 5172 2245"/>
                              <a:gd name="T43" fmla="*/ T42 w 3873"/>
                              <a:gd name="T44" fmla="*/ 655 h 918"/>
                              <a:gd name="T45" fmla="+- 0 5085 2245"/>
                              <a:gd name="T46" fmla="*/ T45 w 3873"/>
                              <a:gd name="T47" fmla="*/ 695 h 918"/>
                              <a:gd name="T48" fmla="+- 0 4995 2245"/>
                              <a:gd name="T49" fmla="*/ T48 w 3873"/>
                              <a:gd name="T50" fmla="*/ 733 h 918"/>
                              <a:gd name="T51" fmla="+- 0 4903 2245"/>
                              <a:gd name="T52" fmla="*/ T51 w 3873"/>
                              <a:gd name="T53" fmla="*/ 768 h 918"/>
                              <a:gd name="T54" fmla="+- 0 4809 2245"/>
                              <a:gd name="T55" fmla="*/ T54 w 3873"/>
                              <a:gd name="T56" fmla="*/ 800 h 918"/>
                              <a:gd name="T57" fmla="+- 0 4713 2245"/>
                              <a:gd name="T58" fmla="*/ T57 w 3873"/>
                              <a:gd name="T59" fmla="*/ 829 h 918"/>
                              <a:gd name="T60" fmla="+- 0 4616 2245"/>
                              <a:gd name="T61" fmla="*/ T60 w 3873"/>
                              <a:gd name="T62" fmla="*/ 854 h 918"/>
                              <a:gd name="T63" fmla="+- 0 4516 2245"/>
                              <a:gd name="T64" fmla="*/ T63 w 3873"/>
                              <a:gd name="T65" fmla="*/ 876 h 918"/>
                              <a:gd name="T66" fmla="+- 0 4415 2245"/>
                              <a:gd name="T67" fmla="*/ T66 w 3873"/>
                              <a:gd name="T68" fmla="*/ 893 h 918"/>
                              <a:gd name="T69" fmla="+- 0 4312 2245"/>
                              <a:gd name="T70" fmla="*/ T69 w 3873"/>
                              <a:gd name="T71" fmla="*/ 906 h 918"/>
                              <a:gd name="T72" fmla="+- 0 4208 2245"/>
                              <a:gd name="T73" fmla="*/ T72 w 3873"/>
                              <a:gd name="T74" fmla="*/ 914 h 918"/>
                              <a:gd name="T75" fmla="+- 0 4103 2245"/>
                              <a:gd name="T76" fmla="*/ T75 w 3873"/>
                              <a:gd name="T77" fmla="*/ 918 h 918"/>
                              <a:gd name="T78" fmla="+- 0 4049 2245"/>
                              <a:gd name="T79" fmla="*/ T78 w 3873"/>
                              <a:gd name="T80" fmla="*/ 917 h 918"/>
                              <a:gd name="T81" fmla="+- 0 3942 2245"/>
                              <a:gd name="T82" fmla="*/ T81 w 3873"/>
                              <a:gd name="T83" fmla="*/ 912 h 918"/>
                              <a:gd name="T84" fmla="+- 0 3833 2245"/>
                              <a:gd name="T85" fmla="*/ T84 w 3873"/>
                              <a:gd name="T86" fmla="*/ 902 h 918"/>
                              <a:gd name="T87" fmla="+- 0 3723 2245"/>
                              <a:gd name="T88" fmla="*/ T87 w 3873"/>
                              <a:gd name="T89" fmla="*/ 885 h 918"/>
                              <a:gd name="T90" fmla="+- 0 3612 2245"/>
                              <a:gd name="T91" fmla="*/ T90 w 3873"/>
                              <a:gd name="T92" fmla="*/ 862 h 918"/>
                              <a:gd name="T93" fmla="+- 0 3500 2245"/>
                              <a:gd name="T94" fmla="*/ T93 w 3873"/>
                              <a:gd name="T95" fmla="*/ 833 h 918"/>
                              <a:gd name="T96" fmla="+- 0 3388 2245"/>
                              <a:gd name="T97" fmla="*/ T96 w 3873"/>
                              <a:gd name="T98" fmla="*/ 796 h 918"/>
                              <a:gd name="T99" fmla="+- 0 3331 2245"/>
                              <a:gd name="T100" fmla="*/ T99 w 3873"/>
                              <a:gd name="T101" fmla="*/ 775 h 918"/>
                              <a:gd name="T102" fmla="+- 0 3274 2245"/>
                              <a:gd name="T103" fmla="*/ T102 w 3873"/>
                              <a:gd name="T104" fmla="*/ 753 h 918"/>
                              <a:gd name="T105" fmla="+- 0 3218 2245"/>
                              <a:gd name="T106" fmla="*/ T105 w 3873"/>
                              <a:gd name="T107" fmla="*/ 728 h 918"/>
                              <a:gd name="T108" fmla="+- 0 3160 2245"/>
                              <a:gd name="T109" fmla="*/ T108 w 3873"/>
                              <a:gd name="T110" fmla="*/ 702 h 918"/>
                              <a:gd name="T111" fmla="+- 0 3103 2245"/>
                              <a:gd name="T112" fmla="*/ T111 w 3873"/>
                              <a:gd name="T113" fmla="*/ 673 h 918"/>
                              <a:gd name="T114" fmla="+- 0 3046 2245"/>
                              <a:gd name="T115" fmla="*/ T114 w 3873"/>
                              <a:gd name="T116" fmla="*/ 643 h 918"/>
                              <a:gd name="T117" fmla="+- 0 2988 2245"/>
                              <a:gd name="T118" fmla="*/ T117 w 3873"/>
                              <a:gd name="T119" fmla="*/ 610 h 918"/>
                              <a:gd name="T120" fmla="+- 0 2931 2245"/>
                              <a:gd name="T121" fmla="*/ T120 w 3873"/>
                              <a:gd name="T122" fmla="*/ 576 h 918"/>
                              <a:gd name="T123" fmla="+- 0 2873 2245"/>
                              <a:gd name="T124" fmla="*/ T123 w 3873"/>
                              <a:gd name="T125" fmla="*/ 539 h 918"/>
                              <a:gd name="T126" fmla="+- 0 2815 2245"/>
                              <a:gd name="T127" fmla="*/ T126 w 3873"/>
                              <a:gd name="T128" fmla="*/ 501 h 918"/>
                              <a:gd name="T129" fmla="+- 0 2758 2245"/>
                              <a:gd name="T130" fmla="*/ T129 w 3873"/>
                              <a:gd name="T131" fmla="*/ 460 h 918"/>
                              <a:gd name="T132" fmla="+- 0 2700 2245"/>
                              <a:gd name="T133" fmla="*/ T132 w 3873"/>
                              <a:gd name="T134" fmla="*/ 417 h 918"/>
                              <a:gd name="T135" fmla="+- 0 2642 2245"/>
                              <a:gd name="T136" fmla="*/ T135 w 3873"/>
                              <a:gd name="T137" fmla="*/ 372 h 918"/>
                              <a:gd name="T138" fmla="+- 0 2584 2245"/>
                              <a:gd name="T139" fmla="*/ T138 w 3873"/>
                              <a:gd name="T140" fmla="*/ 324 h 918"/>
                              <a:gd name="T141" fmla="+- 0 2526 2245"/>
                              <a:gd name="T142" fmla="*/ T141 w 3873"/>
                              <a:gd name="T143" fmla="*/ 274 h 918"/>
                              <a:gd name="T144" fmla="+- 0 2468 2245"/>
                              <a:gd name="T145" fmla="*/ T144 w 3873"/>
                              <a:gd name="T146" fmla="*/ 222 h 918"/>
                              <a:gd name="T147" fmla="+- 0 2410 2245"/>
                              <a:gd name="T148" fmla="*/ T147 w 3873"/>
                              <a:gd name="T149" fmla="*/ 168 h 918"/>
                              <a:gd name="T150" fmla="+- 0 2352 2245"/>
                              <a:gd name="T151" fmla="*/ T150 w 3873"/>
                              <a:gd name="T152" fmla="*/ 111 h 918"/>
                              <a:gd name="T153" fmla="+- 0 2293 2245"/>
                              <a:gd name="T154" fmla="*/ T153 w 3873"/>
                              <a:gd name="T155" fmla="*/ 51 h 918"/>
                              <a:gd name="T156" fmla="+- 0 2245 2245"/>
                              <a:gd name="T157" fmla="*/ T156 w 3873"/>
                              <a:gd name="T158" fmla="*/ 0 h 9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3" h="918">
                                <a:moveTo>
                                  <a:pt x="3873" y="0"/>
                                </a:moveTo>
                                <a:lnTo>
                                  <a:pt x="3823" y="46"/>
                                </a:lnTo>
                                <a:lnTo>
                                  <a:pt x="3772" y="91"/>
                                </a:lnTo>
                                <a:lnTo>
                                  <a:pt x="3718" y="138"/>
                                </a:lnTo>
                                <a:lnTo>
                                  <a:pt x="3661" y="185"/>
                                </a:lnTo>
                                <a:lnTo>
                                  <a:pt x="3600" y="233"/>
                                </a:lnTo>
                                <a:lnTo>
                                  <a:pt x="3537" y="282"/>
                                </a:lnTo>
                                <a:lnTo>
                                  <a:pt x="3470" y="331"/>
                                </a:lnTo>
                                <a:lnTo>
                                  <a:pt x="3401" y="380"/>
                                </a:lnTo>
                                <a:lnTo>
                                  <a:pt x="3328" y="428"/>
                                </a:lnTo>
                                <a:lnTo>
                                  <a:pt x="3253" y="476"/>
                                </a:lnTo>
                                <a:lnTo>
                                  <a:pt x="3175" y="523"/>
                                </a:lnTo>
                                <a:lnTo>
                                  <a:pt x="3095" y="569"/>
                                </a:lnTo>
                                <a:lnTo>
                                  <a:pt x="3012" y="613"/>
                                </a:lnTo>
                                <a:lnTo>
                                  <a:pt x="2927" y="655"/>
                                </a:lnTo>
                                <a:lnTo>
                                  <a:pt x="2840" y="695"/>
                                </a:lnTo>
                                <a:lnTo>
                                  <a:pt x="2750" y="733"/>
                                </a:lnTo>
                                <a:lnTo>
                                  <a:pt x="2658" y="768"/>
                                </a:lnTo>
                                <a:lnTo>
                                  <a:pt x="2564" y="800"/>
                                </a:lnTo>
                                <a:lnTo>
                                  <a:pt x="2468" y="829"/>
                                </a:lnTo>
                                <a:lnTo>
                                  <a:pt x="2371" y="854"/>
                                </a:lnTo>
                                <a:lnTo>
                                  <a:pt x="2271" y="876"/>
                                </a:lnTo>
                                <a:lnTo>
                                  <a:pt x="2170" y="893"/>
                                </a:lnTo>
                                <a:lnTo>
                                  <a:pt x="2067" y="906"/>
                                </a:lnTo>
                                <a:lnTo>
                                  <a:pt x="1963" y="914"/>
                                </a:lnTo>
                                <a:lnTo>
                                  <a:pt x="1858" y="918"/>
                                </a:lnTo>
                                <a:lnTo>
                                  <a:pt x="1804" y="917"/>
                                </a:lnTo>
                                <a:lnTo>
                                  <a:pt x="1697" y="912"/>
                                </a:lnTo>
                                <a:lnTo>
                                  <a:pt x="1588" y="902"/>
                                </a:lnTo>
                                <a:lnTo>
                                  <a:pt x="1478" y="885"/>
                                </a:lnTo>
                                <a:lnTo>
                                  <a:pt x="1367" y="862"/>
                                </a:lnTo>
                                <a:lnTo>
                                  <a:pt x="1255" y="833"/>
                                </a:lnTo>
                                <a:lnTo>
                                  <a:pt x="1143" y="796"/>
                                </a:lnTo>
                                <a:lnTo>
                                  <a:pt x="1086" y="775"/>
                                </a:lnTo>
                                <a:lnTo>
                                  <a:pt x="1029" y="753"/>
                                </a:lnTo>
                                <a:lnTo>
                                  <a:pt x="973" y="728"/>
                                </a:lnTo>
                                <a:lnTo>
                                  <a:pt x="915" y="702"/>
                                </a:lnTo>
                                <a:lnTo>
                                  <a:pt x="858" y="673"/>
                                </a:lnTo>
                                <a:lnTo>
                                  <a:pt x="801" y="643"/>
                                </a:lnTo>
                                <a:lnTo>
                                  <a:pt x="743" y="610"/>
                                </a:lnTo>
                                <a:lnTo>
                                  <a:pt x="686" y="576"/>
                                </a:lnTo>
                                <a:lnTo>
                                  <a:pt x="628" y="539"/>
                                </a:lnTo>
                                <a:lnTo>
                                  <a:pt x="570" y="501"/>
                                </a:lnTo>
                                <a:lnTo>
                                  <a:pt x="513" y="460"/>
                                </a:lnTo>
                                <a:lnTo>
                                  <a:pt x="455" y="417"/>
                                </a:lnTo>
                                <a:lnTo>
                                  <a:pt x="397" y="372"/>
                                </a:lnTo>
                                <a:lnTo>
                                  <a:pt x="339" y="324"/>
                                </a:lnTo>
                                <a:lnTo>
                                  <a:pt x="281" y="274"/>
                                </a:lnTo>
                                <a:lnTo>
                                  <a:pt x="223" y="222"/>
                                </a:lnTo>
                                <a:lnTo>
                                  <a:pt x="165" y="168"/>
                                </a:lnTo>
                                <a:lnTo>
                                  <a:pt x="107" y="111"/>
                                </a:lnTo>
                                <a:lnTo>
                                  <a:pt x="48" y="51"/>
                                </a:lnTo>
                                <a:lnTo>
                                  <a:pt x="0"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85F92C4" id="Group 147" o:spid="_x0000_s1026" style="position:absolute;margin-left:84.5pt;margin-top:-29.15pt;width:193.65pt;height:45.9pt;z-index:-251668992" coordorigin="2245" coordsize="387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">
                <v:shape id="Freeform 148" o:spid="_x0000_s1027" style="position:absolute;left:2245;width:3873;height:918;visibility:visible;mso-wrap-style:square;v-text-anchor:top"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" path="m3873,r-50,46l3772,91r-54,47l3661,185r-61,48l3537,282r-67,49l3401,380r-73,48l3253,476r-78,47l3095,569r-83,44l2927,655r-87,40l2750,733r-92,35l2564,800r-96,29l2371,854r-100,22l2170,893r-103,13l1963,914r-105,4l1804,917r-107,-5l1588,902,1478,885,1367,862,1255,833,1143,796r-57,-21l1029,753,973,728,915,702,858,673,801,643,743,610,686,576,628,539,570,501,513,460,455,417,397,372,339,324,281,274,223,222,165,168,107,111,48,51,,e" filled="f" strokecolor="#001826" strokeweight=".23036mm">
                  <v:path arrowok="t" o:connecttype="custom" o:connectlocs="3873,0;3823,46;3772,91;3718,138;3661,185;3600,233;3537,282;3470,331;3401,380;3328,428;3253,476;3175,523;3095,569;3012,613;2927,655;2840,695;2750,733;2658,768;2564,800;2468,829;2371,854;2271,876;2170,893;2067,906;1963,914;1858,918;1804,917;1697,912;1588,902;1478,885;1367,862;1255,833;1143,796;1086,775;1029,753;973,728;915,702;858,673;801,643;743,610;686,576;628,539;570,501;513,460;455,417;397,372;339,324;281,274;223,222;165,168;107,111;48,51;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48512" behindDoc="1" locked="0" layoutInCell="1" allowOverlap="1">
                <wp:simplePos x="0" y="0"/>
                <wp:positionH relativeFrom="column">
                  <wp:posOffset>3454400</wp:posOffset>
                </wp:positionH>
                <wp:positionV relativeFrom="paragraph">
                  <wp:posOffset>-370205</wp:posOffset>
                </wp:positionV>
                <wp:extent cx="2833370" cy="1134745"/>
                <wp:effectExtent l="0" t="0" r="24130" b="27305"/>
                <wp:wrapNone/>
                <wp:docPr id="20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1134745"/>
                          <a:chOff x="5995" y="0"/>
                          <a:chExt cx="4462" cy="1787"/>
                        </a:xfrm>
                      </wpg:grpSpPr>
                      <wps:wsp>
                        <wps:cNvPr id="210" name="Freeform 146"/>
                        <wps:cNvSpPr>
                          <a:spLocks/>
                        </wps:cNvSpPr>
                        <wps:spPr bwMode="auto">
                          <a:xfrm>
                            <a:off x="5995" y="0"/>
                            <a:ext cx="4462" cy="1787"/>
                          </a:xfrm>
                          <a:custGeom>
                            <a:avLst/>
                            <a:gdLst>
                              <a:gd name="T0" fmla="+- 0 10397 5995"/>
                              <a:gd name="T1" fmla="*/ T0 w 4462"/>
                              <a:gd name="T2" fmla="*/ 35 h 1787"/>
                              <a:gd name="T3" fmla="+- 0 10287 5995"/>
                              <a:gd name="T4" fmla="*/ T3 w 4462"/>
                              <a:gd name="T5" fmla="*/ 109 h 1787"/>
                              <a:gd name="T6" fmla="+- 0 10173 5995"/>
                              <a:gd name="T7" fmla="*/ T6 w 4462"/>
                              <a:gd name="T8" fmla="*/ 194 h 1787"/>
                              <a:gd name="T9" fmla="+- 0 10057 5995"/>
                              <a:gd name="T10" fmla="*/ T9 w 4462"/>
                              <a:gd name="T11" fmla="*/ 292 h 1787"/>
                              <a:gd name="T12" fmla="+- 0 9937 5995"/>
                              <a:gd name="T13" fmla="*/ T12 w 4462"/>
                              <a:gd name="T14" fmla="*/ 402 h 1787"/>
                              <a:gd name="T15" fmla="+- 0 9814 5995"/>
                              <a:gd name="T16" fmla="*/ T15 w 4462"/>
                              <a:gd name="T17" fmla="*/ 526 h 1787"/>
                              <a:gd name="T18" fmla="+- 0 9687 5995"/>
                              <a:gd name="T19" fmla="*/ T18 w 4462"/>
                              <a:gd name="T20" fmla="*/ 663 h 1787"/>
                              <a:gd name="T21" fmla="+- 0 9557 5995"/>
                              <a:gd name="T22" fmla="*/ T21 w 4462"/>
                              <a:gd name="T23" fmla="*/ 814 h 1787"/>
                              <a:gd name="T24" fmla="+- 0 9437 5995"/>
                              <a:gd name="T25" fmla="*/ T24 w 4462"/>
                              <a:gd name="T26" fmla="*/ 960 h 1787"/>
                              <a:gd name="T27" fmla="+- 0 9327 5995"/>
                              <a:gd name="T28" fmla="*/ T27 w 4462"/>
                              <a:gd name="T29" fmla="*/ 1081 h 1787"/>
                              <a:gd name="T30" fmla="+- 0 9215 5995"/>
                              <a:gd name="T31" fmla="*/ T30 w 4462"/>
                              <a:gd name="T32" fmla="*/ 1192 h 1787"/>
                              <a:gd name="T33" fmla="+- 0 9100 5995"/>
                              <a:gd name="T34" fmla="*/ T33 w 4462"/>
                              <a:gd name="T35" fmla="*/ 1292 h 1787"/>
                              <a:gd name="T36" fmla="+- 0 8983 5995"/>
                              <a:gd name="T37" fmla="*/ T36 w 4462"/>
                              <a:gd name="T38" fmla="*/ 1382 h 1787"/>
                              <a:gd name="T39" fmla="+- 0 8865 5995"/>
                              <a:gd name="T40" fmla="*/ T39 w 4462"/>
                              <a:gd name="T41" fmla="*/ 1462 h 1787"/>
                              <a:gd name="T42" fmla="+- 0 8745 5995"/>
                              <a:gd name="T43" fmla="*/ T42 w 4462"/>
                              <a:gd name="T44" fmla="*/ 1532 h 1787"/>
                              <a:gd name="T45" fmla="+- 0 8623 5995"/>
                              <a:gd name="T46" fmla="*/ T45 w 4462"/>
                              <a:gd name="T47" fmla="*/ 1593 h 1787"/>
                              <a:gd name="T48" fmla="+- 0 8501 5995"/>
                              <a:gd name="T49" fmla="*/ T48 w 4462"/>
                              <a:gd name="T50" fmla="*/ 1646 h 1787"/>
                              <a:gd name="T51" fmla="+- 0 8378 5995"/>
                              <a:gd name="T52" fmla="*/ T51 w 4462"/>
                              <a:gd name="T53" fmla="*/ 1689 h 1787"/>
                              <a:gd name="T54" fmla="+- 0 8256 5995"/>
                              <a:gd name="T55" fmla="*/ T54 w 4462"/>
                              <a:gd name="T56" fmla="*/ 1724 h 1787"/>
                              <a:gd name="T57" fmla="+- 0 8133 5995"/>
                              <a:gd name="T58" fmla="*/ T57 w 4462"/>
                              <a:gd name="T59" fmla="*/ 1751 h 1787"/>
                              <a:gd name="T60" fmla="+- 0 8010 5995"/>
                              <a:gd name="T61" fmla="*/ T60 w 4462"/>
                              <a:gd name="T62" fmla="*/ 1771 h 1787"/>
                              <a:gd name="T63" fmla="+- 0 7888 5995"/>
                              <a:gd name="T64" fmla="*/ T63 w 4462"/>
                              <a:gd name="T65" fmla="*/ 1782 h 1787"/>
                              <a:gd name="T66" fmla="+- 0 7768 5995"/>
                              <a:gd name="T67" fmla="*/ T66 w 4462"/>
                              <a:gd name="T68" fmla="*/ 1786 h 1787"/>
                              <a:gd name="T69" fmla="+- 0 7589 5995"/>
                              <a:gd name="T70" fmla="*/ T69 w 4462"/>
                              <a:gd name="T71" fmla="*/ 1780 h 1787"/>
                              <a:gd name="T72" fmla="+- 0 7358 5995"/>
                              <a:gd name="T73" fmla="*/ T72 w 4462"/>
                              <a:gd name="T74" fmla="*/ 1749 h 1787"/>
                              <a:gd name="T75" fmla="+- 0 7136 5995"/>
                              <a:gd name="T76" fmla="*/ T75 w 4462"/>
                              <a:gd name="T77" fmla="*/ 1693 h 1787"/>
                              <a:gd name="T78" fmla="+- 0 6927 5995"/>
                              <a:gd name="T79" fmla="*/ T78 w 4462"/>
                              <a:gd name="T80" fmla="*/ 1616 h 1787"/>
                              <a:gd name="T81" fmla="+- 0 6732 5995"/>
                              <a:gd name="T82" fmla="*/ T81 w 4462"/>
                              <a:gd name="T83" fmla="*/ 1520 h 1787"/>
                              <a:gd name="T84" fmla="+- 0 6555 5995"/>
                              <a:gd name="T85" fmla="*/ T84 w 4462"/>
                              <a:gd name="T86" fmla="*/ 1407 h 1787"/>
                              <a:gd name="T87" fmla="+- 0 6397 5995"/>
                              <a:gd name="T88" fmla="*/ T87 w 4462"/>
                              <a:gd name="T89" fmla="*/ 1279 h 1787"/>
                              <a:gd name="T90" fmla="+- 0 6262 5995"/>
                              <a:gd name="T91" fmla="*/ T90 w 4462"/>
                              <a:gd name="T92" fmla="*/ 1139 h 1787"/>
                              <a:gd name="T93" fmla="+- 0 6152 5995"/>
                              <a:gd name="T94" fmla="*/ T93 w 4462"/>
                              <a:gd name="T95" fmla="*/ 989 h 1787"/>
                              <a:gd name="T96" fmla="+- 0 6069 5995"/>
                              <a:gd name="T97" fmla="*/ T96 w 4462"/>
                              <a:gd name="T98" fmla="*/ 831 h 1787"/>
                              <a:gd name="T99" fmla="+- 0 6015 5995"/>
                              <a:gd name="T100" fmla="*/ T99 w 4462"/>
                              <a:gd name="T101" fmla="*/ 667 h 1787"/>
                              <a:gd name="T102" fmla="+- 0 5995 5995"/>
                              <a:gd name="T103" fmla="*/ T102 w 4462"/>
                              <a:gd name="T104" fmla="*/ 500 h 1787"/>
                              <a:gd name="T105" fmla="+- 0 6002 5995"/>
                              <a:gd name="T106" fmla="*/ T105 w 4462"/>
                              <a:gd name="T107" fmla="*/ 375 h 1787"/>
                              <a:gd name="T108" fmla="+- 0 6044 5995"/>
                              <a:gd name="T109" fmla="*/ T108 w 4462"/>
                              <a:gd name="T110" fmla="*/ 208 h 1787"/>
                              <a:gd name="T111" fmla="+- 0 6125 5995"/>
                              <a:gd name="T112" fmla="*/ T111 w 4462"/>
                              <a:gd name="T113" fmla="*/ 44 h 1787"/>
                              <a:gd name="T114" fmla="+- 0 6155 5995"/>
                              <a:gd name="T115" fmla="*/ T114 w 4462"/>
                              <a:gd name="T116" fmla="*/ 0 h 17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62" h="1787">
                                <a:moveTo>
                                  <a:pt x="4461" y="0"/>
                                </a:moveTo>
                                <a:lnTo>
                                  <a:pt x="4402" y="35"/>
                                </a:lnTo>
                                <a:lnTo>
                                  <a:pt x="4347" y="70"/>
                                </a:lnTo>
                                <a:lnTo>
                                  <a:pt x="4292" y="109"/>
                                </a:lnTo>
                                <a:lnTo>
                                  <a:pt x="4235" y="150"/>
                                </a:lnTo>
                                <a:lnTo>
                                  <a:pt x="4178" y="194"/>
                                </a:lnTo>
                                <a:lnTo>
                                  <a:pt x="4120" y="241"/>
                                </a:lnTo>
                                <a:lnTo>
                                  <a:pt x="4062" y="292"/>
                                </a:lnTo>
                                <a:lnTo>
                                  <a:pt x="4002" y="345"/>
                                </a:lnTo>
                                <a:lnTo>
                                  <a:pt x="3942" y="402"/>
                                </a:lnTo>
                                <a:lnTo>
                                  <a:pt x="3881" y="462"/>
                                </a:lnTo>
                                <a:lnTo>
                                  <a:pt x="3819" y="526"/>
                                </a:lnTo>
                                <a:lnTo>
                                  <a:pt x="3756" y="592"/>
                                </a:lnTo>
                                <a:lnTo>
                                  <a:pt x="3692" y="663"/>
                                </a:lnTo>
                                <a:lnTo>
                                  <a:pt x="3627" y="737"/>
                                </a:lnTo>
                                <a:lnTo>
                                  <a:pt x="3562" y="814"/>
                                </a:lnTo>
                                <a:lnTo>
                                  <a:pt x="3496" y="895"/>
                                </a:lnTo>
                                <a:lnTo>
                                  <a:pt x="3442" y="960"/>
                                </a:lnTo>
                                <a:lnTo>
                                  <a:pt x="3387" y="1022"/>
                                </a:lnTo>
                                <a:lnTo>
                                  <a:pt x="3332" y="1081"/>
                                </a:lnTo>
                                <a:lnTo>
                                  <a:pt x="3276" y="1138"/>
                                </a:lnTo>
                                <a:lnTo>
                                  <a:pt x="3220" y="1192"/>
                                </a:lnTo>
                                <a:lnTo>
                                  <a:pt x="3163" y="1243"/>
                                </a:lnTo>
                                <a:lnTo>
                                  <a:pt x="3105" y="1292"/>
                                </a:lnTo>
                                <a:lnTo>
                                  <a:pt x="3047" y="1338"/>
                                </a:lnTo>
                                <a:lnTo>
                                  <a:pt x="2988" y="1382"/>
                                </a:lnTo>
                                <a:lnTo>
                                  <a:pt x="2929" y="1423"/>
                                </a:lnTo>
                                <a:lnTo>
                                  <a:pt x="2870" y="1462"/>
                                </a:lnTo>
                                <a:lnTo>
                                  <a:pt x="2810" y="1498"/>
                                </a:lnTo>
                                <a:lnTo>
                                  <a:pt x="2750" y="1532"/>
                                </a:lnTo>
                                <a:lnTo>
                                  <a:pt x="2689" y="1564"/>
                                </a:lnTo>
                                <a:lnTo>
                                  <a:pt x="2628" y="1593"/>
                                </a:lnTo>
                                <a:lnTo>
                                  <a:pt x="2567" y="1621"/>
                                </a:lnTo>
                                <a:lnTo>
                                  <a:pt x="2506" y="1646"/>
                                </a:lnTo>
                                <a:lnTo>
                                  <a:pt x="2445" y="1669"/>
                                </a:lnTo>
                                <a:lnTo>
                                  <a:pt x="2383" y="1689"/>
                                </a:lnTo>
                                <a:lnTo>
                                  <a:pt x="2322" y="1708"/>
                                </a:lnTo>
                                <a:lnTo>
                                  <a:pt x="2261" y="1724"/>
                                </a:lnTo>
                                <a:lnTo>
                                  <a:pt x="2199" y="1739"/>
                                </a:lnTo>
                                <a:lnTo>
                                  <a:pt x="2138" y="1751"/>
                                </a:lnTo>
                                <a:lnTo>
                                  <a:pt x="2076" y="1762"/>
                                </a:lnTo>
                                <a:lnTo>
                                  <a:pt x="2015" y="1771"/>
                                </a:lnTo>
                                <a:lnTo>
                                  <a:pt x="1954" y="1777"/>
                                </a:lnTo>
                                <a:lnTo>
                                  <a:pt x="1893" y="1782"/>
                                </a:lnTo>
                                <a:lnTo>
                                  <a:pt x="1833" y="1785"/>
                                </a:lnTo>
                                <a:lnTo>
                                  <a:pt x="1773" y="1786"/>
                                </a:lnTo>
                                <a:lnTo>
                                  <a:pt x="1713" y="1786"/>
                                </a:lnTo>
                                <a:lnTo>
                                  <a:pt x="1594" y="1780"/>
                                </a:lnTo>
                                <a:lnTo>
                                  <a:pt x="1477" y="1767"/>
                                </a:lnTo>
                                <a:lnTo>
                                  <a:pt x="1363" y="1749"/>
                                </a:lnTo>
                                <a:lnTo>
                                  <a:pt x="1251" y="1724"/>
                                </a:lnTo>
                                <a:lnTo>
                                  <a:pt x="1141" y="1693"/>
                                </a:lnTo>
                                <a:lnTo>
                                  <a:pt x="1035" y="1657"/>
                                </a:lnTo>
                                <a:lnTo>
                                  <a:pt x="932" y="1616"/>
                                </a:lnTo>
                                <a:lnTo>
                                  <a:pt x="832" y="1571"/>
                                </a:lnTo>
                                <a:lnTo>
                                  <a:pt x="737" y="1520"/>
                                </a:lnTo>
                                <a:lnTo>
                                  <a:pt x="646" y="1466"/>
                                </a:lnTo>
                                <a:lnTo>
                                  <a:pt x="560" y="1407"/>
                                </a:lnTo>
                                <a:lnTo>
                                  <a:pt x="478" y="1345"/>
                                </a:lnTo>
                                <a:lnTo>
                                  <a:pt x="402" y="1279"/>
                                </a:lnTo>
                                <a:lnTo>
                                  <a:pt x="332" y="1211"/>
                                </a:lnTo>
                                <a:lnTo>
                                  <a:pt x="267" y="1139"/>
                                </a:lnTo>
                                <a:lnTo>
                                  <a:pt x="209" y="1065"/>
                                </a:lnTo>
                                <a:lnTo>
                                  <a:pt x="157" y="989"/>
                                </a:lnTo>
                                <a:lnTo>
                                  <a:pt x="112" y="910"/>
                                </a:lnTo>
                                <a:lnTo>
                                  <a:pt x="74" y="831"/>
                                </a:lnTo>
                                <a:lnTo>
                                  <a:pt x="43" y="749"/>
                                </a:lnTo>
                                <a:lnTo>
                                  <a:pt x="20" y="667"/>
                                </a:lnTo>
                                <a:lnTo>
                                  <a:pt x="6" y="584"/>
                                </a:lnTo>
                                <a:lnTo>
                                  <a:pt x="0" y="500"/>
                                </a:lnTo>
                                <a:lnTo>
                                  <a:pt x="0" y="458"/>
                                </a:lnTo>
                                <a:lnTo>
                                  <a:pt x="7" y="375"/>
                                </a:lnTo>
                                <a:lnTo>
                                  <a:pt x="23" y="291"/>
                                </a:lnTo>
                                <a:lnTo>
                                  <a:pt x="49" y="208"/>
                                </a:lnTo>
                                <a:lnTo>
                                  <a:pt x="84" y="125"/>
                                </a:lnTo>
                                <a:lnTo>
                                  <a:pt x="130" y="44"/>
                                </a:lnTo>
                                <a:lnTo>
                                  <a:pt x="157" y="4"/>
                                </a:lnTo>
                                <a:lnTo>
                                  <a:pt x="16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EB8570C" id="Group 145" o:spid="_x0000_s1026" style="position:absolute;margin-left:272pt;margin-top:-29.15pt;width:223.1pt;height:89.35pt;z-index:-251667968" coordorigin="5995" coordsize="4462,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">
                <v:shape id="Freeform 146" o:spid="_x0000_s1027" style="position:absolute;left:5995;width:4462;height:1787;visibility:visible;mso-wrap-style:square;v-text-anchor:top"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" path="m4461,r-59,35l4347,70r-55,39l4235,150r-57,44l4120,241r-58,51l4002,345r-60,57l3881,462r-62,64l3756,592r-64,71l3627,737r-65,77l3496,895r-54,65l3387,1022r-55,59l3276,1138r-56,54l3163,1243r-58,49l3047,1338r-59,44l2929,1423r-59,39l2810,1498r-60,34l2689,1564r-61,29l2567,1621r-61,25l2445,1669r-62,20l2322,1708r-61,16l2199,1739r-61,12l2076,1762r-61,9l1954,1777r-61,5l1833,1785r-60,1l1713,1786r-119,-6l1477,1767r-114,-18l1251,1724r-110,-31l1035,1657,932,1616,832,1571r-95,-51l646,1466r-86,-59l478,1345r-76,-66l332,1211r-65,-72l209,1065,157,989,112,910,74,831,43,749,20,667,6,584,,500,,458,7,375,23,291,49,208,84,125,130,44,157,4,160,e" filled="f" strokecolor="#001927" strokeweight=".23036mm">
                  <v:path arrowok="t" o:connecttype="custom" o:connectlocs="4402,35;4292,109;4178,194;4062,292;3942,402;3819,526;3692,663;3562,814;3442,960;3332,1081;3220,1192;3105,1292;2988,1382;2870,1462;2750,1532;2628,1593;2506,1646;2383,1689;2261,1724;2138,1751;2015,1771;1893,1782;1773,1786;1594,1780;1363,1749;1141,1693;932,1616;737,1520;560,1407;402,1279;267,1139;157,989;74,831;20,667;0,500;7,375;49,208;130,44;160,0" o:connectangles="0,0,0,0,0,0,0,0,0,0,0,0,0,0,0,0,0,0,0,0,0,0,0,0,0,0,0,0,0,0,0,0,0,0,0,0,0,0,0"/>
                </v:shape>
              </v:group>
            </w:pict>
          </mc:Fallback>
        </mc:AlternateContent>
      </w:r>
      <w:r>
        <w:rPr>
          <w:noProof/>
          <w:lang w:eastAsia="en-GB"/>
        </w:rPr>
        <mc:AlternateContent>
          <mc:Choice Requires="wpg">
            <w:drawing>
              <wp:anchor distT="0" distB="0" distL="114300" distR="114300" simplePos="0" relativeHeight="251649536" behindDoc="1" locked="0" layoutInCell="1" allowOverlap="1">
                <wp:simplePos x="0" y="0"/>
                <wp:positionH relativeFrom="column">
                  <wp:posOffset>1075690</wp:posOffset>
                </wp:positionH>
                <wp:positionV relativeFrom="paragraph">
                  <wp:posOffset>-370205</wp:posOffset>
                </wp:positionV>
                <wp:extent cx="2458720" cy="580390"/>
                <wp:effectExtent l="0" t="0" r="17780" b="10160"/>
                <wp:wrapNone/>
                <wp:docPr id="21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580390"/>
                          <a:chOff x="2249" y="0"/>
                          <a:chExt cx="3872" cy="914"/>
                        </a:xfrm>
                      </wpg:grpSpPr>
                      <wps:wsp>
                        <wps:cNvPr id="212" name="Freeform 144"/>
                        <wps:cNvSpPr>
                          <a:spLocks/>
                        </wps:cNvSpPr>
                        <wps:spPr bwMode="auto">
                          <a:xfrm>
                            <a:off x="2249" y="0"/>
                            <a:ext cx="3872" cy="914"/>
                          </a:xfrm>
                          <a:custGeom>
                            <a:avLst/>
                            <a:gdLst>
                              <a:gd name="T0" fmla="+- 0 6120 2249"/>
                              <a:gd name="T1" fmla="*/ T0 w 3872"/>
                              <a:gd name="T2" fmla="*/ 0 h 914"/>
                              <a:gd name="T3" fmla="+- 0 6072 2249"/>
                              <a:gd name="T4" fmla="*/ T3 w 3872"/>
                              <a:gd name="T5" fmla="*/ 44 h 914"/>
                              <a:gd name="T6" fmla="+- 0 6021 2249"/>
                              <a:gd name="T7" fmla="*/ T6 w 3872"/>
                              <a:gd name="T8" fmla="*/ 89 h 914"/>
                              <a:gd name="T9" fmla="+- 0 5967 2249"/>
                              <a:gd name="T10" fmla="*/ T9 w 3872"/>
                              <a:gd name="T11" fmla="*/ 135 h 914"/>
                              <a:gd name="T12" fmla="+- 0 5910 2249"/>
                              <a:gd name="T13" fmla="*/ T12 w 3872"/>
                              <a:gd name="T14" fmla="*/ 183 h 914"/>
                              <a:gd name="T15" fmla="+- 0 5849 2249"/>
                              <a:gd name="T16" fmla="*/ T15 w 3872"/>
                              <a:gd name="T17" fmla="*/ 231 h 914"/>
                              <a:gd name="T18" fmla="+- 0 5785 2249"/>
                              <a:gd name="T19" fmla="*/ T18 w 3872"/>
                              <a:gd name="T20" fmla="*/ 279 h 914"/>
                              <a:gd name="T21" fmla="+- 0 5719 2249"/>
                              <a:gd name="T22" fmla="*/ T21 w 3872"/>
                              <a:gd name="T23" fmla="*/ 328 h 914"/>
                              <a:gd name="T24" fmla="+- 0 5649 2249"/>
                              <a:gd name="T25" fmla="*/ T24 w 3872"/>
                              <a:gd name="T26" fmla="*/ 377 h 914"/>
                              <a:gd name="T27" fmla="+- 0 5576 2249"/>
                              <a:gd name="T28" fmla="*/ T27 w 3872"/>
                              <a:gd name="T29" fmla="*/ 425 h 914"/>
                              <a:gd name="T30" fmla="+- 0 5501 2249"/>
                              <a:gd name="T31" fmla="*/ T30 w 3872"/>
                              <a:gd name="T32" fmla="*/ 473 h 914"/>
                              <a:gd name="T33" fmla="+- 0 5423 2249"/>
                              <a:gd name="T34" fmla="*/ T33 w 3872"/>
                              <a:gd name="T35" fmla="*/ 520 h 914"/>
                              <a:gd name="T36" fmla="+- 0 5343 2249"/>
                              <a:gd name="T37" fmla="*/ T36 w 3872"/>
                              <a:gd name="T38" fmla="*/ 565 h 914"/>
                              <a:gd name="T39" fmla="+- 0 5260 2249"/>
                              <a:gd name="T40" fmla="*/ T39 w 3872"/>
                              <a:gd name="T41" fmla="*/ 609 h 914"/>
                              <a:gd name="T42" fmla="+- 0 5175 2249"/>
                              <a:gd name="T43" fmla="*/ T42 w 3872"/>
                              <a:gd name="T44" fmla="*/ 652 h 914"/>
                              <a:gd name="T45" fmla="+- 0 5087 2249"/>
                              <a:gd name="T46" fmla="*/ T45 w 3872"/>
                              <a:gd name="T47" fmla="*/ 692 h 914"/>
                              <a:gd name="T48" fmla="+- 0 4997 2249"/>
                              <a:gd name="T49" fmla="*/ T48 w 3872"/>
                              <a:gd name="T50" fmla="*/ 729 h 914"/>
                              <a:gd name="T51" fmla="+- 0 4905 2249"/>
                              <a:gd name="T52" fmla="*/ T51 w 3872"/>
                              <a:gd name="T53" fmla="*/ 764 h 914"/>
                              <a:gd name="T54" fmla="+- 0 4811 2249"/>
                              <a:gd name="T55" fmla="*/ T54 w 3872"/>
                              <a:gd name="T56" fmla="*/ 797 h 914"/>
                              <a:gd name="T57" fmla="+- 0 4715 2249"/>
                              <a:gd name="T58" fmla="*/ T57 w 3872"/>
                              <a:gd name="T59" fmla="*/ 825 h 914"/>
                              <a:gd name="T60" fmla="+- 0 4618 2249"/>
                              <a:gd name="T61" fmla="*/ T60 w 3872"/>
                              <a:gd name="T62" fmla="*/ 851 h 914"/>
                              <a:gd name="T63" fmla="+- 0 4518 2249"/>
                              <a:gd name="T64" fmla="*/ T63 w 3872"/>
                              <a:gd name="T65" fmla="*/ 872 h 914"/>
                              <a:gd name="T66" fmla="+- 0 4417 2249"/>
                              <a:gd name="T67" fmla="*/ T66 w 3872"/>
                              <a:gd name="T68" fmla="*/ 889 h 914"/>
                              <a:gd name="T69" fmla="+- 0 4314 2249"/>
                              <a:gd name="T70" fmla="*/ T69 w 3872"/>
                              <a:gd name="T71" fmla="*/ 902 h 914"/>
                              <a:gd name="T72" fmla="+- 0 4210 2249"/>
                              <a:gd name="T73" fmla="*/ T72 w 3872"/>
                              <a:gd name="T74" fmla="*/ 910 h 914"/>
                              <a:gd name="T75" fmla="+- 0 4104 2249"/>
                              <a:gd name="T76" fmla="*/ T75 w 3872"/>
                              <a:gd name="T77" fmla="*/ 913 h 914"/>
                              <a:gd name="T78" fmla="+- 0 4051 2249"/>
                              <a:gd name="T79" fmla="*/ T78 w 3872"/>
                              <a:gd name="T80" fmla="*/ 913 h 914"/>
                              <a:gd name="T81" fmla="+- 0 3943 2249"/>
                              <a:gd name="T82" fmla="*/ T81 w 3872"/>
                              <a:gd name="T83" fmla="*/ 908 h 914"/>
                              <a:gd name="T84" fmla="+- 0 3834 2249"/>
                              <a:gd name="T85" fmla="*/ T84 w 3872"/>
                              <a:gd name="T86" fmla="*/ 897 h 914"/>
                              <a:gd name="T87" fmla="+- 0 3724 2249"/>
                              <a:gd name="T88" fmla="*/ T87 w 3872"/>
                              <a:gd name="T89" fmla="*/ 881 h 914"/>
                              <a:gd name="T90" fmla="+- 0 3613 2249"/>
                              <a:gd name="T91" fmla="*/ T90 w 3872"/>
                              <a:gd name="T92" fmla="*/ 858 h 914"/>
                              <a:gd name="T93" fmla="+- 0 3501 2249"/>
                              <a:gd name="T94" fmla="*/ T93 w 3872"/>
                              <a:gd name="T95" fmla="*/ 828 h 914"/>
                              <a:gd name="T96" fmla="+- 0 3388 2249"/>
                              <a:gd name="T97" fmla="*/ T96 w 3872"/>
                              <a:gd name="T98" fmla="*/ 792 h 914"/>
                              <a:gd name="T99" fmla="+- 0 3332 2249"/>
                              <a:gd name="T100" fmla="*/ T99 w 3872"/>
                              <a:gd name="T101" fmla="*/ 771 h 914"/>
                              <a:gd name="T102" fmla="+- 0 3275 2249"/>
                              <a:gd name="T103" fmla="*/ T102 w 3872"/>
                              <a:gd name="T104" fmla="*/ 748 h 914"/>
                              <a:gd name="T105" fmla="+- 0 3218 2249"/>
                              <a:gd name="T106" fmla="*/ T105 w 3872"/>
                              <a:gd name="T107" fmla="*/ 724 h 914"/>
                              <a:gd name="T108" fmla="+- 0 3161 2249"/>
                              <a:gd name="T109" fmla="*/ T108 w 3872"/>
                              <a:gd name="T110" fmla="*/ 697 h 914"/>
                              <a:gd name="T111" fmla="+- 0 3103 2249"/>
                              <a:gd name="T112" fmla="*/ T111 w 3872"/>
                              <a:gd name="T113" fmla="*/ 669 h 914"/>
                              <a:gd name="T114" fmla="+- 0 3046 2249"/>
                              <a:gd name="T115" fmla="*/ T114 w 3872"/>
                              <a:gd name="T116" fmla="*/ 638 h 914"/>
                              <a:gd name="T117" fmla="+- 0 2988 2249"/>
                              <a:gd name="T118" fmla="*/ T117 w 3872"/>
                              <a:gd name="T119" fmla="*/ 606 h 914"/>
                              <a:gd name="T120" fmla="+- 0 2931 2249"/>
                              <a:gd name="T121" fmla="*/ T120 w 3872"/>
                              <a:gd name="T122" fmla="*/ 571 h 914"/>
                              <a:gd name="T123" fmla="+- 0 2873 2249"/>
                              <a:gd name="T124" fmla="*/ T123 w 3872"/>
                              <a:gd name="T125" fmla="*/ 535 h 914"/>
                              <a:gd name="T126" fmla="+- 0 2815 2249"/>
                              <a:gd name="T127" fmla="*/ T126 w 3872"/>
                              <a:gd name="T128" fmla="*/ 496 h 914"/>
                              <a:gd name="T129" fmla="+- 0 2757 2249"/>
                              <a:gd name="T130" fmla="*/ T129 w 3872"/>
                              <a:gd name="T131" fmla="*/ 455 h 914"/>
                              <a:gd name="T132" fmla="+- 0 2699 2249"/>
                              <a:gd name="T133" fmla="*/ T132 w 3872"/>
                              <a:gd name="T134" fmla="*/ 412 h 914"/>
                              <a:gd name="T135" fmla="+- 0 2641 2249"/>
                              <a:gd name="T136" fmla="*/ T135 w 3872"/>
                              <a:gd name="T137" fmla="*/ 367 h 914"/>
                              <a:gd name="T138" fmla="+- 0 2583 2249"/>
                              <a:gd name="T139" fmla="*/ T138 w 3872"/>
                              <a:gd name="T140" fmla="*/ 319 h 914"/>
                              <a:gd name="T141" fmla="+- 0 2525 2249"/>
                              <a:gd name="T142" fmla="*/ T141 w 3872"/>
                              <a:gd name="T143" fmla="*/ 269 h 914"/>
                              <a:gd name="T144" fmla="+- 0 2467 2249"/>
                              <a:gd name="T145" fmla="*/ T144 w 3872"/>
                              <a:gd name="T146" fmla="*/ 217 h 914"/>
                              <a:gd name="T147" fmla="+- 0 2409 2249"/>
                              <a:gd name="T148" fmla="*/ T147 w 3872"/>
                              <a:gd name="T149" fmla="*/ 163 h 914"/>
                              <a:gd name="T150" fmla="+- 0 2351 2249"/>
                              <a:gd name="T151" fmla="*/ T150 w 3872"/>
                              <a:gd name="T152" fmla="*/ 106 h 914"/>
                              <a:gd name="T153" fmla="+- 0 2292 2249"/>
                              <a:gd name="T154" fmla="*/ T153 w 3872"/>
                              <a:gd name="T155" fmla="*/ 46 h 914"/>
                              <a:gd name="T156" fmla="+- 0 2249 2249"/>
                              <a:gd name="T157" fmla="*/ T156 w 3872"/>
                              <a:gd name="T158" fmla="*/ 0 h 9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2" h="914">
                                <a:moveTo>
                                  <a:pt x="3871" y="0"/>
                                </a:moveTo>
                                <a:lnTo>
                                  <a:pt x="3823" y="44"/>
                                </a:lnTo>
                                <a:lnTo>
                                  <a:pt x="3772" y="89"/>
                                </a:lnTo>
                                <a:lnTo>
                                  <a:pt x="3718" y="135"/>
                                </a:lnTo>
                                <a:lnTo>
                                  <a:pt x="3661" y="183"/>
                                </a:lnTo>
                                <a:lnTo>
                                  <a:pt x="3600" y="231"/>
                                </a:lnTo>
                                <a:lnTo>
                                  <a:pt x="3536" y="279"/>
                                </a:lnTo>
                                <a:lnTo>
                                  <a:pt x="3470" y="328"/>
                                </a:lnTo>
                                <a:lnTo>
                                  <a:pt x="3400" y="377"/>
                                </a:lnTo>
                                <a:lnTo>
                                  <a:pt x="3327" y="425"/>
                                </a:lnTo>
                                <a:lnTo>
                                  <a:pt x="3252" y="473"/>
                                </a:lnTo>
                                <a:lnTo>
                                  <a:pt x="3174" y="520"/>
                                </a:lnTo>
                                <a:lnTo>
                                  <a:pt x="3094" y="565"/>
                                </a:lnTo>
                                <a:lnTo>
                                  <a:pt x="3011" y="609"/>
                                </a:lnTo>
                                <a:lnTo>
                                  <a:pt x="2926" y="652"/>
                                </a:lnTo>
                                <a:lnTo>
                                  <a:pt x="2838" y="692"/>
                                </a:lnTo>
                                <a:lnTo>
                                  <a:pt x="2748" y="729"/>
                                </a:lnTo>
                                <a:lnTo>
                                  <a:pt x="2656" y="764"/>
                                </a:lnTo>
                                <a:lnTo>
                                  <a:pt x="2562" y="797"/>
                                </a:lnTo>
                                <a:lnTo>
                                  <a:pt x="2466" y="825"/>
                                </a:lnTo>
                                <a:lnTo>
                                  <a:pt x="2369" y="851"/>
                                </a:lnTo>
                                <a:lnTo>
                                  <a:pt x="2269" y="872"/>
                                </a:lnTo>
                                <a:lnTo>
                                  <a:pt x="2168" y="889"/>
                                </a:lnTo>
                                <a:lnTo>
                                  <a:pt x="2065" y="902"/>
                                </a:lnTo>
                                <a:lnTo>
                                  <a:pt x="1961" y="910"/>
                                </a:lnTo>
                                <a:lnTo>
                                  <a:pt x="1855" y="913"/>
                                </a:lnTo>
                                <a:lnTo>
                                  <a:pt x="1802" y="913"/>
                                </a:lnTo>
                                <a:lnTo>
                                  <a:pt x="1694" y="908"/>
                                </a:lnTo>
                                <a:lnTo>
                                  <a:pt x="1585" y="897"/>
                                </a:lnTo>
                                <a:lnTo>
                                  <a:pt x="1475" y="881"/>
                                </a:lnTo>
                                <a:lnTo>
                                  <a:pt x="1364" y="858"/>
                                </a:lnTo>
                                <a:lnTo>
                                  <a:pt x="1252" y="828"/>
                                </a:lnTo>
                                <a:lnTo>
                                  <a:pt x="1139" y="792"/>
                                </a:lnTo>
                                <a:lnTo>
                                  <a:pt x="1083" y="771"/>
                                </a:lnTo>
                                <a:lnTo>
                                  <a:pt x="1026" y="748"/>
                                </a:lnTo>
                                <a:lnTo>
                                  <a:pt x="969" y="724"/>
                                </a:lnTo>
                                <a:lnTo>
                                  <a:pt x="912" y="697"/>
                                </a:lnTo>
                                <a:lnTo>
                                  <a:pt x="854" y="669"/>
                                </a:lnTo>
                                <a:lnTo>
                                  <a:pt x="797" y="638"/>
                                </a:lnTo>
                                <a:lnTo>
                                  <a:pt x="739" y="606"/>
                                </a:lnTo>
                                <a:lnTo>
                                  <a:pt x="682" y="571"/>
                                </a:lnTo>
                                <a:lnTo>
                                  <a:pt x="624" y="535"/>
                                </a:lnTo>
                                <a:lnTo>
                                  <a:pt x="566" y="496"/>
                                </a:lnTo>
                                <a:lnTo>
                                  <a:pt x="508" y="455"/>
                                </a:lnTo>
                                <a:lnTo>
                                  <a:pt x="450" y="412"/>
                                </a:lnTo>
                                <a:lnTo>
                                  <a:pt x="392" y="367"/>
                                </a:lnTo>
                                <a:lnTo>
                                  <a:pt x="334" y="319"/>
                                </a:lnTo>
                                <a:lnTo>
                                  <a:pt x="276" y="269"/>
                                </a:lnTo>
                                <a:lnTo>
                                  <a:pt x="218" y="217"/>
                                </a:lnTo>
                                <a:lnTo>
                                  <a:pt x="160" y="163"/>
                                </a:lnTo>
                                <a:lnTo>
                                  <a:pt x="102" y="106"/>
                                </a:lnTo>
                                <a:lnTo>
                                  <a:pt x="43" y="46"/>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53C8457" id="Group 143" o:spid="_x0000_s1026" style="position:absolute;margin-left:84.7pt;margin-top:-29.15pt;width:193.6pt;height:45.7pt;z-index:-251666944" coordorigin="2249" coordsize="387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">
                <v:shape id="Freeform 144" o:spid="_x0000_s1027" style="position:absolute;left:2249;width:3872;height:914;visibility:visible;mso-wrap-style:square;v-text-anchor:top"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" path="m3871,r-48,44l3772,89r-54,46l3661,183r-61,48l3536,279r-66,49l3400,377r-73,48l3252,473r-78,47l3094,565r-83,44l2926,652r-88,40l2748,729r-92,35l2562,797r-96,28l2369,851r-100,21l2168,889r-103,13l1961,910r-106,3l1802,913r-108,-5l1585,897,1475,881,1364,858,1252,828,1139,792r-56,-21l1026,748,969,724,912,697,854,669,797,638,739,606,682,571,624,535,566,496,508,455,450,412,392,367,334,319,276,269,218,217,160,163,102,106,43,46,,e" filled="f" strokecolor="#001927" strokeweight=".23036mm">
                  <v:path arrowok="t" o:connecttype="custom" o:connectlocs="3871,0;3823,44;3772,89;3718,135;3661,183;3600,231;3536,279;3470,328;3400,377;3327,425;3252,473;3174,520;3094,565;3011,609;2926,652;2838,692;2748,729;2656,764;2562,797;2466,825;2369,851;2269,872;2168,889;2065,902;1961,910;1855,913;1802,913;1694,908;1585,897;1475,881;1364,858;1252,828;1139,792;1083,771;1026,748;969,724;912,697;854,669;797,638;739,606;682,571;624,535;566,496;508,455;450,412;392,367;334,319;276,269;218,217;160,163;102,106;43,46;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50560" behindDoc="1" locked="0" layoutInCell="1" allowOverlap="1">
                <wp:simplePos x="0" y="0"/>
                <wp:positionH relativeFrom="column">
                  <wp:posOffset>3461385</wp:posOffset>
                </wp:positionH>
                <wp:positionV relativeFrom="paragraph">
                  <wp:posOffset>-370205</wp:posOffset>
                </wp:positionV>
                <wp:extent cx="2827655" cy="1137285"/>
                <wp:effectExtent l="0" t="0" r="10795" b="24765"/>
                <wp:wrapNone/>
                <wp:docPr id="21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1137285"/>
                          <a:chOff x="6006" y="0"/>
                          <a:chExt cx="4453" cy="1791"/>
                        </a:xfrm>
                      </wpg:grpSpPr>
                      <wps:wsp>
                        <wps:cNvPr id="214" name="Freeform 142"/>
                        <wps:cNvSpPr>
                          <a:spLocks/>
                        </wps:cNvSpPr>
                        <wps:spPr bwMode="auto">
                          <a:xfrm>
                            <a:off x="6006" y="0"/>
                            <a:ext cx="4453" cy="1791"/>
                          </a:xfrm>
                          <a:custGeom>
                            <a:avLst/>
                            <a:gdLst>
                              <a:gd name="T0" fmla="+- 0 10393 6006"/>
                              <a:gd name="T1" fmla="*/ T0 w 4453"/>
                              <a:gd name="T2" fmla="*/ 39 h 1791"/>
                              <a:gd name="T3" fmla="+- 0 10284 6006"/>
                              <a:gd name="T4" fmla="*/ T3 w 4453"/>
                              <a:gd name="T5" fmla="*/ 113 h 1791"/>
                              <a:gd name="T6" fmla="+- 0 10171 6006"/>
                              <a:gd name="T7" fmla="*/ T6 w 4453"/>
                              <a:gd name="T8" fmla="*/ 199 h 1791"/>
                              <a:gd name="T9" fmla="+- 0 10056 6006"/>
                              <a:gd name="T10" fmla="*/ T9 w 4453"/>
                              <a:gd name="T11" fmla="*/ 296 h 1791"/>
                              <a:gd name="T12" fmla="+- 0 9937 6006"/>
                              <a:gd name="T13" fmla="*/ T12 w 4453"/>
                              <a:gd name="T14" fmla="*/ 407 h 1791"/>
                              <a:gd name="T15" fmla="+- 0 9815 6006"/>
                              <a:gd name="T16" fmla="*/ T15 w 4453"/>
                              <a:gd name="T17" fmla="*/ 530 h 1791"/>
                              <a:gd name="T18" fmla="+- 0 9690 6006"/>
                              <a:gd name="T19" fmla="*/ T18 w 4453"/>
                              <a:gd name="T20" fmla="*/ 667 h 1791"/>
                              <a:gd name="T21" fmla="+- 0 9561 6006"/>
                              <a:gd name="T22" fmla="*/ T21 w 4453"/>
                              <a:gd name="T23" fmla="*/ 817 h 1791"/>
                              <a:gd name="T24" fmla="+- 0 9442 6006"/>
                              <a:gd name="T25" fmla="*/ T24 w 4453"/>
                              <a:gd name="T26" fmla="*/ 963 h 1791"/>
                              <a:gd name="T27" fmla="+- 0 9333 6006"/>
                              <a:gd name="T28" fmla="*/ T27 w 4453"/>
                              <a:gd name="T29" fmla="*/ 1084 h 1791"/>
                              <a:gd name="T30" fmla="+- 0 9221 6006"/>
                              <a:gd name="T31" fmla="*/ T30 w 4453"/>
                              <a:gd name="T32" fmla="*/ 1195 h 1791"/>
                              <a:gd name="T33" fmla="+- 0 9107 6006"/>
                              <a:gd name="T34" fmla="*/ T33 w 4453"/>
                              <a:gd name="T35" fmla="*/ 1295 h 1791"/>
                              <a:gd name="T36" fmla="+- 0 8991 6006"/>
                              <a:gd name="T37" fmla="*/ T36 w 4453"/>
                              <a:gd name="T38" fmla="*/ 1385 h 1791"/>
                              <a:gd name="T39" fmla="+- 0 8873 6006"/>
                              <a:gd name="T40" fmla="*/ T39 w 4453"/>
                              <a:gd name="T41" fmla="*/ 1465 h 1791"/>
                              <a:gd name="T42" fmla="+- 0 8753 6006"/>
                              <a:gd name="T43" fmla="*/ T42 w 4453"/>
                              <a:gd name="T44" fmla="*/ 1535 h 1791"/>
                              <a:gd name="T45" fmla="+- 0 8632 6006"/>
                              <a:gd name="T46" fmla="*/ T45 w 4453"/>
                              <a:gd name="T47" fmla="*/ 1597 h 1791"/>
                              <a:gd name="T48" fmla="+- 0 8510 6006"/>
                              <a:gd name="T49" fmla="*/ T48 w 4453"/>
                              <a:gd name="T50" fmla="*/ 1649 h 1791"/>
                              <a:gd name="T51" fmla="+- 0 8388 6006"/>
                              <a:gd name="T52" fmla="*/ T51 w 4453"/>
                              <a:gd name="T53" fmla="*/ 1693 h 1791"/>
                              <a:gd name="T54" fmla="+- 0 8265 6006"/>
                              <a:gd name="T55" fmla="*/ T54 w 4453"/>
                              <a:gd name="T56" fmla="*/ 1728 h 1791"/>
                              <a:gd name="T57" fmla="+- 0 8143 6006"/>
                              <a:gd name="T58" fmla="*/ T57 w 4453"/>
                              <a:gd name="T59" fmla="*/ 1755 h 1791"/>
                              <a:gd name="T60" fmla="+- 0 8021 6006"/>
                              <a:gd name="T61" fmla="*/ T60 w 4453"/>
                              <a:gd name="T62" fmla="*/ 1774 h 1791"/>
                              <a:gd name="T63" fmla="+- 0 7899 6006"/>
                              <a:gd name="T64" fmla="*/ T63 w 4453"/>
                              <a:gd name="T65" fmla="*/ 1786 h 1791"/>
                              <a:gd name="T66" fmla="+- 0 7779 6006"/>
                              <a:gd name="T67" fmla="*/ T66 w 4453"/>
                              <a:gd name="T68" fmla="*/ 1790 h 1791"/>
                              <a:gd name="T69" fmla="+- 0 7601 6006"/>
                              <a:gd name="T70" fmla="*/ T69 w 4453"/>
                              <a:gd name="T71" fmla="*/ 1784 h 1791"/>
                              <a:gd name="T72" fmla="+- 0 7370 6006"/>
                              <a:gd name="T73" fmla="*/ T72 w 4453"/>
                              <a:gd name="T74" fmla="*/ 1752 h 1791"/>
                              <a:gd name="T75" fmla="+- 0 7148 6006"/>
                              <a:gd name="T76" fmla="*/ T75 w 4453"/>
                              <a:gd name="T77" fmla="*/ 1697 h 1791"/>
                              <a:gd name="T78" fmla="+- 0 6939 6006"/>
                              <a:gd name="T79" fmla="*/ T78 w 4453"/>
                              <a:gd name="T80" fmla="*/ 1620 h 1791"/>
                              <a:gd name="T81" fmla="+- 0 6745 6006"/>
                              <a:gd name="T82" fmla="*/ T81 w 4453"/>
                              <a:gd name="T83" fmla="*/ 1524 h 1791"/>
                              <a:gd name="T84" fmla="+- 0 6567 6006"/>
                              <a:gd name="T85" fmla="*/ T84 w 4453"/>
                              <a:gd name="T86" fmla="*/ 1411 h 1791"/>
                              <a:gd name="T87" fmla="+- 0 6410 6006"/>
                              <a:gd name="T88" fmla="*/ T87 w 4453"/>
                              <a:gd name="T89" fmla="*/ 1283 h 1791"/>
                              <a:gd name="T90" fmla="+- 0 6275 6006"/>
                              <a:gd name="T91" fmla="*/ T90 w 4453"/>
                              <a:gd name="T92" fmla="*/ 1143 h 1791"/>
                              <a:gd name="T93" fmla="+- 0 6164 6006"/>
                              <a:gd name="T94" fmla="*/ T93 w 4453"/>
                              <a:gd name="T95" fmla="*/ 993 h 1791"/>
                              <a:gd name="T96" fmla="+- 0 6081 6006"/>
                              <a:gd name="T97" fmla="*/ T96 w 4453"/>
                              <a:gd name="T98" fmla="*/ 834 h 1791"/>
                              <a:gd name="T99" fmla="+- 0 6027 6006"/>
                              <a:gd name="T100" fmla="*/ T99 w 4453"/>
                              <a:gd name="T101" fmla="*/ 671 h 1791"/>
                              <a:gd name="T102" fmla="+- 0 6006 6006"/>
                              <a:gd name="T103" fmla="*/ T102 w 4453"/>
                              <a:gd name="T104" fmla="*/ 503 h 1791"/>
                              <a:gd name="T105" fmla="+- 0 6012 6006"/>
                              <a:gd name="T106" fmla="*/ T105 w 4453"/>
                              <a:gd name="T107" fmla="*/ 377 h 1791"/>
                              <a:gd name="T108" fmla="+- 0 6054 6006"/>
                              <a:gd name="T109" fmla="*/ T108 w 4453"/>
                              <a:gd name="T110" fmla="*/ 210 h 1791"/>
                              <a:gd name="T111" fmla="+- 0 6134 6006"/>
                              <a:gd name="T112" fmla="*/ T111 w 4453"/>
                              <a:gd name="T113" fmla="*/ 46 h 1791"/>
                              <a:gd name="T114" fmla="+- 0 6165 6006"/>
                              <a:gd name="T115" fmla="*/ T114 w 4453"/>
                              <a:gd name="T116" fmla="*/ 0 h 17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53" h="1791">
                                <a:moveTo>
                                  <a:pt x="4452" y="0"/>
                                </a:moveTo>
                                <a:lnTo>
                                  <a:pt x="4387" y="39"/>
                                </a:lnTo>
                                <a:lnTo>
                                  <a:pt x="4333" y="74"/>
                                </a:lnTo>
                                <a:lnTo>
                                  <a:pt x="4278" y="113"/>
                                </a:lnTo>
                                <a:lnTo>
                                  <a:pt x="4222" y="154"/>
                                </a:lnTo>
                                <a:lnTo>
                                  <a:pt x="4165" y="199"/>
                                </a:lnTo>
                                <a:lnTo>
                                  <a:pt x="4108" y="246"/>
                                </a:lnTo>
                                <a:lnTo>
                                  <a:pt x="4050" y="296"/>
                                </a:lnTo>
                                <a:lnTo>
                                  <a:pt x="3991" y="350"/>
                                </a:lnTo>
                                <a:lnTo>
                                  <a:pt x="3931" y="407"/>
                                </a:lnTo>
                                <a:lnTo>
                                  <a:pt x="3871" y="467"/>
                                </a:lnTo>
                                <a:lnTo>
                                  <a:pt x="3809" y="530"/>
                                </a:lnTo>
                                <a:lnTo>
                                  <a:pt x="3747" y="597"/>
                                </a:lnTo>
                                <a:lnTo>
                                  <a:pt x="3684" y="667"/>
                                </a:lnTo>
                                <a:lnTo>
                                  <a:pt x="3620" y="740"/>
                                </a:lnTo>
                                <a:lnTo>
                                  <a:pt x="3555" y="817"/>
                                </a:lnTo>
                                <a:lnTo>
                                  <a:pt x="3489" y="898"/>
                                </a:lnTo>
                                <a:lnTo>
                                  <a:pt x="3436" y="963"/>
                                </a:lnTo>
                                <a:lnTo>
                                  <a:pt x="3382" y="1025"/>
                                </a:lnTo>
                                <a:lnTo>
                                  <a:pt x="3327" y="1084"/>
                                </a:lnTo>
                                <a:lnTo>
                                  <a:pt x="3272" y="1141"/>
                                </a:lnTo>
                                <a:lnTo>
                                  <a:pt x="3215" y="1195"/>
                                </a:lnTo>
                                <a:lnTo>
                                  <a:pt x="3159" y="1246"/>
                                </a:lnTo>
                                <a:lnTo>
                                  <a:pt x="3101" y="1295"/>
                                </a:lnTo>
                                <a:lnTo>
                                  <a:pt x="3043" y="1341"/>
                                </a:lnTo>
                                <a:lnTo>
                                  <a:pt x="2985" y="1385"/>
                                </a:lnTo>
                                <a:lnTo>
                                  <a:pt x="2926" y="1426"/>
                                </a:lnTo>
                                <a:lnTo>
                                  <a:pt x="2867" y="1465"/>
                                </a:lnTo>
                                <a:lnTo>
                                  <a:pt x="2807" y="1501"/>
                                </a:lnTo>
                                <a:lnTo>
                                  <a:pt x="2747" y="1535"/>
                                </a:lnTo>
                                <a:lnTo>
                                  <a:pt x="2687" y="1567"/>
                                </a:lnTo>
                                <a:lnTo>
                                  <a:pt x="2626" y="1597"/>
                                </a:lnTo>
                                <a:lnTo>
                                  <a:pt x="2565" y="1624"/>
                                </a:lnTo>
                                <a:lnTo>
                                  <a:pt x="2504" y="1649"/>
                                </a:lnTo>
                                <a:lnTo>
                                  <a:pt x="2443" y="1672"/>
                                </a:lnTo>
                                <a:lnTo>
                                  <a:pt x="2382" y="1693"/>
                                </a:lnTo>
                                <a:lnTo>
                                  <a:pt x="2321" y="1711"/>
                                </a:lnTo>
                                <a:lnTo>
                                  <a:pt x="2259" y="1728"/>
                                </a:lnTo>
                                <a:lnTo>
                                  <a:pt x="2198" y="1742"/>
                                </a:lnTo>
                                <a:lnTo>
                                  <a:pt x="2137" y="1755"/>
                                </a:lnTo>
                                <a:lnTo>
                                  <a:pt x="2076" y="1765"/>
                                </a:lnTo>
                                <a:lnTo>
                                  <a:pt x="2015" y="1774"/>
                                </a:lnTo>
                                <a:lnTo>
                                  <a:pt x="1954" y="1781"/>
                                </a:lnTo>
                                <a:lnTo>
                                  <a:pt x="1893" y="1786"/>
                                </a:lnTo>
                                <a:lnTo>
                                  <a:pt x="1833" y="1789"/>
                                </a:lnTo>
                                <a:lnTo>
                                  <a:pt x="1773" y="1790"/>
                                </a:lnTo>
                                <a:lnTo>
                                  <a:pt x="1713" y="1790"/>
                                </a:lnTo>
                                <a:lnTo>
                                  <a:pt x="1595" y="1784"/>
                                </a:lnTo>
                                <a:lnTo>
                                  <a:pt x="1478" y="1771"/>
                                </a:lnTo>
                                <a:lnTo>
                                  <a:pt x="1364" y="1752"/>
                                </a:lnTo>
                                <a:lnTo>
                                  <a:pt x="1252" y="1728"/>
                                </a:lnTo>
                                <a:lnTo>
                                  <a:pt x="1142" y="1697"/>
                                </a:lnTo>
                                <a:lnTo>
                                  <a:pt x="1036" y="1661"/>
                                </a:lnTo>
                                <a:lnTo>
                                  <a:pt x="933" y="1620"/>
                                </a:lnTo>
                                <a:lnTo>
                                  <a:pt x="834" y="1575"/>
                                </a:lnTo>
                                <a:lnTo>
                                  <a:pt x="739" y="1524"/>
                                </a:lnTo>
                                <a:lnTo>
                                  <a:pt x="648" y="1470"/>
                                </a:lnTo>
                                <a:lnTo>
                                  <a:pt x="561" y="1411"/>
                                </a:lnTo>
                                <a:lnTo>
                                  <a:pt x="480" y="1349"/>
                                </a:lnTo>
                                <a:lnTo>
                                  <a:pt x="404" y="1283"/>
                                </a:lnTo>
                                <a:lnTo>
                                  <a:pt x="333" y="1215"/>
                                </a:lnTo>
                                <a:lnTo>
                                  <a:pt x="269" y="1143"/>
                                </a:lnTo>
                                <a:lnTo>
                                  <a:pt x="210" y="1069"/>
                                </a:lnTo>
                                <a:lnTo>
                                  <a:pt x="158" y="993"/>
                                </a:lnTo>
                                <a:lnTo>
                                  <a:pt x="113" y="914"/>
                                </a:lnTo>
                                <a:lnTo>
                                  <a:pt x="75" y="834"/>
                                </a:lnTo>
                                <a:lnTo>
                                  <a:pt x="44" y="753"/>
                                </a:lnTo>
                                <a:lnTo>
                                  <a:pt x="21" y="671"/>
                                </a:lnTo>
                                <a:lnTo>
                                  <a:pt x="6" y="587"/>
                                </a:lnTo>
                                <a:lnTo>
                                  <a:pt x="0" y="503"/>
                                </a:lnTo>
                                <a:lnTo>
                                  <a:pt x="0" y="461"/>
                                </a:lnTo>
                                <a:lnTo>
                                  <a:pt x="6" y="377"/>
                                </a:lnTo>
                                <a:lnTo>
                                  <a:pt x="22" y="294"/>
                                </a:lnTo>
                                <a:lnTo>
                                  <a:pt x="48" y="210"/>
                                </a:lnTo>
                                <a:lnTo>
                                  <a:pt x="83" y="128"/>
                                </a:lnTo>
                                <a:lnTo>
                                  <a:pt x="128" y="46"/>
                                </a:lnTo>
                                <a:lnTo>
                                  <a:pt x="155" y="6"/>
                                </a:lnTo>
                                <a:lnTo>
                                  <a:pt x="159"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09E31B5" id="Group 141" o:spid="_x0000_s1026" style="position:absolute;margin-left:272.55pt;margin-top:-29.15pt;width:222.65pt;height:89.55pt;z-index:-251665920" coordorigin="6006" coordsize="4453,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">
                <v:shape id="Freeform 142" o:spid="_x0000_s1027" style="position:absolute;left:6006;width:4453;height:1791;visibility:visible;mso-wrap-style:square;v-text-anchor:top"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" path="m4452,r-65,39l4333,74r-55,39l4222,154r-57,45l4108,246r-58,50l3991,350r-60,57l3871,467r-62,63l3747,597r-63,70l3620,740r-65,77l3489,898r-53,65l3382,1025r-55,59l3272,1141r-57,54l3159,1246r-58,49l3043,1341r-58,44l2926,1426r-59,39l2807,1501r-60,34l2687,1567r-61,30l2565,1624r-61,25l2443,1672r-61,21l2321,1711r-62,17l2198,1742r-61,13l2076,1765r-61,9l1954,1781r-61,5l1833,1789r-60,1l1713,1790r-118,-6l1478,1771r-114,-19l1252,1728r-110,-31l1036,1661,933,1620r-99,-45l739,1524r-91,-54l561,1411r-81,-62l404,1283r-71,-68l269,1143r-59,-74l158,993,113,914,75,834,44,753,21,671,6,587,,503,,461,6,377,22,294,48,210,83,128,128,46,155,6,159,e" filled="f" strokecolor="#001927" strokeweight=".23036mm">
                  <v:path arrowok="t" o:connecttype="custom" o:connectlocs="4387,39;4278,113;4165,199;4050,296;3931,407;3809,530;3684,667;3555,817;3436,963;3327,1084;3215,1195;3101,1295;2985,1385;2867,1465;2747,1535;2626,1597;2504,1649;2382,1693;2259,1728;2137,1755;2015,1774;1893,1786;1773,1790;1595,1784;1364,1752;1142,1697;933,1620;739,1524;561,1411;404,1283;269,1143;158,993;75,834;21,671;0,503;6,377;48,210;128,46;159,0" o:connectangles="0,0,0,0,0,0,0,0,0,0,0,0,0,0,0,0,0,0,0,0,0,0,0,0,0,0,0,0,0,0,0,0,0,0,0,0,0,0,0"/>
                </v:shape>
              </v:group>
            </w:pict>
          </mc:Fallback>
        </mc:AlternateContent>
      </w:r>
      <w:r>
        <w:rPr>
          <w:noProof/>
          <w:lang w:eastAsia="en-GB"/>
        </w:rPr>
        <mc:AlternateContent>
          <mc:Choice Requires="wpg">
            <w:drawing>
              <wp:anchor distT="0" distB="0" distL="114300" distR="114300" simplePos="0" relativeHeight="251651584" behindDoc="1" locked="0" layoutInCell="1" allowOverlap="1">
                <wp:simplePos x="0" y="0"/>
                <wp:positionH relativeFrom="column">
                  <wp:posOffset>1078230</wp:posOffset>
                </wp:positionH>
                <wp:positionV relativeFrom="paragraph">
                  <wp:posOffset>-370205</wp:posOffset>
                </wp:positionV>
                <wp:extent cx="2457450" cy="577850"/>
                <wp:effectExtent l="0" t="0" r="19050" b="12700"/>
                <wp:wrapNone/>
                <wp:docPr id="21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577850"/>
                          <a:chOff x="2253" y="0"/>
                          <a:chExt cx="3870" cy="910"/>
                        </a:xfrm>
                      </wpg:grpSpPr>
                      <wps:wsp>
                        <wps:cNvPr id="216" name="Freeform 140"/>
                        <wps:cNvSpPr>
                          <a:spLocks/>
                        </wps:cNvSpPr>
                        <wps:spPr bwMode="auto">
                          <a:xfrm>
                            <a:off x="2253" y="0"/>
                            <a:ext cx="3870" cy="910"/>
                          </a:xfrm>
                          <a:custGeom>
                            <a:avLst/>
                            <a:gdLst>
                              <a:gd name="T0" fmla="+- 0 6123 2253"/>
                              <a:gd name="T1" fmla="*/ T0 w 3870"/>
                              <a:gd name="T2" fmla="*/ 0 h 910"/>
                              <a:gd name="T3" fmla="+- 0 6076 2253"/>
                              <a:gd name="T4" fmla="*/ T3 w 3870"/>
                              <a:gd name="T5" fmla="*/ 42 h 910"/>
                              <a:gd name="T6" fmla="+- 0 6025 2253"/>
                              <a:gd name="T7" fmla="*/ T6 w 3870"/>
                              <a:gd name="T8" fmla="*/ 87 h 910"/>
                              <a:gd name="T9" fmla="+- 0 5971 2253"/>
                              <a:gd name="T10" fmla="*/ T9 w 3870"/>
                              <a:gd name="T11" fmla="*/ 133 h 910"/>
                              <a:gd name="T12" fmla="+- 0 5913 2253"/>
                              <a:gd name="T13" fmla="*/ T12 w 3870"/>
                              <a:gd name="T14" fmla="*/ 180 h 910"/>
                              <a:gd name="T15" fmla="+- 0 5853 2253"/>
                              <a:gd name="T16" fmla="*/ T15 w 3870"/>
                              <a:gd name="T17" fmla="*/ 228 h 910"/>
                              <a:gd name="T18" fmla="+- 0 5789 2253"/>
                              <a:gd name="T19" fmla="*/ T18 w 3870"/>
                              <a:gd name="T20" fmla="*/ 277 h 910"/>
                              <a:gd name="T21" fmla="+- 0 5722 2253"/>
                              <a:gd name="T22" fmla="*/ T21 w 3870"/>
                              <a:gd name="T23" fmla="*/ 325 h 910"/>
                              <a:gd name="T24" fmla="+- 0 5652 2253"/>
                              <a:gd name="T25" fmla="*/ T24 w 3870"/>
                              <a:gd name="T26" fmla="*/ 374 h 910"/>
                              <a:gd name="T27" fmla="+- 0 5580 2253"/>
                              <a:gd name="T28" fmla="*/ T27 w 3870"/>
                              <a:gd name="T29" fmla="*/ 422 h 910"/>
                              <a:gd name="T30" fmla="+- 0 5504 2253"/>
                              <a:gd name="T31" fmla="*/ T30 w 3870"/>
                              <a:gd name="T32" fmla="*/ 470 h 910"/>
                              <a:gd name="T33" fmla="+- 0 5426 2253"/>
                              <a:gd name="T34" fmla="*/ T33 w 3870"/>
                              <a:gd name="T35" fmla="*/ 517 h 910"/>
                              <a:gd name="T36" fmla="+- 0 5346 2253"/>
                              <a:gd name="T37" fmla="*/ T36 w 3870"/>
                              <a:gd name="T38" fmla="*/ 562 h 910"/>
                              <a:gd name="T39" fmla="+- 0 5263 2253"/>
                              <a:gd name="T40" fmla="*/ T39 w 3870"/>
                              <a:gd name="T41" fmla="*/ 606 h 910"/>
                              <a:gd name="T42" fmla="+- 0 5177 2253"/>
                              <a:gd name="T43" fmla="*/ T42 w 3870"/>
                              <a:gd name="T44" fmla="*/ 648 h 910"/>
                              <a:gd name="T45" fmla="+- 0 5090 2253"/>
                              <a:gd name="T46" fmla="*/ T45 w 3870"/>
                              <a:gd name="T47" fmla="*/ 688 h 910"/>
                              <a:gd name="T48" fmla="+- 0 5000 2253"/>
                              <a:gd name="T49" fmla="*/ T48 w 3870"/>
                              <a:gd name="T50" fmla="*/ 726 h 910"/>
                              <a:gd name="T51" fmla="+- 0 4908 2253"/>
                              <a:gd name="T52" fmla="*/ T51 w 3870"/>
                              <a:gd name="T53" fmla="*/ 761 h 910"/>
                              <a:gd name="T54" fmla="+- 0 4814 2253"/>
                              <a:gd name="T55" fmla="*/ T54 w 3870"/>
                              <a:gd name="T56" fmla="*/ 793 h 910"/>
                              <a:gd name="T57" fmla="+- 0 4718 2253"/>
                              <a:gd name="T58" fmla="*/ T57 w 3870"/>
                              <a:gd name="T59" fmla="*/ 822 h 910"/>
                              <a:gd name="T60" fmla="+- 0 4620 2253"/>
                              <a:gd name="T61" fmla="*/ T60 w 3870"/>
                              <a:gd name="T62" fmla="*/ 847 h 910"/>
                              <a:gd name="T63" fmla="+- 0 4520 2253"/>
                              <a:gd name="T64" fmla="*/ T63 w 3870"/>
                              <a:gd name="T65" fmla="*/ 868 h 910"/>
                              <a:gd name="T66" fmla="+- 0 4419 2253"/>
                              <a:gd name="T67" fmla="*/ T66 w 3870"/>
                              <a:gd name="T68" fmla="*/ 885 h 910"/>
                              <a:gd name="T69" fmla="+- 0 4316 2253"/>
                              <a:gd name="T70" fmla="*/ T69 w 3870"/>
                              <a:gd name="T71" fmla="*/ 898 h 910"/>
                              <a:gd name="T72" fmla="+- 0 4211 2253"/>
                              <a:gd name="T73" fmla="*/ T72 w 3870"/>
                              <a:gd name="T74" fmla="*/ 906 h 910"/>
                              <a:gd name="T75" fmla="+- 0 4105 2253"/>
                              <a:gd name="T76" fmla="*/ T75 w 3870"/>
                              <a:gd name="T77" fmla="*/ 909 h 910"/>
                              <a:gd name="T78" fmla="+- 0 4052 2253"/>
                              <a:gd name="T79" fmla="*/ T78 w 3870"/>
                              <a:gd name="T80" fmla="*/ 909 h 910"/>
                              <a:gd name="T81" fmla="+- 0 3944 2253"/>
                              <a:gd name="T82" fmla="*/ T81 w 3870"/>
                              <a:gd name="T83" fmla="*/ 904 h 910"/>
                              <a:gd name="T84" fmla="+- 0 3835 2253"/>
                              <a:gd name="T85" fmla="*/ T84 w 3870"/>
                              <a:gd name="T86" fmla="*/ 893 h 910"/>
                              <a:gd name="T87" fmla="+- 0 3725 2253"/>
                              <a:gd name="T88" fmla="*/ T87 w 3870"/>
                              <a:gd name="T89" fmla="*/ 876 h 910"/>
                              <a:gd name="T90" fmla="+- 0 3614 2253"/>
                              <a:gd name="T91" fmla="*/ T90 w 3870"/>
                              <a:gd name="T92" fmla="*/ 853 h 910"/>
                              <a:gd name="T93" fmla="+- 0 3502 2253"/>
                              <a:gd name="T94" fmla="*/ T93 w 3870"/>
                              <a:gd name="T95" fmla="*/ 824 h 910"/>
                              <a:gd name="T96" fmla="+- 0 3389 2253"/>
                              <a:gd name="T97" fmla="*/ T96 w 3870"/>
                              <a:gd name="T98" fmla="*/ 787 h 910"/>
                              <a:gd name="T99" fmla="+- 0 3332 2253"/>
                              <a:gd name="T100" fmla="*/ T99 w 3870"/>
                              <a:gd name="T101" fmla="*/ 766 h 910"/>
                              <a:gd name="T102" fmla="+- 0 3275 2253"/>
                              <a:gd name="T103" fmla="*/ T102 w 3870"/>
                              <a:gd name="T104" fmla="*/ 744 h 910"/>
                              <a:gd name="T105" fmla="+- 0 3218 2253"/>
                              <a:gd name="T106" fmla="*/ T105 w 3870"/>
                              <a:gd name="T107" fmla="*/ 719 h 910"/>
                              <a:gd name="T108" fmla="+- 0 3161 2253"/>
                              <a:gd name="T109" fmla="*/ T108 w 3870"/>
                              <a:gd name="T110" fmla="*/ 692 h 910"/>
                              <a:gd name="T111" fmla="+- 0 3104 2253"/>
                              <a:gd name="T112" fmla="*/ T111 w 3870"/>
                              <a:gd name="T113" fmla="*/ 664 h 910"/>
                              <a:gd name="T114" fmla="+- 0 3046 2253"/>
                              <a:gd name="T115" fmla="*/ T114 w 3870"/>
                              <a:gd name="T116" fmla="*/ 633 h 910"/>
                              <a:gd name="T117" fmla="+- 0 2988 2253"/>
                              <a:gd name="T118" fmla="*/ T117 w 3870"/>
                              <a:gd name="T119" fmla="*/ 601 h 910"/>
                              <a:gd name="T120" fmla="+- 0 2931 2253"/>
                              <a:gd name="T121" fmla="*/ T120 w 3870"/>
                              <a:gd name="T122" fmla="*/ 566 h 910"/>
                              <a:gd name="T123" fmla="+- 0 2873 2253"/>
                              <a:gd name="T124" fmla="*/ T123 w 3870"/>
                              <a:gd name="T125" fmla="*/ 530 h 910"/>
                              <a:gd name="T126" fmla="+- 0 2815 2253"/>
                              <a:gd name="T127" fmla="*/ T126 w 3870"/>
                              <a:gd name="T128" fmla="*/ 491 h 910"/>
                              <a:gd name="T129" fmla="+- 0 2757 2253"/>
                              <a:gd name="T130" fmla="*/ T129 w 3870"/>
                              <a:gd name="T131" fmla="*/ 450 h 910"/>
                              <a:gd name="T132" fmla="+- 0 2699 2253"/>
                              <a:gd name="T133" fmla="*/ T132 w 3870"/>
                              <a:gd name="T134" fmla="*/ 407 h 910"/>
                              <a:gd name="T135" fmla="+- 0 2641 2253"/>
                              <a:gd name="T136" fmla="*/ T135 w 3870"/>
                              <a:gd name="T137" fmla="*/ 362 h 910"/>
                              <a:gd name="T138" fmla="+- 0 2583 2253"/>
                              <a:gd name="T139" fmla="*/ T138 w 3870"/>
                              <a:gd name="T140" fmla="*/ 314 h 910"/>
                              <a:gd name="T141" fmla="+- 0 2524 2253"/>
                              <a:gd name="T142" fmla="*/ T141 w 3870"/>
                              <a:gd name="T143" fmla="*/ 264 h 910"/>
                              <a:gd name="T144" fmla="+- 0 2466 2253"/>
                              <a:gd name="T145" fmla="*/ T144 w 3870"/>
                              <a:gd name="T146" fmla="*/ 212 h 910"/>
                              <a:gd name="T147" fmla="+- 0 2408 2253"/>
                              <a:gd name="T148" fmla="*/ T147 w 3870"/>
                              <a:gd name="T149" fmla="*/ 158 h 910"/>
                              <a:gd name="T150" fmla="+- 0 2350 2253"/>
                              <a:gd name="T151" fmla="*/ T150 w 3870"/>
                              <a:gd name="T152" fmla="*/ 101 h 910"/>
                              <a:gd name="T153" fmla="+- 0 2291 2253"/>
                              <a:gd name="T154" fmla="*/ T153 w 3870"/>
                              <a:gd name="T155" fmla="*/ 41 h 910"/>
                              <a:gd name="T156" fmla="+- 0 2253 2253"/>
                              <a:gd name="T157" fmla="*/ T156 w 3870"/>
                              <a:gd name="T158" fmla="*/ 0 h 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0" h="910">
                                <a:moveTo>
                                  <a:pt x="3870" y="0"/>
                                </a:moveTo>
                                <a:lnTo>
                                  <a:pt x="3823" y="42"/>
                                </a:lnTo>
                                <a:lnTo>
                                  <a:pt x="3772" y="87"/>
                                </a:lnTo>
                                <a:lnTo>
                                  <a:pt x="3718" y="133"/>
                                </a:lnTo>
                                <a:lnTo>
                                  <a:pt x="3660" y="180"/>
                                </a:lnTo>
                                <a:lnTo>
                                  <a:pt x="3600" y="228"/>
                                </a:lnTo>
                                <a:lnTo>
                                  <a:pt x="3536" y="277"/>
                                </a:lnTo>
                                <a:lnTo>
                                  <a:pt x="3469" y="325"/>
                                </a:lnTo>
                                <a:lnTo>
                                  <a:pt x="3399" y="374"/>
                                </a:lnTo>
                                <a:lnTo>
                                  <a:pt x="3327" y="422"/>
                                </a:lnTo>
                                <a:lnTo>
                                  <a:pt x="3251" y="470"/>
                                </a:lnTo>
                                <a:lnTo>
                                  <a:pt x="3173" y="517"/>
                                </a:lnTo>
                                <a:lnTo>
                                  <a:pt x="3093" y="562"/>
                                </a:lnTo>
                                <a:lnTo>
                                  <a:pt x="3010" y="606"/>
                                </a:lnTo>
                                <a:lnTo>
                                  <a:pt x="2924" y="648"/>
                                </a:lnTo>
                                <a:lnTo>
                                  <a:pt x="2837" y="688"/>
                                </a:lnTo>
                                <a:lnTo>
                                  <a:pt x="2747" y="726"/>
                                </a:lnTo>
                                <a:lnTo>
                                  <a:pt x="2655" y="761"/>
                                </a:lnTo>
                                <a:lnTo>
                                  <a:pt x="2561" y="793"/>
                                </a:lnTo>
                                <a:lnTo>
                                  <a:pt x="2465" y="822"/>
                                </a:lnTo>
                                <a:lnTo>
                                  <a:pt x="2367" y="847"/>
                                </a:lnTo>
                                <a:lnTo>
                                  <a:pt x="2267" y="868"/>
                                </a:lnTo>
                                <a:lnTo>
                                  <a:pt x="2166" y="885"/>
                                </a:lnTo>
                                <a:lnTo>
                                  <a:pt x="2063" y="898"/>
                                </a:lnTo>
                                <a:lnTo>
                                  <a:pt x="1958" y="906"/>
                                </a:lnTo>
                                <a:lnTo>
                                  <a:pt x="1852" y="909"/>
                                </a:lnTo>
                                <a:lnTo>
                                  <a:pt x="1799" y="909"/>
                                </a:lnTo>
                                <a:lnTo>
                                  <a:pt x="1691" y="904"/>
                                </a:lnTo>
                                <a:lnTo>
                                  <a:pt x="1582" y="893"/>
                                </a:lnTo>
                                <a:lnTo>
                                  <a:pt x="1472" y="876"/>
                                </a:lnTo>
                                <a:lnTo>
                                  <a:pt x="1361" y="853"/>
                                </a:lnTo>
                                <a:lnTo>
                                  <a:pt x="1249" y="824"/>
                                </a:lnTo>
                                <a:lnTo>
                                  <a:pt x="1136" y="787"/>
                                </a:lnTo>
                                <a:lnTo>
                                  <a:pt x="1079" y="766"/>
                                </a:lnTo>
                                <a:lnTo>
                                  <a:pt x="1022" y="744"/>
                                </a:lnTo>
                                <a:lnTo>
                                  <a:pt x="965" y="719"/>
                                </a:lnTo>
                                <a:lnTo>
                                  <a:pt x="908" y="692"/>
                                </a:lnTo>
                                <a:lnTo>
                                  <a:pt x="851" y="664"/>
                                </a:lnTo>
                                <a:lnTo>
                                  <a:pt x="793" y="633"/>
                                </a:lnTo>
                                <a:lnTo>
                                  <a:pt x="735" y="601"/>
                                </a:lnTo>
                                <a:lnTo>
                                  <a:pt x="678" y="566"/>
                                </a:lnTo>
                                <a:lnTo>
                                  <a:pt x="620" y="530"/>
                                </a:lnTo>
                                <a:lnTo>
                                  <a:pt x="562" y="491"/>
                                </a:lnTo>
                                <a:lnTo>
                                  <a:pt x="504" y="450"/>
                                </a:lnTo>
                                <a:lnTo>
                                  <a:pt x="446" y="407"/>
                                </a:lnTo>
                                <a:lnTo>
                                  <a:pt x="388" y="362"/>
                                </a:lnTo>
                                <a:lnTo>
                                  <a:pt x="330" y="314"/>
                                </a:lnTo>
                                <a:lnTo>
                                  <a:pt x="271" y="264"/>
                                </a:lnTo>
                                <a:lnTo>
                                  <a:pt x="213" y="212"/>
                                </a:lnTo>
                                <a:lnTo>
                                  <a:pt x="155" y="158"/>
                                </a:lnTo>
                                <a:lnTo>
                                  <a:pt x="97" y="101"/>
                                </a:lnTo>
                                <a:lnTo>
                                  <a:pt x="38" y="41"/>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842385E" id="Group 139" o:spid="_x0000_s1026" style="position:absolute;margin-left:84.9pt;margin-top:-29.15pt;width:193.5pt;height:45.5pt;z-index:-251664896" coordorigin="2253" coordsize="387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">
                <v:shape id="Freeform 140" o:spid="_x0000_s1027" style="position:absolute;left:2253;width:3870;height:910;visibility:visible;mso-wrap-style:square;v-text-anchor:top"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" path="m3870,r-47,42l3772,87r-54,46l3660,180r-60,48l3536,277r-67,48l3399,374r-72,48l3251,470r-78,47l3093,562r-83,44l2924,648r-87,40l2747,726r-92,35l2561,793r-96,29l2367,847r-100,21l2166,885r-103,13l1958,906r-106,3l1799,909r-108,-5l1582,893,1472,876,1361,853,1249,824,1136,787r-57,-21l1022,744,965,719,908,692,851,664,793,633,735,601,678,566,620,530,562,491,504,450,446,407,388,362,330,314,271,264,213,212,155,158,97,101,38,41,,e" filled="f" strokecolor="#001927" strokeweight=".23036mm">
                  <v:path arrowok="t" o:connecttype="custom" o:connectlocs="3870,0;3823,42;3772,87;3718,133;3660,180;3600,228;3536,277;3469,325;3399,374;3327,422;3251,470;3173,517;3093,562;3010,606;2924,648;2837,688;2747,726;2655,761;2561,793;2465,822;2367,847;2267,868;2166,885;2063,898;1958,906;1852,909;1799,909;1691,904;1582,893;1472,876;1361,853;1249,824;1136,787;1079,766;1022,744;965,719;908,692;851,664;793,633;735,601;678,566;620,530;562,491;504,450;446,407;388,362;330,314;271,264;213,212;155,158;97,101;38,41;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52608" behindDoc="1" locked="0" layoutInCell="1" allowOverlap="1">
                <wp:simplePos x="0" y="0"/>
                <wp:positionH relativeFrom="column">
                  <wp:posOffset>3468370</wp:posOffset>
                </wp:positionH>
                <wp:positionV relativeFrom="paragraph">
                  <wp:posOffset>-370205</wp:posOffset>
                </wp:positionV>
                <wp:extent cx="2821940" cy="1139190"/>
                <wp:effectExtent l="0" t="0" r="16510" b="22860"/>
                <wp:wrapNone/>
                <wp:docPr id="21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1139190"/>
                          <a:chOff x="6017" y="0"/>
                          <a:chExt cx="4444" cy="1794"/>
                        </a:xfrm>
                      </wpg:grpSpPr>
                      <wps:wsp>
                        <wps:cNvPr id="219" name="Freeform 138"/>
                        <wps:cNvSpPr>
                          <a:spLocks/>
                        </wps:cNvSpPr>
                        <wps:spPr bwMode="auto">
                          <a:xfrm>
                            <a:off x="6017" y="0"/>
                            <a:ext cx="4444" cy="1794"/>
                          </a:xfrm>
                          <a:custGeom>
                            <a:avLst/>
                            <a:gdLst>
                              <a:gd name="T0" fmla="+- 0 10398 6017"/>
                              <a:gd name="T1" fmla="*/ T0 w 4444"/>
                              <a:gd name="T2" fmla="*/ 38 h 1794"/>
                              <a:gd name="T3" fmla="+- 0 10288 6017"/>
                              <a:gd name="T4" fmla="*/ T3 w 4444"/>
                              <a:gd name="T5" fmla="*/ 112 h 1794"/>
                              <a:gd name="T6" fmla="+- 0 10176 6017"/>
                              <a:gd name="T7" fmla="*/ T6 w 4444"/>
                              <a:gd name="T8" fmla="*/ 198 h 1794"/>
                              <a:gd name="T9" fmla="+- 0 10060 6017"/>
                              <a:gd name="T10" fmla="*/ T9 w 4444"/>
                              <a:gd name="T11" fmla="*/ 297 h 1794"/>
                              <a:gd name="T12" fmla="+- 0 9942 6017"/>
                              <a:gd name="T13" fmla="*/ T12 w 4444"/>
                              <a:gd name="T14" fmla="*/ 407 h 1794"/>
                              <a:gd name="T15" fmla="+- 0 9820 6017"/>
                              <a:gd name="T16" fmla="*/ T15 w 4444"/>
                              <a:gd name="T17" fmla="*/ 531 h 1794"/>
                              <a:gd name="T18" fmla="+- 0 9695 6017"/>
                              <a:gd name="T19" fmla="*/ T18 w 4444"/>
                              <a:gd name="T20" fmla="*/ 669 h 1794"/>
                              <a:gd name="T21" fmla="+- 0 9566 6017"/>
                              <a:gd name="T22" fmla="*/ T21 w 4444"/>
                              <a:gd name="T23" fmla="*/ 820 h 1794"/>
                              <a:gd name="T24" fmla="+- 0 9447 6017"/>
                              <a:gd name="T25" fmla="*/ T24 w 4444"/>
                              <a:gd name="T26" fmla="*/ 966 h 1794"/>
                              <a:gd name="T27" fmla="+- 0 9339 6017"/>
                              <a:gd name="T28" fmla="*/ T27 w 4444"/>
                              <a:gd name="T29" fmla="*/ 1087 h 1794"/>
                              <a:gd name="T30" fmla="+- 0 9228 6017"/>
                              <a:gd name="T31" fmla="*/ T30 w 4444"/>
                              <a:gd name="T32" fmla="*/ 1198 h 1794"/>
                              <a:gd name="T33" fmla="+- 0 9114 6017"/>
                              <a:gd name="T34" fmla="*/ T33 w 4444"/>
                              <a:gd name="T35" fmla="*/ 1298 h 1794"/>
                              <a:gd name="T36" fmla="+- 0 8998 6017"/>
                              <a:gd name="T37" fmla="*/ T36 w 4444"/>
                              <a:gd name="T38" fmla="*/ 1388 h 1794"/>
                              <a:gd name="T39" fmla="+- 0 8880 6017"/>
                              <a:gd name="T40" fmla="*/ T39 w 4444"/>
                              <a:gd name="T41" fmla="*/ 1468 h 1794"/>
                              <a:gd name="T42" fmla="+- 0 8761 6017"/>
                              <a:gd name="T43" fmla="*/ T42 w 4444"/>
                              <a:gd name="T44" fmla="*/ 1539 h 1794"/>
                              <a:gd name="T45" fmla="+- 0 8641 6017"/>
                              <a:gd name="T46" fmla="*/ T45 w 4444"/>
                              <a:gd name="T47" fmla="*/ 1600 h 1794"/>
                              <a:gd name="T48" fmla="+- 0 8519 6017"/>
                              <a:gd name="T49" fmla="*/ T48 w 4444"/>
                              <a:gd name="T50" fmla="*/ 1652 h 1794"/>
                              <a:gd name="T51" fmla="+- 0 8397 6017"/>
                              <a:gd name="T52" fmla="*/ T51 w 4444"/>
                              <a:gd name="T53" fmla="*/ 1696 h 1794"/>
                              <a:gd name="T54" fmla="+- 0 8275 6017"/>
                              <a:gd name="T55" fmla="*/ T54 w 4444"/>
                              <a:gd name="T56" fmla="*/ 1731 h 1794"/>
                              <a:gd name="T57" fmla="+- 0 8153 6017"/>
                              <a:gd name="T58" fmla="*/ T57 w 4444"/>
                              <a:gd name="T59" fmla="*/ 1758 h 1794"/>
                              <a:gd name="T60" fmla="+- 0 8031 6017"/>
                              <a:gd name="T61" fmla="*/ T60 w 4444"/>
                              <a:gd name="T62" fmla="*/ 1777 h 1794"/>
                              <a:gd name="T63" fmla="+- 0 7910 6017"/>
                              <a:gd name="T64" fmla="*/ T63 w 4444"/>
                              <a:gd name="T65" fmla="*/ 1789 h 1794"/>
                              <a:gd name="T66" fmla="+- 0 7790 6017"/>
                              <a:gd name="T67" fmla="*/ T66 w 4444"/>
                              <a:gd name="T68" fmla="*/ 1794 h 1794"/>
                              <a:gd name="T69" fmla="+- 0 7612 6017"/>
                              <a:gd name="T70" fmla="*/ T69 w 4444"/>
                              <a:gd name="T71" fmla="*/ 1787 h 1794"/>
                              <a:gd name="T72" fmla="+- 0 7382 6017"/>
                              <a:gd name="T73" fmla="*/ T72 w 4444"/>
                              <a:gd name="T74" fmla="*/ 1756 h 1794"/>
                              <a:gd name="T75" fmla="+- 0 7161 6017"/>
                              <a:gd name="T76" fmla="*/ T75 w 4444"/>
                              <a:gd name="T77" fmla="*/ 1701 h 1794"/>
                              <a:gd name="T78" fmla="+- 0 6952 6017"/>
                              <a:gd name="T79" fmla="*/ T78 w 4444"/>
                              <a:gd name="T80" fmla="*/ 1624 h 1794"/>
                              <a:gd name="T81" fmla="+- 0 6757 6017"/>
                              <a:gd name="T82" fmla="*/ T81 w 4444"/>
                              <a:gd name="T83" fmla="*/ 1528 h 1794"/>
                              <a:gd name="T84" fmla="+- 0 6580 6017"/>
                              <a:gd name="T85" fmla="*/ T84 w 4444"/>
                              <a:gd name="T86" fmla="*/ 1415 h 1794"/>
                              <a:gd name="T87" fmla="+- 0 6423 6017"/>
                              <a:gd name="T88" fmla="*/ T87 w 4444"/>
                              <a:gd name="T89" fmla="*/ 1287 h 1794"/>
                              <a:gd name="T90" fmla="+- 0 6287 6017"/>
                              <a:gd name="T91" fmla="*/ T90 w 4444"/>
                              <a:gd name="T92" fmla="*/ 1147 h 1794"/>
                              <a:gd name="T93" fmla="+- 0 6176 6017"/>
                              <a:gd name="T94" fmla="*/ T93 w 4444"/>
                              <a:gd name="T95" fmla="*/ 996 h 1794"/>
                              <a:gd name="T96" fmla="+- 0 6093 6017"/>
                              <a:gd name="T97" fmla="*/ T96 w 4444"/>
                              <a:gd name="T98" fmla="*/ 838 h 1794"/>
                              <a:gd name="T99" fmla="+- 0 6039 6017"/>
                              <a:gd name="T100" fmla="*/ T99 w 4444"/>
                              <a:gd name="T101" fmla="*/ 674 h 1794"/>
                              <a:gd name="T102" fmla="+- 0 6017 6017"/>
                              <a:gd name="T103" fmla="*/ T102 w 4444"/>
                              <a:gd name="T104" fmla="*/ 507 h 1794"/>
                              <a:gd name="T105" fmla="+- 0 6019 6017"/>
                              <a:gd name="T106" fmla="*/ T105 w 4444"/>
                              <a:gd name="T107" fmla="*/ 423 h 1794"/>
                              <a:gd name="T108" fmla="+- 0 6050 6017"/>
                              <a:gd name="T109" fmla="*/ T108 w 4444"/>
                              <a:gd name="T110" fmla="*/ 255 h 1794"/>
                              <a:gd name="T111" fmla="+- 0 6120 6017"/>
                              <a:gd name="T112" fmla="*/ T111 w 4444"/>
                              <a:gd name="T113" fmla="*/ 89 h 1794"/>
                              <a:gd name="T114" fmla="+- 0 6175 6017"/>
                              <a:gd name="T115" fmla="*/ T114 w 4444"/>
                              <a:gd name="T116" fmla="*/ 0 h 1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44" h="1794">
                                <a:moveTo>
                                  <a:pt x="4443" y="0"/>
                                </a:moveTo>
                                <a:lnTo>
                                  <a:pt x="4381" y="38"/>
                                </a:lnTo>
                                <a:lnTo>
                                  <a:pt x="4326" y="74"/>
                                </a:lnTo>
                                <a:lnTo>
                                  <a:pt x="4271" y="112"/>
                                </a:lnTo>
                                <a:lnTo>
                                  <a:pt x="4215" y="154"/>
                                </a:lnTo>
                                <a:lnTo>
                                  <a:pt x="4159" y="198"/>
                                </a:lnTo>
                                <a:lnTo>
                                  <a:pt x="4102" y="246"/>
                                </a:lnTo>
                                <a:lnTo>
                                  <a:pt x="4043" y="297"/>
                                </a:lnTo>
                                <a:lnTo>
                                  <a:pt x="3984" y="350"/>
                                </a:lnTo>
                                <a:lnTo>
                                  <a:pt x="3925" y="407"/>
                                </a:lnTo>
                                <a:lnTo>
                                  <a:pt x="3864" y="468"/>
                                </a:lnTo>
                                <a:lnTo>
                                  <a:pt x="3803" y="531"/>
                                </a:lnTo>
                                <a:lnTo>
                                  <a:pt x="3741" y="598"/>
                                </a:lnTo>
                                <a:lnTo>
                                  <a:pt x="3678" y="669"/>
                                </a:lnTo>
                                <a:lnTo>
                                  <a:pt x="3614" y="743"/>
                                </a:lnTo>
                                <a:lnTo>
                                  <a:pt x="3549" y="820"/>
                                </a:lnTo>
                                <a:lnTo>
                                  <a:pt x="3483" y="901"/>
                                </a:lnTo>
                                <a:lnTo>
                                  <a:pt x="3430" y="966"/>
                                </a:lnTo>
                                <a:lnTo>
                                  <a:pt x="3377" y="1028"/>
                                </a:lnTo>
                                <a:lnTo>
                                  <a:pt x="3322" y="1087"/>
                                </a:lnTo>
                                <a:lnTo>
                                  <a:pt x="3267" y="1144"/>
                                </a:lnTo>
                                <a:lnTo>
                                  <a:pt x="3211" y="1198"/>
                                </a:lnTo>
                                <a:lnTo>
                                  <a:pt x="3154" y="1249"/>
                                </a:lnTo>
                                <a:lnTo>
                                  <a:pt x="3097" y="1298"/>
                                </a:lnTo>
                                <a:lnTo>
                                  <a:pt x="3039" y="1344"/>
                                </a:lnTo>
                                <a:lnTo>
                                  <a:pt x="2981" y="1388"/>
                                </a:lnTo>
                                <a:lnTo>
                                  <a:pt x="2922" y="1429"/>
                                </a:lnTo>
                                <a:lnTo>
                                  <a:pt x="2863" y="1468"/>
                                </a:lnTo>
                                <a:lnTo>
                                  <a:pt x="2804" y="1504"/>
                                </a:lnTo>
                                <a:lnTo>
                                  <a:pt x="2744" y="1539"/>
                                </a:lnTo>
                                <a:lnTo>
                                  <a:pt x="2684" y="1570"/>
                                </a:lnTo>
                                <a:lnTo>
                                  <a:pt x="2624" y="1600"/>
                                </a:lnTo>
                                <a:lnTo>
                                  <a:pt x="2563" y="1627"/>
                                </a:lnTo>
                                <a:lnTo>
                                  <a:pt x="2502" y="1652"/>
                                </a:lnTo>
                                <a:lnTo>
                                  <a:pt x="2441" y="1675"/>
                                </a:lnTo>
                                <a:lnTo>
                                  <a:pt x="2380" y="1696"/>
                                </a:lnTo>
                                <a:lnTo>
                                  <a:pt x="2319" y="1714"/>
                                </a:lnTo>
                                <a:lnTo>
                                  <a:pt x="2258" y="1731"/>
                                </a:lnTo>
                                <a:lnTo>
                                  <a:pt x="2197" y="1746"/>
                                </a:lnTo>
                                <a:lnTo>
                                  <a:pt x="2136" y="1758"/>
                                </a:lnTo>
                                <a:lnTo>
                                  <a:pt x="2075" y="1769"/>
                                </a:lnTo>
                                <a:lnTo>
                                  <a:pt x="2014" y="1777"/>
                                </a:lnTo>
                                <a:lnTo>
                                  <a:pt x="1954" y="1784"/>
                                </a:lnTo>
                                <a:lnTo>
                                  <a:pt x="1893" y="1789"/>
                                </a:lnTo>
                                <a:lnTo>
                                  <a:pt x="1833" y="1792"/>
                                </a:lnTo>
                                <a:lnTo>
                                  <a:pt x="1773" y="1794"/>
                                </a:lnTo>
                                <a:lnTo>
                                  <a:pt x="1713" y="1793"/>
                                </a:lnTo>
                                <a:lnTo>
                                  <a:pt x="1595" y="1787"/>
                                </a:lnTo>
                                <a:lnTo>
                                  <a:pt x="1479" y="1775"/>
                                </a:lnTo>
                                <a:lnTo>
                                  <a:pt x="1365" y="1756"/>
                                </a:lnTo>
                                <a:lnTo>
                                  <a:pt x="1253" y="1731"/>
                                </a:lnTo>
                                <a:lnTo>
                                  <a:pt x="1144" y="1701"/>
                                </a:lnTo>
                                <a:lnTo>
                                  <a:pt x="1038" y="1665"/>
                                </a:lnTo>
                                <a:lnTo>
                                  <a:pt x="935" y="1624"/>
                                </a:lnTo>
                                <a:lnTo>
                                  <a:pt x="836" y="1579"/>
                                </a:lnTo>
                                <a:lnTo>
                                  <a:pt x="740" y="1528"/>
                                </a:lnTo>
                                <a:lnTo>
                                  <a:pt x="650" y="1474"/>
                                </a:lnTo>
                                <a:lnTo>
                                  <a:pt x="563" y="1415"/>
                                </a:lnTo>
                                <a:lnTo>
                                  <a:pt x="482" y="1353"/>
                                </a:lnTo>
                                <a:lnTo>
                                  <a:pt x="406" y="1287"/>
                                </a:lnTo>
                                <a:lnTo>
                                  <a:pt x="335" y="1219"/>
                                </a:lnTo>
                                <a:lnTo>
                                  <a:pt x="270" y="1147"/>
                                </a:lnTo>
                                <a:lnTo>
                                  <a:pt x="212" y="1073"/>
                                </a:lnTo>
                                <a:lnTo>
                                  <a:pt x="159" y="996"/>
                                </a:lnTo>
                                <a:lnTo>
                                  <a:pt x="114" y="918"/>
                                </a:lnTo>
                                <a:lnTo>
                                  <a:pt x="76" y="838"/>
                                </a:lnTo>
                                <a:lnTo>
                                  <a:pt x="45" y="757"/>
                                </a:lnTo>
                                <a:lnTo>
                                  <a:pt x="22" y="674"/>
                                </a:lnTo>
                                <a:lnTo>
                                  <a:pt x="7" y="591"/>
                                </a:lnTo>
                                <a:lnTo>
                                  <a:pt x="0" y="507"/>
                                </a:lnTo>
                                <a:lnTo>
                                  <a:pt x="0" y="465"/>
                                </a:lnTo>
                                <a:lnTo>
                                  <a:pt x="2" y="423"/>
                                </a:lnTo>
                                <a:lnTo>
                                  <a:pt x="13" y="338"/>
                                </a:lnTo>
                                <a:lnTo>
                                  <a:pt x="33" y="255"/>
                                </a:lnTo>
                                <a:lnTo>
                                  <a:pt x="63" y="171"/>
                                </a:lnTo>
                                <a:lnTo>
                                  <a:pt x="103" y="89"/>
                                </a:lnTo>
                                <a:lnTo>
                                  <a:pt x="153" y="8"/>
                                </a:lnTo>
                                <a:lnTo>
                                  <a:pt x="158"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F16285" id="Group 137" o:spid="_x0000_s1026" style="position:absolute;margin-left:273.1pt;margin-top:-29.15pt;width:222.2pt;height:89.7pt;z-index:-251663872" coordorigin="6017" coordsize="4444,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">
                <v:shape id="Freeform 138" o:spid="_x0000_s1027" style="position:absolute;left:6017;width:4444;height:1794;visibility:visible;mso-wrap-style:square;v-text-anchor:top"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" path="m4443,r-62,38l4326,74r-55,38l4215,154r-56,44l4102,246r-59,51l3984,350r-59,57l3864,468r-61,63l3741,598r-63,71l3614,743r-65,77l3483,901r-53,65l3377,1028r-55,59l3267,1144r-56,54l3154,1249r-57,49l3039,1344r-58,44l2922,1429r-59,39l2804,1504r-60,35l2684,1570r-60,30l2563,1627r-61,25l2441,1675r-61,21l2319,1714r-61,17l2197,1746r-61,12l2075,1769r-61,8l1954,1784r-61,5l1833,1792r-60,2l1713,1793r-118,-6l1479,1775r-114,-19l1253,1731r-109,-30l1038,1665,935,1624r-99,-45l740,1528r-90,-54l563,1415r-81,-62l406,1287r-71,-68l270,1147r-58,-74l159,996,114,918,76,838,45,757,22,674,7,591,,507,,465,2,423,13,338,33,255,63,171,103,89,153,8,158,e" filled="f" strokecolor="#001a28" strokeweight=".23036mm">
                  <v:path arrowok="t" o:connecttype="custom" o:connectlocs="4381,38;4271,112;4159,198;4043,297;3925,407;3803,531;3678,669;3549,820;3430,966;3322,1087;3211,1198;3097,1298;2981,1388;2863,1468;2744,1539;2624,1600;2502,1652;2380,1696;2258,1731;2136,1758;2014,1777;1893,1789;1773,1794;1595,1787;1365,1756;1144,1701;935,1624;740,1528;563,1415;406,1287;270,1147;159,996;76,838;22,674;0,507;2,423;33,255;103,89;158,0" o:connectangles="0,0,0,0,0,0,0,0,0,0,0,0,0,0,0,0,0,0,0,0,0,0,0,0,0,0,0,0,0,0,0,0,0,0,0,0,0,0,0"/>
                </v:shape>
              </v:group>
            </w:pict>
          </mc:Fallback>
        </mc:AlternateContent>
      </w:r>
      <w:r>
        <w:rPr>
          <w:noProof/>
          <w:lang w:eastAsia="en-GB"/>
        </w:rPr>
        <mc:AlternateContent>
          <mc:Choice Requires="wpg">
            <w:drawing>
              <wp:anchor distT="0" distB="0" distL="114300" distR="114300" simplePos="0" relativeHeight="251653632" behindDoc="1" locked="0" layoutInCell="1" allowOverlap="1">
                <wp:simplePos x="0" y="0"/>
                <wp:positionH relativeFrom="column">
                  <wp:posOffset>1080770</wp:posOffset>
                </wp:positionH>
                <wp:positionV relativeFrom="paragraph">
                  <wp:posOffset>-370205</wp:posOffset>
                </wp:positionV>
                <wp:extent cx="2456815" cy="575310"/>
                <wp:effectExtent l="0" t="0" r="3677285" b="15240"/>
                <wp:wrapNone/>
                <wp:docPr id="2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575310"/>
                          <a:chOff x="2257" y="0"/>
                          <a:chExt cx="3869" cy="906"/>
                        </a:xfrm>
                      </wpg:grpSpPr>
                      <wps:wsp>
                        <wps:cNvPr id="221" name="Freeform 136"/>
                        <wps:cNvSpPr>
                          <a:spLocks/>
                        </wps:cNvSpPr>
                        <wps:spPr bwMode="auto">
                          <a:xfrm>
                            <a:off x="2257" y="0"/>
                            <a:ext cx="3869" cy="906"/>
                          </a:xfrm>
                          <a:custGeom>
                            <a:avLst/>
                            <a:gdLst>
                              <a:gd name="T0" fmla="+- 0 6125 2257"/>
                              <a:gd name="T1" fmla="*/ T0 w 3869"/>
                              <a:gd name="T2" fmla="*/ 0 h 906"/>
                              <a:gd name="T3" fmla="+- 0 6055 2257"/>
                              <a:gd name="T4" fmla="*/ T3 w 3869"/>
                              <a:gd name="T5" fmla="*/ 62 h 906"/>
                              <a:gd name="T6" fmla="+- 0 6003 2257"/>
                              <a:gd name="T7" fmla="*/ T6 w 3869"/>
                              <a:gd name="T8" fmla="*/ 107 h 906"/>
                              <a:gd name="T9" fmla="+- 0 5947 2257"/>
                              <a:gd name="T10" fmla="*/ T9 w 3869"/>
                              <a:gd name="T11" fmla="*/ 154 h 906"/>
                              <a:gd name="T12" fmla="+- 0 5887 2257"/>
                              <a:gd name="T13" fmla="*/ T12 w 3869"/>
                              <a:gd name="T14" fmla="*/ 201 h 906"/>
                              <a:gd name="T15" fmla="+- 0 5825 2257"/>
                              <a:gd name="T16" fmla="*/ T15 w 3869"/>
                              <a:gd name="T17" fmla="*/ 250 h 906"/>
                              <a:gd name="T18" fmla="+- 0 5759 2257"/>
                              <a:gd name="T19" fmla="*/ T18 w 3869"/>
                              <a:gd name="T20" fmla="*/ 298 h 906"/>
                              <a:gd name="T21" fmla="+- 0 5691 2257"/>
                              <a:gd name="T22" fmla="*/ T21 w 3869"/>
                              <a:gd name="T23" fmla="*/ 347 h 906"/>
                              <a:gd name="T24" fmla="+- 0 5620 2257"/>
                              <a:gd name="T25" fmla="*/ T24 w 3869"/>
                              <a:gd name="T26" fmla="*/ 395 h 906"/>
                              <a:gd name="T27" fmla="+- 0 5546 2257"/>
                              <a:gd name="T28" fmla="*/ T27 w 3869"/>
                              <a:gd name="T29" fmla="*/ 443 h 906"/>
                              <a:gd name="T30" fmla="+- 0 5469 2257"/>
                              <a:gd name="T31" fmla="*/ T30 w 3869"/>
                              <a:gd name="T32" fmla="*/ 490 h 906"/>
                              <a:gd name="T33" fmla="+- 0 5389 2257"/>
                              <a:gd name="T34" fmla="*/ T33 w 3869"/>
                              <a:gd name="T35" fmla="*/ 536 h 906"/>
                              <a:gd name="T36" fmla="+- 0 5307 2257"/>
                              <a:gd name="T37" fmla="*/ T36 w 3869"/>
                              <a:gd name="T38" fmla="*/ 581 h 906"/>
                              <a:gd name="T39" fmla="+- 0 5223 2257"/>
                              <a:gd name="T40" fmla="*/ T39 w 3869"/>
                              <a:gd name="T41" fmla="*/ 624 h 906"/>
                              <a:gd name="T42" fmla="+- 0 5136 2257"/>
                              <a:gd name="T43" fmla="*/ T42 w 3869"/>
                              <a:gd name="T44" fmla="*/ 665 h 906"/>
                              <a:gd name="T45" fmla="+- 0 5047 2257"/>
                              <a:gd name="T46" fmla="*/ T45 w 3869"/>
                              <a:gd name="T47" fmla="*/ 704 h 906"/>
                              <a:gd name="T48" fmla="+- 0 4956 2257"/>
                              <a:gd name="T49" fmla="*/ T48 w 3869"/>
                              <a:gd name="T50" fmla="*/ 740 h 906"/>
                              <a:gd name="T51" fmla="+- 0 4863 2257"/>
                              <a:gd name="T52" fmla="*/ T51 w 3869"/>
                              <a:gd name="T53" fmla="*/ 774 h 906"/>
                              <a:gd name="T54" fmla="+- 0 4768 2257"/>
                              <a:gd name="T55" fmla="*/ T54 w 3869"/>
                              <a:gd name="T56" fmla="*/ 804 h 906"/>
                              <a:gd name="T57" fmla="+- 0 4671 2257"/>
                              <a:gd name="T58" fmla="*/ T57 w 3869"/>
                              <a:gd name="T59" fmla="*/ 831 h 906"/>
                              <a:gd name="T60" fmla="+- 0 4572 2257"/>
                              <a:gd name="T61" fmla="*/ T60 w 3869"/>
                              <a:gd name="T62" fmla="*/ 854 h 906"/>
                              <a:gd name="T63" fmla="+- 0 4471 2257"/>
                              <a:gd name="T64" fmla="*/ T63 w 3869"/>
                              <a:gd name="T65" fmla="*/ 873 h 906"/>
                              <a:gd name="T66" fmla="+- 0 4369 2257"/>
                              <a:gd name="T67" fmla="*/ T66 w 3869"/>
                              <a:gd name="T68" fmla="*/ 888 h 906"/>
                              <a:gd name="T69" fmla="+- 0 4265 2257"/>
                              <a:gd name="T70" fmla="*/ T69 w 3869"/>
                              <a:gd name="T71" fmla="*/ 899 h 906"/>
                              <a:gd name="T72" fmla="+- 0 4160 2257"/>
                              <a:gd name="T73" fmla="*/ T72 w 3869"/>
                              <a:gd name="T74" fmla="*/ 904 h 906"/>
                              <a:gd name="T75" fmla="+- 0 4107 2257"/>
                              <a:gd name="T76" fmla="*/ T75 w 3869"/>
                              <a:gd name="T77" fmla="*/ 905 h 906"/>
                              <a:gd name="T78" fmla="+- 0 4053 2257"/>
                              <a:gd name="T79" fmla="*/ T78 w 3869"/>
                              <a:gd name="T80" fmla="*/ 905 h 906"/>
                              <a:gd name="T81" fmla="+- 0 3945 2257"/>
                              <a:gd name="T82" fmla="*/ T81 w 3869"/>
                              <a:gd name="T83" fmla="*/ 900 h 906"/>
                              <a:gd name="T84" fmla="+- 0 3836 2257"/>
                              <a:gd name="T85" fmla="*/ T84 w 3869"/>
                              <a:gd name="T86" fmla="*/ 889 h 906"/>
                              <a:gd name="T87" fmla="+- 0 3726 2257"/>
                              <a:gd name="T88" fmla="*/ T87 w 3869"/>
                              <a:gd name="T89" fmla="*/ 872 h 906"/>
                              <a:gd name="T90" fmla="+- 0 3615 2257"/>
                              <a:gd name="T91" fmla="*/ T90 w 3869"/>
                              <a:gd name="T92" fmla="*/ 849 h 906"/>
                              <a:gd name="T93" fmla="+- 0 3503 2257"/>
                              <a:gd name="T94" fmla="*/ T93 w 3869"/>
                              <a:gd name="T95" fmla="*/ 819 h 906"/>
                              <a:gd name="T96" fmla="+- 0 3389 2257"/>
                              <a:gd name="T97" fmla="*/ T96 w 3869"/>
                              <a:gd name="T98" fmla="*/ 783 h 906"/>
                              <a:gd name="T99" fmla="+- 0 3333 2257"/>
                              <a:gd name="T100" fmla="*/ T99 w 3869"/>
                              <a:gd name="T101" fmla="*/ 762 h 906"/>
                              <a:gd name="T102" fmla="+- 0 3276 2257"/>
                              <a:gd name="T103" fmla="*/ T102 w 3869"/>
                              <a:gd name="T104" fmla="*/ 739 h 906"/>
                              <a:gd name="T105" fmla="+- 0 3219 2257"/>
                              <a:gd name="T106" fmla="*/ T105 w 3869"/>
                              <a:gd name="T107" fmla="*/ 714 h 906"/>
                              <a:gd name="T108" fmla="+- 0 3161 2257"/>
                              <a:gd name="T109" fmla="*/ T108 w 3869"/>
                              <a:gd name="T110" fmla="*/ 688 h 906"/>
                              <a:gd name="T111" fmla="+- 0 3104 2257"/>
                              <a:gd name="T112" fmla="*/ T111 w 3869"/>
                              <a:gd name="T113" fmla="*/ 659 h 906"/>
                              <a:gd name="T114" fmla="+- 0 3046 2257"/>
                              <a:gd name="T115" fmla="*/ T114 w 3869"/>
                              <a:gd name="T116" fmla="*/ 629 h 906"/>
                              <a:gd name="T117" fmla="+- 0 2988 2257"/>
                              <a:gd name="T118" fmla="*/ T117 w 3869"/>
                              <a:gd name="T119" fmla="*/ 596 h 906"/>
                              <a:gd name="T120" fmla="+- 0 2931 2257"/>
                              <a:gd name="T121" fmla="*/ T120 w 3869"/>
                              <a:gd name="T122" fmla="*/ 562 h 906"/>
                              <a:gd name="T123" fmla="+- 0 2873 2257"/>
                              <a:gd name="T124" fmla="*/ T123 w 3869"/>
                              <a:gd name="T125" fmla="*/ 525 h 906"/>
                              <a:gd name="T126" fmla="+- 0 2815 2257"/>
                              <a:gd name="T127" fmla="*/ T126 w 3869"/>
                              <a:gd name="T128" fmla="*/ 486 h 906"/>
                              <a:gd name="T129" fmla="+- 0 2757 2257"/>
                              <a:gd name="T130" fmla="*/ T129 w 3869"/>
                              <a:gd name="T131" fmla="*/ 445 h 906"/>
                              <a:gd name="T132" fmla="+- 0 2698 2257"/>
                              <a:gd name="T133" fmla="*/ T132 w 3869"/>
                              <a:gd name="T134" fmla="*/ 402 h 906"/>
                              <a:gd name="T135" fmla="+- 0 2640 2257"/>
                              <a:gd name="T136" fmla="*/ T135 w 3869"/>
                              <a:gd name="T137" fmla="*/ 357 h 906"/>
                              <a:gd name="T138" fmla="+- 0 2582 2257"/>
                              <a:gd name="T139" fmla="*/ T138 w 3869"/>
                              <a:gd name="T140" fmla="*/ 309 h 906"/>
                              <a:gd name="T141" fmla="+- 0 2524 2257"/>
                              <a:gd name="T142" fmla="*/ T141 w 3869"/>
                              <a:gd name="T143" fmla="*/ 259 h 906"/>
                              <a:gd name="T144" fmla="+- 0 2465 2257"/>
                              <a:gd name="T145" fmla="*/ T144 w 3869"/>
                              <a:gd name="T146" fmla="*/ 207 h 906"/>
                              <a:gd name="T147" fmla="+- 0 2407 2257"/>
                              <a:gd name="T148" fmla="*/ T147 w 3869"/>
                              <a:gd name="T149" fmla="*/ 152 h 906"/>
                              <a:gd name="T150" fmla="+- 0 2349 2257"/>
                              <a:gd name="T151" fmla="*/ T150 w 3869"/>
                              <a:gd name="T152" fmla="*/ 95 h 906"/>
                              <a:gd name="T153" fmla="+- 0 2290 2257"/>
                              <a:gd name="T154" fmla="*/ T153 w 3869"/>
                              <a:gd name="T155" fmla="*/ 36 h 906"/>
                              <a:gd name="T156" fmla="+- 0 2257 2257"/>
                              <a:gd name="T157" fmla="*/ T156 w 3869"/>
                              <a:gd name="T158" fmla="*/ 0 h 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9" h="906">
                                <a:moveTo>
                                  <a:pt x="3868" y="0"/>
                                </a:moveTo>
                                <a:lnTo>
                                  <a:pt x="3798" y="62"/>
                                </a:lnTo>
                                <a:lnTo>
                                  <a:pt x="3746" y="107"/>
                                </a:lnTo>
                                <a:lnTo>
                                  <a:pt x="3690" y="154"/>
                                </a:lnTo>
                                <a:lnTo>
                                  <a:pt x="3630" y="201"/>
                                </a:lnTo>
                                <a:lnTo>
                                  <a:pt x="3568" y="250"/>
                                </a:lnTo>
                                <a:lnTo>
                                  <a:pt x="3502" y="298"/>
                                </a:lnTo>
                                <a:lnTo>
                                  <a:pt x="3434" y="347"/>
                                </a:lnTo>
                                <a:lnTo>
                                  <a:pt x="3363" y="395"/>
                                </a:lnTo>
                                <a:lnTo>
                                  <a:pt x="3289" y="443"/>
                                </a:lnTo>
                                <a:lnTo>
                                  <a:pt x="3212" y="490"/>
                                </a:lnTo>
                                <a:lnTo>
                                  <a:pt x="3132" y="536"/>
                                </a:lnTo>
                                <a:lnTo>
                                  <a:pt x="3050" y="581"/>
                                </a:lnTo>
                                <a:lnTo>
                                  <a:pt x="2966" y="624"/>
                                </a:lnTo>
                                <a:lnTo>
                                  <a:pt x="2879" y="665"/>
                                </a:lnTo>
                                <a:lnTo>
                                  <a:pt x="2790" y="704"/>
                                </a:lnTo>
                                <a:lnTo>
                                  <a:pt x="2699" y="740"/>
                                </a:lnTo>
                                <a:lnTo>
                                  <a:pt x="2606" y="774"/>
                                </a:lnTo>
                                <a:lnTo>
                                  <a:pt x="2511" y="804"/>
                                </a:lnTo>
                                <a:lnTo>
                                  <a:pt x="2414" y="831"/>
                                </a:lnTo>
                                <a:lnTo>
                                  <a:pt x="2315" y="854"/>
                                </a:lnTo>
                                <a:lnTo>
                                  <a:pt x="2214" y="873"/>
                                </a:lnTo>
                                <a:lnTo>
                                  <a:pt x="2112" y="888"/>
                                </a:lnTo>
                                <a:lnTo>
                                  <a:pt x="2008" y="899"/>
                                </a:lnTo>
                                <a:lnTo>
                                  <a:pt x="1903" y="904"/>
                                </a:lnTo>
                                <a:lnTo>
                                  <a:pt x="1850" y="905"/>
                                </a:lnTo>
                                <a:lnTo>
                                  <a:pt x="1796" y="905"/>
                                </a:lnTo>
                                <a:lnTo>
                                  <a:pt x="1688" y="900"/>
                                </a:lnTo>
                                <a:lnTo>
                                  <a:pt x="1579" y="889"/>
                                </a:lnTo>
                                <a:lnTo>
                                  <a:pt x="1469" y="872"/>
                                </a:lnTo>
                                <a:lnTo>
                                  <a:pt x="1358" y="849"/>
                                </a:lnTo>
                                <a:lnTo>
                                  <a:pt x="1246" y="819"/>
                                </a:lnTo>
                                <a:lnTo>
                                  <a:pt x="1132" y="783"/>
                                </a:lnTo>
                                <a:lnTo>
                                  <a:pt x="1076" y="762"/>
                                </a:lnTo>
                                <a:lnTo>
                                  <a:pt x="1019" y="739"/>
                                </a:lnTo>
                                <a:lnTo>
                                  <a:pt x="962" y="714"/>
                                </a:lnTo>
                                <a:lnTo>
                                  <a:pt x="904" y="688"/>
                                </a:lnTo>
                                <a:lnTo>
                                  <a:pt x="847" y="659"/>
                                </a:lnTo>
                                <a:lnTo>
                                  <a:pt x="789" y="629"/>
                                </a:lnTo>
                                <a:lnTo>
                                  <a:pt x="731" y="596"/>
                                </a:lnTo>
                                <a:lnTo>
                                  <a:pt x="674" y="562"/>
                                </a:lnTo>
                                <a:lnTo>
                                  <a:pt x="616" y="525"/>
                                </a:lnTo>
                                <a:lnTo>
                                  <a:pt x="558" y="486"/>
                                </a:lnTo>
                                <a:lnTo>
                                  <a:pt x="500" y="445"/>
                                </a:lnTo>
                                <a:lnTo>
                                  <a:pt x="441" y="402"/>
                                </a:lnTo>
                                <a:lnTo>
                                  <a:pt x="383" y="357"/>
                                </a:lnTo>
                                <a:lnTo>
                                  <a:pt x="325" y="309"/>
                                </a:lnTo>
                                <a:lnTo>
                                  <a:pt x="267" y="259"/>
                                </a:lnTo>
                                <a:lnTo>
                                  <a:pt x="208" y="207"/>
                                </a:lnTo>
                                <a:lnTo>
                                  <a:pt x="150" y="152"/>
                                </a:lnTo>
                                <a:lnTo>
                                  <a:pt x="92" y="95"/>
                                </a:lnTo>
                                <a:lnTo>
                                  <a:pt x="33" y="36"/>
                                </a:lnTo>
                                <a:lnTo>
                                  <a:pt x="0"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57" y="-7"/>
                            <a:ext cx="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DEC38E1" id="Group 134" o:spid="_x0000_s1026" style="position:absolute;margin-left:85.1pt;margin-top:-29.15pt;width:193.45pt;height:45.3pt;z-index:-251662848" coordorigin="2257" coordsize="386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">
                <v:shape id="Freeform 136" o:spid="_x0000_s1027" style="position:absolute;left:2257;width:3869;height:906;visibility:visible;mso-wrap-style:square;v-text-anchor:top"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" path="m3868,r-70,62l3746,107r-56,47l3630,201r-62,49l3502,298r-68,49l3363,395r-74,48l3212,490r-80,46l3050,581r-84,43l2879,665r-89,39l2699,740r-93,34l2511,804r-97,27l2315,854r-101,19l2112,888r-104,11l1903,904r-53,1l1796,905r-108,-5l1579,889,1469,872,1358,849,1246,819,1132,783r-56,-21l1019,739,962,714,904,688,847,659,789,629,731,596,674,562,616,525,558,486,500,445,441,402,383,357,325,309,267,259,208,207,150,152,92,95,33,36,,e" filled="f" strokecolor="#001a28" strokeweight=".23036mm">
                  <v:path arrowok="t" o:connecttype="custom" o:connectlocs="3868,0;3798,62;3746,107;3690,154;3630,201;3568,250;3502,298;3434,347;3363,395;3289,443;3212,490;3132,536;3050,581;2966,624;2879,665;2790,704;2699,740;2606,774;2511,804;2414,831;2315,854;2214,873;2112,888;2008,899;1903,904;1850,905;1796,905;1688,900;1579,889;1469,872;1358,849;1246,819;1132,783;1076,762;1019,739;962,714;904,688;847,659;789,629;731,596;674,562;616,525;558,486;500,445;441,402;383,357;325,309;267,259;208,207;150,152;92,95;33,36;0,0" o:connectangles="0,0,0,0,0,0,0,0,0,0,0,0,0,0,0,0,0,0,0,0,0,0,0,0,0,0,0,0,0,0,0,0,0,0,0,0,0,0,0,0,0,0,0,0,0,0,0,0,0,0,0,0,0"/>
                </v:shape>
                <v:shape id="Picture 135" o:spid="_x0000_s1028" type="#_x0000_t75" style="position:absolute;left:11657;top:-7;width:25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">
                  <v:imagedata r:id="rId22" o:title=""/>
                </v:shape>
              </v:group>
            </w:pict>
          </mc:Fallback>
        </mc:AlternateContent>
      </w:r>
      <w:r>
        <w:rPr>
          <w:noProof/>
          <w:lang w:eastAsia="en-GB"/>
        </w:rPr>
        <mc:AlternateContent>
          <mc:Choice Requires="wpg">
            <w:drawing>
              <wp:anchor distT="0" distB="0" distL="114300" distR="114300" simplePos="0" relativeHeight="251654656" behindDoc="1" locked="0" layoutInCell="1" allowOverlap="1">
                <wp:simplePos x="0" y="0"/>
                <wp:positionH relativeFrom="column">
                  <wp:posOffset>3475355</wp:posOffset>
                </wp:positionH>
                <wp:positionV relativeFrom="paragraph">
                  <wp:posOffset>-370205</wp:posOffset>
                </wp:positionV>
                <wp:extent cx="2816225" cy="1141730"/>
                <wp:effectExtent l="0" t="0" r="22225" b="20320"/>
                <wp:wrapNone/>
                <wp:docPr id="22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141730"/>
                          <a:chOff x="6028" y="0"/>
                          <a:chExt cx="4435" cy="1798"/>
                        </a:xfrm>
                      </wpg:grpSpPr>
                      <wps:wsp>
                        <wps:cNvPr id="224" name="Freeform 133"/>
                        <wps:cNvSpPr>
                          <a:spLocks/>
                        </wps:cNvSpPr>
                        <wps:spPr bwMode="auto">
                          <a:xfrm>
                            <a:off x="6028" y="0"/>
                            <a:ext cx="4435" cy="1798"/>
                          </a:xfrm>
                          <a:custGeom>
                            <a:avLst/>
                            <a:gdLst>
                              <a:gd name="T0" fmla="+- 0 10402 6028"/>
                              <a:gd name="T1" fmla="*/ T0 w 4435"/>
                              <a:gd name="T2" fmla="*/ 37 h 1798"/>
                              <a:gd name="T3" fmla="+- 0 10293 6028"/>
                              <a:gd name="T4" fmla="*/ T3 w 4435"/>
                              <a:gd name="T5" fmla="*/ 112 h 1798"/>
                              <a:gd name="T6" fmla="+- 0 10180 6028"/>
                              <a:gd name="T7" fmla="*/ T6 w 4435"/>
                              <a:gd name="T8" fmla="*/ 198 h 1798"/>
                              <a:gd name="T9" fmla="+- 0 10065 6028"/>
                              <a:gd name="T10" fmla="*/ T9 w 4435"/>
                              <a:gd name="T11" fmla="*/ 297 h 1798"/>
                              <a:gd name="T12" fmla="+- 0 9946 6028"/>
                              <a:gd name="T13" fmla="*/ T12 w 4435"/>
                              <a:gd name="T14" fmla="*/ 408 h 1798"/>
                              <a:gd name="T15" fmla="+- 0 9825 6028"/>
                              <a:gd name="T16" fmla="*/ T15 w 4435"/>
                              <a:gd name="T17" fmla="*/ 533 h 1798"/>
                              <a:gd name="T18" fmla="+- 0 9699 6028"/>
                              <a:gd name="T19" fmla="*/ T18 w 4435"/>
                              <a:gd name="T20" fmla="*/ 671 h 1798"/>
                              <a:gd name="T21" fmla="+- 0 9571 6028"/>
                              <a:gd name="T22" fmla="*/ T21 w 4435"/>
                              <a:gd name="T23" fmla="*/ 823 h 1798"/>
                              <a:gd name="T24" fmla="+- 0 9453 6028"/>
                              <a:gd name="T25" fmla="*/ T24 w 4435"/>
                              <a:gd name="T26" fmla="*/ 969 h 1798"/>
                              <a:gd name="T27" fmla="+- 0 9345 6028"/>
                              <a:gd name="T28" fmla="*/ T27 w 4435"/>
                              <a:gd name="T29" fmla="*/ 1090 h 1798"/>
                              <a:gd name="T30" fmla="+- 0 9234 6028"/>
                              <a:gd name="T31" fmla="*/ T30 w 4435"/>
                              <a:gd name="T32" fmla="*/ 1201 h 1798"/>
                              <a:gd name="T33" fmla="+- 0 9121 6028"/>
                              <a:gd name="T34" fmla="*/ T33 w 4435"/>
                              <a:gd name="T35" fmla="*/ 1301 h 1798"/>
                              <a:gd name="T36" fmla="+- 0 9005 6028"/>
                              <a:gd name="T37" fmla="*/ T36 w 4435"/>
                              <a:gd name="T38" fmla="*/ 1391 h 1798"/>
                              <a:gd name="T39" fmla="+- 0 8888 6028"/>
                              <a:gd name="T40" fmla="*/ T39 w 4435"/>
                              <a:gd name="T41" fmla="*/ 1471 h 1798"/>
                              <a:gd name="T42" fmla="+- 0 8769 6028"/>
                              <a:gd name="T43" fmla="*/ T42 w 4435"/>
                              <a:gd name="T44" fmla="*/ 1542 h 1798"/>
                              <a:gd name="T45" fmla="+- 0 8649 6028"/>
                              <a:gd name="T46" fmla="*/ T45 w 4435"/>
                              <a:gd name="T47" fmla="*/ 1603 h 1798"/>
                              <a:gd name="T48" fmla="+- 0 8528 6028"/>
                              <a:gd name="T49" fmla="*/ T48 w 4435"/>
                              <a:gd name="T50" fmla="*/ 1655 h 1798"/>
                              <a:gd name="T51" fmla="+- 0 8407 6028"/>
                              <a:gd name="T52" fmla="*/ T51 w 4435"/>
                              <a:gd name="T53" fmla="*/ 1699 h 1798"/>
                              <a:gd name="T54" fmla="+- 0 8285 6028"/>
                              <a:gd name="T55" fmla="*/ T54 w 4435"/>
                              <a:gd name="T56" fmla="*/ 1734 h 1798"/>
                              <a:gd name="T57" fmla="+- 0 8163 6028"/>
                              <a:gd name="T58" fmla="*/ T57 w 4435"/>
                              <a:gd name="T59" fmla="*/ 1762 h 1798"/>
                              <a:gd name="T60" fmla="+- 0 8042 6028"/>
                              <a:gd name="T61" fmla="*/ T60 w 4435"/>
                              <a:gd name="T62" fmla="*/ 1781 h 1798"/>
                              <a:gd name="T63" fmla="+- 0 7921 6028"/>
                              <a:gd name="T64" fmla="*/ T63 w 4435"/>
                              <a:gd name="T65" fmla="*/ 1793 h 1798"/>
                              <a:gd name="T66" fmla="+- 0 7801 6028"/>
                              <a:gd name="T67" fmla="*/ T66 w 4435"/>
                              <a:gd name="T68" fmla="*/ 1797 h 1798"/>
                              <a:gd name="T69" fmla="+- 0 7624 6028"/>
                              <a:gd name="T70" fmla="*/ T69 w 4435"/>
                              <a:gd name="T71" fmla="*/ 1791 h 1798"/>
                              <a:gd name="T72" fmla="+- 0 7394 6028"/>
                              <a:gd name="T73" fmla="*/ T72 w 4435"/>
                              <a:gd name="T74" fmla="*/ 1760 h 1798"/>
                              <a:gd name="T75" fmla="+- 0 7173 6028"/>
                              <a:gd name="T76" fmla="*/ T75 w 4435"/>
                              <a:gd name="T77" fmla="*/ 1705 h 1798"/>
                              <a:gd name="T78" fmla="+- 0 6964 6028"/>
                              <a:gd name="T79" fmla="*/ T78 w 4435"/>
                              <a:gd name="T80" fmla="*/ 1628 h 1798"/>
                              <a:gd name="T81" fmla="+- 0 6770 6028"/>
                              <a:gd name="T82" fmla="*/ T81 w 4435"/>
                              <a:gd name="T83" fmla="*/ 1532 h 1798"/>
                              <a:gd name="T84" fmla="+- 0 6593 6028"/>
                              <a:gd name="T85" fmla="*/ T84 w 4435"/>
                              <a:gd name="T86" fmla="*/ 1419 h 1798"/>
                              <a:gd name="T87" fmla="+- 0 6435 6028"/>
                              <a:gd name="T88" fmla="*/ T87 w 4435"/>
                              <a:gd name="T89" fmla="*/ 1291 h 1798"/>
                              <a:gd name="T90" fmla="+- 0 6300 6028"/>
                              <a:gd name="T91" fmla="*/ T90 w 4435"/>
                              <a:gd name="T92" fmla="*/ 1151 h 1798"/>
                              <a:gd name="T93" fmla="+- 0 6189 6028"/>
                              <a:gd name="T94" fmla="*/ T93 w 4435"/>
                              <a:gd name="T95" fmla="*/ 1000 h 1798"/>
                              <a:gd name="T96" fmla="+- 0 6105 6028"/>
                              <a:gd name="T97" fmla="*/ T96 w 4435"/>
                              <a:gd name="T98" fmla="*/ 842 h 1798"/>
                              <a:gd name="T99" fmla="+- 0 6050 6028"/>
                              <a:gd name="T100" fmla="*/ T99 w 4435"/>
                              <a:gd name="T101" fmla="*/ 677 h 1798"/>
                              <a:gd name="T102" fmla="+- 0 6028 6028"/>
                              <a:gd name="T103" fmla="*/ T102 w 4435"/>
                              <a:gd name="T104" fmla="*/ 510 h 1798"/>
                              <a:gd name="T105" fmla="+- 0 6030 6028"/>
                              <a:gd name="T106" fmla="*/ T105 w 4435"/>
                              <a:gd name="T107" fmla="*/ 426 h 1798"/>
                              <a:gd name="T108" fmla="+- 0 6060 6028"/>
                              <a:gd name="T109" fmla="*/ T108 w 4435"/>
                              <a:gd name="T110" fmla="*/ 257 h 1798"/>
                              <a:gd name="T111" fmla="+- 0 6129 6028"/>
                              <a:gd name="T112" fmla="*/ T111 w 4435"/>
                              <a:gd name="T113" fmla="*/ 91 h 1798"/>
                              <a:gd name="T114" fmla="+- 0 6185 6028"/>
                              <a:gd name="T115" fmla="*/ T114 w 4435"/>
                              <a:gd name="T116" fmla="*/ 0 h 17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35" h="1798">
                                <a:moveTo>
                                  <a:pt x="4434" y="0"/>
                                </a:moveTo>
                                <a:lnTo>
                                  <a:pt x="4374" y="37"/>
                                </a:lnTo>
                                <a:lnTo>
                                  <a:pt x="4320" y="73"/>
                                </a:lnTo>
                                <a:lnTo>
                                  <a:pt x="4265" y="112"/>
                                </a:lnTo>
                                <a:lnTo>
                                  <a:pt x="4209" y="153"/>
                                </a:lnTo>
                                <a:lnTo>
                                  <a:pt x="4152" y="198"/>
                                </a:lnTo>
                                <a:lnTo>
                                  <a:pt x="4095" y="246"/>
                                </a:lnTo>
                                <a:lnTo>
                                  <a:pt x="4037" y="297"/>
                                </a:lnTo>
                                <a:lnTo>
                                  <a:pt x="3978" y="351"/>
                                </a:lnTo>
                                <a:lnTo>
                                  <a:pt x="3918" y="408"/>
                                </a:lnTo>
                                <a:lnTo>
                                  <a:pt x="3858" y="469"/>
                                </a:lnTo>
                                <a:lnTo>
                                  <a:pt x="3797" y="533"/>
                                </a:lnTo>
                                <a:lnTo>
                                  <a:pt x="3734" y="600"/>
                                </a:lnTo>
                                <a:lnTo>
                                  <a:pt x="3671" y="671"/>
                                </a:lnTo>
                                <a:lnTo>
                                  <a:pt x="3608" y="745"/>
                                </a:lnTo>
                                <a:lnTo>
                                  <a:pt x="3543" y="823"/>
                                </a:lnTo>
                                <a:lnTo>
                                  <a:pt x="3477" y="904"/>
                                </a:lnTo>
                                <a:lnTo>
                                  <a:pt x="3425" y="969"/>
                                </a:lnTo>
                                <a:lnTo>
                                  <a:pt x="3371" y="1031"/>
                                </a:lnTo>
                                <a:lnTo>
                                  <a:pt x="3317" y="1090"/>
                                </a:lnTo>
                                <a:lnTo>
                                  <a:pt x="3262" y="1147"/>
                                </a:lnTo>
                                <a:lnTo>
                                  <a:pt x="3206" y="1201"/>
                                </a:lnTo>
                                <a:lnTo>
                                  <a:pt x="3150" y="1252"/>
                                </a:lnTo>
                                <a:lnTo>
                                  <a:pt x="3093" y="1301"/>
                                </a:lnTo>
                                <a:lnTo>
                                  <a:pt x="3035" y="1347"/>
                                </a:lnTo>
                                <a:lnTo>
                                  <a:pt x="2977" y="1391"/>
                                </a:lnTo>
                                <a:lnTo>
                                  <a:pt x="2919" y="1432"/>
                                </a:lnTo>
                                <a:lnTo>
                                  <a:pt x="2860" y="1471"/>
                                </a:lnTo>
                                <a:lnTo>
                                  <a:pt x="2801" y="1508"/>
                                </a:lnTo>
                                <a:lnTo>
                                  <a:pt x="2741" y="1542"/>
                                </a:lnTo>
                                <a:lnTo>
                                  <a:pt x="2682" y="1573"/>
                                </a:lnTo>
                                <a:lnTo>
                                  <a:pt x="2621" y="1603"/>
                                </a:lnTo>
                                <a:lnTo>
                                  <a:pt x="2561" y="1630"/>
                                </a:lnTo>
                                <a:lnTo>
                                  <a:pt x="2500" y="1655"/>
                                </a:lnTo>
                                <a:lnTo>
                                  <a:pt x="2440" y="1678"/>
                                </a:lnTo>
                                <a:lnTo>
                                  <a:pt x="2379" y="1699"/>
                                </a:lnTo>
                                <a:lnTo>
                                  <a:pt x="2318" y="1718"/>
                                </a:lnTo>
                                <a:lnTo>
                                  <a:pt x="2257" y="1734"/>
                                </a:lnTo>
                                <a:lnTo>
                                  <a:pt x="2196" y="1749"/>
                                </a:lnTo>
                                <a:lnTo>
                                  <a:pt x="2135" y="1762"/>
                                </a:lnTo>
                                <a:lnTo>
                                  <a:pt x="2074" y="1772"/>
                                </a:lnTo>
                                <a:lnTo>
                                  <a:pt x="2014" y="1781"/>
                                </a:lnTo>
                                <a:lnTo>
                                  <a:pt x="1953" y="1788"/>
                                </a:lnTo>
                                <a:lnTo>
                                  <a:pt x="1893" y="1793"/>
                                </a:lnTo>
                                <a:lnTo>
                                  <a:pt x="1833" y="1796"/>
                                </a:lnTo>
                                <a:lnTo>
                                  <a:pt x="1773" y="1797"/>
                                </a:lnTo>
                                <a:lnTo>
                                  <a:pt x="1714" y="1797"/>
                                </a:lnTo>
                                <a:lnTo>
                                  <a:pt x="1596" y="1791"/>
                                </a:lnTo>
                                <a:lnTo>
                                  <a:pt x="1480" y="1779"/>
                                </a:lnTo>
                                <a:lnTo>
                                  <a:pt x="1366" y="1760"/>
                                </a:lnTo>
                                <a:lnTo>
                                  <a:pt x="1254" y="1735"/>
                                </a:lnTo>
                                <a:lnTo>
                                  <a:pt x="1145" y="1705"/>
                                </a:lnTo>
                                <a:lnTo>
                                  <a:pt x="1039" y="1669"/>
                                </a:lnTo>
                                <a:lnTo>
                                  <a:pt x="936" y="1628"/>
                                </a:lnTo>
                                <a:lnTo>
                                  <a:pt x="837" y="1583"/>
                                </a:lnTo>
                                <a:lnTo>
                                  <a:pt x="742" y="1532"/>
                                </a:lnTo>
                                <a:lnTo>
                                  <a:pt x="651" y="1478"/>
                                </a:lnTo>
                                <a:lnTo>
                                  <a:pt x="565" y="1419"/>
                                </a:lnTo>
                                <a:lnTo>
                                  <a:pt x="483" y="1357"/>
                                </a:lnTo>
                                <a:lnTo>
                                  <a:pt x="407" y="1291"/>
                                </a:lnTo>
                                <a:lnTo>
                                  <a:pt x="337" y="1223"/>
                                </a:lnTo>
                                <a:lnTo>
                                  <a:pt x="272" y="1151"/>
                                </a:lnTo>
                                <a:lnTo>
                                  <a:pt x="213" y="1077"/>
                                </a:lnTo>
                                <a:lnTo>
                                  <a:pt x="161" y="1000"/>
                                </a:lnTo>
                                <a:lnTo>
                                  <a:pt x="115" y="922"/>
                                </a:lnTo>
                                <a:lnTo>
                                  <a:pt x="77" y="842"/>
                                </a:lnTo>
                                <a:lnTo>
                                  <a:pt x="46" y="760"/>
                                </a:lnTo>
                                <a:lnTo>
                                  <a:pt x="22" y="677"/>
                                </a:lnTo>
                                <a:lnTo>
                                  <a:pt x="7" y="594"/>
                                </a:lnTo>
                                <a:lnTo>
                                  <a:pt x="0" y="510"/>
                                </a:lnTo>
                                <a:lnTo>
                                  <a:pt x="0" y="468"/>
                                </a:lnTo>
                                <a:lnTo>
                                  <a:pt x="2" y="426"/>
                                </a:lnTo>
                                <a:lnTo>
                                  <a:pt x="12" y="341"/>
                                </a:lnTo>
                                <a:lnTo>
                                  <a:pt x="32" y="257"/>
                                </a:lnTo>
                                <a:lnTo>
                                  <a:pt x="62" y="174"/>
                                </a:lnTo>
                                <a:lnTo>
                                  <a:pt x="101" y="91"/>
                                </a:lnTo>
                                <a:lnTo>
                                  <a:pt x="151" y="10"/>
                                </a:lnTo>
                                <a:lnTo>
                                  <a:pt x="157"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659621" id="Group 132" o:spid="_x0000_s1026" style="position:absolute;margin-left:273.65pt;margin-top:-29.15pt;width:221.75pt;height:89.9pt;z-index:-251661824" coordorigin="6028" coordsize="4435,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">
                <v:shape id="Freeform 133" o:spid="_x0000_s1027" style="position:absolute;left:6028;width:4435;height:1798;visibility:visible;mso-wrap-style:square;v-text-anchor:top"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" path="m4434,r-60,37l4320,73r-55,39l4209,153r-57,45l4095,246r-58,51l3978,351r-60,57l3858,469r-61,64l3734,600r-63,71l3608,745r-65,78l3477,904r-52,65l3371,1031r-54,59l3262,1147r-56,54l3150,1252r-57,49l3035,1347r-58,44l2919,1432r-59,39l2801,1508r-60,34l2682,1573r-61,30l2561,1630r-61,25l2440,1678r-61,21l2318,1718r-61,16l2196,1749r-61,13l2074,1772r-60,9l1953,1788r-60,5l1833,1796r-60,1l1714,1797r-118,-6l1480,1779r-114,-19l1254,1735r-109,-30l1039,1669,936,1628r-99,-45l742,1532r-91,-54l565,1419r-82,-62l407,1291r-70,-68l272,1151r-59,-74l161,1000,115,922,77,842,46,760,22,677,7,594,,510,,468,2,426,12,341,32,257,62,174,101,91,151,10,157,e" filled="f" strokecolor="#001b29" strokeweight=".23036mm">
                  <v:path arrowok="t" o:connecttype="custom" o:connectlocs="4374,37;4265,112;4152,198;4037,297;3918,408;3797,533;3671,671;3543,823;3425,969;3317,1090;3206,1201;3093,1301;2977,1391;2860,1471;2741,1542;2621,1603;2500,1655;2379,1699;2257,1734;2135,1762;2014,1781;1893,1793;1773,1797;1596,1791;1366,1760;1145,1705;936,1628;742,1532;565,1419;407,1291;272,1151;161,1000;77,842;22,677;0,510;2,426;32,257;101,91;157,0" o:connectangles="0,0,0,0,0,0,0,0,0,0,0,0,0,0,0,0,0,0,0,0,0,0,0,0,0,0,0,0,0,0,0,0,0,0,0,0,0,0,0"/>
                </v:shape>
              </v:group>
            </w:pict>
          </mc:Fallback>
        </mc:AlternateContent>
      </w:r>
      <w:r>
        <w:rPr>
          <w:noProof/>
          <w:lang w:eastAsia="en-GB"/>
        </w:rPr>
        <mc:AlternateContent>
          <mc:Choice Requires="wpg">
            <w:drawing>
              <wp:anchor distT="0" distB="0" distL="114300" distR="114300" simplePos="0" relativeHeight="251655680" behindDoc="1" locked="0" layoutInCell="1" allowOverlap="1">
                <wp:simplePos x="0" y="0"/>
                <wp:positionH relativeFrom="column">
                  <wp:posOffset>1082675</wp:posOffset>
                </wp:positionH>
                <wp:positionV relativeFrom="paragraph">
                  <wp:posOffset>-370205</wp:posOffset>
                </wp:positionV>
                <wp:extent cx="2455545" cy="572135"/>
                <wp:effectExtent l="0" t="0" r="20955" b="18415"/>
                <wp:wrapNone/>
                <wp:docPr id="2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545" cy="572135"/>
                          <a:chOff x="2260" y="0"/>
                          <a:chExt cx="3867" cy="901"/>
                        </a:xfrm>
                      </wpg:grpSpPr>
                      <wps:wsp>
                        <wps:cNvPr id="226" name="Freeform 131"/>
                        <wps:cNvSpPr>
                          <a:spLocks/>
                        </wps:cNvSpPr>
                        <wps:spPr bwMode="auto">
                          <a:xfrm>
                            <a:off x="2260" y="0"/>
                            <a:ext cx="3867" cy="901"/>
                          </a:xfrm>
                          <a:custGeom>
                            <a:avLst/>
                            <a:gdLst>
                              <a:gd name="T0" fmla="+- 0 6127 2260"/>
                              <a:gd name="T1" fmla="*/ T0 w 3867"/>
                              <a:gd name="T2" fmla="*/ 0 h 901"/>
                              <a:gd name="T3" fmla="+- 0 6060 2260"/>
                              <a:gd name="T4" fmla="*/ T3 w 3867"/>
                              <a:gd name="T5" fmla="*/ 60 h 901"/>
                              <a:gd name="T6" fmla="+- 0 6007 2260"/>
                              <a:gd name="T7" fmla="*/ T6 w 3867"/>
                              <a:gd name="T8" fmla="*/ 105 h 901"/>
                              <a:gd name="T9" fmla="+- 0 5950 2260"/>
                              <a:gd name="T10" fmla="*/ T9 w 3867"/>
                              <a:gd name="T11" fmla="*/ 151 h 901"/>
                              <a:gd name="T12" fmla="+- 0 5891 2260"/>
                              <a:gd name="T13" fmla="*/ T12 w 3867"/>
                              <a:gd name="T14" fmla="*/ 199 h 901"/>
                              <a:gd name="T15" fmla="+- 0 5829 2260"/>
                              <a:gd name="T16" fmla="*/ T15 w 3867"/>
                              <a:gd name="T17" fmla="*/ 247 h 901"/>
                              <a:gd name="T18" fmla="+- 0 5763 2260"/>
                              <a:gd name="T19" fmla="*/ T18 w 3867"/>
                              <a:gd name="T20" fmla="*/ 295 h 901"/>
                              <a:gd name="T21" fmla="+- 0 5694 2260"/>
                              <a:gd name="T22" fmla="*/ T21 w 3867"/>
                              <a:gd name="T23" fmla="*/ 344 h 901"/>
                              <a:gd name="T24" fmla="+- 0 5623 2260"/>
                              <a:gd name="T25" fmla="*/ T24 w 3867"/>
                              <a:gd name="T26" fmla="*/ 392 h 901"/>
                              <a:gd name="T27" fmla="+- 0 5549 2260"/>
                              <a:gd name="T28" fmla="*/ T27 w 3867"/>
                              <a:gd name="T29" fmla="*/ 440 h 901"/>
                              <a:gd name="T30" fmla="+- 0 5472 2260"/>
                              <a:gd name="T31" fmla="*/ T30 w 3867"/>
                              <a:gd name="T32" fmla="*/ 487 h 901"/>
                              <a:gd name="T33" fmla="+- 0 5392 2260"/>
                              <a:gd name="T34" fmla="*/ T33 w 3867"/>
                              <a:gd name="T35" fmla="*/ 533 h 901"/>
                              <a:gd name="T36" fmla="+- 0 5310 2260"/>
                              <a:gd name="T37" fmla="*/ T36 w 3867"/>
                              <a:gd name="T38" fmla="*/ 578 h 901"/>
                              <a:gd name="T39" fmla="+- 0 5226 2260"/>
                              <a:gd name="T40" fmla="*/ T39 w 3867"/>
                              <a:gd name="T41" fmla="*/ 620 h 901"/>
                              <a:gd name="T42" fmla="+- 0 5139 2260"/>
                              <a:gd name="T43" fmla="*/ T42 w 3867"/>
                              <a:gd name="T44" fmla="*/ 661 h 901"/>
                              <a:gd name="T45" fmla="+- 0 5050 2260"/>
                              <a:gd name="T46" fmla="*/ T45 w 3867"/>
                              <a:gd name="T47" fmla="*/ 700 h 901"/>
                              <a:gd name="T48" fmla="+- 0 4959 2260"/>
                              <a:gd name="T49" fmla="*/ T48 w 3867"/>
                              <a:gd name="T50" fmla="*/ 736 h 901"/>
                              <a:gd name="T51" fmla="+- 0 4865 2260"/>
                              <a:gd name="T52" fmla="*/ T51 w 3867"/>
                              <a:gd name="T53" fmla="*/ 770 h 901"/>
                              <a:gd name="T54" fmla="+- 0 4770 2260"/>
                              <a:gd name="T55" fmla="*/ T54 w 3867"/>
                              <a:gd name="T56" fmla="*/ 800 h 901"/>
                              <a:gd name="T57" fmla="+- 0 4673 2260"/>
                              <a:gd name="T58" fmla="*/ T57 w 3867"/>
                              <a:gd name="T59" fmla="*/ 827 h 901"/>
                              <a:gd name="T60" fmla="+- 0 4574 2260"/>
                              <a:gd name="T61" fmla="*/ T60 w 3867"/>
                              <a:gd name="T62" fmla="*/ 850 h 901"/>
                              <a:gd name="T63" fmla="+- 0 4473 2260"/>
                              <a:gd name="T64" fmla="*/ T63 w 3867"/>
                              <a:gd name="T65" fmla="*/ 869 h 901"/>
                              <a:gd name="T66" fmla="+- 0 4371 2260"/>
                              <a:gd name="T67" fmla="*/ T66 w 3867"/>
                              <a:gd name="T68" fmla="*/ 884 h 901"/>
                              <a:gd name="T69" fmla="+- 0 4267 2260"/>
                              <a:gd name="T70" fmla="*/ T69 w 3867"/>
                              <a:gd name="T71" fmla="*/ 895 h 901"/>
                              <a:gd name="T72" fmla="+- 0 4161 2260"/>
                              <a:gd name="T73" fmla="*/ T72 w 3867"/>
                              <a:gd name="T74" fmla="*/ 900 h 901"/>
                              <a:gd name="T75" fmla="+- 0 4108 2260"/>
                              <a:gd name="T76" fmla="*/ T75 w 3867"/>
                              <a:gd name="T77" fmla="*/ 901 h 901"/>
                              <a:gd name="T78" fmla="+- 0 4055 2260"/>
                              <a:gd name="T79" fmla="*/ T78 w 3867"/>
                              <a:gd name="T80" fmla="*/ 901 h 901"/>
                              <a:gd name="T81" fmla="+- 0 3947 2260"/>
                              <a:gd name="T82" fmla="*/ T81 w 3867"/>
                              <a:gd name="T83" fmla="*/ 895 h 901"/>
                              <a:gd name="T84" fmla="+- 0 3837 2260"/>
                              <a:gd name="T85" fmla="*/ T84 w 3867"/>
                              <a:gd name="T86" fmla="*/ 885 h 901"/>
                              <a:gd name="T87" fmla="+- 0 3727 2260"/>
                              <a:gd name="T88" fmla="*/ T87 w 3867"/>
                              <a:gd name="T89" fmla="*/ 868 h 901"/>
                              <a:gd name="T90" fmla="+- 0 3616 2260"/>
                              <a:gd name="T91" fmla="*/ T90 w 3867"/>
                              <a:gd name="T92" fmla="*/ 845 h 901"/>
                              <a:gd name="T93" fmla="+- 0 3503 2260"/>
                              <a:gd name="T94" fmla="*/ T93 w 3867"/>
                              <a:gd name="T95" fmla="*/ 815 h 901"/>
                              <a:gd name="T96" fmla="+- 0 3390 2260"/>
                              <a:gd name="T97" fmla="*/ T96 w 3867"/>
                              <a:gd name="T98" fmla="*/ 778 h 901"/>
                              <a:gd name="T99" fmla="+- 0 3333 2260"/>
                              <a:gd name="T100" fmla="*/ T99 w 3867"/>
                              <a:gd name="T101" fmla="*/ 757 h 901"/>
                              <a:gd name="T102" fmla="+- 0 3276 2260"/>
                              <a:gd name="T103" fmla="*/ T102 w 3867"/>
                              <a:gd name="T104" fmla="*/ 734 h 901"/>
                              <a:gd name="T105" fmla="+- 0 3219 2260"/>
                              <a:gd name="T106" fmla="*/ T105 w 3867"/>
                              <a:gd name="T107" fmla="*/ 710 h 901"/>
                              <a:gd name="T108" fmla="+- 0 3161 2260"/>
                              <a:gd name="T109" fmla="*/ T108 w 3867"/>
                              <a:gd name="T110" fmla="*/ 683 h 901"/>
                              <a:gd name="T111" fmla="+- 0 3104 2260"/>
                              <a:gd name="T112" fmla="*/ T111 w 3867"/>
                              <a:gd name="T113" fmla="*/ 655 h 901"/>
                              <a:gd name="T114" fmla="+- 0 3046 2260"/>
                              <a:gd name="T115" fmla="*/ T114 w 3867"/>
                              <a:gd name="T116" fmla="*/ 624 h 901"/>
                              <a:gd name="T117" fmla="+- 0 2988 2260"/>
                              <a:gd name="T118" fmla="*/ T117 w 3867"/>
                              <a:gd name="T119" fmla="*/ 592 h 901"/>
                              <a:gd name="T120" fmla="+- 0 2931 2260"/>
                              <a:gd name="T121" fmla="*/ T120 w 3867"/>
                              <a:gd name="T122" fmla="*/ 557 h 901"/>
                              <a:gd name="T123" fmla="+- 0 2873 2260"/>
                              <a:gd name="T124" fmla="*/ T123 w 3867"/>
                              <a:gd name="T125" fmla="*/ 520 h 901"/>
                              <a:gd name="T126" fmla="+- 0 2814 2260"/>
                              <a:gd name="T127" fmla="*/ T126 w 3867"/>
                              <a:gd name="T128" fmla="*/ 481 h 901"/>
                              <a:gd name="T129" fmla="+- 0 2756 2260"/>
                              <a:gd name="T130" fmla="*/ T129 w 3867"/>
                              <a:gd name="T131" fmla="*/ 441 h 901"/>
                              <a:gd name="T132" fmla="+- 0 2698 2260"/>
                              <a:gd name="T133" fmla="*/ T132 w 3867"/>
                              <a:gd name="T134" fmla="*/ 397 h 901"/>
                              <a:gd name="T135" fmla="+- 0 2640 2260"/>
                              <a:gd name="T136" fmla="*/ T135 w 3867"/>
                              <a:gd name="T137" fmla="*/ 352 h 901"/>
                              <a:gd name="T138" fmla="+- 0 2581 2260"/>
                              <a:gd name="T139" fmla="*/ T138 w 3867"/>
                              <a:gd name="T140" fmla="*/ 304 h 901"/>
                              <a:gd name="T141" fmla="+- 0 2523 2260"/>
                              <a:gd name="T142" fmla="*/ T141 w 3867"/>
                              <a:gd name="T143" fmla="*/ 254 h 901"/>
                              <a:gd name="T144" fmla="+- 0 2465 2260"/>
                              <a:gd name="T145" fmla="*/ T144 w 3867"/>
                              <a:gd name="T146" fmla="*/ 202 h 901"/>
                              <a:gd name="T147" fmla="+- 0 2406 2260"/>
                              <a:gd name="T148" fmla="*/ T147 w 3867"/>
                              <a:gd name="T149" fmla="*/ 147 h 901"/>
                              <a:gd name="T150" fmla="+- 0 2348 2260"/>
                              <a:gd name="T151" fmla="*/ T150 w 3867"/>
                              <a:gd name="T152" fmla="*/ 90 h 901"/>
                              <a:gd name="T153" fmla="+- 0 2289 2260"/>
                              <a:gd name="T154" fmla="*/ T153 w 3867"/>
                              <a:gd name="T155" fmla="*/ 31 h 901"/>
                              <a:gd name="T156" fmla="+- 0 2260 2260"/>
                              <a:gd name="T157" fmla="*/ T156 w 3867"/>
                              <a:gd name="T158"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7" h="901">
                                <a:moveTo>
                                  <a:pt x="3867" y="0"/>
                                </a:moveTo>
                                <a:lnTo>
                                  <a:pt x="3800" y="60"/>
                                </a:lnTo>
                                <a:lnTo>
                                  <a:pt x="3747" y="105"/>
                                </a:lnTo>
                                <a:lnTo>
                                  <a:pt x="3690" y="151"/>
                                </a:lnTo>
                                <a:lnTo>
                                  <a:pt x="3631" y="199"/>
                                </a:lnTo>
                                <a:lnTo>
                                  <a:pt x="3569" y="247"/>
                                </a:lnTo>
                                <a:lnTo>
                                  <a:pt x="3503" y="295"/>
                                </a:lnTo>
                                <a:lnTo>
                                  <a:pt x="3434" y="344"/>
                                </a:lnTo>
                                <a:lnTo>
                                  <a:pt x="3363" y="392"/>
                                </a:lnTo>
                                <a:lnTo>
                                  <a:pt x="3289" y="440"/>
                                </a:lnTo>
                                <a:lnTo>
                                  <a:pt x="3212" y="487"/>
                                </a:lnTo>
                                <a:lnTo>
                                  <a:pt x="3132" y="533"/>
                                </a:lnTo>
                                <a:lnTo>
                                  <a:pt x="3050" y="578"/>
                                </a:lnTo>
                                <a:lnTo>
                                  <a:pt x="2966" y="620"/>
                                </a:lnTo>
                                <a:lnTo>
                                  <a:pt x="2879" y="661"/>
                                </a:lnTo>
                                <a:lnTo>
                                  <a:pt x="2790" y="700"/>
                                </a:lnTo>
                                <a:lnTo>
                                  <a:pt x="2699" y="736"/>
                                </a:lnTo>
                                <a:lnTo>
                                  <a:pt x="2605" y="770"/>
                                </a:lnTo>
                                <a:lnTo>
                                  <a:pt x="2510" y="800"/>
                                </a:lnTo>
                                <a:lnTo>
                                  <a:pt x="2413" y="827"/>
                                </a:lnTo>
                                <a:lnTo>
                                  <a:pt x="2314" y="850"/>
                                </a:lnTo>
                                <a:lnTo>
                                  <a:pt x="2213" y="869"/>
                                </a:lnTo>
                                <a:lnTo>
                                  <a:pt x="2111" y="884"/>
                                </a:lnTo>
                                <a:lnTo>
                                  <a:pt x="2007" y="895"/>
                                </a:lnTo>
                                <a:lnTo>
                                  <a:pt x="1901" y="900"/>
                                </a:lnTo>
                                <a:lnTo>
                                  <a:pt x="1848" y="901"/>
                                </a:lnTo>
                                <a:lnTo>
                                  <a:pt x="1795" y="901"/>
                                </a:lnTo>
                                <a:lnTo>
                                  <a:pt x="1687" y="895"/>
                                </a:lnTo>
                                <a:lnTo>
                                  <a:pt x="1577" y="885"/>
                                </a:lnTo>
                                <a:lnTo>
                                  <a:pt x="1467" y="868"/>
                                </a:lnTo>
                                <a:lnTo>
                                  <a:pt x="1356" y="845"/>
                                </a:lnTo>
                                <a:lnTo>
                                  <a:pt x="1243" y="815"/>
                                </a:lnTo>
                                <a:lnTo>
                                  <a:pt x="1130" y="778"/>
                                </a:lnTo>
                                <a:lnTo>
                                  <a:pt x="1073" y="757"/>
                                </a:lnTo>
                                <a:lnTo>
                                  <a:pt x="1016" y="734"/>
                                </a:lnTo>
                                <a:lnTo>
                                  <a:pt x="959" y="710"/>
                                </a:lnTo>
                                <a:lnTo>
                                  <a:pt x="901" y="683"/>
                                </a:lnTo>
                                <a:lnTo>
                                  <a:pt x="844" y="655"/>
                                </a:lnTo>
                                <a:lnTo>
                                  <a:pt x="786" y="624"/>
                                </a:lnTo>
                                <a:lnTo>
                                  <a:pt x="728" y="592"/>
                                </a:lnTo>
                                <a:lnTo>
                                  <a:pt x="671" y="557"/>
                                </a:lnTo>
                                <a:lnTo>
                                  <a:pt x="613" y="520"/>
                                </a:lnTo>
                                <a:lnTo>
                                  <a:pt x="554" y="481"/>
                                </a:lnTo>
                                <a:lnTo>
                                  <a:pt x="496" y="441"/>
                                </a:lnTo>
                                <a:lnTo>
                                  <a:pt x="438" y="397"/>
                                </a:lnTo>
                                <a:lnTo>
                                  <a:pt x="380" y="352"/>
                                </a:lnTo>
                                <a:lnTo>
                                  <a:pt x="321" y="304"/>
                                </a:lnTo>
                                <a:lnTo>
                                  <a:pt x="263" y="254"/>
                                </a:lnTo>
                                <a:lnTo>
                                  <a:pt x="205" y="202"/>
                                </a:lnTo>
                                <a:lnTo>
                                  <a:pt x="146" y="147"/>
                                </a:lnTo>
                                <a:lnTo>
                                  <a:pt x="88" y="90"/>
                                </a:lnTo>
                                <a:lnTo>
                                  <a:pt x="29" y="31"/>
                                </a:lnTo>
                                <a:lnTo>
                                  <a:pt x="0"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F1FF3F" id="Group 130" o:spid="_x0000_s1026" style="position:absolute;margin-left:85.25pt;margin-top:-29.15pt;width:193.35pt;height:45.05pt;z-index:-251660800" coordorigin="2260" coordsize="386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">
                <v:shape id="Freeform 131" o:spid="_x0000_s1027" style="position:absolute;left:2260;width:3867;height:901;visibility:visible;mso-wrap-style:square;v-text-anchor:top"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" path="m3867,r-67,60l3747,105r-57,46l3631,199r-62,48l3503,295r-69,49l3363,392r-74,48l3212,487r-80,46l3050,578r-84,42l2879,661r-89,39l2699,736r-94,34l2510,800r-97,27l2314,850r-101,19l2111,884r-104,11l1901,900r-53,1l1795,901r-108,-6l1577,885,1467,868,1356,845,1243,815,1130,778r-57,-21l1016,734,959,710,901,683,844,655,786,624,728,592,671,557,613,520,554,481,496,441,438,397,380,352,321,304,263,254,205,202,146,147,88,90,29,31,,e" filled="f" strokecolor="#001b29" strokeweight=".23036mm">
                  <v:path arrowok="t" o:connecttype="custom" o:connectlocs="3867,0;3800,60;3747,105;3690,151;3631,199;3569,247;3503,295;3434,344;3363,392;3289,440;3212,487;3132,533;3050,578;2966,620;2879,661;2790,700;2699,736;2605,770;2510,800;2413,827;2314,850;2213,869;2111,884;2007,895;1901,900;1848,901;1795,901;1687,895;1577,885;1467,868;1356,845;1243,815;1130,778;1073,757;1016,734;959,710;901,683;844,655;786,624;728,592;671,557;613,520;554,481;496,441;438,397;380,352;321,304;263,254;205,202;146,147;88,90;29,31;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56704" behindDoc="1" locked="0" layoutInCell="1" allowOverlap="1">
                <wp:simplePos x="0" y="0"/>
                <wp:positionH relativeFrom="column">
                  <wp:posOffset>3482340</wp:posOffset>
                </wp:positionH>
                <wp:positionV relativeFrom="paragraph">
                  <wp:posOffset>-370205</wp:posOffset>
                </wp:positionV>
                <wp:extent cx="2810510" cy="1143635"/>
                <wp:effectExtent l="0" t="0" r="27940" b="18415"/>
                <wp:wrapNone/>
                <wp:docPr id="22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0510" cy="1143635"/>
                          <a:chOff x="6039" y="0"/>
                          <a:chExt cx="4426" cy="1801"/>
                        </a:xfrm>
                      </wpg:grpSpPr>
                      <wps:wsp>
                        <wps:cNvPr id="228" name="Freeform 129"/>
                        <wps:cNvSpPr>
                          <a:spLocks/>
                        </wps:cNvSpPr>
                        <wps:spPr bwMode="auto">
                          <a:xfrm>
                            <a:off x="6039" y="0"/>
                            <a:ext cx="4426" cy="1801"/>
                          </a:xfrm>
                          <a:custGeom>
                            <a:avLst/>
                            <a:gdLst>
                              <a:gd name="T0" fmla="+- 0 10406 6039"/>
                              <a:gd name="T1" fmla="*/ T0 w 4426"/>
                              <a:gd name="T2" fmla="*/ 36 h 1801"/>
                              <a:gd name="T3" fmla="+- 0 10297 6039"/>
                              <a:gd name="T4" fmla="*/ T3 w 4426"/>
                              <a:gd name="T5" fmla="*/ 111 h 1801"/>
                              <a:gd name="T6" fmla="+- 0 10185 6039"/>
                              <a:gd name="T7" fmla="*/ T6 w 4426"/>
                              <a:gd name="T8" fmla="*/ 198 h 1801"/>
                              <a:gd name="T9" fmla="+- 0 10069 6039"/>
                              <a:gd name="T10" fmla="*/ T9 w 4426"/>
                              <a:gd name="T11" fmla="*/ 297 h 1801"/>
                              <a:gd name="T12" fmla="+- 0 9951 6039"/>
                              <a:gd name="T13" fmla="*/ T12 w 4426"/>
                              <a:gd name="T14" fmla="*/ 409 h 1801"/>
                              <a:gd name="T15" fmla="+- 0 9829 6039"/>
                              <a:gd name="T16" fmla="*/ T15 w 4426"/>
                              <a:gd name="T17" fmla="*/ 534 h 1801"/>
                              <a:gd name="T18" fmla="+- 0 9704 6039"/>
                              <a:gd name="T19" fmla="*/ T18 w 4426"/>
                              <a:gd name="T20" fmla="*/ 673 h 1801"/>
                              <a:gd name="T21" fmla="+- 0 9576 6039"/>
                              <a:gd name="T22" fmla="*/ T21 w 4426"/>
                              <a:gd name="T23" fmla="*/ 825 h 1801"/>
                              <a:gd name="T24" fmla="+- 0 9458 6039"/>
                              <a:gd name="T25" fmla="*/ T24 w 4426"/>
                              <a:gd name="T26" fmla="*/ 972 h 1801"/>
                              <a:gd name="T27" fmla="+- 0 9351 6039"/>
                              <a:gd name="T28" fmla="*/ T27 w 4426"/>
                              <a:gd name="T29" fmla="*/ 1093 h 1801"/>
                              <a:gd name="T30" fmla="+- 0 9240 6039"/>
                              <a:gd name="T31" fmla="*/ T30 w 4426"/>
                              <a:gd name="T32" fmla="*/ 1204 h 1801"/>
                              <a:gd name="T33" fmla="+- 0 9128 6039"/>
                              <a:gd name="T34" fmla="*/ T33 w 4426"/>
                              <a:gd name="T35" fmla="*/ 1304 h 1801"/>
                              <a:gd name="T36" fmla="+- 0 9013 6039"/>
                              <a:gd name="T37" fmla="*/ T36 w 4426"/>
                              <a:gd name="T38" fmla="*/ 1394 h 1801"/>
                              <a:gd name="T39" fmla="+- 0 8896 6039"/>
                              <a:gd name="T40" fmla="*/ T39 w 4426"/>
                              <a:gd name="T41" fmla="*/ 1474 h 1801"/>
                              <a:gd name="T42" fmla="+- 0 8778 6039"/>
                              <a:gd name="T43" fmla="*/ T42 w 4426"/>
                              <a:gd name="T44" fmla="*/ 1545 h 1801"/>
                              <a:gd name="T45" fmla="+- 0 8658 6039"/>
                              <a:gd name="T46" fmla="*/ T45 w 4426"/>
                              <a:gd name="T47" fmla="*/ 1606 h 1801"/>
                              <a:gd name="T48" fmla="+- 0 8538 6039"/>
                              <a:gd name="T49" fmla="*/ T48 w 4426"/>
                              <a:gd name="T50" fmla="*/ 1659 h 1801"/>
                              <a:gd name="T51" fmla="+- 0 8416 6039"/>
                              <a:gd name="T52" fmla="*/ T51 w 4426"/>
                              <a:gd name="T53" fmla="*/ 1702 h 1801"/>
                              <a:gd name="T54" fmla="+- 0 8295 6039"/>
                              <a:gd name="T55" fmla="*/ T54 w 4426"/>
                              <a:gd name="T56" fmla="*/ 1738 h 1801"/>
                              <a:gd name="T57" fmla="+- 0 8173 6039"/>
                              <a:gd name="T58" fmla="*/ T57 w 4426"/>
                              <a:gd name="T59" fmla="*/ 1765 h 1801"/>
                              <a:gd name="T60" fmla="+- 0 8052 6039"/>
                              <a:gd name="T61" fmla="*/ T60 w 4426"/>
                              <a:gd name="T62" fmla="*/ 1784 h 1801"/>
                              <a:gd name="T63" fmla="+- 0 7932 6039"/>
                              <a:gd name="T64" fmla="*/ T63 w 4426"/>
                              <a:gd name="T65" fmla="*/ 1796 h 1801"/>
                              <a:gd name="T66" fmla="+- 0 7812 6039"/>
                              <a:gd name="T67" fmla="*/ T66 w 4426"/>
                              <a:gd name="T68" fmla="*/ 1801 h 1801"/>
                              <a:gd name="T69" fmla="+- 0 7635 6039"/>
                              <a:gd name="T70" fmla="*/ T69 w 4426"/>
                              <a:gd name="T71" fmla="*/ 1795 h 1801"/>
                              <a:gd name="T72" fmla="+- 0 7405 6039"/>
                              <a:gd name="T73" fmla="*/ T72 w 4426"/>
                              <a:gd name="T74" fmla="*/ 1764 h 1801"/>
                              <a:gd name="T75" fmla="+- 0 7185 6039"/>
                              <a:gd name="T76" fmla="*/ T75 w 4426"/>
                              <a:gd name="T77" fmla="*/ 1709 h 1801"/>
                              <a:gd name="T78" fmla="+- 0 6977 6039"/>
                              <a:gd name="T79" fmla="*/ T78 w 4426"/>
                              <a:gd name="T80" fmla="*/ 1632 h 1801"/>
                              <a:gd name="T81" fmla="+- 0 6783 6039"/>
                              <a:gd name="T82" fmla="*/ T81 w 4426"/>
                              <a:gd name="T83" fmla="*/ 1536 h 1801"/>
                              <a:gd name="T84" fmla="+- 0 6606 6039"/>
                              <a:gd name="T85" fmla="*/ T84 w 4426"/>
                              <a:gd name="T86" fmla="*/ 1423 h 1801"/>
                              <a:gd name="T87" fmla="+- 0 6448 6039"/>
                              <a:gd name="T88" fmla="*/ T87 w 4426"/>
                              <a:gd name="T89" fmla="*/ 1295 h 1801"/>
                              <a:gd name="T90" fmla="+- 0 6312 6039"/>
                              <a:gd name="T91" fmla="*/ T90 w 4426"/>
                              <a:gd name="T92" fmla="*/ 1155 h 1801"/>
                              <a:gd name="T93" fmla="+- 0 6201 6039"/>
                              <a:gd name="T94" fmla="*/ T93 w 4426"/>
                              <a:gd name="T95" fmla="*/ 1004 h 1801"/>
                              <a:gd name="T96" fmla="+- 0 6117 6039"/>
                              <a:gd name="T97" fmla="*/ T96 w 4426"/>
                              <a:gd name="T98" fmla="*/ 845 h 1801"/>
                              <a:gd name="T99" fmla="+- 0 6062 6039"/>
                              <a:gd name="T100" fmla="*/ T99 w 4426"/>
                              <a:gd name="T101" fmla="*/ 681 h 1801"/>
                              <a:gd name="T102" fmla="+- 0 6039 6039"/>
                              <a:gd name="T103" fmla="*/ T102 w 4426"/>
                              <a:gd name="T104" fmla="*/ 513 h 1801"/>
                              <a:gd name="T105" fmla="+- 0 6040 6039"/>
                              <a:gd name="T106" fmla="*/ T105 w 4426"/>
                              <a:gd name="T107" fmla="*/ 429 h 1801"/>
                              <a:gd name="T108" fmla="+- 0 6070 6039"/>
                              <a:gd name="T109" fmla="*/ T108 w 4426"/>
                              <a:gd name="T110" fmla="*/ 260 h 1801"/>
                              <a:gd name="T111" fmla="+- 0 6138 6039"/>
                              <a:gd name="T112" fmla="*/ T111 w 4426"/>
                              <a:gd name="T113" fmla="*/ 93 h 1801"/>
                              <a:gd name="T114" fmla="+- 0 6196 6039"/>
                              <a:gd name="T115" fmla="*/ T114 w 4426"/>
                              <a:gd name="T116" fmla="*/ 0 h 18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26" h="1801">
                                <a:moveTo>
                                  <a:pt x="4425" y="0"/>
                                </a:moveTo>
                                <a:lnTo>
                                  <a:pt x="4367" y="36"/>
                                </a:lnTo>
                                <a:lnTo>
                                  <a:pt x="4313" y="72"/>
                                </a:lnTo>
                                <a:lnTo>
                                  <a:pt x="4258" y="111"/>
                                </a:lnTo>
                                <a:lnTo>
                                  <a:pt x="4202" y="153"/>
                                </a:lnTo>
                                <a:lnTo>
                                  <a:pt x="4146" y="198"/>
                                </a:lnTo>
                                <a:lnTo>
                                  <a:pt x="4088" y="246"/>
                                </a:lnTo>
                                <a:lnTo>
                                  <a:pt x="4030" y="297"/>
                                </a:lnTo>
                                <a:lnTo>
                                  <a:pt x="3971" y="351"/>
                                </a:lnTo>
                                <a:lnTo>
                                  <a:pt x="3912" y="409"/>
                                </a:lnTo>
                                <a:lnTo>
                                  <a:pt x="3851" y="470"/>
                                </a:lnTo>
                                <a:lnTo>
                                  <a:pt x="3790" y="534"/>
                                </a:lnTo>
                                <a:lnTo>
                                  <a:pt x="3728" y="602"/>
                                </a:lnTo>
                                <a:lnTo>
                                  <a:pt x="3665" y="673"/>
                                </a:lnTo>
                                <a:lnTo>
                                  <a:pt x="3601" y="747"/>
                                </a:lnTo>
                                <a:lnTo>
                                  <a:pt x="3537" y="825"/>
                                </a:lnTo>
                                <a:lnTo>
                                  <a:pt x="3471" y="907"/>
                                </a:lnTo>
                                <a:lnTo>
                                  <a:pt x="3419" y="972"/>
                                </a:lnTo>
                                <a:lnTo>
                                  <a:pt x="3366" y="1034"/>
                                </a:lnTo>
                                <a:lnTo>
                                  <a:pt x="3312" y="1093"/>
                                </a:lnTo>
                                <a:lnTo>
                                  <a:pt x="3257" y="1150"/>
                                </a:lnTo>
                                <a:lnTo>
                                  <a:pt x="3201" y="1204"/>
                                </a:lnTo>
                                <a:lnTo>
                                  <a:pt x="3145" y="1255"/>
                                </a:lnTo>
                                <a:lnTo>
                                  <a:pt x="3089" y="1304"/>
                                </a:lnTo>
                                <a:lnTo>
                                  <a:pt x="3031" y="1350"/>
                                </a:lnTo>
                                <a:lnTo>
                                  <a:pt x="2974" y="1394"/>
                                </a:lnTo>
                                <a:lnTo>
                                  <a:pt x="2916" y="1435"/>
                                </a:lnTo>
                                <a:lnTo>
                                  <a:pt x="2857" y="1474"/>
                                </a:lnTo>
                                <a:lnTo>
                                  <a:pt x="2798" y="1511"/>
                                </a:lnTo>
                                <a:lnTo>
                                  <a:pt x="2739" y="1545"/>
                                </a:lnTo>
                                <a:lnTo>
                                  <a:pt x="2679" y="1577"/>
                                </a:lnTo>
                                <a:lnTo>
                                  <a:pt x="2619" y="1606"/>
                                </a:lnTo>
                                <a:lnTo>
                                  <a:pt x="2559" y="1634"/>
                                </a:lnTo>
                                <a:lnTo>
                                  <a:pt x="2499" y="1659"/>
                                </a:lnTo>
                                <a:lnTo>
                                  <a:pt x="2438" y="1682"/>
                                </a:lnTo>
                                <a:lnTo>
                                  <a:pt x="2377" y="1702"/>
                                </a:lnTo>
                                <a:lnTo>
                                  <a:pt x="2317" y="1721"/>
                                </a:lnTo>
                                <a:lnTo>
                                  <a:pt x="2256" y="1738"/>
                                </a:lnTo>
                                <a:lnTo>
                                  <a:pt x="2195" y="1752"/>
                                </a:lnTo>
                                <a:lnTo>
                                  <a:pt x="2134" y="1765"/>
                                </a:lnTo>
                                <a:lnTo>
                                  <a:pt x="2074" y="1776"/>
                                </a:lnTo>
                                <a:lnTo>
                                  <a:pt x="2013" y="1784"/>
                                </a:lnTo>
                                <a:lnTo>
                                  <a:pt x="1953" y="1791"/>
                                </a:lnTo>
                                <a:lnTo>
                                  <a:pt x="1893" y="1796"/>
                                </a:lnTo>
                                <a:lnTo>
                                  <a:pt x="1833" y="1799"/>
                                </a:lnTo>
                                <a:lnTo>
                                  <a:pt x="1773" y="1801"/>
                                </a:lnTo>
                                <a:lnTo>
                                  <a:pt x="1714" y="1800"/>
                                </a:lnTo>
                                <a:lnTo>
                                  <a:pt x="1596" y="1795"/>
                                </a:lnTo>
                                <a:lnTo>
                                  <a:pt x="1480" y="1782"/>
                                </a:lnTo>
                                <a:lnTo>
                                  <a:pt x="1366" y="1764"/>
                                </a:lnTo>
                                <a:lnTo>
                                  <a:pt x="1255" y="1739"/>
                                </a:lnTo>
                                <a:lnTo>
                                  <a:pt x="1146" y="1709"/>
                                </a:lnTo>
                                <a:lnTo>
                                  <a:pt x="1040" y="1673"/>
                                </a:lnTo>
                                <a:lnTo>
                                  <a:pt x="938" y="1632"/>
                                </a:lnTo>
                                <a:lnTo>
                                  <a:pt x="839" y="1586"/>
                                </a:lnTo>
                                <a:lnTo>
                                  <a:pt x="744" y="1536"/>
                                </a:lnTo>
                                <a:lnTo>
                                  <a:pt x="653" y="1482"/>
                                </a:lnTo>
                                <a:lnTo>
                                  <a:pt x="567" y="1423"/>
                                </a:lnTo>
                                <a:lnTo>
                                  <a:pt x="485" y="1361"/>
                                </a:lnTo>
                                <a:lnTo>
                                  <a:pt x="409" y="1295"/>
                                </a:lnTo>
                                <a:lnTo>
                                  <a:pt x="338" y="1226"/>
                                </a:lnTo>
                                <a:lnTo>
                                  <a:pt x="273" y="1155"/>
                                </a:lnTo>
                                <a:lnTo>
                                  <a:pt x="214" y="1081"/>
                                </a:lnTo>
                                <a:lnTo>
                                  <a:pt x="162" y="1004"/>
                                </a:lnTo>
                                <a:lnTo>
                                  <a:pt x="116" y="926"/>
                                </a:lnTo>
                                <a:lnTo>
                                  <a:pt x="78" y="845"/>
                                </a:lnTo>
                                <a:lnTo>
                                  <a:pt x="46" y="764"/>
                                </a:lnTo>
                                <a:lnTo>
                                  <a:pt x="23" y="681"/>
                                </a:lnTo>
                                <a:lnTo>
                                  <a:pt x="7" y="597"/>
                                </a:lnTo>
                                <a:lnTo>
                                  <a:pt x="0" y="513"/>
                                </a:lnTo>
                                <a:lnTo>
                                  <a:pt x="0" y="471"/>
                                </a:lnTo>
                                <a:lnTo>
                                  <a:pt x="1" y="429"/>
                                </a:lnTo>
                                <a:lnTo>
                                  <a:pt x="12" y="344"/>
                                </a:lnTo>
                                <a:lnTo>
                                  <a:pt x="31" y="260"/>
                                </a:lnTo>
                                <a:lnTo>
                                  <a:pt x="60" y="176"/>
                                </a:lnTo>
                                <a:lnTo>
                                  <a:pt x="99" y="93"/>
                                </a:lnTo>
                                <a:lnTo>
                                  <a:pt x="149" y="12"/>
                                </a:lnTo>
                                <a:lnTo>
                                  <a:pt x="157"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C76E3D" id="Group 128" o:spid="_x0000_s1026" style="position:absolute;margin-left:274.2pt;margin-top:-29.15pt;width:221.3pt;height:90.05pt;z-index:-251659776" coordorigin="6039" coordsize="4426,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">
                <v:shape id="Freeform 129" o:spid="_x0000_s1027" style="position:absolute;left:6039;width:4426;height:1801;visibility:visible;mso-wrap-style:square;v-text-anchor:top"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" path="m4425,r-58,36l4313,72r-55,39l4202,153r-56,45l4088,246r-58,51l3971,351r-59,58l3851,470r-61,64l3728,602r-63,71l3601,747r-64,78l3471,907r-52,65l3366,1034r-54,59l3257,1150r-56,54l3145,1255r-56,49l3031,1350r-57,44l2916,1435r-59,39l2798,1511r-59,34l2679,1577r-60,29l2559,1634r-60,25l2438,1682r-61,20l2317,1721r-61,17l2195,1752r-61,13l2074,1776r-61,8l1953,1791r-60,5l1833,1799r-60,2l1714,1800r-118,-5l1480,1782r-114,-18l1255,1739r-109,-30l1040,1673,938,1632r-99,-46l744,1536r-91,-54l567,1423r-82,-62l409,1295r-71,-69l273,1155r-59,-74l162,1004,116,926,78,845,46,764,23,681,7,597,,513,,471,1,429,12,344,31,260,60,176,99,93,149,12,157,e" filled="f" strokecolor="#001b2a" strokeweight=".23036mm">
                  <v:path arrowok="t" o:connecttype="custom" o:connectlocs="4367,36;4258,111;4146,198;4030,297;3912,409;3790,534;3665,673;3537,825;3419,972;3312,1093;3201,1204;3089,1304;2974,1394;2857,1474;2739,1545;2619,1606;2499,1659;2377,1702;2256,1738;2134,1765;2013,1784;1893,1796;1773,1801;1596,1795;1366,1764;1146,1709;938,1632;744,1536;567,1423;409,1295;273,1155;162,1004;78,845;23,681;0,513;1,429;31,260;99,93;157,0" o:connectangles="0,0,0,0,0,0,0,0,0,0,0,0,0,0,0,0,0,0,0,0,0,0,0,0,0,0,0,0,0,0,0,0,0,0,0,0,0,0,0"/>
                </v:shape>
              </v:group>
            </w:pict>
          </mc:Fallback>
        </mc:AlternateContent>
      </w:r>
      <w:r>
        <w:rPr>
          <w:noProof/>
          <w:lang w:eastAsia="en-GB"/>
        </w:rPr>
        <mc:AlternateContent>
          <mc:Choice Requires="wpg">
            <w:drawing>
              <wp:anchor distT="0" distB="0" distL="114300" distR="114300" simplePos="0" relativeHeight="251657728" behindDoc="1" locked="0" layoutInCell="1" allowOverlap="1">
                <wp:simplePos x="0" y="0"/>
                <wp:positionH relativeFrom="column">
                  <wp:posOffset>1085215</wp:posOffset>
                </wp:positionH>
                <wp:positionV relativeFrom="paragraph">
                  <wp:posOffset>-370205</wp:posOffset>
                </wp:positionV>
                <wp:extent cx="2454275" cy="569595"/>
                <wp:effectExtent l="0" t="0" r="22225" b="20955"/>
                <wp:wrapNone/>
                <wp:docPr id="22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569595"/>
                          <a:chOff x="2264" y="0"/>
                          <a:chExt cx="3865" cy="897"/>
                        </a:xfrm>
                      </wpg:grpSpPr>
                      <wps:wsp>
                        <wps:cNvPr id="230" name="Freeform 127"/>
                        <wps:cNvSpPr>
                          <a:spLocks/>
                        </wps:cNvSpPr>
                        <wps:spPr bwMode="auto">
                          <a:xfrm>
                            <a:off x="2264" y="0"/>
                            <a:ext cx="3865" cy="897"/>
                          </a:xfrm>
                          <a:custGeom>
                            <a:avLst/>
                            <a:gdLst>
                              <a:gd name="T0" fmla="+- 0 6129 2264"/>
                              <a:gd name="T1" fmla="*/ T0 w 3865"/>
                              <a:gd name="T2" fmla="*/ 0 h 897"/>
                              <a:gd name="T3" fmla="+- 0 6064 2264"/>
                              <a:gd name="T4" fmla="*/ T3 w 3865"/>
                              <a:gd name="T5" fmla="*/ 57 h 897"/>
                              <a:gd name="T6" fmla="+- 0 6011 2264"/>
                              <a:gd name="T7" fmla="*/ T6 w 3865"/>
                              <a:gd name="T8" fmla="*/ 103 h 897"/>
                              <a:gd name="T9" fmla="+- 0 5954 2264"/>
                              <a:gd name="T10" fmla="*/ T9 w 3865"/>
                              <a:gd name="T11" fmla="*/ 149 h 897"/>
                              <a:gd name="T12" fmla="+- 0 5895 2264"/>
                              <a:gd name="T13" fmla="*/ T12 w 3865"/>
                              <a:gd name="T14" fmla="*/ 196 h 897"/>
                              <a:gd name="T15" fmla="+- 0 5832 2264"/>
                              <a:gd name="T16" fmla="*/ T15 w 3865"/>
                              <a:gd name="T17" fmla="*/ 244 h 897"/>
                              <a:gd name="T18" fmla="+- 0 5766 2264"/>
                              <a:gd name="T19" fmla="*/ T18 w 3865"/>
                              <a:gd name="T20" fmla="*/ 292 h 897"/>
                              <a:gd name="T21" fmla="+- 0 5698 2264"/>
                              <a:gd name="T22" fmla="*/ T21 w 3865"/>
                              <a:gd name="T23" fmla="*/ 341 h 897"/>
                              <a:gd name="T24" fmla="+- 0 5626 2264"/>
                              <a:gd name="T25" fmla="*/ T24 w 3865"/>
                              <a:gd name="T26" fmla="*/ 389 h 897"/>
                              <a:gd name="T27" fmla="+- 0 5552 2264"/>
                              <a:gd name="T28" fmla="*/ T27 w 3865"/>
                              <a:gd name="T29" fmla="*/ 437 h 897"/>
                              <a:gd name="T30" fmla="+- 0 5475 2264"/>
                              <a:gd name="T31" fmla="*/ T30 w 3865"/>
                              <a:gd name="T32" fmla="*/ 484 h 897"/>
                              <a:gd name="T33" fmla="+- 0 5395 2264"/>
                              <a:gd name="T34" fmla="*/ T33 w 3865"/>
                              <a:gd name="T35" fmla="*/ 530 h 897"/>
                              <a:gd name="T36" fmla="+- 0 5313 2264"/>
                              <a:gd name="T37" fmla="*/ T36 w 3865"/>
                              <a:gd name="T38" fmla="*/ 574 h 897"/>
                              <a:gd name="T39" fmla="+- 0 5229 2264"/>
                              <a:gd name="T40" fmla="*/ T39 w 3865"/>
                              <a:gd name="T41" fmla="*/ 617 h 897"/>
                              <a:gd name="T42" fmla="+- 0 5142 2264"/>
                              <a:gd name="T43" fmla="*/ T42 w 3865"/>
                              <a:gd name="T44" fmla="*/ 658 h 897"/>
                              <a:gd name="T45" fmla="+- 0 5052 2264"/>
                              <a:gd name="T46" fmla="*/ T45 w 3865"/>
                              <a:gd name="T47" fmla="*/ 697 h 897"/>
                              <a:gd name="T48" fmla="+- 0 4961 2264"/>
                              <a:gd name="T49" fmla="*/ T48 w 3865"/>
                              <a:gd name="T50" fmla="*/ 733 h 897"/>
                              <a:gd name="T51" fmla="+- 0 4868 2264"/>
                              <a:gd name="T52" fmla="*/ T51 w 3865"/>
                              <a:gd name="T53" fmla="*/ 766 h 897"/>
                              <a:gd name="T54" fmla="+- 0 4772 2264"/>
                              <a:gd name="T55" fmla="*/ T54 w 3865"/>
                              <a:gd name="T56" fmla="*/ 796 h 897"/>
                              <a:gd name="T57" fmla="+- 0 4675 2264"/>
                              <a:gd name="T58" fmla="*/ T57 w 3865"/>
                              <a:gd name="T59" fmla="*/ 823 h 897"/>
                              <a:gd name="T60" fmla="+- 0 4576 2264"/>
                              <a:gd name="T61" fmla="*/ T60 w 3865"/>
                              <a:gd name="T62" fmla="*/ 846 h 897"/>
                              <a:gd name="T63" fmla="+- 0 4475 2264"/>
                              <a:gd name="T64" fmla="*/ T63 w 3865"/>
                              <a:gd name="T65" fmla="*/ 865 h 897"/>
                              <a:gd name="T66" fmla="+- 0 4372 2264"/>
                              <a:gd name="T67" fmla="*/ T66 w 3865"/>
                              <a:gd name="T68" fmla="*/ 880 h 897"/>
                              <a:gd name="T69" fmla="+- 0 4268 2264"/>
                              <a:gd name="T70" fmla="*/ T69 w 3865"/>
                              <a:gd name="T71" fmla="*/ 891 h 897"/>
                              <a:gd name="T72" fmla="+- 0 4163 2264"/>
                              <a:gd name="T73" fmla="*/ T72 w 3865"/>
                              <a:gd name="T74" fmla="*/ 896 h 897"/>
                              <a:gd name="T75" fmla="+- 0 4110 2264"/>
                              <a:gd name="T76" fmla="*/ T75 w 3865"/>
                              <a:gd name="T77" fmla="*/ 897 h 897"/>
                              <a:gd name="T78" fmla="+- 0 4056 2264"/>
                              <a:gd name="T79" fmla="*/ T78 w 3865"/>
                              <a:gd name="T80" fmla="*/ 896 h 897"/>
                              <a:gd name="T81" fmla="+- 0 3948 2264"/>
                              <a:gd name="T82" fmla="*/ T81 w 3865"/>
                              <a:gd name="T83" fmla="*/ 891 h 897"/>
                              <a:gd name="T84" fmla="+- 0 3838 2264"/>
                              <a:gd name="T85" fmla="*/ T84 w 3865"/>
                              <a:gd name="T86" fmla="*/ 880 h 897"/>
                              <a:gd name="T87" fmla="+- 0 3728 2264"/>
                              <a:gd name="T88" fmla="*/ T87 w 3865"/>
                              <a:gd name="T89" fmla="*/ 863 h 897"/>
                              <a:gd name="T90" fmla="+- 0 3616 2264"/>
                              <a:gd name="T91" fmla="*/ T90 w 3865"/>
                              <a:gd name="T92" fmla="*/ 840 h 897"/>
                              <a:gd name="T93" fmla="+- 0 3504 2264"/>
                              <a:gd name="T94" fmla="*/ T93 w 3865"/>
                              <a:gd name="T95" fmla="*/ 810 h 897"/>
                              <a:gd name="T96" fmla="+- 0 3391 2264"/>
                              <a:gd name="T97" fmla="*/ T96 w 3865"/>
                              <a:gd name="T98" fmla="*/ 774 h 897"/>
                              <a:gd name="T99" fmla="+- 0 3334 2264"/>
                              <a:gd name="T100" fmla="*/ T99 w 3865"/>
                              <a:gd name="T101" fmla="*/ 753 h 897"/>
                              <a:gd name="T102" fmla="+- 0 3276 2264"/>
                              <a:gd name="T103" fmla="*/ T102 w 3865"/>
                              <a:gd name="T104" fmla="*/ 730 h 897"/>
                              <a:gd name="T105" fmla="+- 0 3219 2264"/>
                              <a:gd name="T106" fmla="*/ T105 w 3865"/>
                              <a:gd name="T107" fmla="*/ 705 h 897"/>
                              <a:gd name="T108" fmla="+- 0 3162 2264"/>
                              <a:gd name="T109" fmla="*/ T108 w 3865"/>
                              <a:gd name="T110" fmla="*/ 678 h 897"/>
                              <a:gd name="T111" fmla="+- 0 3104 2264"/>
                              <a:gd name="T112" fmla="*/ T111 w 3865"/>
                              <a:gd name="T113" fmla="*/ 650 h 897"/>
                              <a:gd name="T114" fmla="+- 0 3046 2264"/>
                              <a:gd name="T115" fmla="*/ T114 w 3865"/>
                              <a:gd name="T116" fmla="*/ 619 h 897"/>
                              <a:gd name="T117" fmla="+- 0 2988 2264"/>
                              <a:gd name="T118" fmla="*/ T117 w 3865"/>
                              <a:gd name="T119" fmla="*/ 587 h 897"/>
                              <a:gd name="T120" fmla="+- 0 2931 2264"/>
                              <a:gd name="T121" fmla="*/ T120 w 3865"/>
                              <a:gd name="T122" fmla="*/ 552 h 897"/>
                              <a:gd name="T123" fmla="+- 0 2872 2264"/>
                              <a:gd name="T124" fmla="*/ T123 w 3865"/>
                              <a:gd name="T125" fmla="*/ 515 h 897"/>
                              <a:gd name="T126" fmla="+- 0 2814 2264"/>
                              <a:gd name="T127" fmla="*/ T126 w 3865"/>
                              <a:gd name="T128" fmla="*/ 477 h 897"/>
                              <a:gd name="T129" fmla="+- 0 2756 2264"/>
                              <a:gd name="T130" fmla="*/ T129 w 3865"/>
                              <a:gd name="T131" fmla="*/ 436 h 897"/>
                              <a:gd name="T132" fmla="+- 0 2698 2264"/>
                              <a:gd name="T133" fmla="*/ T132 w 3865"/>
                              <a:gd name="T134" fmla="*/ 392 h 897"/>
                              <a:gd name="T135" fmla="+- 0 2639 2264"/>
                              <a:gd name="T136" fmla="*/ T135 w 3865"/>
                              <a:gd name="T137" fmla="*/ 347 h 897"/>
                              <a:gd name="T138" fmla="+- 0 2581 2264"/>
                              <a:gd name="T139" fmla="*/ T138 w 3865"/>
                              <a:gd name="T140" fmla="*/ 299 h 897"/>
                              <a:gd name="T141" fmla="+- 0 2522 2264"/>
                              <a:gd name="T142" fmla="*/ T141 w 3865"/>
                              <a:gd name="T143" fmla="*/ 249 h 897"/>
                              <a:gd name="T144" fmla="+- 0 2464 2264"/>
                              <a:gd name="T145" fmla="*/ T144 w 3865"/>
                              <a:gd name="T146" fmla="*/ 197 h 897"/>
                              <a:gd name="T147" fmla="+- 0 2405 2264"/>
                              <a:gd name="T148" fmla="*/ T147 w 3865"/>
                              <a:gd name="T149" fmla="*/ 142 h 897"/>
                              <a:gd name="T150" fmla="+- 0 2347 2264"/>
                              <a:gd name="T151" fmla="*/ T150 w 3865"/>
                              <a:gd name="T152" fmla="*/ 85 h 897"/>
                              <a:gd name="T153" fmla="+- 0 2288 2264"/>
                              <a:gd name="T154" fmla="*/ T153 w 3865"/>
                              <a:gd name="T155" fmla="*/ 26 h 897"/>
                              <a:gd name="T156" fmla="+- 0 2264 2264"/>
                              <a:gd name="T157" fmla="*/ T156 w 3865"/>
                              <a:gd name="T158" fmla="*/ 0 h 8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5" h="897">
                                <a:moveTo>
                                  <a:pt x="3865" y="0"/>
                                </a:moveTo>
                                <a:lnTo>
                                  <a:pt x="3800" y="57"/>
                                </a:lnTo>
                                <a:lnTo>
                                  <a:pt x="3747" y="103"/>
                                </a:lnTo>
                                <a:lnTo>
                                  <a:pt x="3690" y="149"/>
                                </a:lnTo>
                                <a:lnTo>
                                  <a:pt x="3631" y="196"/>
                                </a:lnTo>
                                <a:lnTo>
                                  <a:pt x="3568" y="244"/>
                                </a:lnTo>
                                <a:lnTo>
                                  <a:pt x="3502" y="292"/>
                                </a:lnTo>
                                <a:lnTo>
                                  <a:pt x="3434" y="341"/>
                                </a:lnTo>
                                <a:lnTo>
                                  <a:pt x="3362" y="389"/>
                                </a:lnTo>
                                <a:lnTo>
                                  <a:pt x="3288" y="437"/>
                                </a:lnTo>
                                <a:lnTo>
                                  <a:pt x="3211" y="484"/>
                                </a:lnTo>
                                <a:lnTo>
                                  <a:pt x="3131" y="530"/>
                                </a:lnTo>
                                <a:lnTo>
                                  <a:pt x="3049" y="574"/>
                                </a:lnTo>
                                <a:lnTo>
                                  <a:pt x="2965" y="617"/>
                                </a:lnTo>
                                <a:lnTo>
                                  <a:pt x="2878" y="658"/>
                                </a:lnTo>
                                <a:lnTo>
                                  <a:pt x="2788" y="697"/>
                                </a:lnTo>
                                <a:lnTo>
                                  <a:pt x="2697" y="733"/>
                                </a:lnTo>
                                <a:lnTo>
                                  <a:pt x="2604" y="766"/>
                                </a:lnTo>
                                <a:lnTo>
                                  <a:pt x="2508" y="796"/>
                                </a:lnTo>
                                <a:lnTo>
                                  <a:pt x="2411" y="823"/>
                                </a:lnTo>
                                <a:lnTo>
                                  <a:pt x="2312" y="846"/>
                                </a:lnTo>
                                <a:lnTo>
                                  <a:pt x="2211" y="865"/>
                                </a:lnTo>
                                <a:lnTo>
                                  <a:pt x="2108" y="880"/>
                                </a:lnTo>
                                <a:lnTo>
                                  <a:pt x="2004" y="891"/>
                                </a:lnTo>
                                <a:lnTo>
                                  <a:pt x="1899" y="896"/>
                                </a:lnTo>
                                <a:lnTo>
                                  <a:pt x="1846" y="897"/>
                                </a:lnTo>
                                <a:lnTo>
                                  <a:pt x="1792" y="896"/>
                                </a:lnTo>
                                <a:lnTo>
                                  <a:pt x="1684" y="891"/>
                                </a:lnTo>
                                <a:lnTo>
                                  <a:pt x="1574" y="880"/>
                                </a:lnTo>
                                <a:lnTo>
                                  <a:pt x="1464" y="863"/>
                                </a:lnTo>
                                <a:lnTo>
                                  <a:pt x="1352" y="840"/>
                                </a:lnTo>
                                <a:lnTo>
                                  <a:pt x="1240" y="810"/>
                                </a:lnTo>
                                <a:lnTo>
                                  <a:pt x="1127" y="774"/>
                                </a:lnTo>
                                <a:lnTo>
                                  <a:pt x="1070" y="753"/>
                                </a:lnTo>
                                <a:lnTo>
                                  <a:pt x="1012" y="730"/>
                                </a:lnTo>
                                <a:lnTo>
                                  <a:pt x="955" y="705"/>
                                </a:lnTo>
                                <a:lnTo>
                                  <a:pt x="898" y="678"/>
                                </a:lnTo>
                                <a:lnTo>
                                  <a:pt x="840" y="650"/>
                                </a:lnTo>
                                <a:lnTo>
                                  <a:pt x="782" y="619"/>
                                </a:lnTo>
                                <a:lnTo>
                                  <a:pt x="724" y="587"/>
                                </a:lnTo>
                                <a:lnTo>
                                  <a:pt x="667" y="552"/>
                                </a:lnTo>
                                <a:lnTo>
                                  <a:pt x="608" y="515"/>
                                </a:lnTo>
                                <a:lnTo>
                                  <a:pt x="550" y="477"/>
                                </a:lnTo>
                                <a:lnTo>
                                  <a:pt x="492" y="436"/>
                                </a:lnTo>
                                <a:lnTo>
                                  <a:pt x="434" y="392"/>
                                </a:lnTo>
                                <a:lnTo>
                                  <a:pt x="375" y="347"/>
                                </a:lnTo>
                                <a:lnTo>
                                  <a:pt x="317" y="299"/>
                                </a:lnTo>
                                <a:lnTo>
                                  <a:pt x="258" y="249"/>
                                </a:lnTo>
                                <a:lnTo>
                                  <a:pt x="200" y="197"/>
                                </a:lnTo>
                                <a:lnTo>
                                  <a:pt x="141" y="142"/>
                                </a:lnTo>
                                <a:lnTo>
                                  <a:pt x="83" y="85"/>
                                </a:lnTo>
                                <a:lnTo>
                                  <a:pt x="24" y="26"/>
                                </a:lnTo>
                                <a:lnTo>
                                  <a:pt x="0"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96235E" id="Group 126" o:spid="_x0000_s1026" style="position:absolute;margin-left:85.45pt;margin-top:-29.15pt;width:193.25pt;height:44.85pt;z-index:-251658752" coordorigin="2264" coordsize="386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">
                <v:shape id="Freeform 127" o:spid="_x0000_s1027" style="position:absolute;left:2264;width:3865;height:897;visibility:visible;mso-wrap-style:square;v-text-anchor:top"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" path="m3865,r-65,57l3747,103r-57,46l3631,196r-63,48l3502,292r-68,49l3362,389r-74,48l3211,484r-80,46l3049,574r-84,43l2878,658r-90,39l2697,733r-93,33l2508,796r-97,27l2312,846r-101,19l2108,880r-104,11l1899,896r-53,1l1792,896r-108,-5l1574,880,1464,863,1352,840,1240,810,1127,774r-57,-21l1012,730,955,705,898,678,840,650,782,619,724,587,667,552,608,515,550,477,492,436,434,392,375,347,317,299,258,249,200,197,141,142,83,85,24,26,,e" filled="f" strokecolor="#001b2a" strokeweight=".23036mm">
                  <v:path arrowok="t" o:connecttype="custom" o:connectlocs="3865,0;3800,57;3747,103;3690,149;3631,196;3568,244;3502,292;3434,341;3362,389;3288,437;3211,484;3131,530;3049,574;2965,617;2878,658;2788,697;2697,733;2604,766;2508,796;2411,823;2312,846;2211,865;2108,880;2004,891;1899,896;1846,897;1792,896;1684,891;1574,880;1464,863;1352,840;1240,810;1127,774;1070,753;1012,730;955,705;898,678;840,650;782,619;724,587;667,552;608,515;550,477;492,436;434,392;375,347;317,299;258,249;200,197;141,142;83,85;24,26;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58752" behindDoc="1" locked="0" layoutInCell="1" allowOverlap="1">
                <wp:simplePos x="0" y="0"/>
                <wp:positionH relativeFrom="column">
                  <wp:posOffset>3489325</wp:posOffset>
                </wp:positionH>
                <wp:positionV relativeFrom="paragraph">
                  <wp:posOffset>-370205</wp:posOffset>
                </wp:positionV>
                <wp:extent cx="2804795" cy="1146175"/>
                <wp:effectExtent l="0" t="0" r="14605" b="15875"/>
                <wp:wrapNone/>
                <wp:docPr id="2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46175"/>
                          <a:chOff x="6050" y="0"/>
                          <a:chExt cx="4417" cy="1805"/>
                        </a:xfrm>
                      </wpg:grpSpPr>
                      <wps:wsp>
                        <wps:cNvPr id="232" name="Freeform 125"/>
                        <wps:cNvSpPr>
                          <a:spLocks/>
                        </wps:cNvSpPr>
                        <wps:spPr bwMode="auto">
                          <a:xfrm>
                            <a:off x="6050" y="0"/>
                            <a:ext cx="4417" cy="1805"/>
                          </a:xfrm>
                          <a:custGeom>
                            <a:avLst/>
                            <a:gdLst>
                              <a:gd name="T0" fmla="+- 0 10403 6050"/>
                              <a:gd name="T1" fmla="*/ T0 w 4417"/>
                              <a:gd name="T2" fmla="*/ 40 h 1805"/>
                              <a:gd name="T3" fmla="+- 0 10294 6050"/>
                              <a:gd name="T4" fmla="*/ T3 w 4417"/>
                              <a:gd name="T5" fmla="*/ 115 h 1805"/>
                              <a:gd name="T6" fmla="+- 0 10183 6050"/>
                              <a:gd name="T7" fmla="*/ T6 w 4417"/>
                              <a:gd name="T8" fmla="*/ 203 h 1805"/>
                              <a:gd name="T9" fmla="+- 0 10069 6050"/>
                              <a:gd name="T10" fmla="*/ T9 w 4417"/>
                              <a:gd name="T11" fmla="*/ 302 h 1805"/>
                              <a:gd name="T12" fmla="+- 0 9951 6050"/>
                              <a:gd name="T13" fmla="*/ T12 w 4417"/>
                              <a:gd name="T14" fmla="*/ 414 h 1805"/>
                              <a:gd name="T15" fmla="+- 0 9831 6050"/>
                              <a:gd name="T16" fmla="*/ T15 w 4417"/>
                              <a:gd name="T17" fmla="*/ 539 h 1805"/>
                              <a:gd name="T18" fmla="+- 0 9707 6050"/>
                              <a:gd name="T19" fmla="*/ T18 w 4417"/>
                              <a:gd name="T20" fmla="*/ 677 h 1805"/>
                              <a:gd name="T21" fmla="+- 0 9580 6050"/>
                              <a:gd name="T22" fmla="*/ T21 w 4417"/>
                              <a:gd name="T23" fmla="*/ 829 h 1805"/>
                              <a:gd name="T24" fmla="+- 0 9463 6050"/>
                              <a:gd name="T25" fmla="*/ T24 w 4417"/>
                              <a:gd name="T26" fmla="*/ 975 h 1805"/>
                              <a:gd name="T27" fmla="+- 0 9356 6050"/>
                              <a:gd name="T28" fmla="*/ T27 w 4417"/>
                              <a:gd name="T29" fmla="*/ 1096 h 1805"/>
                              <a:gd name="T30" fmla="+- 0 9247 6050"/>
                              <a:gd name="T31" fmla="*/ T30 w 4417"/>
                              <a:gd name="T32" fmla="*/ 1207 h 1805"/>
                              <a:gd name="T33" fmla="+- 0 9135 6050"/>
                              <a:gd name="T34" fmla="*/ T33 w 4417"/>
                              <a:gd name="T35" fmla="*/ 1307 h 1805"/>
                              <a:gd name="T36" fmla="+- 0 9020 6050"/>
                              <a:gd name="T37" fmla="*/ T36 w 4417"/>
                              <a:gd name="T38" fmla="*/ 1397 h 1805"/>
                              <a:gd name="T39" fmla="+- 0 8904 6050"/>
                              <a:gd name="T40" fmla="*/ T39 w 4417"/>
                              <a:gd name="T41" fmla="*/ 1477 h 1805"/>
                              <a:gd name="T42" fmla="+- 0 8786 6050"/>
                              <a:gd name="T43" fmla="*/ T42 w 4417"/>
                              <a:gd name="T44" fmla="*/ 1548 h 1805"/>
                              <a:gd name="T45" fmla="+- 0 8667 6050"/>
                              <a:gd name="T46" fmla="*/ T45 w 4417"/>
                              <a:gd name="T47" fmla="*/ 1609 h 1805"/>
                              <a:gd name="T48" fmla="+- 0 8547 6050"/>
                              <a:gd name="T49" fmla="*/ T48 w 4417"/>
                              <a:gd name="T50" fmla="*/ 1662 h 1805"/>
                              <a:gd name="T51" fmla="+- 0 8426 6050"/>
                              <a:gd name="T52" fmla="*/ T51 w 4417"/>
                              <a:gd name="T53" fmla="*/ 1706 h 1805"/>
                              <a:gd name="T54" fmla="+- 0 8305 6050"/>
                              <a:gd name="T55" fmla="*/ T54 w 4417"/>
                              <a:gd name="T56" fmla="*/ 1741 h 1805"/>
                              <a:gd name="T57" fmla="+- 0 8184 6050"/>
                              <a:gd name="T58" fmla="*/ T57 w 4417"/>
                              <a:gd name="T59" fmla="*/ 1768 h 1805"/>
                              <a:gd name="T60" fmla="+- 0 8063 6050"/>
                              <a:gd name="T61" fmla="*/ T60 w 4417"/>
                              <a:gd name="T62" fmla="*/ 1788 h 1805"/>
                              <a:gd name="T63" fmla="+- 0 7942 6050"/>
                              <a:gd name="T64" fmla="*/ T63 w 4417"/>
                              <a:gd name="T65" fmla="*/ 1800 h 1805"/>
                              <a:gd name="T66" fmla="+- 0 7764 6050"/>
                              <a:gd name="T67" fmla="*/ T66 w 4417"/>
                              <a:gd name="T68" fmla="*/ 1804 h 1805"/>
                              <a:gd name="T69" fmla="+- 0 7531 6050"/>
                              <a:gd name="T70" fmla="*/ T69 w 4417"/>
                              <a:gd name="T71" fmla="*/ 1786 h 1805"/>
                              <a:gd name="T72" fmla="+- 0 7306 6050"/>
                              <a:gd name="T73" fmla="*/ T72 w 4417"/>
                              <a:gd name="T74" fmla="*/ 1743 h 1805"/>
                              <a:gd name="T75" fmla="+- 0 7092 6050"/>
                              <a:gd name="T76" fmla="*/ T75 w 4417"/>
                              <a:gd name="T77" fmla="*/ 1677 h 1805"/>
                              <a:gd name="T78" fmla="+- 0 6890 6050"/>
                              <a:gd name="T79" fmla="*/ T78 w 4417"/>
                              <a:gd name="T80" fmla="*/ 1590 h 1805"/>
                              <a:gd name="T81" fmla="+- 0 6705 6050"/>
                              <a:gd name="T82" fmla="*/ T81 w 4417"/>
                              <a:gd name="T83" fmla="*/ 1486 h 1805"/>
                              <a:gd name="T84" fmla="+- 0 6537 6050"/>
                              <a:gd name="T85" fmla="*/ T84 w 4417"/>
                              <a:gd name="T86" fmla="*/ 1365 h 1805"/>
                              <a:gd name="T87" fmla="+- 0 6390 6050"/>
                              <a:gd name="T88" fmla="*/ T87 w 4417"/>
                              <a:gd name="T89" fmla="*/ 1230 h 1805"/>
                              <a:gd name="T90" fmla="+- 0 6266 6050"/>
                              <a:gd name="T91" fmla="*/ T90 w 4417"/>
                              <a:gd name="T92" fmla="*/ 1085 h 1805"/>
                              <a:gd name="T93" fmla="+- 0 6168 6050"/>
                              <a:gd name="T94" fmla="*/ T93 w 4417"/>
                              <a:gd name="T95" fmla="*/ 929 h 1805"/>
                              <a:gd name="T96" fmla="+- 0 6097 6050"/>
                              <a:gd name="T97" fmla="*/ T96 w 4417"/>
                              <a:gd name="T98" fmla="*/ 767 h 1805"/>
                              <a:gd name="T99" fmla="+- 0 6058 6050"/>
                              <a:gd name="T100" fmla="*/ T99 w 4417"/>
                              <a:gd name="T101" fmla="*/ 601 h 1805"/>
                              <a:gd name="T102" fmla="+- 0 6050 6050"/>
                              <a:gd name="T103" fmla="*/ T102 w 4417"/>
                              <a:gd name="T104" fmla="*/ 474 h 1805"/>
                              <a:gd name="T105" fmla="+- 0 6061 6050"/>
                              <a:gd name="T106" fmla="*/ T105 w 4417"/>
                              <a:gd name="T107" fmla="*/ 347 h 1805"/>
                              <a:gd name="T108" fmla="+- 0 6109 6050"/>
                              <a:gd name="T109" fmla="*/ T108 w 4417"/>
                              <a:gd name="T110" fmla="*/ 179 h 1805"/>
                              <a:gd name="T111" fmla="+- 0 6197 6050"/>
                              <a:gd name="T112" fmla="*/ T111 w 4417"/>
                              <a:gd name="T113" fmla="*/ 14 h 18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17" h="1805">
                                <a:moveTo>
                                  <a:pt x="4416" y="0"/>
                                </a:moveTo>
                                <a:lnTo>
                                  <a:pt x="4353" y="40"/>
                                </a:lnTo>
                                <a:lnTo>
                                  <a:pt x="4299" y="76"/>
                                </a:lnTo>
                                <a:lnTo>
                                  <a:pt x="4244" y="115"/>
                                </a:lnTo>
                                <a:lnTo>
                                  <a:pt x="4189" y="157"/>
                                </a:lnTo>
                                <a:lnTo>
                                  <a:pt x="4133" y="203"/>
                                </a:lnTo>
                                <a:lnTo>
                                  <a:pt x="4076" y="251"/>
                                </a:lnTo>
                                <a:lnTo>
                                  <a:pt x="4019" y="302"/>
                                </a:lnTo>
                                <a:lnTo>
                                  <a:pt x="3960" y="356"/>
                                </a:lnTo>
                                <a:lnTo>
                                  <a:pt x="3901" y="414"/>
                                </a:lnTo>
                                <a:lnTo>
                                  <a:pt x="3842" y="475"/>
                                </a:lnTo>
                                <a:lnTo>
                                  <a:pt x="3781" y="539"/>
                                </a:lnTo>
                                <a:lnTo>
                                  <a:pt x="3719" y="606"/>
                                </a:lnTo>
                                <a:lnTo>
                                  <a:pt x="3657" y="677"/>
                                </a:lnTo>
                                <a:lnTo>
                                  <a:pt x="3594" y="751"/>
                                </a:lnTo>
                                <a:lnTo>
                                  <a:pt x="3530" y="829"/>
                                </a:lnTo>
                                <a:lnTo>
                                  <a:pt x="3465" y="910"/>
                                </a:lnTo>
                                <a:lnTo>
                                  <a:pt x="3413" y="975"/>
                                </a:lnTo>
                                <a:lnTo>
                                  <a:pt x="3360" y="1037"/>
                                </a:lnTo>
                                <a:lnTo>
                                  <a:pt x="3306" y="1096"/>
                                </a:lnTo>
                                <a:lnTo>
                                  <a:pt x="3252" y="1153"/>
                                </a:lnTo>
                                <a:lnTo>
                                  <a:pt x="3197" y="1207"/>
                                </a:lnTo>
                                <a:lnTo>
                                  <a:pt x="3141" y="1258"/>
                                </a:lnTo>
                                <a:lnTo>
                                  <a:pt x="3085" y="1307"/>
                                </a:lnTo>
                                <a:lnTo>
                                  <a:pt x="3028" y="1353"/>
                                </a:lnTo>
                                <a:lnTo>
                                  <a:pt x="2970" y="1397"/>
                                </a:lnTo>
                                <a:lnTo>
                                  <a:pt x="2912" y="1438"/>
                                </a:lnTo>
                                <a:lnTo>
                                  <a:pt x="2854" y="1477"/>
                                </a:lnTo>
                                <a:lnTo>
                                  <a:pt x="2795" y="1514"/>
                                </a:lnTo>
                                <a:lnTo>
                                  <a:pt x="2736" y="1548"/>
                                </a:lnTo>
                                <a:lnTo>
                                  <a:pt x="2676" y="1580"/>
                                </a:lnTo>
                                <a:lnTo>
                                  <a:pt x="2617" y="1609"/>
                                </a:lnTo>
                                <a:lnTo>
                                  <a:pt x="2557" y="1637"/>
                                </a:lnTo>
                                <a:lnTo>
                                  <a:pt x="2497" y="1662"/>
                                </a:lnTo>
                                <a:lnTo>
                                  <a:pt x="2436" y="1685"/>
                                </a:lnTo>
                                <a:lnTo>
                                  <a:pt x="2376" y="1706"/>
                                </a:lnTo>
                                <a:lnTo>
                                  <a:pt x="2315" y="1724"/>
                                </a:lnTo>
                                <a:lnTo>
                                  <a:pt x="2255" y="1741"/>
                                </a:lnTo>
                                <a:lnTo>
                                  <a:pt x="2194" y="1756"/>
                                </a:lnTo>
                                <a:lnTo>
                                  <a:pt x="2134" y="1768"/>
                                </a:lnTo>
                                <a:lnTo>
                                  <a:pt x="2073" y="1779"/>
                                </a:lnTo>
                                <a:lnTo>
                                  <a:pt x="2013" y="1788"/>
                                </a:lnTo>
                                <a:lnTo>
                                  <a:pt x="1953" y="1795"/>
                                </a:lnTo>
                                <a:lnTo>
                                  <a:pt x="1892" y="1800"/>
                                </a:lnTo>
                                <a:lnTo>
                                  <a:pt x="1773" y="1804"/>
                                </a:lnTo>
                                <a:lnTo>
                                  <a:pt x="1714" y="1804"/>
                                </a:lnTo>
                                <a:lnTo>
                                  <a:pt x="1597" y="1798"/>
                                </a:lnTo>
                                <a:lnTo>
                                  <a:pt x="1481" y="1786"/>
                                </a:lnTo>
                                <a:lnTo>
                                  <a:pt x="1367" y="1767"/>
                                </a:lnTo>
                                <a:lnTo>
                                  <a:pt x="1256" y="1743"/>
                                </a:lnTo>
                                <a:lnTo>
                                  <a:pt x="1147" y="1713"/>
                                </a:lnTo>
                                <a:lnTo>
                                  <a:pt x="1042" y="1677"/>
                                </a:lnTo>
                                <a:lnTo>
                                  <a:pt x="939" y="1636"/>
                                </a:lnTo>
                                <a:lnTo>
                                  <a:pt x="840" y="1590"/>
                                </a:lnTo>
                                <a:lnTo>
                                  <a:pt x="745" y="1540"/>
                                </a:lnTo>
                                <a:lnTo>
                                  <a:pt x="655" y="1486"/>
                                </a:lnTo>
                                <a:lnTo>
                                  <a:pt x="568" y="1427"/>
                                </a:lnTo>
                                <a:lnTo>
                                  <a:pt x="487" y="1365"/>
                                </a:lnTo>
                                <a:lnTo>
                                  <a:pt x="411" y="1299"/>
                                </a:lnTo>
                                <a:lnTo>
                                  <a:pt x="340" y="1230"/>
                                </a:lnTo>
                                <a:lnTo>
                                  <a:pt x="275" y="1159"/>
                                </a:lnTo>
                                <a:lnTo>
                                  <a:pt x="216" y="1085"/>
                                </a:lnTo>
                                <a:lnTo>
                                  <a:pt x="163" y="1008"/>
                                </a:lnTo>
                                <a:lnTo>
                                  <a:pt x="118" y="929"/>
                                </a:lnTo>
                                <a:lnTo>
                                  <a:pt x="79" y="849"/>
                                </a:lnTo>
                                <a:lnTo>
                                  <a:pt x="47" y="767"/>
                                </a:lnTo>
                                <a:lnTo>
                                  <a:pt x="24" y="684"/>
                                </a:lnTo>
                                <a:lnTo>
                                  <a:pt x="8" y="601"/>
                                </a:lnTo>
                                <a:lnTo>
                                  <a:pt x="0" y="516"/>
                                </a:lnTo>
                                <a:lnTo>
                                  <a:pt x="0" y="474"/>
                                </a:lnTo>
                                <a:lnTo>
                                  <a:pt x="1" y="432"/>
                                </a:lnTo>
                                <a:lnTo>
                                  <a:pt x="11" y="347"/>
                                </a:lnTo>
                                <a:lnTo>
                                  <a:pt x="30" y="262"/>
                                </a:lnTo>
                                <a:lnTo>
                                  <a:pt x="59" y="179"/>
                                </a:lnTo>
                                <a:lnTo>
                                  <a:pt x="98" y="95"/>
                                </a:lnTo>
                                <a:lnTo>
                                  <a:pt x="147" y="14"/>
                                </a:lnTo>
                                <a:lnTo>
                                  <a:pt x="156"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93FC8F" id="Group 124" o:spid="_x0000_s1026" style="position:absolute;margin-left:274.75pt;margin-top:-29.15pt;width:220.85pt;height:90.25pt;z-index:-251657728" coordorigin="6050" coordsize="441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">
                <v:shape id="Freeform 125" o:spid="_x0000_s1027" style="position:absolute;left:6050;width:4417;height:1805;visibility:visible;mso-wrap-style:square;v-text-anchor:top"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" path="m4416,r-63,40l4299,76r-55,39l4189,157r-56,46l4076,251r-57,51l3960,356r-59,58l3842,475r-61,64l3719,606r-62,71l3594,751r-64,78l3465,910r-52,65l3360,1037r-54,59l3252,1153r-55,54l3141,1258r-56,49l3028,1353r-58,44l2912,1438r-58,39l2795,1514r-59,34l2676,1580r-59,29l2557,1637r-60,25l2436,1685r-60,21l2315,1724r-60,17l2194,1756r-60,12l2073,1779r-60,9l1953,1795r-61,5l1773,1804r-59,l1597,1798r-116,-12l1367,1767r-111,-24l1147,1713r-105,-36l939,1636r-99,-46l745,1540r-90,-54l568,1427r-81,-62l411,1299r-71,-69l275,1159r-59,-74l163,1008,118,929,79,849,47,767,24,684,8,601,,516,,474,1,432,11,347,30,262,59,179,98,95,147,14,156,e" filled="f" strokecolor="#001c2a" strokeweight=".23036mm">
                  <v:path arrowok="t" o:connecttype="custom" o:connectlocs="4353,40;4244,115;4133,203;4019,302;3901,414;3781,539;3657,677;3530,829;3413,975;3306,1096;3197,1207;3085,1307;2970,1397;2854,1477;2736,1548;2617,1609;2497,1662;2376,1706;2255,1741;2134,1768;2013,1788;1892,1800;1714,1804;1481,1786;1256,1743;1042,1677;840,1590;655,1486;487,1365;340,1230;216,1085;118,929;47,767;8,601;0,474;11,347;59,179;147,14" o:connectangles="0,0,0,0,0,0,0,0,0,0,0,0,0,0,0,0,0,0,0,0,0,0,0,0,0,0,0,0,0,0,0,0,0,0,0,0,0,0"/>
                </v:shape>
              </v:group>
            </w:pict>
          </mc:Fallback>
        </mc:AlternateContent>
      </w:r>
      <w:r>
        <w:rPr>
          <w:noProof/>
          <w:lang w:eastAsia="en-GB"/>
        </w:rPr>
        <mc:AlternateContent>
          <mc:Choice Requires="wpg">
            <w:drawing>
              <wp:anchor distT="0" distB="0" distL="114300" distR="114300" simplePos="0" relativeHeight="251659776" behindDoc="1" locked="0" layoutInCell="1" allowOverlap="1">
                <wp:simplePos x="0" y="0"/>
                <wp:positionH relativeFrom="column">
                  <wp:posOffset>1087755</wp:posOffset>
                </wp:positionH>
                <wp:positionV relativeFrom="paragraph">
                  <wp:posOffset>-370205</wp:posOffset>
                </wp:positionV>
                <wp:extent cx="2453640" cy="567055"/>
                <wp:effectExtent l="0" t="0" r="22860" b="23495"/>
                <wp:wrapNone/>
                <wp:docPr id="23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640" cy="567055"/>
                          <a:chOff x="2268" y="0"/>
                          <a:chExt cx="3864" cy="893"/>
                        </a:xfrm>
                      </wpg:grpSpPr>
                      <wps:wsp>
                        <wps:cNvPr id="234" name="Freeform 123"/>
                        <wps:cNvSpPr>
                          <a:spLocks/>
                        </wps:cNvSpPr>
                        <wps:spPr bwMode="auto">
                          <a:xfrm>
                            <a:off x="2268" y="0"/>
                            <a:ext cx="3864" cy="893"/>
                          </a:xfrm>
                          <a:custGeom>
                            <a:avLst/>
                            <a:gdLst>
                              <a:gd name="T0" fmla="+- 0 6131 2268"/>
                              <a:gd name="T1" fmla="*/ T0 w 3864"/>
                              <a:gd name="T2" fmla="*/ 0 h 893"/>
                              <a:gd name="T3" fmla="+- 0 6068 2268"/>
                              <a:gd name="T4" fmla="*/ T3 w 3864"/>
                              <a:gd name="T5" fmla="*/ 55 h 893"/>
                              <a:gd name="T6" fmla="+- 0 6015 2268"/>
                              <a:gd name="T7" fmla="*/ T6 w 3864"/>
                              <a:gd name="T8" fmla="*/ 100 h 893"/>
                              <a:gd name="T9" fmla="+- 0 5958 2268"/>
                              <a:gd name="T10" fmla="*/ T9 w 3864"/>
                              <a:gd name="T11" fmla="*/ 146 h 893"/>
                              <a:gd name="T12" fmla="+- 0 5899 2268"/>
                              <a:gd name="T13" fmla="*/ T12 w 3864"/>
                              <a:gd name="T14" fmla="*/ 194 h 893"/>
                              <a:gd name="T15" fmla="+- 0 5836 2268"/>
                              <a:gd name="T16" fmla="*/ T15 w 3864"/>
                              <a:gd name="T17" fmla="*/ 241 h 893"/>
                              <a:gd name="T18" fmla="+- 0 5770 2268"/>
                              <a:gd name="T19" fmla="*/ T18 w 3864"/>
                              <a:gd name="T20" fmla="*/ 290 h 893"/>
                              <a:gd name="T21" fmla="+- 0 5701 2268"/>
                              <a:gd name="T22" fmla="*/ T21 w 3864"/>
                              <a:gd name="T23" fmla="*/ 338 h 893"/>
                              <a:gd name="T24" fmla="+- 0 5630 2268"/>
                              <a:gd name="T25" fmla="*/ T24 w 3864"/>
                              <a:gd name="T26" fmla="*/ 386 h 893"/>
                              <a:gd name="T27" fmla="+- 0 5555 2268"/>
                              <a:gd name="T28" fmla="*/ T27 w 3864"/>
                              <a:gd name="T29" fmla="*/ 434 h 893"/>
                              <a:gd name="T30" fmla="+- 0 5478 2268"/>
                              <a:gd name="T31" fmla="*/ T30 w 3864"/>
                              <a:gd name="T32" fmla="*/ 481 h 893"/>
                              <a:gd name="T33" fmla="+- 0 5398 2268"/>
                              <a:gd name="T34" fmla="*/ T33 w 3864"/>
                              <a:gd name="T35" fmla="*/ 526 h 893"/>
                              <a:gd name="T36" fmla="+- 0 5316 2268"/>
                              <a:gd name="T37" fmla="*/ T36 w 3864"/>
                              <a:gd name="T38" fmla="*/ 571 h 893"/>
                              <a:gd name="T39" fmla="+- 0 5231 2268"/>
                              <a:gd name="T40" fmla="*/ T39 w 3864"/>
                              <a:gd name="T41" fmla="*/ 614 h 893"/>
                              <a:gd name="T42" fmla="+- 0 5144 2268"/>
                              <a:gd name="T43" fmla="*/ T42 w 3864"/>
                              <a:gd name="T44" fmla="*/ 655 h 893"/>
                              <a:gd name="T45" fmla="+- 0 5055 2268"/>
                              <a:gd name="T46" fmla="*/ T45 w 3864"/>
                              <a:gd name="T47" fmla="*/ 693 h 893"/>
                              <a:gd name="T48" fmla="+- 0 4963 2268"/>
                              <a:gd name="T49" fmla="*/ T48 w 3864"/>
                              <a:gd name="T50" fmla="*/ 729 h 893"/>
                              <a:gd name="T51" fmla="+- 0 4870 2268"/>
                              <a:gd name="T52" fmla="*/ T51 w 3864"/>
                              <a:gd name="T53" fmla="*/ 762 h 893"/>
                              <a:gd name="T54" fmla="+- 0 4774 2268"/>
                              <a:gd name="T55" fmla="*/ T54 w 3864"/>
                              <a:gd name="T56" fmla="*/ 793 h 893"/>
                              <a:gd name="T57" fmla="+- 0 4677 2268"/>
                              <a:gd name="T58" fmla="*/ T57 w 3864"/>
                              <a:gd name="T59" fmla="*/ 819 h 893"/>
                              <a:gd name="T60" fmla="+- 0 4578 2268"/>
                              <a:gd name="T61" fmla="*/ T60 w 3864"/>
                              <a:gd name="T62" fmla="*/ 842 h 893"/>
                              <a:gd name="T63" fmla="+- 0 4477 2268"/>
                              <a:gd name="T64" fmla="*/ T63 w 3864"/>
                              <a:gd name="T65" fmla="*/ 861 h 893"/>
                              <a:gd name="T66" fmla="+- 0 4374 2268"/>
                              <a:gd name="T67" fmla="*/ T66 w 3864"/>
                              <a:gd name="T68" fmla="*/ 876 h 893"/>
                              <a:gd name="T69" fmla="+- 0 4270 2268"/>
                              <a:gd name="T70" fmla="*/ T69 w 3864"/>
                              <a:gd name="T71" fmla="*/ 887 h 893"/>
                              <a:gd name="T72" fmla="+- 0 4164 2268"/>
                              <a:gd name="T73" fmla="*/ T72 w 3864"/>
                              <a:gd name="T74" fmla="*/ 892 h 893"/>
                              <a:gd name="T75" fmla="+- 0 4111 2268"/>
                              <a:gd name="T76" fmla="*/ T75 w 3864"/>
                              <a:gd name="T77" fmla="*/ 893 h 893"/>
                              <a:gd name="T78" fmla="+- 0 4057 2268"/>
                              <a:gd name="T79" fmla="*/ T78 w 3864"/>
                              <a:gd name="T80" fmla="*/ 892 h 893"/>
                              <a:gd name="T81" fmla="+- 0 3949 2268"/>
                              <a:gd name="T82" fmla="*/ T81 w 3864"/>
                              <a:gd name="T83" fmla="*/ 887 h 893"/>
                              <a:gd name="T84" fmla="+- 0 3839 2268"/>
                              <a:gd name="T85" fmla="*/ T84 w 3864"/>
                              <a:gd name="T86" fmla="*/ 876 h 893"/>
                              <a:gd name="T87" fmla="+- 0 3729 2268"/>
                              <a:gd name="T88" fmla="*/ T87 w 3864"/>
                              <a:gd name="T89" fmla="*/ 859 h 893"/>
                              <a:gd name="T90" fmla="+- 0 3617 2268"/>
                              <a:gd name="T91" fmla="*/ T90 w 3864"/>
                              <a:gd name="T92" fmla="*/ 836 h 893"/>
                              <a:gd name="T93" fmla="+- 0 3505 2268"/>
                              <a:gd name="T94" fmla="*/ T93 w 3864"/>
                              <a:gd name="T95" fmla="*/ 806 h 893"/>
                              <a:gd name="T96" fmla="+- 0 3391 2268"/>
                              <a:gd name="T97" fmla="*/ T96 w 3864"/>
                              <a:gd name="T98" fmla="*/ 769 h 893"/>
                              <a:gd name="T99" fmla="+- 0 3334 2268"/>
                              <a:gd name="T100" fmla="*/ T99 w 3864"/>
                              <a:gd name="T101" fmla="*/ 748 h 893"/>
                              <a:gd name="T102" fmla="+- 0 3277 2268"/>
                              <a:gd name="T103" fmla="*/ T102 w 3864"/>
                              <a:gd name="T104" fmla="*/ 725 h 893"/>
                              <a:gd name="T105" fmla="+- 0 3220 2268"/>
                              <a:gd name="T106" fmla="*/ T105 w 3864"/>
                              <a:gd name="T107" fmla="*/ 700 h 893"/>
                              <a:gd name="T108" fmla="+- 0 3162 2268"/>
                              <a:gd name="T109" fmla="*/ T108 w 3864"/>
                              <a:gd name="T110" fmla="*/ 674 h 893"/>
                              <a:gd name="T111" fmla="+- 0 3104 2268"/>
                              <a:gd name="T112" fmla="*/ T111 w 3864"/>
                              <a:gd name="T113" fmla="*/ 645 h 893"/>
                              <a:gd name="T114" fmla="+- 0 3046 2268"/>
                              <a:gd name="T115" fmla="*/ T114 w 3864"/>
                              <a:gd name="T116" fmla="*/ 615 h 893"/>
                              <a:gd name="T117" fmla="+- 0 2989 2268"/>
                              <a:gd name="T118" fmla="*/ T117 w 3864"/>
                              <a:gd name="T119" fmla="*/ 582 h 893"/>
                              <a:gd name="T120" fmla="+- 0 2930 2268"/>
                              <a:gd name="T121" fmla="*/ T120 w 3864"/>
                              <a:gd name="T122" fmla="*/ 547 h 893"/>
                              <a:gd name="T123" fmla="+- 0 2872 2268"/>
                              <a:gd name="T124" fmla="*/ T123 w 3864"/>
                              <a:gd name="T125" fmla="*/ 511 h 893"/>
                              <a:gd name="T126" fmla="+- 0 2814 2268"/>
                              <a:gd name="T127" fmla="*/ T126 w 3864"/>
                              <a:gd name="T128" fmla="*/ 472 h 893"/>
                              <a:gd name="T129" fmla="+- 0 2756 2268"/>
                              <a:gd name="T130" fmla="*/ T129 w 3864"/>
                              <a:gd name="T131" fmla="*/ 431 h 893"/>
                              <a:gd name="T132" fmla="+- 0 2697 2268"/>
                              <a:gd name="T133" fmla="*/ T132 w 3864"/>
                              <a:gd name="T134" fmla="*/ 388 h 893"/>
                              <a:gd name="T135" fmla="+- 0 2639 2268"/>
                              <a:gd name="T136" fmla="*/ T135 w 3864"/>
                              <a:gd name="T137" fmla="*/ 342 h 893"/>
                              <a:gd name="T138" fmla="+- 0 2580 2268"/>
                              <a:gd name="T139" fmla="*/ T138 w 3864"/>
                              <a:gd name="T140" fmla="*/ 294 h 893"/>
                              <a:gd name="T141" fmla="+- 0 2522 2268"/>
                              <a:gd name="T142" fmla="*/ T141 w 3864"/>
                              <a:gd name="T143" fmla="*/ 244 h 893"/>
                              <a:gd name="T144" fmla="+- 0 2463 2268"/>
                              <a:gd name="T145" fmla="*/ T144 w 3864"/>
                              <a:gd name="T146" fmla="*/ 192 h 893"/>
                              <a:gd name="T147" fmla="+- 0 2405 2268"/>
                              <a:gd name="T148" fmla="*/ T147 w 3864"/>
                              <a:gd name="T149" fmla="*/ 137 h 893"/>
                              <a:gd name="T150" fmla="+- 0 2346 2268"/>
                              <a:gd name="T151" fmla="*/ T150 w 3864"/>
                              <a:gd name="T152" fmla="*/ 80 h 893"/>
                              <a:gd name="T153" fmla="+- 0 2287 2268"/>
                              <a:gd name="T154" fmla="*/ T153 w 3864"/>
                              <a:gd name="T155" fmla="*/ 21 h 893"/>
                              <a:gd name="T156" fmla="+- 0 2268 2268"/>
                              <a:gd name="T157" fmla="*/ T156 w 3864"/>
                              <a:gd name="T158" fmla="*/ 0 h 8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4" h="893">
                                <a:moveTo>
                                  <a:pt x="3863" y="0"/>
                                </a:moveTo>
                                <a:lnTo>
                                  <a:pt x="3800" y="55"/>
                                </a:lnTo>
                                <a:lnTo>
                                  <a:pt x="3747" y="100"/>
                                </a:lnTo>
                                <a:lnTo>
                                  <a:pt x="3690" y="146"/>
                                </a:lnTo>
                                <a:lnTo>
                                  <a:pt x="3631" y="194"/>
                                </a:lnTo>
                                <a:lnTo>
                                  <a:pt x="3568" y="241"/>
                                </a:lnTo>
                                <a:lnTo>
                                  <a:pt x="3502" y="290"/>
                                </a:lnTo>
                                <a:lnTo>
                                  <a:pt x="3433" y="338"/>
                                </a:lnTo>
                                <a:lnTo>
                                  <a:pt x="3362" y="386"/>
                                </a:lnTo>
                                <a:lnTo>
                                  <a:pt x="3287" y="434"/>
                                </a:lnTo>
                                <a:lnTo>
                                  <a:pt x="3210" y="481"/>
                                </a:lnTo>
                                <a:lnTo>
                                  <a:pt x="3130" y="526"/>
                                </a:lnTo>
                                <a:lnTo>
                                  <a:pt x="3048" y="571"/>
                                </a:lnTo>
                                <a:lnTo>
                                  <a:pt x="2963" y="614"/>
                                </a:lnTo>
                                <a:lnTo>
                                  <a:pt x="2876" y="655"/>
                                </a:lnTo>
                                <a:lnTo>
                                  <a:pt x="2787" y="693"/>
                                </a:lnTo>
                                <a:lnTo>
                                  <a:pt x="2695" y="729"/>
                                </a:lnTo>
                                <a:lnTo>
                                  <a:pt x="2602" y="762"/>
                                </a:lnTo>
                                <a:lnTo>
                                  <a:pt x="2506" y="793"/>
                                </a:lnTo>
                                <a:lnTo>
                                  <a:pt x="2409" y="819"/>
                                </a:lnTo>
                                <a:lnTo>
                                  <a:pt x="2310" y="842"/>
                                </a:lnTo>
                                <a:lnTo>
                                  <a:pt x="2209" y="861"/>
                                </a:lnTo>
                                <a:lnTo>
                                  <a:pt x="2106" y="876"/>
                                </a:lnTo>
                                <a:lnTo>
                                  <a:pt x="2002" y="887"/>
                                </a:lnTo>
                                <a:lnTo>
                                  <a:pt x="1896" y="892"/>
                                </a:lnTo>
                                <a:lnTo>
                                  <a:pt x="1843" y="893"/>
                                </a:lnTo>
                                <a:lnTo>
                                  <a:pt x="1789" y="892"/>
                                </a:lnTo>
                                <a:lnTo>
                                  <a:pt x="1681" y="887"/>
                                </a:lnTo>
                                <a:lnTo>
                                  <a:pt x="1571" y="876"/>
                                </a:lnTo>
                                <a:lnTo>
                                  <a:pt x="1461" y="859"/>
                                </a:lnTo>
                                <a:lnTo>
                                  <a:pt x="1349" y="836"/>
                                </a:lnTo>
                                <a:lnTo>
                                  <a:pt x="1237" y="806"/>
                                </a:lnTo>
                                <a:lnTo>
                                  <a:pt x="1123" y="769"/>
                                </a:lnTo>
                                <a:lnTo>
                                  <a:pt x="1066" y="748"/>
                                </a:lnTo>
                                <a:lnTo>
                                  <a:pt x="1009" y="725"/>
                                </a:lnTo>
                                <a:lnTo>
                                  <a:pt x="952" y="700"/>
                                </a:lnTo>
                                <a:lnTo>
                                  <a:pt x="894" y="674"/>
                                </a:lnTo>
                                <a:lnTo>
                                  <a:pt x="836" y="645"/>
                                </a:lnTo>
                                <a:lnTo>
                                  <a:pt x="778" y="615"/>
                                </a:lnTo>
                                <a:lnTo>
                                  <a:pt x="721" y="582"/>
                                </a:lnTo>
                                <a:lnTo>
                                  <a:pt x="662" y="547"/>
                                </a:lnTo>
                                <a:lnTo>
                                  <a:pt x="604" y="511"/>
                                </a:lnTo>
                                <a:lnTo>
                                  <a:pt x="546" y="472"/>
                                </a:lnTo>
                                <a:lnTo>
                                  <a:pt x="488" y="431"/>
                                </a:lnTo>
                                <a:lnTo>
                                  <a:pt x="429" y="388"/>
                                </a:lnTo>
                                <a:lnTo>
                                  <a:pt x="371" y="342"/>
                                </a:lnTo>
                                <a:lnTo>
                                  <a:pt x="312" y="294"/>
                                </a:lnTo>
                                <a:lnTo>
                                  <a:pt x="254" y="244"/>
                                </a:lnTo>
                                <a:lnTo>
                                  <a:pt x="195" y="192"/>
                                </a:lnTo>
                                <a:lnTo>
                                  <a:pt x="137" y="137"/>
                                </a:lnTo>
                                <a:lnTo>
                                  <a:pt x="78" y="80"/>
                                </a:lnTo>
                                <a:lnTo>
                                  <a:pt x="19" y="21"/>
                                </a:lnTo>
                                <a:lnTo>
                                  <a:pt x="0"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B40E8A" id="Group 122" o:spid="_x0000_s1026" style="position:absolute;margin-left:85.65pt;margin-top:-29.15pt;width:193.2pt;height:44.65pt;z-index:-251656704" coordorigin="2268" coordsize="386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">
                <v:shape id="Freeform 123" o:spid="_x0000_s1027" style="position:absolute;left:2268;width:3864;height:893;visibility:visible;mso-wrap-style:square;v-text-anchor:top"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" path="m3863,r-63,55l3747,100r-57,46l3631,194r-63,47l3502,290r-69,48l3362,386r-75,48l3210,481r-80,45l3048,571r-85,43l2876,655r-89,38l2695,729r-93,33l2506,793r-97,26l2310,842r-101,19l2106,876r-104,11l1896,892r-53,1l1789,892r-108,-5l1571,876,1461,859,1349,836,1237,806,1123,769r-57,-21l1009,725,952,700,894,674,836,645,778,615,721,582,662,547,604,511,546,472,488,431,429,388,371,342,312,294,254,244,195,192,137,137,78,80,19,21,,e" filled="f" strokecolor="#001c2a" strokeweight=".23036mm">
                  <v:path arrowok="t" o:connecttype="custom" o:connectlocs="3863,0;3800,55;3747,100;3690,146;3631,194;3568,241;3502,290;3433,338;3362,386;3287,434;3210,481;3130,526;3048,571;2963,614;2876,655;2787,693;2695,729;2602,762;2506,793;2409,819;2310,842;2209,861;2106,876;2002,887;1896,892;1843,893;1789,892;1681,887;1571,876;1461,859;1349,836;1237,806;1123,769;1066,748;1009,725;952,700;894,674;836,645;778,615;721,582;662,547;604,511;546,472;488,431;429,388;371,342;312,294;254,244;195,192;137,137;78,80;19,21;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60800" behindDoc="1" locked="0" layoutInCell="1" allowOverlap="1">
                <wp:simplePos x="0" y="0"/>
                <wp:positionH relativeFrom="column">
                  <wp:posOffset>3496310</wp:posOffset>
                </wp:positionH>
                <wp:positionV relativeFrom="paragraph">
                  <wp:posOffset>-370205</wp:posOffset>
                </wp:positionV>
                <wp:extent cx="2799080" cy="1148080"/>
                <wp:effectExtent l="0" t="0" r="20320" b="13970"/>
                <wp:wrapNone/>
                <wp:docPr id="2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1148080"/>
                          <a:chOff x="6061" y="0"/>
                          <a:chExt cx="4408" cy="1808"/>
                        </a:xfrm>
                      </wpg:grpSpPr>
                      <wps:wsp>
                        <wps:cNvPr id="236" name="Freeform 121"/>
                        <wps:cNvSpPr>
                          <a:spLocks/>
                        </wps:cNvSpPr>
                        <wps:spPr bwMode="auto">
                          <a:xfrm>
                            <a:off x="6061" y="0"/>
                            <a:ext cx="4408" cy="1808"/>
                          </a:xfrm>
                          <a:custGeom>
                            <a:avLst/>
                            <a:gdLst>
                              <a:gd name="T0" fmla="+- 0 10407 6061"/>
                              <a:gd name="T1" fmla="*/ T0 w 4408"/>
                              <a:gd name="T2" fmla="*/ 39 h 1808"/>
                              <a:gd name="T3" fmla="+- 0 10299 6061"/>
                              <a:gd name="T4" fmla="*/ T3 w 4408"/>
                              <a:gd name="T5" fmla="*/ 115 h 1808"/>
                              <a:gd name="T6" fmla="+- 0 10187 6061"/>
                              <a:gd name="T7" fmla="*/ T6 w 4408"/>
                              <a:gd name="T8" fmla="*/ 202 h 1808"/>
                              <a:gd name="T9" fmla="+- 0 10073 6061"/>
                              <a:gd name="T10" fmla="*/ T9 w 4408"/>
                              <a:gd name="T11" fmla="*/ 302 h 1808"/>
                              <a:gd name="T12" fmla="+- 0 9956 6061"/>
                              <a:gd name="T13" fmla="*/ T12 w 4408"/>
                              <a:gd name="T14" fmla="*/ 415 h 1808"/>
                              <a:gd name="T15" fmla="+- 0 9836 6061"/>
                              <a:gd name="T16" fmla="*/ T15 w 4408"/>
                              <a:gd name="T17" fmla="*/ 540 h 1808"/>
                              <a:gd name="T18" fmla="+- 0 9712 6061"/>
                              <a:gd name="T19" fmla="*/ T18 w 4408"/>
                              <a:gd name="T20" fmla="*/ 679 h 1808"/>
                              <a:gd name="T21" fmla="+- 0 9585 6061"/>
                              <a:gd name="T22" fmla="*/ T21 w 4408"/>
                              <a:gd name="T23" fmla="*/ 831 h 1808"/>
                              <a:gd name="T24" fmla="+- 0 9468 6061"/>
                              <a:gd name="T25" fmla="*/ T24 w 4408"/>
                              <a:gd name="T26" fmla="*/ 978 h 1808"/>
                              <a:gd name="T27" fmla="+- 0 9362 6061"/>
                              <a:gd name="T28" fmla="*/ T27 w 4408"/>
                              <a:gd name="T29" fmla="*/ 1099 h 1808"/>
                              <a:gd name="T30" fmla="+- 0 9253 6061"/>
                              <a:gd name="T31" fmla="*/ T30 w 4408"/>
                              <a:gd name="T32" fmla="*/ 1210 h 1808"/>
                              <a:gd name="T33" fmla="+- 0 9141 6061"/>
                              <a:gd name="T34" fmla="*/ T33 w 4408"/>
                              <a:gd name="T35" fmla="*/ 1310 h 1808"/>
                              <a:gd name="T36" fmla="+- 0 9027 6061"/>
                              <a:gd name="T37" fmla="*/ T36 w 4408"/>
                              <a:gd name="T38" fmla="*/ 1400 h 1808"/>
                              <a:gd name="T39" fmla="+- 0 8912 6061"/>
                              <a:gd name="T40" fmla="*/ T39 w 4408"/>
                              <a:gd name="T41" fmla="*/ 1480 h 1808"/>
                              <a:gd name="T42" fmla="+- 0 8794 6061"/>
                              <a:gd name="T43" fmla="*/ T42 w 4408"/>
                              <a:gd name="T44" fmla="*/ 1551 h 1808"/>
                              <a:gd name="T45" fmla="+- 0 8675 6061"/>
                              <a:gd name="T46" fmla="*/ T45 w 4408"/>
                              <a:gd name="T47" fmla="*/ 1613 h 1808"/>
                              <a:gd name="T48" fmla="+- 0 8556 6061"/>
                              <a:gd name="T49" fmla="*/ T48 w 4408"/>
                              <a:gd name="T50" fmla="*/ 1665 h 1808"/>
                              <a:gd name="T51" fmla="+- 0 8435 6061"/>
                              <a:gd name="T52" fmla="*/ T51 w 4408"/>
                              <a:gd name="T53" fmla="*/ 1709 h 1808"/>
                              <a:gd name="T54" fmla="+- 0 8315 6061"/>
                              <a:gd name="T55" fmla="*/ T54 w 4408"/>
                              <a:gd name="T56" fmla="*/ 1744 h 1808"/>
                              <a:gd name="T57" fmla="+- 0 8194 6061"/>
                              <a:gd name="T58" fmla="*/ T57 w 4408"/>
                              <a:gd name="T59" fmla="*/ 1772 h 1808"/>
                              <a:gd name="T60" fmla="+- 0 8073 6061"/>
                              <a:gd name="T61" fmla="*/ T60 w 4408"/>
                              <a:gd name="T62" fmla="*/ 1791 h 1808"/>
                              <a:gd name="T63" fmla="+- 0 7953 6061"/>
                              <a:gd name="T64" fmla="*/ T63 w 4408"/>
                              <a:gd name="T65" fmla="*/ 1803 h 1808"/>
                              <a:gd name="T66" fmla="+- 0 7775 6061"/>
                              <a:gd name="T67" fmla="*/ T66 w 4408"/>
                              <a:gd name="T68" fmla="*/ 1808 h 1808"/>
                              <a:gd name="T69" fmla="+- 0 7543 6061"/>
                              <a:gd name="T70" fmla="*/ T69 w 4408"/>
                              <a:gd name="T71" fmla="*/ 1790 h 1808"/>
                              <a:gd name="T72" fmla="+- 0 7318 6061"/>
                              <a:gd name="T73" fmla="*/ T72 w 4408"/>
                              <a:gd name="T74" fmla="*/ 1747 h 1808"/>
                              <a:gd name="T75" fmla="+- 0 7104 6061"/>
                              <a:gd name="T76" fmla="*/ T75 w 4408"/>
                              <a:gd name="T77" fmla="*/ 1681 h 1808"/>
                              <a:gd name="T78" fmla="+- 0 6903 6061"/>
                              <a:gd name="T79" fmla="*/ T78 w 4408"/>
                              <a:gd name="T80" fmla="*/ 1594 h 1808"/>
                              <a:gd name="T81" fmla="+- 0 6717 6061"/>
                              <a:gd name="T82" fmla="*/ T81 w 4408"/>
                              <a:gd name="T83" fmla="*/ 1490 h 1808"/>
                              <a:gd name="T84" fmla="+- 0 6550 6061"/>
                              <a:gd name="T85" fmla="*/ T84 w 4408"/>
                              <a:gd name="T86" fmla="*/ 1369 h 1808"/>
                              <a:gd name="T87" fmla="+- 0 6402 6061"/>
                              <a:gd name="T88" fmla="*/ T87 w 4408"/>
                              <a:gd name="T89" fmla="*/ 1234 h 1808"/>
                              <a:gd name="T90" fmla="+- 0 6278 6061"/>
                              <a:gd name="T91" fmla="*/ T90 w 4408"/>
                              <a:gd name="T92" fmla="*/ 1088 h 1808"/>
                              <a:gd name="T93" fmla="+- 0 6180 6061"/>
                              <a:gd name="T94" fmla="*/ T93 w 4408"/>
                              <a:gd name="T95" fmla="*/ 933 h 1808"/>
                              <a:gd name="T96" fmla="+- 0 6109 6061"/>
                              <a:gd name="T97" fmla="*/ T96 w 4408"/>
                              <a:gd name="T98" fmla="*/ 771 h 1808"/>
                              <a:gd name="T99" fmla="+- 0 6069 6061"/>
                              <a:gd name="T100" fmla="*/ T99 w 4408"/>
                              <a:gd name="T101" fmla="*/ 604 h 1808"/>
                              <a:gd name="T102" fmla="+- 0 6061 6061"/>
                              <a:gd name="T103" fmla="*/ T102 w 4408"/>
                              <a:gd name="T104" fmla="*/ 477 h 1808"/>
                              <a:gd name="T105" fmla="+- 0 6072 6061"/>
                              <a:gd name="T106" fmla="*/ T105 w 4408"/>
                              <a:gd name="T107" fmla="*/ 350 h 1808"/>
                              <a:gd name="T108" fmla="+- 0 6119 6061"/>
                              <a:gd name="T109" fmla="*/ T108 w 4408"/>
                              <a:gd name="T110" fmla="*/ 181 h 1808"/>
                              <a:gd name="T111" fmla="+- 0 6205 6061"/>
                              <a:gd name="T112" fmla="*/ T111 w 4408"/>
                              <a:gd name="T113" fmla="*/ 15 h 1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08" h="1808">
                                <a:moveTo>
                                  <a:pt x="4407" y="0"/>
                                </a:moveTo>
                                <a:lnTo>
                                  <a:pt x="4346" y="39"/>
                                </a:lnTo>
                                <a:lnTo>
                                  <a:pt x="4292" y="75"/>
                                </a:lnTo>
                                <a:lnTo>
                                  <a:pt x="4238" y="115"/>
                                </a:lnTo>
                                <a:lnTo>
                                  <a:pt x="4182" y="157"/>
                                </a:lnTo>
                                <a:lnTo>
                                  <a:pt x="4126" y="202"/>
                                </a:lnTo>
                                <a:lnTo>
                                  <a:pt x="4070" y="251"/>
                                </a:lnTo>
                                <a:lnTo>
                                  <a:pt x="4012" y="302"/>
                                </a:lnTo>
                                <a:lnTo>
                                  <a:pt x="3954" y="357"/>
                                </a:lnTo>
                                <a:lnTo>
                                  <a:pt x="3895" y="415"/>
                                </a:lnTo>
                                <a:lnTo>
                                  <a:pt x="3835" y="476"/>
                                </a:lnTo>
                                <a:lnTo>
                                  <a:pt x="3775" y="540"/>
                                </a:lnTo>
                                <a:lnTo>
                                  <a:pt x="3713" y="608"/>
                                </a:lnTo>
                                <a:lnTo>
                                  <a:pt x="3651" y="679"/>
                                </a:lnTo>
                                <a:lnTo>
                                  <a:pt x="3588" y="753"/>
                                </a:lnTo>
                                <a:lnTo>
                                  <a:pt x="3524" y="831"/>
                                </a:lnTo>
                                <a:lnTo>
                                  <a:pt x="3459" y="913"/>
                                </a:lnTo>
                                <a:lnTo>
                                  <a:pt x="3407" y="978"/>
                                </a:lnTo>
                                <a:lnTo>
                                  <a:pt x="3355" y="1040"/>
                                </a:lnTo>
                                <a:lnTo>
                                  <a:pt x="3301" y="1099"/>
                                </a:lnTo>
                                <a:lnTo>
                                  <a:pt x="3247" y="1156"/>
                                </a:lnTo>
                                <a:lnTo>
                                  <a:pt x="3192" y="1210"/>
                                </a:lnTo>
                                <a:lnTo>
                                  <a:pt x="3136" y="1261"/>
                                </a:lnTo>
                                <a:lnTo>
                                  <a:pt x="3080" y="1310"/>
                                </a:lnTo>
                                <a:lnTo>
                                  <a:pt x="3024" y="1356"/>
                                </a:lnTo>
                                <a:lnTo>
                                  <a:pt x="2966" y="1400"/>
                                </a:lnTo>
                                <a:lnTo>
                                  <a:pt x="2909" y="1441"/>
                                </a:lnTo>
                                <a:lnTo>
                                  <a:pt x="2851" y="1480"/>
                                </a:lnTo>
                                <a:lnTo>
                                  <a:pt x="2792" y="1517"/>
                                </a:lnTo>
                                <a:lnTo>
                                  <a:pt x="2733" y="1551"/>
                                </a:lnTo>
                                <a:lnTo>
                                  <a:pt x="2674" y="1583"/>
                                </a:lnTo>
                                <a:lnTo>
                                  <a:pt x="2614" y="1613"/>
                                </a:lnTo>
                                <a:lnTo>
                                  <a:pt x="2555" y="1640"/>
                                </a:lnTo>
                                <a:lnTo>
                                  <a:pt x="2495" y="1665"/>
                                </a:lnTo>
                                <a:lnTo>
                                  <a:pt x="2435" y="1688"/>
                                </a:lnTo>
                                <a:lnTo>
                                  <a:pt x="2374" y="1709"/>
                                </a:lnTo>
                                <a:lnTo>
                                  <a:pt x="2314" y="1728"/>
                                </a:lnTo>
                                <a:lnTo>
                                  <a:pt x="2254" y="1744"/>
                                </a:lnTo>
                                <a:lnTo>
                                  <a:pt x="2193" y="1759"/>
                                </a:lnTo>
                                <a:lnTo>
                                  <a:pt x="2133" y="1772"/>
                                </a:lnTo>
                                <a:lnTo>
                                  <a:pt x="2072" y="1782"/>
                                </a:lnTo>
                                <a:lnTo>
                                  <a:pt x="2012" y="1791"/>
                                </a:lnTo>
                                <a:lnTo>
                                  <a:pt x="1952" y="1798"/>
                                </a:lnTo>
                                <a:lnTo>
                                  <a:pt x="1892" y="1803"/>
                                </a:lnTo>
                                <a:lnTo>
                                  <a:pt x="1773" y="1808"/>
                                </a:lnTo>
                                <a:lnTo>
                                  <a:pt x="1714" y="1808"/>
                                </a:lnTo>
                                <a:lnTo>
                                  <a:pt x="1597" y="1802"/>
                                </a:lnTo>
                                <a:lnTo>
                                  <a:pt x="1482" y="1790"/>
                                </a:lnTo>
                                <a:lnTo>
                                  <a:pt x="1368" y="1771"/>
                                </a:lnTo>
                                <a:lnTo>
                                  <a:pt x="1257" y="1747"/>
                                </a:lnTo>
                                <a:lnTo>
                                  <a:pt x="1148" y="1716"/>
                                </a:lnTo>
                                <a:lnTo>
                                  <a:pt x="1043" y="1681"/>
                                </a:lnTo>
                                <a:lnTo>
                                  <a:pt x="941" y="1640"/>
                                </a:lnTo>
                                <a:lnTo>
                                  <a:pt x="842" y="1594"/>
                                </a:lnTo>
                                <a:lnTo>
                                  <a:pt x="747" y="1544"/>
                                </a:lnTo>
                                <a:lnTo>
                                  <a:pt x="656" y="1490"/>
                                </a:lnTo>
                                <a:lnTo>
                                  <a:pt x="570" y="1431"/>
                                </a:lnTo>
                                <a:lnTo>
                                  <a:pt x="489" y="1369"/>
                                </a:lnTo>
                                <a:lnTo>
                                  <a:pt x="412" y="1303"/>
                                </a:lnTo>
                                <a:lnTo>
                                  <a:pt x="341" y="1234"/>
                                </a:lnTo>
                                <a:lnTo>
                                  <a:pt x="276" y="1163"/>
                                </a:lnTo>
                                <a:lnTo>
                                  <a:pt x="217" y="1088"/>
                                </a:lnTo>
                                <a:lnTo>
                                  <a:pt x="165" y="1012"/>
                                </a:lnTo>
                                <a:lnTo>
                                  <a:pt x="119" y="933"/>
                                </a:lnTo>
                                <a:lnTo>
                                  <a:pt x="80" y="853"/>
                                </a:lnTo>
                                <a:lnTo>
                                  <a:pt x="48" y="771"/>
                                </a:lnTo>
                                <a:lnTo>
                                  <a:pt x="24" y="688"/>
                                </a:lnTo>
                                <a:lnTo>
                                  <a:pt x="8" y="604"/>
                                </a:lnTo>
                                <a:lnTo>
                                  <a:pt x="0" y="519"/>
                                </a:lnTo>
                                <a:lnTo>
                                  <a:pt x="0" y="477"/>
                                </a:lnTo>
                                <a:lnTo>
                                  <a:pt x="1" y="435"/>
                                </a:lnTo>
                                <a:lnTo>
                                  <a:pt x="11" y="350"/>
                                </a:lnTo>
                                <a:lnTo>
                                  <a:pt x="30" y="265"/>
                                </a:lnTo>
                                <a:lnTo>
                                  <a:pt x="58" y="181"/>
                                </a:lnTo>
                                <a:lnTo>
                                  <a:pt x="96" y="98"/>
                                </a:lnTo>
                                <a:lnTo>
                                  <a:pt x="144" y="15"/>
                                </a:lnTo>
                                <a:lnTo>
                                  <a:pt x="155"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114A34" id="Group 120" o:spid="_x0000_s1026" style="position:absolute;margin-left:275.3pt;margin-top:-29.15pt;width:220.4pt;height:90.4pt;z-index:-251655680" coordorigin="6061" coordsize="4408,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">
                <v:shape id="Freeform 121" o:spid="_x0000_s1027" style="position:absolute;left:6061;width:4408;height:1808;visibility:visible;mso-wrap-style:square;v-text-anchor:top"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" path="m4407,r-61,39l4292,75r-54,40l4182,157r-56,45l4070,251r-58,51l3954,357r-59,58l3835,476r-60,64l3713,608r-62,71l3588,753r-64,78l3459,913r-52,65l3355,1040r-54,59l3247,1156r-55,54l3136,1261r-56,49l3024,1356r-58,44l2909,1441r-58,39l2792,1517r-59,34l2674,1583r-60,30l2555,1640r-60,25l2435,1688r-61,21l2314,1728r-60,16l2193,1759r-60,13l2072,1782r-60,9l1952,1798r-60,5l1773,1808r-59,l1597,1802r-115,-12l1368,1771r-111,-24l1148,1716r-105,-35l941,1640r-99,-46l747,1544r-91,-54l570,1431r-81,-62l412,1303r-71,-69l276,1163r-59,-75l165,1012,119,933,80,853,48,771,24,688,8,604,,519,,477,1,435,11,350,30,265,58,181,96,98,144,15,155,e" filled="f" strokecolor="#001c2b" strokeweight=".23036mm">
                  <v:path arrowok="t" o:connecttype="custom" o:connectlocs="4346,39;4238,115;4126,202;4012,302;3895,415;3775,540;3651,679;3524,831;3407,978;3301,1099;3192,1210;3080,1310;2966,1400;2851,1480;2733,1551;2614,1613;2495,1665;2374,1709;2254,1744;2133,1772;2012,1791;1892,1803;1714,1808;1482,1790;1257,1747;1043,1681;842,1594;656,1490;489,1369;341,1234;217,1088;119,933;48,771;8,604;0,477;11,350;58,181;144,15" o:connectangles="0,0,0,0,0,0,0,0,0,0,0,0,0,0,0,0,0,0,0,0,0,0,0,0,0,0,0,0,0,0,0,0,0,0,0,0,0,0"/>
                </v:shape>
              </v:group>
            </w:pict>
          </mc:Fallback>
        </mc:AlternateContent>
      </w:r>
      <w:r>
        <w:rPr>
          <w:noProof/>
          <w:lang w:eastAsia="en-GB"/>
        </w:rPr>
        <mc:AlternateContent>
          <mc:Choice Requires="wpg">
            <w:drawing>
              <wp:anchor distT="0" distB="0" distL="114300" distR="114300" simplePos="0" relativeHeight="251661824" behindDoc="1" locked="0" layoutInCell="1" allowOverlap="1">
                <wp:simplePos x="0" y="0"/>
                <wp:positionH relativeFrom="column">
                  <wp:posOffset>1090295</wp:posOffset>
                </wp:positionH>
                <wp:positionV relativeFrom="paragraph">
                  <wp:posOffset>-370205</wp:posOffset>
                </wp:positionV>
                <wp:extent cx="2452370" cy="564515"/>
                <wp:effectExtent l="0" t="0" r="3662680" b="26035"/>
                <wp:wrapNone/>
                <wp:docPr id="23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2370" cy="564515"/>
                          <a:chOff x="2272" y="0"/>
                          <a:chExt cx="3862" cy="889"/>
                        </a:xfrm>
                      </wpg:grpSpPr>
                      <wps:wsp>
                        <wps:cNvPr id="238" name="Freeform 119"/>
                        <wps:cNvSpPr>
                          <a:spLocks/>
                        </wps:cNvSpPr>
                        <wps:spPr bwMode="auto">
                          <a:xfrm>
                            <a:off x="2272" y="0"/>
                            <a:ext cx="3862" cy="889"/>
                          </a:xfrm>
                          <a:custGeom>
                            <a:avLst/>
                            <a:gdLst>
                              <a:gd name="T0" fmla="+- 0 6133 2272"/>
                              <a:gd name="T1" fmla="*/ T0 w 3862"/>
                              <a:gd name="T2" fmla="*/ 0 h 889"/>
                              <a:gd name="T3" fmla="+- 0 6072 2272"/>
                              <a:gd name="T4" fmla="*/ T3 w 3862"/>
                              <a:gd name="T5" fmla="*/ 53 h 889"/>
                              <a:gd name="T6" fmla="+- 0 6019 2272"/>
                              <a:gd name="T7" fmla="*/ T6 w 3862"/>
                              <a:gd name="T8" fmla="*/ 98 h 889"/>
                              <a:gd name="T9" fmla="+- 0 5962 2272"/>
                              <a:gd name="T10" fmla="*/ T9 w 3862"/>
                              <a:gd name="T11" fmla="*/ 144 h 889"/>
                              <a:gd name="T12" fmla="+- 0 5903 2272"/>
                              <a:gd name="T13" fmla="*/ T12 w 3862"/>
                              <a:gd name="T14" fmla="*/ 191 h 889"/>
                              <a:gd name="T15" fmla="+- 0 5840 2272"/>
                              <a:gd name="T16" fmla="*/ T15 w 3862"/>
                              <a:gd name="T17" fmla="*/ 239 h 889"/>
                              <a:gd name="T18" fmla="+- 0 5774 2272"/>
                              <a:gd name="T19" fmla="*/ T18 w 3862"/>
                              <a:gd name="T20" fmla="*/ 287 h 889"/>
                              <a:gd name="T21" fmla="+- 0 5705 2272"/>
                              <a:gd name="T22" fmla="*/ T21 w 3862"/>
                              <a:gd name="T23" fmla="*/ 335 h 889"/>
                              <a:gd name="T24" fmla="+- 0 5633 2272"/>
                              <a:gd name="T25" fmla="*/ T24 w 3862"/>
                              <a:gd name="T26" fmla="*/ 383 h 889"/>
                              <a:gd name="T27" fmla="+- 0 5558 2272"/>
                              <a:gd name="T28" fmla="*/ T27 w 3862"/>
                              <a:gd name="T29" fmla="*/ 431 h 889"/>
                              <a:gd name="T30" fmla="+- 0 5481 2272"/>
                              <a:gd name="T31" fmla="*/ T30 w 3862"/>
                              <a:gd name="T32" fmla="*/ 477 h 889"/>
                              <a:gd name="T33" fmla="+- 0 5401 2272"/>
                              <a:gd name="T34" fmla="*/ T33 w 3862"/>
                              <a:gd name="T35" fmla="*/ 523 h 889"/>
                              <a:gd name="T36" fmla="+- 0 5319 2272"/>
                              <a:gd name="T37" fmla="*/ T36 w 3862"/>
                              <a:gd name="T38" fmla="*/ 568 h 889"/>
                              <a:gd name="T39" fmla="+- 0 5234 2272"/>
                              <a:gd name="T40" fmla="*/ T39 w 3862"/>
                              <a:gd name="T41" fmla="*/ 610 h 889"/>
                              <a:gd name="T42" fmla="+- 0 5147 2272"/>
                              <a:gd name="T43" fmla="*/ T42 w 3862"/>
                              <a:gd name="T44" fmla="*/ 651 h 889"/>
                              <a:gd name="T45" fmla="+- 0 5057 2272"/>
                              <a:gd name="T46" fmla="*/ T45 w 3862"/>
                              <a:gd name="T47" fmla="*/ 690 h 889"/>
                              <a:gd name="T48" fmla="+- 0 4966 2272"/>
                              <a:gd name="T49" fmla="*/ T48 w 3862"/>
                              <a:gd name="T50" fmla="*/ 726 h 889"/>
                              <a:gd name="T51" fmla="+- 0 4872 2272"/>
                              <a:gd name="T52" fmla="*/ T51 w 3862"/>
                              <a:gd name="T53" fmla="*/ 759 h 889"/>
                              <a:gd name="T54" fmla="+- 0 4777 2272"/>
                              <a:gd name="T55" fmla="*/ T54 w 3862"/>
                              <a:gd name="T56" fmla="*/ 789 h 889"/>
                              <a:gd name="T57" fmla="+- 0 4679 2272"/>
                              <a:gd name="T58" fmla="*/ T57 w 3862"/>
                              <a:gd name="T59" fmla="*/ 816 h 889"/>
                              <a:gd name="T60" fmla="+- 0 4580 2272"/>
                              <a:gd name="T61" fmla="*/ T60 w 3862"/>
                              <a:gd name="T62" fmla="*/ 839 h 889"/>
                              <a:gd name="T63" fmla="+- 0 4479 2272"/>
                              <a:gd name="T64" fmla="*/ T63 w 3862"/>
                              <a:gd name="T65" fmla="*/ 858 h 889"/>
                              <a:gd name="T66" fmla="+- 0 4376 2272"/>
                              <a:gd name="T67" fmla="*/ T66 w 3862"/>
                              <a:gd name="T68" fmla="*/ 872 h 889"/>
                              <a:gd name="T69" fmla="+- 0 4272 2272"/>
                              <a:gd name="T70" fmla="*/ T69 w 3862"/>
                              <a:gd name="T71" fmla="*/ 882 h 889"/>
                              <a:gd name="T72" fmla="+- 0 4166 2272"/>
                              <a:gd name="T73" fmla="*/ T72 w 3862"/>
                              <a:gd name="T74" fmla="*/ 888 h 889"/>
                              <a:gd name="T75" fmla="+- 0 4112 2272"/>
                              <a:gd name="T76" fmla="*/ T75 w 3862"/>
                              <a:gd name="T77" fmla="*/ 889 h 889"/>
                              <a:gd name="T78" fmla="+- 0 4059 2272"/>
                              <a:gd name="T79" fmla="*/ T78 w 3862"/>
                              <a:gd name="T80" fmla="*/ 888 h 889"/>
                              <a:gd name="T81" fmla="+- 0 3950 2272"/>
                              <a:gd name="T82" fmla="*/ T81 w 3862"/>
                              <a:gd name="T83" fmla="*/ 883 h 889"/>
                              <a:gd name="T84" fmla="+- 0 3841 2272"/>
                              <a:gd name="T85" fmla="*/ T84 w 3862"/>
                              <a:gd name="T86" fmla="*/ 872 h 889"/>
                              <a:gd name="T87" fmla="+- 0 3730 2272"/>
                              <a:gd name="T88" fmla="*/ T87 w 3862"/>
                              <a:gd name="T89" fmla="*/ 855 h 889"/>
                              <a:gd name="T90" fmla="+- 0 3618 2272"/>
                              <a:gd name="T91" fmla="*/ T90 w 3862"/>
                              <a:gd name="T92" fmla="*/ 831 h 889"/>
                              <a:gd name="T93" fmla="+- 0 3505 2272"/>
                              <a:gd name="T94" fmla="*/ T93 w 3862"/>
                              <a:gd name="T95" fmla="*/ 801 h 889"/>
                              <a:gd name="T96" fmla="+- 0 3392 2272"/>
                              <a:gd name="T97" fmla="*/ T96 w 3862"/>
                              <a:gd name="T98" fmla="*/ 765 h 889"/>
                              <a:gd name="T99" fmla="+- 0 3335 2272"/>
                              <a:gd name="T100" fmla="*/ T99 w 3862"/>
                              <a:gd name="T101" fmla="*/ 744 h 889"/>
                              <a:gd name="T102" fmla="+- 0 3277 2272"/>
                              <a:gd name="T103" fmla="*/ T102 w 3862"/>
                              <a:gd name="T104" fmla="*/ 721 h 889"/>
                              <a:gd name="T105" fmla="+- 0 3220 2272"/>
                              <a:gd name="T106" fmla="*/ T105 w 3862"/>
                              <a:gd name="T107" fmla="*/ 696 h 889"/>
                              <a:gd name="T108" fmla="+- 0 3162 2272"/>
                              <a:gd name="T109" fmla="*/ T108 w 3862"/>
                              <a:gd name="T110" fmla="*/ 669 h 889"/>
                              <a:gd name="T111" fmla="+- 0 3104 2272"/>
                              <a:gd name="T112" fmla="*/ T111 w 3862"/>
                              <a:gd name="T113" fmla="*/ 641 h 889"/>
                              <a:gd name="T114" fmla="+- 0 3047 2272"/>
                              <a:gd name="T115" fmla="*/ T114 w 3862"/>
                              <a:gd name="T116" fmla="*/ 610 h 889"/>
                              <a:gd name="T117" fmla="+- 0 2989 2272"/>
                              <a:gd name="T118" fmla="*/ T117 w 3862"/>
                              <a:gd name="T119" fmla="*/ 577 h 889"/>
                              <a:gd name="T120" fmla="+- 0 2930 2272"/>
                              <a:gd name="T121" fmla="*/ T120 w 3862"/>
                              <a:gd name="T122" fmla="*/ 543 h 889"/>
                              <a:gd name="T123" fmla="+- 0 2872 2272"/>
                              <a:gd name="T124" fmla="*/ T123 w 3862"/>
                              <a:gd name="T125" fmla="*/ 506 h 889"/>
                              <a:gd name="T126" fmla="+- 0 2814 2272"/>
                              <a:gd name="T127" fmla="*/ T126 w 3862"/>
                              <a:gd name="T128" fmla="*/ 467 h 889"/>
                              <a:gd name="T129" fmla="+- 0 2755 2272"/>
                              <a:gd name="T130" fmla="*/ T129 w 3862"/>
                              <a:gd name="T131" fmla="*/ 426 h 889"/>
                              <a:gd name="T132" fmla="+- 0 2697 2272"/>
                              <a:gd name="T133" fmla="*/ T132 w 3862"/>
                              <a:gd name="T134" fmla="*/ 383 h 889"/>
                              <a:gd name="T135" fmla="+- 0 2638 2272"/>
                              <a:gd name="T136" fmla="*/ T135 w 3862"/>
                              <a:gd name="T137" fmla="*/ 337 h 889"/>
                              <a:gd name="T138" fmla="+- 0 2580 2272"/>
                              <a:gd name="T139" fmla="*/ T138 w 3862"/>
                              <a:gd name="T140" fmla="*/ 289 h 889"/>
                              <a:gd name="T141" fmla="+- 0 2521 2272"/>
                              <a:gd name="T142" fmla="*/ T141 w 3862"/>
                              <a:gd name="T143" fmla="*/ 239 h 889"/>
                              <a:gd name="T144" fmla="+- 0 2462 2272"/>
                              <a:gd name="T145" fmla="*/ T144 w 3862"/>
                              <a:gd name="T146" fmla="*/ 187 h 889"/>
                              <a:gd name="T147" fmla="+- 0 2404 2272"/>
                              <a:gd name="T148" fmla="*/ T147 w 3862"/>
                              <a:gd name="T149" fmla="*/ 132 h 889"/>
                              <a:gd name="T150" fmla="+- 0 2345 2272"/>
                              <a:gd name="T151" fmla="*/ T150 w 3862"/>
                              <a:gd name="T152" fmla="*/ 75 h 889"/>
                              <a:gd name="T153" fmla="+- 0 2286 2272"/>
                              <a:gd name="T154" fmla="*/ T153 w 3862"/>
                              <a:gd name="T155" fmla="*/ 15 h 889"/>
                              <a:gd name="T156" fmla="+- 0 2272 2272"/>
                              <a:gd name="T157" fmla="*/ T156 w 3862"/>
                              <a:gd name="T158" fmla="*/ 0 h 8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2" h="889">
                                <a:moveTo>
                                  <a:pt x="3861" y="0"/>
                                </a:moveTo>
                                <a:lnTo>
                                  <a:pt x="3800" y="53"/>
                                </a:lnTo>
                                <a:lnTo>
                                  <a:pt x="3747" y="98"/>
                                </a:lnTo>
                                <a:lnTo>
                                  <a:pt x="3690" y="144"/>
                                </a:lnTo>
                                <a:lnTo>
                                  <a:pt x="3631" y="191"/>
                                </a:lnTo>
                                <a:lnTo>
                                  <a:pt x="3568" y="239"/>
                                </a:lnTo>
                                <a:lnTo>
                                  <a:pt x="3502" y="287"/>
                                </a:lnTo>
                                <a:lnTo>
                                  <a:pt x="3433" y="335"/>
                                </a:lnTo>
                                <a:lnTo>
                                  <a:pt x="3361" y="383"/>
                                </a:lnTo>
                                <a:lnTo>
                                  <a:pt x="3286" y="431"/>
                                </a:lnTo>
                                <a:lnTo>
                                  <a:pt x="3209" y="477"/>
                                </a:lnTo>
                                <a:lnTo>
                                  <a:pt x="3129" y="523"/>
                                </a:lnTo>
                                <a:lnTo>
                                  <a:pt x="3047" y="568"/>
                                </a:lnTo>
                                <a:lnTo>
                                  <a:pt x="2962" y="610"/>
                                </a:lnTo>
                                <a:lnTo>
                                  <a:pt x="2875" y="651"/>
                                </a:lnTo>
                                <a:lnTo>
                                  <a:pt x="2785" y="690"/>
                                </a:lnTo>
                                <a:lnTo>
                                  <a:pt x="2694" y="726"/>
                                </a:lnTo>
                                <a:lnTo>
                                  <a:pt x="2600" y="759"/>
                                </a:lnTo>
                                <a:lnTo>
                                  <a:pt x="2505" y="789"/>
                                </a:lnTo>
                                <a:lnTo>
                                  <a:pt x="2407" y="816"/>
                                </a:lnTo>
                                <a:lnTo>
                                  <a:pt x="2308" y="839"/>
                                </a:lnTo>
                                <a:lnTo>
                                  <a:pt x="2207" y="858"/>
                                </a:lnTo>
                                <a:lnTo>
                                  <a:pt x="2104" y="872"/>
                                </a:lnTo>
                                <a:lnTo>
                                  <a:pt x="2000" y="882"/>
                                </a:lnTo>
                                <a:lnTo>
                                  <a:pt x="1894" y="888"/>
                                </a:lnTo>
                                <a:lnTo>
                                  <a:pt x="1840" y="889"/>
                                </a:lnTo>
                                <a:lnTo>
                                  <a:pt x="1787" y="888"/>
                                </a:lnTo>
                                <a:lnTo>
                                  <a:pt x="1678" y="883"/>
                                </a:lnTo>
                                <a:lnTo>
                                  <a:pt x="1569" y="872"/>
                                </a:lnTo>
                                <a:lnTo>
                                  <a:pt x="1458" y="855"/>
                                </a:lnTo>
                                <a:lnTo>
                                  <a:pt x="1346" y="831"/>
                                </a:lnTo>
                                <a:lnTo>
                                  <a:pt x="1233" y="801"/>
                                </a:lnTo>
                                <a:lnTo>
                                  <a:pt x="1120" y="765"/>
                                </a:lnTo>
                                <a:lnTo>
                                  <a:pt x="1063" y="744"/>
                                </a:lnTo>
                                <a:lnTo>
                                  <a:pt x="1005" y="721"/>
                                </a:lnTo>
                                <a:lnTo>
                                  <a:pt x="948" y="696"/>
                                </a:lnTo>
                                <a:lnTo>
                                  <a:pt x="890" y="669"/>
                                </a:lnTo>
                                <a:lnTo>
                                  <a:pt x="832" y="641"/>
                                </a:lnTo>
                                <a:lnTo>
                                  <a:pt x="775" y="610"/>
                                </a:lnTo>
                                <a:lnTo>
                                  <a:pt x="717" y="577"/>
                                </a:lnTo>
                                <a:lnTo>
                                  <a:pt x="658" y="543"/>
                                </a:lnTo>
                                <a:lnTo>
                                  <a:pt x="600" y="506"/>
                                </a:lnTo>
                                <a:lnTo>
                                  <a:pt x="542" y="467"/>
                                </a:lnTo>
                                <a:lnTo>
                                  <a:pt x="483" y="426"/>
                                </a:lnTo>
                                <a:lnTo>
                                  <a:pt x="425" y="383"/>
                                </a:lnTo>
                                <a:lnTo>
                                  <a:pt x="366" y="337"/>
                                </a:lnTo>
                                <a:lnTo>
                                  <a:pt x="308" y="289"/>
                                </a:lnTo>
                                <a:lnTo>
                                  <a:pt x="249" y="239"/>
                                </a:lnTo>
                                <a:lnTo>
                                  <a:pt x="190" y="187"/>
                                </a:lnTo>
                                <a:lnTo>
                                  <a:pt x="132" y="132"/>
                                </a:lnTo>
                                <a:lnTo>
                                  <a:pt x="73" y="75"/>
                                </a:lnTo>
                                <a:lnTo>
                                  <a:pt x="14" y="15"/>
                                </a:lnTo>
                                <a:lnTo>
                                  <a:pt x="0"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697" y="-7"/>
                            <a:ext cx="2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EDDB3EB" id="Group 117" o:spid="_x0000_s1026" style="position:absolute;margin-left:85.85pt;margin-top:-29.15pt;width:193.1pt;height:44.45pt;z-index:-251654656" coordorigin="2272" coordsize="386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">
                <v:shape id="Freeform 119" o:spid="_x0000_s1027" style="position:absolute;left:2272;width:3862;height:889;visibility:visible;mso-wrap-style:square;v-text-anchor:top"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" path="m3861,r-61,53l3747,98r-57,46l3631,191r-63,48l3502,287r-69,48l3361,383r-75,48l3209,477r-80,46l3047,568r-85,42l2875,651r-90,39l2694,726r-94,33l2505,789r-98,27l2308,839r-101,19l2104,872r-104,10l1894,888r-54,1l1787,888r-109,-5l1569,872,1458,855,1346,831,1233,801,1120,765r-57,-21l1005,721,948,696,890,669,832,641,775,610,717,577,658,543,600,506,542,467,483,426,425,383,366,337,308,289,249,239,190,187,132,132,73,75,14,15,,e" filled="f" strokecolor="#001c2b" strokeweight=".23036mm">
                  <v:path arrowok="t" o:connecttype="custom" o:connectlocs="3861,0;3800,53;3747,98;3690,144;3631,191;3568,239;3502,287;3433,335;3361,383;3286,431;3209,477;3129,523;3047,568;2962,610;2875,651;2785,690;2694,726;2600,759;2505,789;2407,816;2308,839;2207,858;2104,872;2000,882;1894,888;1840,889;1787,888;1678,883;1569,872;1458,855;1346,831;1233,801;1120,765;1063,744;1005,721;948,696;890,669;832,641;775,610;717,577;658,543;600,506;542,467;483,426;425,383;366,337;308,289;249,239;190,187;132,132;73,75;14,15;0,0" o:connectangles="0,0,0,0,0,0,0,0,0,0,0,0,0,0,0,0,0,0,0,0,0,0,0,0,0,0,0,0,0,0,0,0,0,0,0,0,0,0,0,0,0,0,0,0,0,0,0,0,0,0,0,0,0"/>
                </v:shape>
                <v:shape id="Picture 118" o:spid="_x0000_s1028" type="#_x0000_t75" style="position:absolute;left:11697;top:-7;width:21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">
                  <v:imagedata r:id="rId24" o:title=""/>
                </v:shape>
              </v:group>
            </w:pict>
          </mc:Fallback>
        </mc:AlternateContent>
      </w:r>
      <w:r>
        <w:rPr>
          <w:noProof/>
          <w:lang w:eastAsia="en-GB"/>
        </w:rPr>
        <mc:AlternateContent>
          <mc:Choice Requires="wpg">
            <w:drawing>
              <wp:anchor distT="0" distB="0" distL="114300" distR="114300" simplePos="0" relativeHeight="251662848" behindDoc="1" locked="0" layoutInCell="1" allowOverlap="1">
                <wp:simplePos x="0" y="0"/>
                <wp:positionH relativeFrom="column">
                  <wp:posOffset>3503295</wp:posOffset>
                </wp:positionH>
                <wp:positionV relativeFrom="paragraph">
                  <wp:posOffset>-370205</wp:posOffset>
                </wp:positionV>
                <wp:extent cx="2793365" cy="1150620"/>
                <wp:effectExtent l="0" t="0" r="26035" b="11430"/>
                <wp:wrapNone/>
                <wp:docPr id="24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150620"/>
                          <a:chOff x="6072" y="0"/>
                          <a:chExt cx="4399" cy="1812"/>
                        </a:xfrm>
                      </wpg:grpSpPr>
                      <wps:wsp>
                        <wps:cNvPr id="241" name="Freeform 116"/>
                        <wps:cNvSpPr>
                          <a:spLocks/>
                        </wps:cNvSpPr>
                        <wps:spPr bwMode="auto">
                          <a:xfrm>
                            <a:off x="6072" y="0"/>
                            <a:ext cx="4399" cy="1812"/>
                          </a:xfrm>
                          <a:custGeom>
                            <a:avLst/>
                            <a:gdLst>
                              <a:gd name="T0" fmla="+- 0 10411 6072"/>
                              <a:gd name="T1" fmla="*/ T0 w 4399"/>
                              <a:gd name="T2" fmla="*/ 38 h 1812"/>
                              <a:gd name="T3" fmla="+- 0 10303 6072"/>
                              <a:gd name="T4" fmla="*/ T3 w 4399"/>
                              <a:gd name="T5" fmla="*/ 114 h 1812"/>
                              <a:gd name="T6" fmla="+- 0 10192 6072"/>
                              <a:gd name="T7" fmla="*/ T6 w 4399"/>
                              <a:gd name="T8" fmla="*/ 202 h 1812"/>
                              <a:gd name="T9" fmla="+- 0 10078 6072"/>
                              <a:gd name="T10" fmla="*/ T9 w 4399"/>
                              <a:gd name="T11" fmla="*/ 302 h 1812"/>
                              <a:gd name="T12" fmla="+- 0 9960 6072"/>
                              <a:gd name="T13" fmla="*/ T12 w 4399"/>
                              <a:gd name="T14" fmla="*/ 415 h 1812"/>
                              <a:gd name="T15" fmla="+- 0 9840 6072"/>
                              <a:gd name="T16" fmla="*/ T15 w 4399"/>
                              <a:gd name="T17" fmla="*/ 541 h 1812"/>
                              <a:gd name="T18" fmla="+- 0 9717 6072"/>
                              <a:gd name="T19" fmla="*/ T18 w 4399"/>
                              <a:gd name="T20" fmla="*/ 681 h 1812"/>
                              <a:gd name="T21" fmla="+- 0 9590 6072"/>
                              <a:gd name="T22" fmla="*/ T21 w 4399"/>
                              <a:gd name="T23" fmla="*/ 834 h 1812"/>
                              <a:gd name="T24" fmla="+- 0 9474 6072"/>
                              <a:gd name="T25" fmla="*/ T24 w 4399"/>
                              <a:gd name="T26" fmla="*/ 981 h 1812"/>
                              <a:gd name="T27" fmla="+- 0 9368 6072"/>
                              <a:gd name="T28" fmla="*/ T27 w 4399"/>
                              <a:gd name="T29" fmla="*/ 1102 h 1812"/>
                              <a:gd name="T30" fmla="+- 0 9259 6072"/>
                              <a:gd name="T31" fmla="*/ T30 w 4399"/>
                              <a:gd name="T32" fmla="*/ 1213 h 1812"/>
                              <a:gd name="T33" fmla="+- 0 9148 6072"/>
                              <a:gd name="T34" fmla="*/ T33 w 4399"/>
                              <a:gd name="T35" fmla="*/ 1313 h 1812"/>
                              <a:gd name="T36" fmla="+- 0 9035 6072"/>
                              <a:gd name="T37" fmla="*/ T36 w 4399"/>
                              <a:gd name="T38" fmla="*/ 1403 h 1812"/>
                              <a:gd name="T39" fmla="+- 0 8919 6072"/>
                              <a:gd name="T40" fmla="*/ T39 w 4399"/>
                              <a:gd name="T41" fmla="*/ 1483 h 1812"/>
                              <a:gd name="T42" fmla="+- 0 8802 6072"/>
                              <a:gd name="T43" fmla="*/ T42 w 4399"/>
                              <a:gd name="T44" fmla="*/ 1554 h 1812"/>
                              <a:gd name="T45" fmla="+- 0 8684 6072"/>
                              <a:gd name="T46" fmla="*/ T45 w 4399"/>
                              <a:gd name="T47" fmla="*/ 1616 h 1812"/>
                              <a:gd name="T48" fmla="+- 0 8565 6072"/>
                              <a:gd name="T49" fmla="*/ T48 w 4399"/>
                              <a:gd name="T50" fmla="*/ 1668 h 1812"/>
                              <a:gd name="T51" fmla="+- 0 8445 6072"/>
                              <a:gd name="T52" fmla="*/ T51 w 4399"/>
                              <a:gd name="T53" fmla="*/ 1712 h 1812"/>
                              <a:gd name="T54" fmla="+- 0 8324 6072"/>
                              <a:gd name="T55" fmla="*/ T54 w 4399"/>
                              <a:gd name="T56" fmla="*/ 1748 h 1812"/>
                              <a:gd name="T57" fmla="+- 0 8204 6072"/>
                              <a:gd name="T58" fmla="*/ T57 w 4399"/>
                              <a:gd name="T59" fmla="*/ 1775 h 1812"/>
                              <a:gd name="T60" fmla="+- 0 8084 6072"/>
                              <a:gd name="T61" fmla="*/ T60 w 4399"/>
                              <a:gd name="T62" fmla="*/ 1795 h 1812"/>
                              <a:gd name="T63" fmla="+- 0 7904 6072"/>
                              <a:gd name="T64" fmla="*/ T63 w 4399"/>
                              <a:gd name="T65" fmla="*/ 1810 h 1812"/>
                              <a:gd name="T66" fmla="+- 0 7786 6072"/>
                              <a:gd name="T67" fmla="*/ T66 w 4399"/>
                              <a:gd name="T68" fmla="*/ 1811 h 1812"/>
                              <a:gd name="T69" fmla="+- 0 7554 6072"/>
                              <a:gd name="T70" fmla="*/ T69 w 4399"/>
                              <a:gd name="T71" fmla="*/ 1793 h 1812"/>
                              <a:gd name="T72" fmla="+- 0 7330 6072"/>
                              <a:gd name="T73" fmla="*/ T72 w 4399"/>
                              <a:gd name="T74" fmla="*/ 1750 h 1812"/>
                              <a:gd name="T75" fmla="+- 0 7116 6072"/>
                              <a:gd name="T76" fmla="*/ T75 w 4399"/>
                              <a:gd name="T77" fmla="*/ 1685 h 1812"/>
                              <a:gd name="T78" fmla="+- 0 6915 6072"/>
                              <a:gd name="T79" fmla="*/ T78 w 4399"/>
                              <a:gd name="T80" fmla="*/ 1598 h 1812"/>
                              <a:gd name="T81" fmla="+- 0 6730 6072"/>
                              <a:gd name="T82" fmla="*/ T81 w 4399"/>
                              <a:gd name="T83" fmla="*/ 1494 h 1812"/>
                              <a:gd name="T84" fmla="+- 0 6562 6072"/>
                              <a:gd name="T85" fmla="*/ T84 w 4399"/>
                              <a:gd name="T86" fmla="*/ 1373 h 1812"/>
                              <a:gd name="T87" fmla="+- 0 6415 6072"/>
                              <a:gd name="T88" fmla="*/ T87 w 4399"/>
                              <a:gd name="T89" fmla="*/ 1238 h 1812"/>
                              <a:gd name="T90" fmla="+- 0 6291 6072"/>
                              <a:gd name="T91" fmla="*/ T90 w 4399"/>
                              <a:gd name="T92" fmla="*/ 1092 h 1812"/>
                              <a:gd name="T93" fmla="+- 0 6192 6072"/>
                              <a:gd name="T94" fmla="*/ T93 w 4399"/>
                              <a:gd name="T95" fmla="*/ 937 h 1812"/>
                              <a:gd name="T96" fmla="+- 0 6121 6072"/>
                              <a:gd name="T97" fmla="*/ T96 w 4399"/>
                              <a:gd name="T98" fmla="*/ 774 h 1812"/>
                              <a:gd name="T99" fmla="+- 0 6080 6072"/>
                              <a:gd name="T100" fmla="*/ T99 w 4399"/>
                              <a:gd name="T101" fmla="*/ 607 h 1812"/>
                              <a:gd name="T102" fmla="+- 0 6072 6072"/>
                              <a:gd name="T103" fmla="*/ T102 w 4399"/>
                              <a:gd name="T104" fmla="*/ 480 h 1812"/>
                              <a:gd name="T105" fmla="+- 0 6082 6072"/>
                              <a:gd name="T106" fmla="*/ T105 w 4399"/>
                              <a:gd name="T107" fmla="*/ 353 h 1812"/>
                              <a:gd name="T108" fmla="+- 0 6129 6072"/>
                              <a:gd name="T109" fmla="*/ T108 w 4399"/>
                              <a:gd name="T110" fmla="*/ 183 h 1812"/>
                              <a:gd name="T111" fmla="+- 0 6214 6072"/>
                              <a:gd name="T112" fmla="*/ T111 w 4399"/>
                              <a:gd name="T113" fmla="*/ 17 h 18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9" h="1812">
                                <a:moveTo>
                                  <a:pt x="4398" y="0"/>
                                </a:moveTo>
                                <a:lnTo>
                                  <a:pt x="4339" y="38"/>
                                </a:lnTo>
                                <a:lnTo>
                                  <a:pt x="4285" y="74"/>
                                </a:lnTo>
                                <a:lnTo>
                                  <a:pt x="4231" y="114"/>
                                </a:lnTo>
                                <a:lnTo>
                                  <a:pt x="4176" y="156"/>
                                </a:lnTo>
                                <a:lnTo>
                                  <a:pt x="4120" y="202"/>
                                </a:lnTo>
                                <a:lnTo>
                                  <a:pt x="4063" y="251"/>
                                </a:lnTo>
                                <a:lnTo>
                                  <a:pt x="4006" y="302"/>
                                </a:lnTo>
                                <a:lnTo>
                                  <a:pt x="3947" y="357"/>
                                </a:lnTo>
                                <a:lnTo>
                                  <a:pt x="3888" y="415"/>
                                </a:lnTo>
                                <a:lnTo>
                                  <a:pt x="3829" y="477"/>
                                </a:lnTo>
                                <a:lnTo>
                                  <a:pt x="3768" y="541"/>
                                </a:lnTo>
                                <a:lnTo>
                                  <a:pt x="3707" y="609"/>
                                </a:lnTo>
                                <a:lnTo>
                                  <a:pt x="3645" y="681"/>
                                </a:lnTo>
                                <a:lnTo>
                                  <a:pt x="3582" y="756"/>
                                </a:lnTo>
                                <a:lnTo>
                                  <a:pt x="3518" y="834"/>
                                </a:lnTo>
                                <a:lnTo>
                                  <a:pt x="3453" y="916"/>
                                </a:lnTo>
                                <a:lnTo>
                                  <a:pt x="3402" y="981"/>
                                </a:lnTo>
                                <a:lnTo>
                                  <a:pt x="3349" y="1043"/>
                                </a:lnTo>
                                <a:lnTo>
                                  <a:pt x="3296" y="1102"/>
                                </a:lnTo>
                                <a:lnTo>
                                  <a:pt x="3242" y="1159"/>
                                </a:lnTo>
                                <a:lnTo>
                                  <a:pt x="3187" y="1213"/>
                                </a:lnTo>
                                <a:lnTo>
                                  <a:pt x="3132" y="1264"/>
                                </a:lnTo>
                                <a:lnTo>
                                  <a:pt x="3076" y="1313"/>
                                </a:lnTo>
                                <a:lnTo>
                                  <a:pt x="3020" y="1359"/>
                                </a:lnTo>
                                <a:lnTo>
                                  <a:pt x="2963" y="1403"/>
                                </a:lnTo>
                                <a:lnTo>
                                  <a:pt x="2905" y="1444"/>
                                </a:lnTo>
                                <a:lnTo>
                                  <a:pt x="2847" y="1483"/>
                                </a:lnTo>
                                <a:lnTo>
                                  <a:pt x="2789" y="1520"/>
                                </a:lnTo>
                                <a:lnTo>
                                  <a:pt x="2730" y="1554"/>
                                </a:lnTo>
                                <a:lnTo>
                                  <a:pt x="2671" y="1586"/>
                                </a:lnTo>
                                <a:lnTo>
                                  <a:pt x="2612" y="1616"/>
                                </a:lnTo>
                                <a:lnTo>
                                  <a:pt x="2552" y="1643"/>
                                </a:lnTo>
                                <a:lnTo>
                                  <a:pt x="2493" y="1668"/>
                                </a:lnTo>
                                <a:lnTo>
                                  <a:pt x="2433" y="1691"/>
                                </a:lnTo>
                                <a:lnTo>
                                  <a:pt x="2373" y="1712"/>
                                </a:lnTo>
                                <a:lnTo>
                                  <a:pt x="2313" y="1731"/>
                                </a:lnTo>
                                <a:lnTo>
                                  <a:pt x="2252" y="1748"/>
                                </a:lnTo>
                                <a:lnTo>
                                  <a:pt x="2192" y="1762"/>
                                </a:lnTo>
                                <a:lnTo>
                                  <a:pt x="2132" y="1775"/>
                                </a:lnTo>
                                <a:lnTo>
                                  <a:pt x="2072" y="1786"/>
                                </a:lnTo>
                                <a:lnTo>
                                  <a:pt x="2012" y="1795"/>
                                </a:lnTo>
                                <a:lnTo>
                                  <a:pt x="1952" y="1802"/>
                                </a:lnTo>
                                <a:lnTo>
                                  <a:pt x="1832" y="1810"/>
                                </a:lnTo>
                                <a:lnTo>
                                  <a:pt x="1773" y="1811"/>
                                </a:lnTo>
                                <a:lnTo>
                                  <a:pt x="1714" y="1811"/>
                                </a:lnTo>
                                <a:lnTo>
                                  <a:pt x="1597" y="1806"/>
                                </a:lnTo>
                                <a:lnTo>
                                  <a:pt x="1482" y="1793"/>
                                </a:lnTo>
                                <a:lnTo>
                                  <a:pt x="1369" y="1775"/>
                                </a:lnTo>
                                <a:lnTo>
                                  <a:pt x="1258" y="1750"/>
                                </a:lnTo>
                                <a:lnTo>
                                  <a:pt x="1150" y="1720"/>
                                </a:lnTo>
                                <a:lnTo>
                                  <a:pt x="1044" y="1685"/>
                                </a:lnTo>
                                <a:lnTo>
                                  <a:pt x="942" y="1644"/>
                                </a:lnTo>
                                <a:lnTo>
                                  <a:pt x="843" y="1598"/>
                                </a:lnTo>
                                <a:lnTo>
                                  <a:pt x="748" y="1548"/>
                                </a:lnTo>
                                <a:lnTo>
                                  <a:pt x="658" y="1494"/>
                                </a:lnTo>
                                <a:lnTo>
                                  <a:pt x="572" y="1435"/>
                                </a:lnTo>
                                <a:lnTo>
                                  <a:pt x="490" y="1373"/>
                                </a:lnTo>
                                <a:lnTo>
                                  <a:pt x="414" y="1307"/>
                                </a:lnTo>
                                <a:lnTo>
                                  <a:pt x="343" y="1238"/>
                                </a:lnTo>
                                <a:lnTo>
                                  <a:pt x="278" y="1167"/>
                                </a:lnTo>
                                <a:lnTo>
                                  <a:pt x="219" y="1092"/>
                                </a:lnTo>
                                <a:lnTo>
                                  <a:pt x="166" y="1016"/>
                                </a:lnTo>
                                <a:lnTo>
                                  <a:pt x="120" y="937"/>
                                </a:lnTo>
                                <a:lnTo>
                                  <a:pt x="81" y="856"/>
                                </a:lnTo>
                                <a:lnTo>
                                  <a:pt x="49" y="774"/>
                                </a:lnTo>
                                <a:lnTo>
                                  <a:pt x="25" y="691"/>
                                </a:lnTo>
                                <a:lnTo>
                                  <a:pt x="8" y="607"/>
                                </a:lnTo>
                                <a:lnTo>
                                  <a:pt x="0" y="523"/>
                                </a:lnTo>
                                <a:lnTo>
                                  <a:pt x="0" y="480"/>
                                </a:lnTo>
                                <a:lnTo>
                                  <a:pt x="1" y="438"/>
                                </a:lnTo>
                                <a:lnTo>
                                  <a:pt x="10" y="353"/>
                                </a:lnTo>
                                <a:lnTo>
                                  <a:pt x="29" y="268"/>
                                </a:lnTo>
                                <a:lnTo>
                                  <a:pt x="57" y="183"/>
                                </a:lnTo>
                                <a:lnTo>
                                  <a:pt x="95" y="100"/>
                                </a:lnTo>
                                <a:lnTo>
                                  <a:pt x="142" y="17"/>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A0435C" id="Group 115" o:spid="_x0000_s1026" style="position:absolute;margin-left:275.85pt;margin-top:-29.15pt;width:219.95pt;height:90.6pt;z-index:-251653632" coordorigin="6072" coordsize="4399,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">
                <v:shape id="Freeform 116" o:spid="_x0000_s1027" style="position:absolute;left:6072;width:4399;height:1812;visibility:visible;mso-wrap-style:square;v-text-anchor:top"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" path="m4398,r-59,38l4285,74r-54,40l4176,156r-56,46l4063,251r-57,51l3947,357r-59,58l3829,477r-61,64l3707,609r-62,72l3582,756r-64,78l3453,916r-51,65l3349,1043r-53,59l3242,1159r-55,54l3132,1264r-56,49l3020,1359r-57,44l2905,1444r-58,39l2789,1520r-59,34l2671,1586r-59,30l2552,1643r-59,25l2433,1691r-60,21l2313,1731r-61,17l2192,1762r-60,13l2072,1786r-60,9l1952,1802r-120,8l1773,1811r-59,l1597,1806r-115,-13l1369,1775r-111,-25l1150,1720r-106,-35l942,1644r-99,-46l748,1548r-90,-54l572,1435r-82,-62l414,1307r-71,-69l278,1167r-59,-75l166,1016,120,937,81,856,49,774,25,691,8,607,,523,,480,1,438r9,-85l29,268,57,183,95,100,142,17,154,e" filled="f" strokecolor="#001d2c" strokeweight=".23036mm">
                  <v:path arrowok="t" o:connecttype="custom" o:connectlocs="4339,38;4231,114;4120,202;4006,302;3888,415;3768,541;3645,681;3518,834;3402,981;3296,1102;3187,1213;3076,1313;2963,1403;2847,1483;2730,1554;2612,1616;2493,1668;2373,1712;2252,1748;2132,1775;2012,1795;1832,1810;1714,1811;1482,1793;1258,1750;1044,1685;843,1598;658,1494;490,1373;343,1238;219,1092;120,937;49,774;8,607;0,480;10,353;57,183;142,17" o:connectangles="0,0,0,0,0,0,0,0,0,0,0,0,0,0,0,0,0,0,0,0,0,0,0,0,0,0,0,0,0,0,0,0,0,0,0,0,0,0"/>
                </v:shape>
              </v:group>
            </w:pict>
          </mc:Fallback>
        </mc:AlternateContent>
      </w:r>
      <w:r>
        <w:rPr>
          <w:noProof/>
          <w:lang w:eastAsia="en-GB"/>
        </w:rPr>
        <mc:AlternateContent>
          <mc:Choice Requires="wpg">
            <w:drawing>
              <wp:anchor distT="0" distB="0" distL="114300" distR="114300" simplePos="0" relativeHeight="251663872" behindDoc="1" locked="0" layoutInCell="1" allowOverlap="1">
                <wp:simplePos x="0" y="0"/>
                <wp:positionH relativeFrom="column">
                  <wp:posOffset>1092200</wp:posOffset>
                </wp:positionH>
                <wp:positionV relativeFrom="paragraph">
                  <wp:posOffset>-370205</wp:posOffset>
                </wp:positionV>
                <wp:extent cx="2451100" cy="561975"/>
                <wp:effectExtent l="0" t="0" r="25400" b="28575"/>
                <wp:wrapNone/>
                <wp:docPr id="24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561975"/>
                          <a:chOff x="2275" y="0"/>
                          <a:chExt cx="3860" cy="885"/>
                        </a:xfrm>
                      </wpg:grpSpPr>
                      <wps:wsp>
                        <wps:cNvPr id="243" name="Freeform 114"/>
                        <wps:cNvSpPr>
                          <a:spLocks/>
                        </wps:cNvSpPr>
                        <wps:spPr bwMode="auto">
                          <a:xfrm>
                            <a:off x="2275" y="0"/>
                            <a:ext cx="3860" cy="885"/>
                          </a:xfrm>
                          <a:custGeom>
                            <a:avLst/>
                            <a:gdLst>
                              <a:gd name="T0" fmla="+- 0 6135 2275"/>
                              <a:gd name="T1" fmla="*/ T0 w 3860"/>
                              <a:gd name="T2" fmla="*/ 0 h 885"/>
                              <a:gd name="T3" fmla="+- 0 6085 2275"/>
                              <a:gd name="T4" fmla="*/ T3 w 3860"/>
                              <a:gd name="T5" fmla="*/ 43 h 885"/>
                              <a:gd name="T6" fmla="+- 0 6033 2275"/>
                              <a:gd name="T7" fmla="*/ T6 w 3860"/>
                              <a:gd name="T8" fmla="*/ 87 h 885"/>
                              <a:gd name="T9" fmla="+- 0 5977 2275"/>
                              <a:gd name="T10" fmla="*/ T9 w 3860"/>
                              <a:gd name="T11" fmla="*/ 133 h 885"/>
                              <a:gd name="T12" fmla="+- 0 5918 2275"/>
                              <a:gd name="T13" fmla="*/ T12 w 3860"/>
                              <a:gd name="T14" fmla="*/ 179 h 885"/>
                              <a:gd name="T15" fmla="+- 0 5856 2275"/>
                              <a:gd name="T16" fmla="*/ T15 w 3860"/>
                              <a:gd name="T17" fmla="*/ 226 h 885"/>
                              <a:gd name="T18" fmla="+- 0 5791 2275"/>
                              <a:gd name="T19" fmla="*/ T18 w 3860"/>
                              <a:gd name="T20" fmla="*/ 274 h 885"/>
                              <a:gd name="T21" fmla="+- 0 5724 2275"/>
                              <a:gd name="T22" fmla="*/ T21 w 3860"/>
                              <a:gd name="T23" fmla="*/ 322 h 885"/>
                              <a:gd name="T24" fmla="+- 0 5653 2275"/>
                              <a:gd name="T25" fmla="*/ T24 w 3860"/>
                              <a:gd name="T26" fmla="*/ 369 h 885"/>
                              <a:gd name="T27" fmla="+- 0 5579 2275"/>
                              <a:gd name="T28" fmla="*/ T27 w 3860"/>
                              <a:gd name="T29" fmla="*/ 416 h 885"/>
                              <a:gd name="T30" fmla="+- 0 5503 2275"/>
                              <a:gd name="T31" fmla="*/ T30 w 3860"/>
                              <a:gd name="T32" fmla="*/ 463 h 885"/>
                              <a:gd name="T33" fmla="+- 0 5425 2275"/>
                              <a:gd name="T34" fmla="*/ T33 w 3860"/>
                              <a:gd name="T35" fmla="*/ 509 h 885"/>
                              <a:gd name="T36" fmla="+- 0 5343 2275"/>
                              <a:gd name="T37" fmla="*/ T36 w 3860"/>
                              <a:gd name="T38" fmla="*/ 553 h 885"/>
                              <a:gd name="T39" fmla="+- 0 5260 2275"/>
                              <a:gd name="T40" fmla="*/ T39 w 3860"/>
                              <a:gd name="T41" fmla="*/ 596 h 885"/>
                              <a:gd name="T42" fmla="+- 0 5174 2275"/>
                              <a:gd name="T43" fmla="*/ T42 w 3860"/>
                              <a:gd name="T44" fmla="*/ 637 h 885"/>
                              <a:gd name="T45" fmla="+- 0 5086 2275"/>
                              <a:gd name="T46" fmla="*/ T45 w 3860"/>
                              <a:gd name="T47" fmla="*/ 675 h 885"/>
                              <a:gd name="T48" fmla="+- 0 4995 2275"/>
                              <a:gd name="T49" fmla="*/ T48 w 3860"/>
                              <a:gd name="T50" fmla="*/ 712 h 885"/>
                              <a:gd name="T51" fmla="+- 0 4903 2275"/>
                              <a:gd name="T52" fmla="*/ T51 w 3860"/>
                              <a:gd name="T53" fmla="*/ 745 h 885"/>
                              <a:gd name="T54" fmla="+- 0 4808 2275"/>
                              <a:gd name="T55" fmla="*/ T54 w 3860"/>
                              <a:gd name="T56" fmla="*/ 776 h 885"/>
                              <a:gd name="T57" fmla="+- 0 4712 2275"/>
                              <a:gd name="T58" fmla="*/ T57 w 3860"/>
                              <a:gd name="T59" fmla="*/ 804 h 885"/>
                              <a:gd name="T60" fmla="+- 0 4614 2275"/>
                              <a:gd name="T61" fmla="*/ T60 w 3860"/>
                              <a:gd name="T62" fmla="*/ 828 h 885"/>
                              <a:gd name="T63" fmla="+- 0 4514 2275"/>
                              <a:gd name="T64" fmla="*/ T63 w 3860"/>
                              <a:gd name="T65" fmla="*/ 848 h 885"/>
                              <a:gd name="T66" fmla="+- 0 4413 2275"/>
                              <a:gd name="T67" fmla="*/ T66 w 3860"/>
                              <a:gd name="T68" fmla="*/ 864 h 885"/>
                              <a:gd name="T69" fmla="+- 0 4309 2275"/>
                              <a:gd name="T70" fmla="*/ T69 w 3860"/>
                              <a:gd name="T71" fmla="*/ 875 h 885"/>
                              <a:gd name="T72" fmla="+- 0 4205 2275"/>
                              <a:gd name="T73" fmla="*/ T72 w 3860"/>
                              <a:gd name="T74" fmla="*/ 882 h 885"/>
                              <a:gd name="T75" fmla="+- 0 4099 2275"/>
                              <a:gd name="T76" fmla="*/ T75 w 3860"/>
                              <a:gd name="T77" fmla="*/ 884 h 885"/>
                              <a:gd name="T78" fmla="+- 0 4046 2275"/>
                              <a:gd name="T79" fmla="*/ T78 w 3860"/>
                              <a:gd name="T80" fmla="*/ 883 h 885"/>
                              <a:gd name="T81" fmla="+- 0 3938 2275"/>
                              <a:gd name="T82" fmla="*/ T81 w 3860"/>
                              <a:gd name="T83" fmla="*/ 877 h 885"/>
                              <a:gd name="T84" fmla="+- 0 3829 2275"/>
                              <a:gd name="T85" fmla="*/ T84 w 3860"/>
                              <a:gd name="T86" fmla="*/ 866 h 885"/>
                              <a:gd name="T87" fmla="+- 0 3718 2275"/>
                              <a:gd name="T88" fmla="*/ T87 w 3860"/>
                              <a:gd name="T89" fmla="*/ 848 h 885"/>
                              <a:gd name="T90" fmla="+- 0 3607 2275"/>
                              <a:gd name="T91" fmla="*/ T90 w 3860"/>
                              <a:gd name="T92" fmla="*/ 824 h 885"/>
                              <a:gd name="T93" fmla="+- 0 3495 2275"/>
                              <a:gd name="T94" fmla="*/ T93 w 3860"/>
                              <a:gd name="T95" fmla="*/ 794 h 885"/>
                              <a:gd name="T96" fmla="+- 0 3382 2275"/>
                              <a:gd name="T97" fmla="*/ T96 w 3860"/>
                              <a:gd name="T98" fmla="*/ 757 h 885"/>
                              <a:gd name="T99" fmla="+- 0 3326 2275"/>
                              <a:gd name="T100" fmla="*/ T99 w 3860"/>
                              <a:gd name="T101" fmla="*/ 735 h 885"/>
                              <a:gd name="T102" fmla="+- 0 3269 2275"/>
                              <a:gd name="T103" fmla="*/ T102 w 3860"/>
                              <a:gd name="T104" fmla="*/ 712 h 885"/>
                              <a:gd name="T105" fmla="+- 0 3212 2275"/>
                              <a:gd name="T106" fmla="*/ T105 w 3860"/>
                              <a:gd name="T107" fmla="*/ 687 h 885"/>
                              <a:gd name="T108" fmla="+- 0 3154 2275"/>
                              <a:gd name="T109" fmla="*/ T108 w 3860"/>
                              <a:gd name="T110" fmla="*/ 661 h 885"/>
                              <a:gd name="T111" fmla="+- 0 3097 2275"/>
                              <a:gd name="T112" fmla="*/ T111 w 3860"/>
                              <a:gd name="T113" fmla="*/ 632 h 885"/>
                              <a:gd name="T114" fmla="+- 0 3039 2275"/>
                              <a:gd name="T115" fmla="*/ T114 w 3860"/>
                              <a:gd name="T116" fmla="*/ 601 h 885"/>
                              <a:gd name="T117" fmla="+- 0 2982 2275"/>
                              <a:gd name="T118" fmla="*/ T117 w 3860"/>
                              <a:gd name="T119" fmla="*/ 569 h 885"/>
                              <a:gd name="T120" fmla="+- 0 2924 2275"/>
                              <a:gd name="T121" fmla="*/ T120 w 3860"/>
                              <a:gd name="T122" fmla="*/ 534 h 885"/>
                              <a:gd name="T123" fmla="+- 0 2866 2275"/>
                              <a:gd name="T124" fmla="*/ T123 w 3860"/>
                              <a:gd name="T125" fmla="*/ 497 h 885"/>
                              <a:gd name="T126" fmla="+- 0 2808 2275"/>
                              <a:gd name="T127" fmla="*/ T126 w 3860"/>
                              <a:gd name="T128" fmla="*/ 458 h 885"/>
                              <a:gd name="T129" fmla="+- 0 2750 2275"/>
                              <a:gd name="T130" fmla="*/ T129 w 3860"/>
                              <a:gd name="T131" fmla="*/ 417 h 885"/>
                              <a:gd name="T132" fmla="+- 0 2692 2275"/>
                              <a:gd name="T133" fmla="*/ T132 w 3860"/>
                              <a:gd name="T134" fmla="*/ 374 h 885"/>
                              <a:gd name="T135" fmla="+- 0 2634 2275"/>
                              <a:gd name="T136" fmla="*/ T135 w 3860"/>
                              <a:gd name="T137" fmla="*/ 329 h 885"/>
                              <a:gd name="T138" fmla="+- 0 2575 2275"/>
                              <a:gd name="T139" fmla="*/ T138 w 3860"/>
                              <a:gd name="T140" fmla="*/ 281 h 885"/>
                              <a:gd name="T141" fmla="+- 0 2517 2275"/>
                              <a:gd name="T142" fmla="*/ T141 w 3860"/>
                              <a:gd name="T143" fmla="*/ 232 h 885"/>
                              <a:gd name="T144" fmla="+- 0 2459 2275"/>
                              <a:gd name="T145" fmla="*/ T144 w 3860"/>
                              <a:gd name="T146" fmla="*/ 179 h 885"/>
                              <a:gd name="T147" fmla="+- 0 2401 2275"/>
                              <a:gd name="T148" fmla="*/ T147 w 3860"/>
                              <a:gd name="T149" fmla="*/ 125 h 885"/>
                              <a:gd name="T150" fmla="+- 0 2342 2275"/>
                              <a:gd name="T151" fmla="*/ T150 w 3860"/>
                              <a:gd name="T152" fmla="*/ 68 h 885"/>
                              <a:gd name="T153" fmla="+- 0 2284 2275"/>
                              <a:gd name="T154" fmla="*/ T153 w 3860"/>
                              <a:gd name="T155" fmla="*/ 9 h 885"/>
                              <a:gd name="T156" fmla="+- 0 2275 2275"/>
                              <a:gd name="T157" fmla="*/ T156 w 3860"/>
                              <a:gd name="T158"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0" h="885">
                                <a:moveTo>
                                  <a:pt x="3860" y="0"/>
                                </a:moveTo>
                                <a:lnTo>
                                  <a:pt x="3810" y="43"/>
                                </a:lnTo>
                                <a:lnTo>
                                  <a:pt x="3758" y="87"/>
                                </a:lnTo>
                                <a:lnTo>
                                  <a:pt x="3702" y="133"/>
                                </a:lnTo>
                                <a:lnTo>
                                  <a:pt x="3643" y="179"/>
                                </a:lnTo>
                                <a:lnTo>
                                  <a:pt x="3581" y="226"/>
                                </a:lnTo>
                                <a:lnTo>
                                  <a:pt x="3516" y="274"/>
                                </a:lnTo>
                                <a:lnTo>
                                  <a:pt x="3449" y="322"/>
                                </a:lnTo>
                                <a:lnTo>
                                  <a:pt x="3378" y="369"/>
                                </a:lnTo>
                                <a:lnTo>
                                  <a:pt x="3304" y="416"/>
                                </a:lnTo>
                                <a:lnTo>
                                  <a:pt x="3228" y="463"/>
                                </a:lnTo>
                                <a:lnTo>
                                  <a:pt x="3150" y="509"/>
                                </a:lnTo>
                                <a:lnTo>
                                  <a:pt x="3068" y="553"/>
                                </a:lnTo>
                                <a:lnTo>
                                  <a:pt x="2985" y="596"/>
                                </a:lnTo>
                                <a:lnTo>
                                  <a:pt x="2899" y="637"/>
                                </a:lnTo>
                                <a:lnTo>
                                  <a:pt x="2811" y="675"/>
                                </a:lnTo>
                                <a:lnTo>
                                  <a:pt x="2720" y="712"/>
                                </a:lnTo>
                                <a:lnTo>
                                  <a:pt x="2628" y="745"/>
                                </a:lnTo>
                                <a:lnTo>
                                  <a:pt x="2533" y="776"/>
                                </a:lnTo>
                                <a:lnTo>
                                  <a:pt x="2437" y="804"/>
                                </a:lnTo>
                                <a:lnTo>
                                  <a:pt x="2339" y="828"/>
                                </a:lnTo>
                                <a:lnTo>
                                  <a:pt x="2239" y="848"/>
                                </a:lnTo>
                                <a:lnTo>
                                  <a:pt x="2138" y="864"/>
                                </a:lnTo>
                                <a:lnTo>
                                  <a:pt x="2034" y="875"/>
                                </a:lnTo>
                                <a:lnTo>
                                  <a:pt x="1930" y="882"/>
                                </a:lnTo>
                                <a:lnTo>
                                  <a:pt x="1824" y="884"/>
                                </a:lnTo>
                                <a:lnTo>
                                  <a:pt x="1771" y="883"/>
                                </a:lnTo>
                                <a:lnTo>
                                  <a:pt x="1663" y="877"/>
                                </a:lnTo>
                                <a:lnTo>
                                  <a:pt x="1554" y="866"/>
                                </a:lnTo>
                                <a:lnTo>
                                  <a:pt x="1443" y="848"/>
                                </a:lnTo>
                                <a:lnTo>
                                  <a:pt x="1332" y="824"/>
                                </a:lnTo>
                                <a:lnTo>
                                  <a:pt x="1220" y="794"/>
                                </a:lnTo>
                                <a:lnTo>
                                  <a:pt x="1107" y="757"/>
                                </a:lnTo>
                                <a:lnTo>
                                  <a:pt x="1051" y="735"/>
                                </a:lnTo>
                                <a:lnTo>
                                  <a:pt x="994" y="712"/>
                                </a:lnTo>
                                <a:lnTo>
                                  <a:pt x="937" y="687"/>
                                </a:lnTo>
                                <a:lnTo>
                                  <a:pt x="879" y="661"/>
                                </a:lnTo>
                                <a:lnTo>
                                  <a:pt x="822" y="632"/>
                                </a:lnTo>
                                <a:lnTo>
                                  <a:pt x="764" y="601"/>
                                </a:lnTo>
                                <a:lnTo>
                                  <a:pt x="707" y="569"/>
                                </a:lnTo>
                                <a:lnTo>
                                  <a:pt x="649" y="534"/>
                                </a:lnTo>
                                <a:lnTo>
                                  <a:pt x="591" y="497"/>
                                </a:lnTo>
                                <a:lnTo>
                                  <a:pt x="533" y="458"/>
                                </a:lnTo>
                                <a:lnTo>
                                  <a:pt x="475" y="417"/>
                                </a:lnTo>
                                <a:lnTo>
                                  <a:pt x="417" y="374"/>
                                </a:lnTo>
                                <a:lnTo>
                                  <a:pt x="359" y="329"/>
                                </a:lnTo>
                                <a:lnTo>
                                  <a:pt x="300" y="281"/>
                                </a:lnTo>
                                <a:lnTo>
                                  <a:pt x="242" y="232"/>
                                </a:lnTo>
                                <a:lnTo>
                                  <a:pt x="184" y="179"/>
                                </a:lnTo>
                                <a:lnTo>
                                  <a:pt x="126" y="125"/>
                                </a:lnTo>
                                <a:lnTo>
                                  <a:pt x="67" y="68"/>
                                </a:lnTo>
                                <a:lnTo>
                                  <a:pt x="9" y="9"/>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FFF06E3" id="Group 113" o:spid="_x0000_s1026" style="position:absolute;margin-left:86pt;margin-top:-29.15pt;width:193pt;height:44.25pt;z-index:-251652608" coordorigin="2275" coordsize="386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">
                <v:shape id="Freeform 114" o:spid="_x0000_s1027" style="position:absolute;left:2275;width:3860;height:885;visibility:visible;mso-wrap-style:square;v-text-anchor:top"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" path="m3860,r-50,43l3758,87r-56,46l3643,179r-62,47l3516,274r-67,48l3378,369r-74,47l3228,463r-78,46l3068,553r-83,43l2899,637r-88,38l2720,712r-92,33l2533,776r-96,28l2339,828r-100,20l2138,864r-104,11l1930,882r-106,2l1771,883r-108,-6l1554,866,1443,848,1332,824,1220,794,1107,757r-56,-22l994,712,937,687,879,661,822,632,764,601,707,569,649,534,591,497,533,458,475,417,417,374,359,329,300,281,242,232,184,179,126,125,67,68,9,9,,e" filled="f" strokecolor="#001d2c" strokeweight=".23036mm">
                  <v:path arrowok="t" o:connecttype="custom" o:connectlocs="3860,0;3810,43;3758,87;3702,133;3643,179;3581,226;3516,274;3449,322;3378,369;3304,416;3228,463;3150,509;3068,553;2985,596;2899,637;2811,675;2720,712;2628,745;2533,776;2437,804;2339,828;2239,848;2138,864;2034,875;1930,882;1824,884;1771,883;1663,877;1554,866;1443,848;1332,824;1220,794;1107,757;1051,735;994,712;937,687;879,661;822,632;764,601;707,569;649,534;591,497;533,458;475,417;417,374;359,329;300,281;242,232;184,179;126,125;67,68;9,9;0,0" o:connectangles="0,0,0,0,0,0,0,0,0,0,0,0,0,0,0,0,0,0,0,0,0,0,0,0,0,0,0,0,0,0,0,0,0,0,0,0,0,0,0,0,0,0,0,0,0,0,0,0,0,0,0,0,0"/>
                </v:shape>
              </v:group>
            </w:pict>
          </mc:Fallback>
        </mc:AlternateContent>
      </w:r>
      <w:r>
        <w:rPr>
          <w:noProof/>
          <w:lang w:eastAsia="en-GB"/>
        </w:rPr>
        <mc:AlternateContent>
          <mc:Choice Requires="wpg">
            <w:drawing>
              <wp:anchor distT="0" distB="0" distL="114300" distR="114300" simplePos="0" relativeHeight="251664896" behindDoc="1" locked="0" layoutInCell="1" allowOverlap="1">
                <wp:simplePos x="0" y="0"/>
                <wp:positionH relativeFrom="column">
                  <wp:posOffset>3509645</wp:posOffset>
                </wp:positionH>
                <wp:positionV relativeFrom="paragraph">
                  <wp:posOffset>-370205</wp:posOffset>
                </wp:positionV>
                <wp:extent cx="2787650" cy="1152525"/>
                <wp:effectExtent l="0" t="0" r="12700" b="28575"/>
                <wp:wrapNone/>
                <wp:docPr id="24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1152525"/>
                          <a:chOff x="6082" y="0"/>
                          <a:chExt cx="4390" cy="1815"/>
                        </a:xfrm>
                      </wpg:grpSpPr>
                      <wps:wsp>
                        <wps:cNvPr id="245" name="Freeform 112"/>
                        <wps:cNvSpPr>
                          <a:spLocks/>
                        </wps:cNvSpPr>
                        <wps:spPr bwMode="auto">
                          <a:xfrm>
                            <a:off x="6082" y="0"/>
                            <a:ext cx="4390" cy="1815"/>
                          </a:xfrm>
                          <a:custGeom>
                            <a:avLst/>
                            <a:gdLst>
                              <a:gd name="T0" fmla="+- 0 10408 6082"/>
                              <a:gd name="T1" fmla="*/ T0 w 4390"/>
                              <a:gd name="T2" fmla="*/ 42 h 1815"/>
                              <a:gd name="T3" fmla="+- 0 10300 6082"/>
                              <a:gd name="T4" fmla="*/ T3 w 4390"/>
                              <a:gd name="T5" fmla="*/ 118 h 1815"/>
                              <a:gd name="T6" fmla="+- 0 10190 6082"/>
                              <a:gd name="T7" fmla="*/ T6 w 4390"/>
                              <a:gd name="T8" fmla="*/ 207 h 1815"/>
                              <a:gd name="T9" fmla="+- 0 10077 6082"/>
                              <a:gd name="T10" fmla="*/ T9 w 4390"/>
                              <a:gd name="T11" fmla="*/ 307 h 1815"/>
                              <a:gd name="T12" fmla="+- 0 9961 6082"/>
                              <a:gd name="T13" fmla="*/ T12 w 4390"/>
                              <a:gd name="T14" fmla="*/ 420 h 1815"/>
                              <a:gd name="T15" fmla="+- 0 9842 6082"/>
                              <a:gd name="T16" fmla="*/ T15 w 4390"/>
                              <a:gd name="T17" fmla="*/ 546 h 1815"/>
                              <a:gd name="T18" fmla="+- 0 9720 6082"/>
                              <a:gd name="T19" fmla="*/ T18 w 4390"/>
                              <a:gd name="T20" fmla="*/ 685 h 1815"/>
                              <a:gd name="T21" fmla="+- 0 9594 6082"/>
                              <a:gd name="T22" fmla="*/ T21 w 4390"/>
                              <a:gd name="T23" fmla="*/ 837 h 1815"/>
                              <a:gd name="T24" fmla="+- 0 9479 6082"/>
                              <a:gd name="T25" fmla="*/ T24 w 4390"/>
                              <a:gd name="T26" fmla="*/ 984 h 1815"/>
                              <a:gd name="T27" fmla="+- 0 9374 6082"/>
                              <a:gd name="T28" fmla="*/ T27 w 4390"/>
                              <a:gd name="T29" fmla="*/ 1105 h 1815"/>
                              <a:gd name="T30" fmla="+- 0 9266 6082"/>
                              <a:gd name="T31" fmla="*/ T30 w 4390"/>
                              <a:gd name="T32" fmla="*/ 1216 h 1815"/>
                              <a:gd name="T33" fmla="+- 0 9155 6082"/>
                              <a:gd name="T34" fmla="*/ T33 w 4390"/>
                              <a:gd name="T35" fmla="*/ 1316 h 1815"/>
                              <a:gd name="T36" fmla="+- 0 9042 6082"/>
                              <a:gd name="T37" fmla="*/ T36 w 4390"/>
                              <a:gd name="T38" fmla="*/ 1406 h 1815"/>
                              <a:gd name="T39" fmla="+- 0 8927 6082"/>
                              <a:gd name="T40" fmla="*/ T39 w 4390"/>
                              <a:gd name="T41" fmla="*/ 1486 h 1815"/>
                              <a:gd name="T42" fmla="+- 0 8811 6082"/>
                              <a:gd name="T43" fmla="*/ T42 w 4390"/>
                              <a:gd name="T44" fmla="*/ 1557 h 1815"/>
                              <a:gd name="T45" fmla="+- 0 8693 6082"/>
                              <a:gd name="T46" fmla="*/ T45 w 4390"/>
                              <a:gd name="T47" fmla="*/ 1619 h 1815"/>
                              <a:gd name="T48" fmla="+- 0 8574 6082"/>
                              <a:gd name="T49" fmla="*/ T48 w 4390"/>
                              <a:gd name="T50" fmla="*/ 1671 h 1815"/>
                              <a:gd name="T51" fmla="+- 0 8454 6082"/>
                              <a:gd name="T52" fmla="*/ T51 w 4390"/>
                              <a:gd name="T53" fmla="*/ 1715 h 1815"/>
                              <a:gd name="T54" fmla="+- 0 8334 6082"/>
                              <a:gd name="T55" fmla="*/ T54 w 4390"/>
                              <a:gd name="T56" fmla="*/ 1751 h 1815"/>
                              <a:gd name="T57" fmla="+- 0 8214 6082"/>
                              <a:gd name="T58" fmla="*/ T57 w 4390"/>
                              <a:gd name="T59" fmla="*/ 1778 h 1815"/>
                              <a:gd name="T60" fmla="+- 0 8094 6082"/>
                              <a:gd name="T61" fmla="*/ T60 w 4390"/>
                              <a:gd name="T62" fmla="*/ 1798 h 1815"/>
                              <a:gd name="T63" fmla="+- 0 7915 6082"/>
                              <a:gd name="T64" fmla="*/ T63 w 4390"/>
                              <a:gd name="T65" fmla="*/ 1813 h 1815"/>
                              <a:gd name="T66" fmla="+- 0 7797 6082"/>
                              <a:gd name="T67" fmla="*/ T66 w 4390"/>
                              <a:gd name="T68" fmla="*/ 1815 h 1815"/>
                              <a:gd name="T69" fmla="+- 0 7566 6082"/>
                              <a:gd name="T70" fmla="*/ T69 w 4390"/>
                              <a:gd name="T71" fmla="*/ 1797 h 1815"/>
                              <a:gd name="T72" fmla="+- 0 7342 6082"/>
                              <a:gd name="T73" fmla="*/ T72 w 4390"/>
                              <a:gd name="T74" fmla="*/ 1754 h 1815"/>
                              <a:gd name="T75" fmla="+- 0 7129 6082"/>
                              <a:gd name="T76" fmla="*/ T75 w 4390"/>
                              <a:gd name="T77" fmla="*/ 1689 h 1815"/>
                              <a:gd name="T78" fmla="+- 0 6928 6082"/>
                              <a:gd name="T79" fmla="*/ T78 w 4390"/>
                              <a:gd name="T80" fmla="*/ 1602 h 1815"/>
                              <a:gd name="T81" fmla="+- 0 6742 6082"/>
                              <a:gd name="T82" fmla="*/ T81 w 4390"/>
                              <a:gd name="T83" fmla="*/ 1498 h 1815"/>
                              <a:gd name="T84" fmla="+- 0 6575 6082"/>
                              <a:gd name="T85" fmla="*/ T84 w 4390"/>
                              <a:gd name="T86" fmla="*/ 1377 h 1815"/>
                              <a:gd name="T87" fmla="+- 0 6428 6082"/>
                              <a:gd name="T88" fmla="*/ T87 w 4390"/>
                              <a:gd name="T89" fmla="*/ 1242 h 1815"/>
                              <a:gd name="T90" fmla="+- 0 6303 6082"/>
                              <a:gd name="T91" fmla="*/ T90 w 4390"/>
                              <a:gd name="T92" fmla="*/ 1096 h 1815"/>
                              <a:gd name="T93" fmla="+- 0 6204 6082"/>
                              <a:gd name="T94" fmla="*/ T93 w 4390"/>
                              <a:gd name="T95" fmla="*/ 941 h 1815"/>
                              <a:gd name="T96" fmla="+- 0 6133 6082"/>
                              <a:gd name="T97" fmla="*/ T96 w 4390"/>
                              <a:gd name="T98" fmla="*/ 778 h 1815"/>
                              <a:gd name="T99" fmla="+- 0 6092 6082"/>
                              <a:gd name="T100" fmla="*/ T99 w 4390"/>
                              <a:gd name="T101" fmla="*/ 611 h 1815"/>
                              <a:gd name="T102" fmla="+- 0 6082 6082"/>
                              <a:gd name="T103" fmla="*/ T102 w 4390"/>
                              <a:gd name="T104" fmla="*/ 483 h 1815"/>
                              <a:gd name="T105" fmla="+- 0 6093 6082"/>
                              <a:gd name="T106" fmla="*/ T105 w 4390"/>
                              <a:gd name="T107" fmla="*/ 355 h 1815"/>
                              <a:gd name="T108" fmla="+- 0 6139 6082"/>
                              <a:gd name="T109" fmla="*/ T108 w 4390"/>
                              <a:gd name="T110" fmla="*/ 186 h 1815"/>
                              <a:gd name="T111" fmla="+- 0 6223 6082"/>
                              <a:gd name="T112" fmla="*/ T111 w 4390"/>
                              <a:gd name="T113" fmla="*/ 19 h 18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0" h="1815">
                                <a:moveTo>
                                  <a:pt x="4390" y="0"/>
                                </a:moveTo>
                                <a:lnTo>
                                  <a:pt x="4326" y="42"/>
                                </a:lnTo>
                                <a:lnTo>
                                  <a:pt x="4272" y="79"/>
                                </a:lnTo>
                                <a:lnTo>
                                  <a:pt x="4218" y="118"/>
                                </a:lnTo>
                                <a:lnTo>
                                  <a:pt x="4164" y="161"/>
                                </a:lnTo>
                                <a:lnTo>
                                  <a:pt x="4108" y="207"/>
                                </a:lnTo>
                                <a:lnTo>
                                  <a:pt x="4052" y="255"/>
                                </a:lnTo>
                                <a:lnTo>
                                  <a:pt x="3995" y="307"/>
                                </a:lnTo>
                                <a:lnTo>
                                  <a:pt x="3937" y="362"/>
                                </a:lnTo>
                                <a:lnTo>
                                  <a:pt x="3879" y="420"/>
                                </a:lnTo>
                                <a:lnTo>
                                  <a:pt x="3820" y="481"/>
                                </a:lnTo>
                                <a:lnTo>
                                  <a:pt x="3760" y="546"/>
                                </a:lnTo>
                                <a:lnTo>
                                  <a:pt x="3699" y="614"/>
                                </a:lnTo>
                                <a:lnTo>
                                  <a:pt x="3638" y="685"/>
                                </a:lnTo>
                                <a:lnTo>
                                  <a:pt x="3575" y="759"/>
                                </a:lnTo>
                                <a:lnTo>
                                  <a:pt x="3512" y="837"/>
                                </a:lnTo>
                                <a:lnTo>
                                  <a:pt x="3448" y="919"/>
                                </a:lnTo>
                                <a:lnTo>
                                  <a:pt x="3397" y="984"/>
                                </a:lnTo>
                                <a:lnTo>
                                  <a:pt x="3345" y="1046"/>
                                </a:lnTo>
                                <a:lnTo>
                                  <a:pt x="3292" y="1105"/>
                                </a:lnTo>
                                <a:lnTo>
                                  <a:pt x="3238" y="1162"/>
                                </a:lnTo>
                                <a:lnTo>
                                  <a:pt x="3184" y="1216"/>
                                </a:lnTo>
                                <a:lnTo>
                                  <a:pt x="3129" y="1267"/>
                                </a:lnTo>
                                <a:lnTo>
                                  <a:pt x="3073" y="1316"/>
                                </a:lnTo>
                                <a:lnTo>
                                  <a:pt x="3017" y="1362"/>
                                </a:lnTo>
                                <a:lnTo>
                                  <a:pt x="2960" y="1406"/>
                                </a:lnTo>
                                <a:lnTo>
                                  <a:pt x="2903" y="1447"/>
                                </a:lnTo>
                                <a:lnTo>
                                  <a:pt x="2845" y="1486"/>
                                </a:lnTo>
                                <a:lnTo>
                                  <a:pt x="2787" y="1523"/>
                                </a:lnTo>
                                <a:lnTo>
                                  <a:pt x="2729" y="1557"/>
                                </a:lnTo>
                                <a:lnTo>
                                  <a:pt x="2670" y="1589"/>
                                </a:lnTo>
                                <a:lnTo>
                                  <a:pt x="2611" y="1619"/>
                                </a:lnTo>
                                <a:lnTo>
                                  <a:pt x="2551" y="1646"/>
                                </a:lnTo>
                                <a:lnTo>
                                  <a:pt x="2492" y="1671"/>
                                </a:lnTo>
                                <a:lnTo>
                                  <a:pt x="2432" y="1695"/>
                                </a:lnTo>
                                <a:lnTo>
                                  <a:pt x="2372" y="1715"/>
                                </a:lnTo>
                                <a:lnTo>
                                  <a:pt x="2312" y="1734"/>
                                </a:lnTo>
                                <a:lnTo>
                                  <a:pt x="2252" y="1751"/>
                                </a:lnTo>
                                <a:lnTo>
                                  <a:pt x="2192" y="1766"/>
                                </a:lnTo>
                                <a:lnTo>
                                  <a:pt x="2132" y="1778"/>
                                </a:lnTo>
                                <a:lnTo>
                                  <a:pt x="2072" y="1789"/>
                                </a:lnTo>
                                <a:lnTo>
                                  <a:pt x="2012" y="1798"/>
                                </a:lnTo>
                                <a:lnTo>
                                  <a:pt x="1952" y="1805"/>
                                </a:lnTo>
                                <a:lnTo>
                                  <a:pt x="1833" y="1813"/>
                                </a:lnTo>
                                <a:lnTo>
                                  <a:pt x="1774" y="1815"/>
                                </a:lnTo>
                                <a:lnTo>
                                  <a:pt x="1715" y="1815"/>
                                </a:lnTo>
                                <a:lnTo>
                                  <a:pt x="1599" y="1809"/>
                                </a:lnTo>
                                <a:lnTo>
                                  <a:pt x="1484" y="1797"/>
                                </a:lnTo>
                                <a:lnTo>
                                  <a:pt x="1371" y="1779"/>
                                </a:lnTo>
                                <a:lnTo>
                                  <a:pt x="1260" y="1754"/>
                                </a:lnTo>
                                <a:lnTo>
                                  <a:pt x="1152" y="1724"/>
                                </a:lnTo>
                                <a:lnTo>
                                  <a:pt x="1047" y="1689"/>
                                </a:lnTo>
                                <a:lnTo>
                                  <a:pt x="944" y="1648"/>
                                </a:lnTo>
                                <a:lnTo>
                                  <a:pt x="846" y="1602"/>
                                </a:lnTo>
                                <a:lnTo>
                                  <a:pt x="751" y="1552"/>
                                </a:lnTo>
                                <a:lnTo>
                                  <a:pt x="660" y="1498"/>
                                </a:lnTo>
                                <a:lnTo>
                                  <a:pt x="574" y="1439"/>
                                </a:lnTo>
                                <a:lnTo>
                                  <a:pt x="493" y="1377"/>
                                </a:lnTo>
                                <a:lnTo>
                                  <a:pt x="417" y="1311"/>
                                </a:lnTo>
                                <a:lnTo>
                                  <a:pt x="346" y="1242"/>
                                </a:lnTo>
                                <a:lnTo>
                                  <a:pt x="280" y="1171"/>
                                </a:lnTo>
                                <a:lnTo>
                                  <a:pt x="221" y="1096"/>
                                </a:lnTo>
                                <a:lnTo>
                                  <a:pt x="168" y="1019"/>
                                </a:lnTo>
                                <a:lnTo>
                                  <a:pt x="122" y="941"/>
                                </a:lnTo>
                                <a:lnTo>
                                  <a:pt x="83" y="860"/>
                                </a:lnTo>
                                <a:lnTo>
                                  <a:pt x="51" y="778"/>
                                </a:lnTo>
                                <a:lnTo>
                                  <a:pt x="26" y="695"/>
                                </a:lnTo>
                                <a:lnTo>
                                  <a:pt x="10" y="611"/>
                                </a:lnTo>
                                <a:lnTo>
                                  <a:pt x="1" y="526"/>
                                </a:lnTo>
                                <a:lnTo>
                                  <a:pt x="0" y="483"/>
                                </a:lnTo>
                                <a:lnTo>
                                  <a:pt x="2" y="441"/>
                                </a:lnTo>
                                <a:lnTo>
                                  <a:pt x="11" y="355"/>
                                </a:lnTo>
                                <a:lnTo>
                                  <a:pt x="29" y="270"/>
                                </a:lnTo>
                                <a:lnTo>
                                  <a:pt x="57" y="186"/>
                                </a:lnTo>
                                <a:lnTo>
                                  <a:pt x="94" y="102"/>
                                </a:lnTo>
                                <a:lnTo>
                                  <a:pt x="141" y="19"/>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0EBA04F" id="Group 111" o:spid="_x0000_s1026" style="position:absolute;margin-left:276.35pt;margin-top:-29.15pt;width:219.5pt;height:90.75pt;z-index:-251651584" coordorigin="6082" coordsize="439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">
                <v:shape id="Freeform 112" o:spid="_x0000_s1027" style="position:absolute;left:6082;width:4390;height:1815;visibility:visible;mso-wrap-style:square;v-text-anchor:top"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" path="m4390,r-64,42l4272,79r-54,39l4164,161r-56,46l4052,255r-57,52l3937,362r-58,58l3820,481r-60,65l3699,614r-61,71l3575,759r-63,78l3448,919r-51,65l3345,1046r-53,59l3238,1162r-54,54l3129,1267r-56,49l3017,1362r-57,44l2903,1447r-58,39l2787,1523r-58,34l2670,1589r-59,30l2551,1646r-59,25l2432,1695r-60,20l2312,1734r-60,17l2192,1766r-60,12l2072,1789r-60,9l1952,1805r-119,8l1774,1815r-59,l1599,1809r-115,-12l1371,1779r-111,-25l1152,1724r-105,-35l944,1648r-98,-46l751,1552r-91,-54l574,1439r-81,-62l417,1311r-71,-69l280,1171r-59,-75l168,1019,122,941,83,860,51,778,26,695,10,611,1,526,,483,2,441r9,-86l29,270,57,186,94,102,141,19,154,e" filled="f" strokecolor="#001d2c" strokeweight=".23036mm">
                  <v:path arrowok="t" o:connecttype="custom" o:connectlocs="4326,42;4218,118;4108,207;3995,307;3879,420;3760,546;3638,685;3512,837;3397,984;3292,1105;3184,1216;3073,1316;2960,1406;2845,1486;2729,1557;2611,1619;2492,1671;2372,1715;2252,1751;2132,1778;2012,1798;1833,1813;1715,1815;1484,1797;1260,1754;1047,1689;846,1602;660,1498;493,1377;346,1242;221,1096;122,941;51,778;10,611;0,483;11,355;57,186;141,19" o:connectangles="0,0,0,0,0,0,0,0,0,0,0,0,0,0,0,0,0,0,0,0,0,0,0,0,0,0,0,0,0,0,0,0,0,0,0,0,0,0"/>
                </v:shape>
              </v:group>
            </w:pict>
          </mc:Fallback>
        </mc:AlternateContent>
      </w:r>
      <w:r>
        <w:rPr>
          <w:noProof/>
          <w:lang w:eastAsia="en-GB"/>
        </w:rPr>
        <mc:AlternateContent>
          <mc:Choice Requires="wpg">
            <w:drawing>
              <wp:anchor distT="0" distB="0" distL="114300" distR="114300" simplePos="0" relativeHeight="251665920" behindDoc="1" locked="0" layoutInCell="1" allowOverlap="1">
                <wp:simplePos x="0" y="0"/>
                <wp:positionH relativeFrom="column">
                  <wp:posOffset>1094740</wp:posOffset>
                </wp:positionH>
                <wp:positionV relativeFrom="paragraph">
                  <wp:posOffset>-370205</wp:posOffset>
                </wp:positionV>
                <wp:extent cx="2449830" cy="559435"/>
                <wp:effectExtent l="0" t="0" r="3665220" b="1021715"/>
                <wp:wrapNone/>
                <wp:docPr id="24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559435"/>
                          <a:chOff x="2279" y="0"/>
                          <a:chExt cx="3858" cy="881"/>
                        </a:xfrm>
                      </wpg:grpSpPr>
                      <wps:wsp>
                        <wps:cNvPr id="247" name="Freeform 110"/>
                        <wps:cNvSpPr>
                          <a:spLocks/>
                        </wps:cNvSpPr>
                        <wps:spPr bwMode="auto">
                          <a:xfrm>
                            <a:off x="2279" y="0"/>
                            <a:ext cx="3858" cy="881"/>
                          </a:xfrm>
                          <a:custGeom>
                            <a:avLst/>
                            <a:gdLst>
                              <a:gd name="T0" fmla="+- 0 6137 2279"/>
                              <a:gd name="T1" fmla="*/ T0 w 3858"/>
                              <a:gd name="T2" fmla="*/ 0 h 881"/>
                              <a:gd name="T3" fmla="+- 0 6090 2279"/>
                              <a:gd name="T4" fmla="*/ T3 w 3858"/>
                              <a:gd name="T5" fmla="*/ 41 h 881"/>
                              <a:gd name="T6" fmla="+- 0 6037 2279"/>
                              <a:gd name="T7" fmla="*/ T6 w 3858"/>
                              <a:gd name="T8" fmla="*/ 85 h 881"/>
                              <a:gd name="T9" fmla="+- 0 5981 2279"/>
                              <a:gd name="T10" fmla="*/ T9 w 3858"/>
                              <a:gd name="T11" fmla="*/ 130 h 881"/>
                              <a:gd name="T12" fmla="+- 0 5922 2279"/>
                              <a:gd name="T13" fmla="*/ T12 w 3858"/>
                              <a:gd name="T14" fmla="*/ 176 h 881"/>
                              <a:gd name="T15" fmla="+- 0 5860 2279"/>
                              <a:gd name="T16" fmla="*/ T15 w 3858"/>
                              <a:gd name="T17" fmla="*/ 223 h 881"/>
                              <a:gd name="T18" fmla="+- 0 5795 2279"/>
                              <a:gd name="T19" fmla="*/ T18 w 3858"/>
                              <a:gd name="T20" fmla="*/ 271 h 881"/>
                              <a:gd name="T21" fmla="+- 0 5727 2279"/>
                              <a:gd name="T22" fmla="*/ T21 w 3858"/>
                              <a:gd name="T23" fmla="*/ 319 h 881"/>
                              <a:gd name="T24" fmla="+- 0 5656 2279"/>
                              <a:gd name="T25" fmla="*/ T24 w 3858"/>
                              <a:gd name="T26" fmla="*/ 366 h 881"/>
                              <a:gd name="T27" fmla="+- 0 5583 2279"/>
                              <a:gd name="T28" fmla="*/ T27 w 3858"/>
                              <a:gd name="T29" fmla="*/ 413 h 881"/>
                              <a:gd name="T30" fmla="+- 0 5506 2279"/>
                              <a:gd name="T31" fmla="*/ T30 w 3858"/>
                              <a:gd name="T32" fmla="*/ 460 h 881"/>
                              <a:gd name="T33" fmla="+- 0 5428 2279"/>
                              <a:gd name="T34" fmla="*/ T33 w 3858"/>
                              <a:gd name="T35" fmla="*/ 505 h 881"/>
                              <a:gd name="T36" fmla="+- 0 5346 2279"/>
                              <a:gd name="T37" fmla="*/ T36 w 3858"/>
                              <a:gd name="T38" fmla="*/ 550 h 881"/>
                              <a:gd name="T39" fmla="+- 0 5262 2279"/>
                              <a:gd name="T40" fmla="*/ T39 w 3858"/>
                              <a:gd name="T41" fmla="*/ 592 h 881"/>
                              <a:gd name="T42" fmla="+- 0 5176 2279"/>
                              <a:gd name="T43" fmla="*/ T42 w 3858"/>
                              <a:gd name="T44" fmla="*/ 633 h 881"/>
                              <a:gd name="T45" fmla="+- 0 5088 2279"/>
                              <a:gd name="T46" fmla="*/ T45 w 3858"/>
                              <a:gd name="T47" fmla="*/ 672 h 881"/>
                              <a:gd name="T48" fmla="+- 0 4998 2279"/>
                              <a:gd name="T49" fmla="*/ T48 w 3858"/>
                              <a:gd name="T50" fmla="*/ 708 h 881"/>
                              <a:gd name="T51" fmla="+- 0 4905 2279"/>
                              <a:gd name="T52" fmla="*/ T51 w 3858"/>
                              <a:gd name="T53" fmla="*/ 742 h 881"/>
                              <a:gd name="T54" fmla="+- 0 4811 2279"/>
                              <a:gd name="T55" fmla="*/ T54 w 3858"/>
                              <a:gd name="T56" fmla="*/ 772 h 881"/>
                              <a:gd name="T57" fmla="+- 0 4714 2279"/>
                              <a:gd name="T58" fmla="*/ T57 w 3858"/>
                              <a:gd name="T59" fmla="*/ 800 h 881"/>
                              <a:gd name="T60" fmla="+- 0 4616 2279"/>
                              <a:gd name="T61" fmla="*/ T60 w 3858"/>
                              <a:gd name="T62" fmla="*/ 824 h 881"/>
                              <a:gd name="T63" fmla="+- 0 4516 2279"/>
                              <a:gd name="T64" fmla="*/ T63 w 3858"/>
                              <a:gd name="T65" fmla="*/ 844 h 881"/>
                              <a:gd name="T66" fmla="+- 0 4414 2279"/>
                              <a:gd name="T67" fmla="*/ T66 w 3858"/>
                              <a:gd name="T68" fmla="*/ 860 h 881"/>
                              <a:gd name="T69" fmla="+- 0 4311 2279"/>
                              <a:gd name="T70" fmla="*/ T69 w 3858"/>
                              <a:gd name="T71" fmla="*/ 871 h 881"/>
                              <a:gd name="T72" fmla="+- 0 4206 2279"/>
                              <a:gd name="T73" fmla="*/ T72 w 3858"/>
                              <a:gd name="T74" fmla="*/ 878 h 881"/>
                              <a:gd name="T75" fmla="+- 0 4100 2279"/>
                              <a:gd name="T76" fmla="*/ T75 w 3858"/>
                              <a:gd name="T77" fmla="*/ 880 h 881"/>
                              <a:gd name="T78" fmla="+- 0 4047 2279"/>
                              <a:gd name="T79" fmla="*/ T78 w 3858"/>
                              <a:gd name="T80" fmla="*/ 879 h 881"/>
                              <a:gd name="T81" fmla="+- 0 3939 2279"/>
                              <a:gd name="T82" fmla="*/ T81 w 3858"/>
                              <a:gd name="T83" fmla="*/ 873 h 881"/>
                              <a:gd name="T84" fmla="+- 0 3830 2279"/>
                              <a:gd name="T85" fmla="*/ T84 w 3858"/>
                              <a:gd name="T86" fmla="*/ 861 h 881"/>
                              <a:gd name="T87" fmla="+- 0 3719 2279"/>
                              <a:gd name="T88" fmla="*/ T87 w 3858"/>
                              <a:gd name="T89" fmla="*/ 844 h 881"/>
                              <a:gd name="T90" fmla="+- 0 3608 2279"/>
                              <a:gd name="T91" fmla="*/ T90 w 3858"/>
                              <a:gd name="T92" fmla="*/ 820 h 881"/>
                              <a:gd name="T93" fmla="+- 0 3496 2279"/>
                              <a:gd name="T94" fmla="*/ T93 w 3858"/>
                              <a:gd name="T95" fmla="*/ 789 h 881"/>
                              <a:gd name="T96" fmla="+- 0 3383 2279"/>
                              <a:gd name="T97" fmla="*/ T96 w 3858"/>
                              <a:gd name="T98" fmla="*/ 752 h 881"/>
                              <a:gd name="T99" fmla="+- 0 3326 2279"/>
                              <a:gd name="T100" fmla="*/ T99 w 3858"/>
                              <a:gd name="T101" fmla="*/ 731 h 881"/>
                              <a:gd name="T102" fmla="+- 0 3269 2279"/>
                              <a:gd name="T103" fmla="*/ T102 w 3858"/>
                              <a:gd name="T104" fmla="*/ 708 h 881"/>
                              <a:gd name="T105" fmla="+- 0 3212 2279"/>
                              <a:gd name="T106" fmla="*/ T105 w 3858"/>
                              <a:gd name="T107" fmla="*/ 683 h 881"/>
                              <a:gd name="T108" fmla="+- 0 3155 2279"/>
                              <a:gd name="T109" fmla="*/ T108 w 3858"/>
                              <a:gd name="T110" fmla="*/ 656 h 881"/>
                              <a:gd name="T111" fmla="+- 0 3097 2279"/>
                              <a:gd name="T112" fmla="*/ T111 w 3858"/>
                              <a:gd name="T113" fmla="*/ 627 h 881"/>
                              <a:gd name="T114" fmla="+- 0 3039 2279"/>
                              <a:gd name="T115" fmla="*/ T114 w 3858"/>
                              <a:gd name="T116" fmla="*/ 597 h 881"/>
                              <a:gd name="T117" fmla="+- 0 2982 2279"/>
                              <a:gd name="T118" fmla="*/ T117 w 3858"/>
                              <a:gd name="T119" fmla="*/ 564 h 881"/>
                              <a:gd name="T120" fmla="+- 0 2924 2279"/>
                              <a:gd name="T121" fmla="*/ T120 w 3858"/>
                              <a:gd name="T122" fmla="*/ 529 h 881"/>
                              <a:gd name="T123" fmla="+- 0 2866 2279"/>
                              <a:gd name="T124" fmla="*/ T123 w 3858"/>
                              <a:gd name="T125" fmla="*/ 492 h 881"/>
                              <a:gd name="T126" fmla="+- 0 2808 2279"/>
                              <a:gd name="T127" fmla="*/ T126 w 3858"/>
                              <a:gd name="T128" fmla="*/ 454 h 881"/>
                              <a:gd name="T129" fmla="+- 0 2750 2279"/>
                              <a:gd name="T130" fmla="*/ T129 w 3858"/>
                              <a:gd name="T131" fmla="*/ 413 h 881"/>
                              <a:gd name="T132" fmla="+- 0 2691 2279"/>
                              <a:gd name="T133" fmla="*/ T132 w 3858"/>
                              <a:gd name="T134" fmla="*/ 369 h 881"/>
                              <a:gd name="T135" fmla="+- 0 2633 2279"/>
                              <a:gd name="T136" fmla="*/ T135 w 3858"/>
                              <a:gd name="T137" fmla="*/ 324 h 881"/>
                              <a:gd name="T138" fmla="+- 0 2575 2279"/>
                              <a:gd name="T139" fmla="*/ T138 w 3858"/>
                              <a:gd name="T140" fmla="*/ 276 h 881"/>
                              <a:gd name="T141" fmla="+- 0 2516 2279"/>
                              <a:gd name="T142" fmla="*/ T141 w 3858"/>
                              <a:gd name="T143" fmla="*/ 227 h 881"/>
                              <a:gd name="T144" fmla="+- 0 2458 2279"/>
                              <a:gd name="T145" fmla="*/ T144 w 3858"/>
                              <a:gd name="T146" fmla="*/ 174 h 881"/>
                              <a:gd name="T147" fmla="+- 0 2400 2279"/>
                              <a:gd name="T148" fmla="*/ T147 w 3858"/>
                              <a:gd name="T149" fmla="*/ 120 h 881"/>
                              <a:gd name="T150" fmla="+- 0 2341 2279"/>
                              <a:gd name="T151" fmla="*/ T150 w 3858"/>
                              <a:gd name="T152" fmla="*/ 63 h 881"/>
                              <a:gd name="T153" fmla="+- 0 2283 2279"/>
                              <a:gd name="T154" fmla="*/ T153 w 3858"/>
                              <a:gd name="T155" fmla="*/ 4 h 881"/>
                              <a:gd name="T156" fmla="+- 0 2279 2279"/>
                              <a:gd name="T157" fmla="*/ T156 w 3858"/>
                              <a:gd name="T158" fmla="*/ 0 h 8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58" h="881">
                                <a:moveTo>
                                  <a:pt x="3858" y="0"/>
                                </a:moveTo>
                                <a:lnTo>
                                  <a:pt x="3811" y="41"/>
                                </a:lnTo>
                                <a:lnTo>
                                  <a:pt x="3758" y="85"/>
                                </a:lnTo>
                                <a:lnTo>
                                  <a:pt x="3702" y="130"/>
                                </a:lnTo>
                                <a:lnTo>
                                  <a:pt x="3643" y="176"/>
                                </a:lnTo>
                                <a:lnTo>
                                  <a:pt x="3581" y="223"/>
                                </a:lnTo>
                                <a:lnTo>
                                  <a:pt x="3516" y="271"/>
                                </a:lnTo>
                                <a:lnTo>
                                  <a:pt x="3448" y="319"/>
                                </a:lnTo>
                                <a:lnTo>
                                  <a:pt x="3377" y="366"/>
                                </a:lnTo>
                                <a:lnTo>
                                  <a:pt x="3304" y="413"/>
                                </a:lnTo>
                                <a:lnTo>
                                  <a:pt x="3227" y="460"/>
                                </a:lnTo>
                                <a:lnTo>
                                  <a:pt x="3149" y="505"/>
                                </a:lnTo>
                                <a:lnTo>
                                  <a:pt x="3067" y="550"/>
                                </a:lnTo>
                                <a:lnTo>
                                  <a:pt x="2983" y="592"/>
                                </a:lnTo>
                                <a:lnTo>
                                  <a:pt x="2897" y="633"/>
                                </a:lnTo>
                                <a:lnTo>
                                  <a:pt x="2809" y="672"/>
                                </a:lnTo>
                                <a:lnTo>
                                  <a:pt x="2719" y="708"/>
                                </a:lnTo>
                                <a:lnTo>
                                  <a:pt x="2626" y="742"/>
                                </a:lnTo>
                                <a:lnTo>
                                  <a:pt x="2532" y="772"/>
                                </a:lnTo>
                                <a:lnTo>
                                  <a:pt x="2435" y="800"/>
                                </a:lnTo>
                                <a:lnTo>
                                  <a:pt x="2337" y="824"/>
                                </a:lnTo>
                                <a:lnTo>
                                  <a:pt x="2237" y="844"/>
                                </a:lnTo>
                                <a:lnTo>
                                  <a:pt x="2135" y="860"/>
                                </a:lnTo>
                                <a:lnTo>
                                  <a:pt x="2032" y="871"/>
                                </a:lnTo>
                                <a:lnTo>
                                  <a:pt x="1927" y="878"/>
                                </a:lnTo>
                                <a:lnTo>
                                  <a:pt x="1821" y="880"/>
                                </a:lnTo>
                                <a:lnTo>
                                  <a:pt x="1768" y="879"/>
                                </a:lnTo>
                                <a:lnTo>
                                  <a:pt x="1660" y="873"/>
                                </a:lnTo>
                                <a:lnTo>
                                  <a:pt x="1551" y="861"/>
                                </a:lnTo>
                                <a:lnTo>
                                  <a:pt x="1440" y="844"/>
                                </a:lnTo>
                                <a:lnTo>
                                  <a:pt x="1329" y="820"/>
                                </a:lnTo>
                                <a:lnTo>
                                  <a:pt x="1217" y="789"/>
                                </a:lnTo>
                                <a:lnTo>
                                  <a:pt x="1104" y="752"/>
                                </a:lnTo>
                                <a:lnTo>
                                  <a:pt x="1047" y="731"/>
                                </a:lnTo>
                                <a:lnTo>
                                  <a:pt x="990" y="708"/>
                                </a:lnTo>
                                <a:lnTo>
                                  <a:pt x="933" y="683"/>
                                </a:lnTo>
                                <a:lnTo>
                                  <a:pt x="876" y="656"/>
                                </a:lnTo>
                                <a:lnTo>
                                  <a:pt x="818" y="627"/>
                                </a:lnTo>
                                <a:lnTo>
                                  <a:pt x="760" y="597"/>
                                </a:lnTo>
                                <a:lnTo>
                                  <a:pt x="703" y="564"/>
                                </a:lnTo>
                                <a:lnTo>
                                  <a:pt x="645" y="529"/>
                                </a:lnTo>
                                <a:lnTo>
                                  <a:pt x="587" y="492"/>
                                </a:lnTo>
                                <a:lnTo>
                                  <a:pt x="529" y="454"/>
                                </a:lnTo>
                                <a:lnTo>
                                  <a:pt x="471" y="413"/>
                                </a:lnTo>
                                <a:lnTo>
                                  <a:pt x="412" y="369"/>
                                </a:lnTo>
                                <a:lnTo>
                                  <a:pt x="354" y="324"/>
                                </a:lnTo>
                                <a:lnTo>
                                  <a:pt x="296" y="276"/>
                                </a:lnTo>
                                <a:lnTo>
                                  <a:pt x="237" y="227"/>
                                </a:lnTo>
                                <a:lnTo>
                                  <a:pt x="179" y="174"/>
                                </a:lnTo>
                                <a:lnTo>
                                  <a:pt x="121" y="120"/>
                                </a:lnTo>
                                <a:lnTo>
                                  <a:pt x="62" y="63"/>
                                </a:lnTo>
                                <a:lnTo>
                                  <a:pt x="4" y="4"/>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736" y="-7"/>
                            <a:ext cx="1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77" y="-7"/>
                            <a:ext cx="851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1EB2A37" id="Group 107" o:spid="_x0000_s1026" style="position:absolute;margin-left:86.2pt;margin-top:-29.15pt;width:192.9pt;height:44.05pt;z-index:-251650560" coordorigin="2279" coordsize="3858,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">
                <v:shape id="Freeform 110" o:spid="_x0000_s1027" style="position:absolute;left:2279;width:3858;height:881;visibility:visible;mso-wrap-style:square;v-text-anchor:top"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" path="m3858,r-47,41l3758,85r-56,45l3643,176r-62,47l3516,271r-68,48l3377,366r-73,47l3227,460r-78,45l3067,550r-84,42l2897,633r-88,39l2719,708r-93,34l2532,772r-97,28l2337,824r-100,20l2135,860r-103,11l1927,878r-106,2l1768,879r-108,-6l1551,861,1440,844,1329,820,1217,789,1104,752r-57,-21l990,708,933,683,876,656,818,627,760,597,703,564,645,529,587,492,529,454,471,413,412,369,354,324,296,276,237,227,179,174,121,120,62,63,4,4,,e" filled="f" strokecolor="#001d2c" strokeweight=".23036mm">
                  <v:path arrowok="t" o:connecttype="custom" o:connectlocs="3858,0;3811,41;3758,85;3702,130;3643,176;3581,223;3516,271;3448,319;3377,366;3304,413;3227,460;3149,505;3067,550;2983,592;2897,633;2809,672;2719,708;2626,742;2532,772;2435,800;2337,824;2237,844;2135,860;2032,871;1927,878;1821,880;1768,879;1660,873;1551,861;1440,844;1329,820;1217,789;1104,752;1047,731;990,708;933,683;876,656;818,627;760,597;703,564;645,529;587,492;529,454;471,413;412,369;354,324;296,276;237,227;179,174;121,120;62,63;4,4;0,0" o:connectangles="0,0,0,0,0,0,0,0,0,0,0,0,0,0,0,0,0,0,0,0,0,0,0,0,0,0,0,0,0,0,0,0,0,0,0,0,0,0,0,0,0,0,0,0,0,0,0,0,0,0,0,0,0"/>
                </v:shape>
                <v:shape id="Picture 109" o:spid="_x0000_s1028" type="#_x0000_t75" style="position:absolute;left:11736;top:-7;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">
                  <v:imagedata r:id="rId27" o:title=""/>
                </v:shape>
                <v:shape id="Picture 108" o:spid="_x0000_s1029" type="#_x0000_t75" style="position:absolute;left:2277;top:-7;width:851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">
                  <v:imagedata r:id="rId28" o:title=""/>
                </v:shape>
              </v:group>
            </w:pict>
          </mc:Fallback>
        </mc:AlternateContent>
      </w:r>
      <w:r>
        <w:rPr>
          <w:noProof/>
          <w:lang w:eastAsia="en-GB"/>
        </w:rPr>
        <mc:AlternateContent>
          <mc:Choice Requires="wpg">
            <w:drawing>
              <wp:anchor distT="0" distB="0" distL="114300" distR="114300" simplePos="0" relativeHeight="251666944" behindDoc="1" locked="0" layoutInCell="1" allowOverlap="1">
                <wp:simplePos x="0" y="0"/>
                <wp:positionH relativeFrom="column">
                  <wp:posOffset>7116445</wp:posOffset>
                </wp:positionH>
                <wp:positionV relativeFrom="paragraph">
                  <wp:posOffset>-370205</wp:posOffset>
                </wp:positionV>
                <wp:extent cx="91440" cy="70485"/>
                <wp:effectExtent l="0" t="0" r="22860" b="24765"/>
                <wp:wrapNone/>
                <wp:docPr id="25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0485"/>
                          <a:chOff x="11762" y="0"/>
                          <a:chExt cx="144" cy="111"/>
                        </a:xfrm>
                      </wpg:grpSpPr>
                      <wps:wsp>
                        <wps:cNvPr id="251" name="Freeform 106"/>
                        <wps:cNvSpPr>
                          <a:spLocks/>
                        </wps:cNvSpPr>
                        <wps:spPr bwMode="auto">
                          <a:xfrm>
                            <a:off x="11762" y="0"/>
                            <a:ext cx="144" cy="111"/>
                          </a:xfrm>
                          <a:custGeom>
                            <a:avLst/>
                            <a:gdLst>
                              <a:gd name="T0" fmla="+- 0 11906 11762"/>
                              <a:gd name="T1" fmla="*/ T0 w 144"/>
                              <a:gd name="T2" fmla="*/ 110 h 111"/>
                              <a:gd name="T3" fmla="+- 0 11874 11762"/>
                              <a:gd name="T4" fmla="*/ T3 w 144"/>
                              <a:gd name="T5" fmla="*/ 84 h 111"/>
                              <a:gd name="T6" fmla="+- 0 11840 11762"/>
                              <a:gd name="T7" fmla="*/ T6 w 144"/>
                              <a:gd name="T8" fmla="*/ 57 h 111"/>
                              <a:gd name="T9" fmla="+- 0 11804 11762"/>
                              <a:gd name="T10" fmla="*/ T9 w 144"/>
                              <a:gd name="T11" fmla="*/ 30 h 111"/>
                              <a:gd name="T12" fmla="+- 0 11769 11762"/>
                              <a:gd name="T13" fmla="*/ T12 w 144"/>
                              <a:gd name="T14" fmla="*/ 4 h 111"/>
                              <a:gd name="T15" fmla="+- 0 11762 11762"/>
                              <a:gd name="T16" fmla="*/ T15 w 144"/>
                              <a:gd name="T17" fmla="*/ 0 h 111"/>
                            </a:gdLst>
                            <a:ahLst/>
                            <a:cxnLst>
                              <a:cxn ang="0">
                                <a:pos x="T1" y="T2"/>
                              </a:cxn>
                              <a:cxn ang="0">
                                <a:pos x="T4" y="T5"/>
                              </a:cxn>
                              <a:cxn ang="0">
                                <a:pos x="T7" y="T8"/>
                              </a:cxn>
                              <a:cxn ang="0">
                                <a:pos x="T10" y="T11"/>
                              </a:cxn>
                              <a:cxn ang="0">
                                <a:pos x="T13" y="T14"/>
                              </a:cxn>
                              <a:cxn ang="0">
                                <a:pos x="T16" y="T17"/>
                              </a:cxn>
                            </a:cxnLst>
                            <a:rect l="0" t="0" r="r" b="b"/>
                            <a:pathLst>
                              <a:path w="144" h="111">
                                <a:moveTo>
                                  <a:pt x="144" y="110"/>
                                </a:moveTo>
                                <a:lnTo>
                                  <a:pt x="112" y="84"/>
                                </a:lnTo>
                                <a:lnTo>
                                  <a:pt x="78" y="57"/>
                                </a:lnTo>
                                <a:lnTo>
                                  <a:pt x="42" y="30"/>
                                </a:lnTo>
                                <a:lnTo>
                                  <a:pt x="7" y="4"/>
                                </a:lnTo>
                                <a:lnTo>
                                  <a:pt x="0" y="0"/>
                                </a:lnTo>
                              </a:path>
                            </a:pathLst>
                          </a:custGeom>
                          <a:noFill/>
                          <a:ln w="8293">
                            <a:solidFill>
                              <a:srgbClr val="001E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AF97887" id="Group 105" o:spid="_x0000_s1026" style="position:absolute;margin-left:560.35pt;margin-top:-29.15pt;width:7.2pt;height:5.55pt;z-index:-251649536" coordorigin="11762" coordsize="14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">
                <v:shape id="Freeform 106" o:spid="_x0000_s1027" style="position:absolute;left:11762;width:144;height:111;visibility:visible;mso-wrap-style:square;v-text-anchor:top"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" path="m144,110l112,84,78,57,42,30,7,4,,e" filled="f" strokecolor="#001e2e" strokeweight=".23036mm">
                  <v:path arrowok="t" o:connecttype="custom" o:connectlocs="144,110;112,84;78,57;42,30;7,4;0,0" o:connectangles="0,0,0,0,0,0"/>
                </v:shape>
              </v:group>
            </w:pict>
          </mc:Fallback>
        </mc:AlternateContent>
      </w:r>
      <w:r>
        <w:rPr>
          <w:noProof/>
          <w:lang w:eastAsia="en-GB"/>
        </w:rPr>
        <mc:AlternateContent>
          <mc:Choice Requires="wpg">
            <w:drawing>
              <wp:anchor distT="0" distB="0" distL="114300" distR="114300" simplePos="0" relativeHeight="251667968" behindDoc="1" locked="0" layoutInCell="1" allowOverlap="1">
                <wp:simplePos x="0" y="0"/>
                <wp:positionH relativeFrom="column">
                  <wp:posOffset>7122795</wp:posOffset>
                </wp:positionH>
                <wp:positionV relativeFrom="paragraph">
                  <wp:posOffset>-370205</wp:posOffset>
                </wp:positionV>
                <wp:extent cx="85090" cy="65405"/>
                <wp:effectExtent l="0" t="0" r="10160" b="10795"/>
                <wp:wrapNone/>
                <wp:docPr id="25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1772" y="0"/>
                          <a:chExt cx="134" cy="103"/>
                        </a:xfrm>
                      </wpg:grpSpPr>
                      <wps:wsp>
                        <wps:cNvPr id="253" name="Freeform 104"/>
                        <wps:cNvSpPr>
                          <a:spLocks/>
                        </wps:cNvSpPr>
                        <wps:spPr bwMode="auto">
                          <a:xfrm>
                            <a:off x="11772" y="0"/>
                            <a:ext cx="134" cy="103"/>
                          </a:xfrm>
                          <a:custGeom>
                            <a:avLst/>
                            <a:gdLst>
                              <a:gd name="T0" fmla="+- 0 11906 11772"/>
                              <a:gd name="T1" fmla="*/ T0 w 134"/>
                              <a:gd name="T2" fmla="*/ 103 h 103"/>
                              <a:gd name="T3" fmla="+- 0 11897 11772"/>
                              <a:gd name="T4" fmla="*/ T3 w 134"/>
                              <a:gd name="T5" fmla="*/ 95 h 103"/>
                              <a:gd name="T6" fmla="+- 0 11863 11772"/>
                              <a:gd name="T7" fmla="*/ T6 w 134"/>
                              <a:gd name="T8" fmla="*/ 67 h 103"/>
                              <a:gd name="T9" fmla="+- 0 11828 11772"/>
                              <a:gd name="T10" fmla="*/ T9 w 134"/>
                              <a:gd name="T11" fmla="*/ 40 h 103"/>
                              <a:gd name="T12" fmla="+- 0 11793 11772"/>
                              <a:gd name="T13" fmla="*/ T12 w 134"/>
                              <a:gd name="T14" fmla="*/ 14 h 103"/>
                              <a:gd name="T15" fmla="+- 0 11772 11772"/>
                              <a:gd name="T16" fmla="*/ T15 w 134"/>
                              <a:gd name="T17" fmla="*/ 0 h 103"/>
                            </a:gdLst>
                            <a:ahLst/>
                            <a:cxnLst>
                              <a:cxn ang="0">
                                <a:pos x="T1" y="T2"/>
                              </a:cxn>
                              <a:cxn ang="0">
                                <a:pos x="T4" y="T5"/>
                              </a:cxn>
                              <a:cxn ang="0">
                                <a:pos x="T7" y="T8"/>
                              </a:cxn>
                              <a:cxn ang="0">
                                <a:pos x="T10" y="T11"/>
                              </a:cxn>
                              <a:cxn ang="0">
                                <a:pos x="T13" y="T14"/>
                              </a:cxn>
                              <a:cxn ang="0">
                                <a:pos x="T16" y="T17"/>
                              </a:cxn>
                            </a:cxnLst>
                            <a:rect l="0" t="0" r="r" b="b"/>
                            <a:pathLst>
                              <a:path w="134" h="103">
                                <a:moveTo>
                                  <a:pt x="134" y="103"/>
                                </a:moveTo>
                                <a:lnTo>
                                  <a:pt x="125" y="95"/>
                                </a:lnTo>
                                <a:lnTo>
                                  <a:pt x="91" y="67"/>
                                </a:lnTo>
                                <a:lnTo>
                                  <a:pt x="56" y="40"/>
                                </a:lnTo>
                                <a:lnTo>
                                  <a:pt x="21" y="14"/>
                                </a:lnTo>
                                <a:lnTo>
                                  <a:pt x="0" y="0"/>
                                </a:lnTo>
                              </a:path>
                            </a:pathLst>
                          </a:custGeom>
                          <a:noFill/>
                          <a:ln w="8293">
                            <a:solidFill>
                              <a:srgbClr val="001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E16FA7" id="Group 103" o:spid="_x0000_s1026" style="position:absolute;margin-left:560.85pt;margin-top:-29.15pt;width:6.7pt;height:5.15pt;z-index:-251648512" coordorigin="11772" coordsize="1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">
                <v:shape id="Freeform 104" o:spid="_x0000_s1027" style="position:absolute;left:11772;width:134;height:103;visibility:visible;mso-wrap-style:square;v-text-anchor:top"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" path="m134,103r-9,-8l91,67,56,40,21,14,,e" filled="f" strokecolor="#001f2e" strokeweight=".23036mm">
                  <v:path arrowok="t" o:connecttype="custom" o:connectlocs="134,103;125,95;91,67;56,40;21,14;0,0" o:connectangles="0,0,0,0,0,0"/>
                </v:shape>
              </v:group>
            </w:pict>
          </mc:Fallback>
        </mc:AlternateContent>
      </w:r>
      <w:r>
        <w:rPr>
          <w:noProof/>
          <w:lang w:eastAsia="en-GB"/>
        </w:rPr>
        <mc:AlternateContent>
          <mc:Choice Requires="wpg">
            <w:drawing>
              <wp:anchor distT="0" distB="0" distL="114300" distR="114300" simplePos="0" relativeHeight="251668992" behindDoc="1" locked="0" layoutInCell="1" allowOverlap="1">
                <wp:simplePos x="0" y="0"/>
                <wp:positionH relativeFrom="column">
                  <wp:posOffset>7129145</wp:posOffset>
                </wp:positionH>
                <wp:positionV relativeFrom="paragraph">
                  <wp:posOffset>-370205</wp:posOffset>
                </wp:positionV>
                <wp:extent cx="78740" cy="60325"/>
                <wp:effectExtent l="0" t="0" r="16510" b="15875"/>
                <wp:wrapNone/>
                <wp:docPr id="25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60325"/>
                          <a:chOff x="11782" y="0"/>
                          <a:chExt cx="124" cy="95"/>
                        </a:xfrm>
                      </wpg:grpSpPr>
                      <wps:wsp>
                        <wps:cNvPr id="255" name="Freeform 102"/>
                        <wps:cNvSpPr>
                          <a:spLocks/>
                        </wps:cNvSpPr>
                        <wps:spPr bwMode="auto">
                          <a:xfrm>
                            <a:off x="11782" y="0"/>
                            <a:ext cx="124" cy="95"/>
                          </a:xfrm>
                          <a:custGeom>
                            <a:avLst/>
                            <a:gdLst>
                              <a:gd name="T0" fmla="+- 0 11905 11782"/>
                              <a:gd name="T1" fmla="*/ T0 w 124"/>
                              <a:gd name="T2" fmla="*/ 95 h 95"/>
                              <a:gd name="T3" fmla="+- 0 11901 11782"/>
                              <a:gd name="T4" fmla="*/ T3 w 124"/>
                              <a:gd name="T5" fmla="*/ 91 h 95"/>
                              <a:gd name="T6" fmla="+- 0 11867 11782"/>
                              <a:gd name="T7" fmla="*/ T6 w 124"/>
                              <a:gd name="T8" fmla="*/ 63 h 95"/>
                              <a:gd name="T9" fmla="+- 0 11832 11782"/>
                              <a:gd name="T10" fmla="*/ T9 w 124"/>
                              <a:gd name="T11" fmla="*/ 36 h 95"/>
                              <a:gd name="T12" fmla="+- 0 11797 11782"/>
                              <a:gd name="T13" fmla="*/ T12 w 124"/>
                              <a:gd name="T14" fmla="*/ 11 h 95"/>
                              <a:gd name="T15" fmla="+- 0 11782 11782"/>
                              <a:gd name="T16" fmla="*/ T15 w 124"/>
                              <a:gd name="T17" fmla="*/ 0 h 95"/>
                            </a:gdLst>
                            <a:ahLst/>
                            <a:cxnLst>
                              <a:cxn ang="0">
                                <a:pos x="T1" y="T2"/>
                              </a:cxn>
                              <a:cxn ang="0">
                                <a:pos x="T4" y="T5"/>
                              </a:cxn>
                              <a:cxn ang="0">
                                <a:pos x="T7" y="T8"/>
                              </a:cxn>
                              <a:cxn ang="0">
                                <a:pos x="T10" y="T11"/>
                              </a:cxn>
                              <a:cxn ang="0">
                                <a:pos x="T13" y="T14"/>
                              </a:cxn>
                              <a:cxn ang="0">
                                <a:pos x="T16" y="T17"/>
                              </a:cxn>
                            </a:cxnLst>
                            <a:rect l="0" t="0" r="r" b="b"/>
                            <a:pathLst>
                              <a:path w="124" h="95">
                                <a:moveTo>
                                  <a:pt x="123" y="95"/>
                                </a:moveTo>
                                <a:lnTo>
                                  <a:pt x="119" y="91"/>
                                </a:lnTo>
                                <a:lnTo>
                                  <a:pt x="85" y="63"/>
                                </a:lnTo>
                                <a:lnTo>
                                  <a:pt x="50" y="36"/>
                                </a:lnTo>
                                <a:lnTo>
                                  <a:pt x="15" y="11"/>
                                </a:lnTo>
                                <a:lnTo>
                                  <a:pt x="0" y="0"/>
                                </a:lnTo>
                              </a:path>
                            </a:pathLst>
                          </a:custGeom>
                          <a:noFill/>
                          <a:ln w="8293">
                            <a:solidFill>
                              <a:srgbClr val="001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25FF1EE" id="Group 101" o:spid="_x0000_s1026" style="position:absolute;margin-left:561.35pt;margin-top:-29.15pt;width:6.2pt;height:4.75pt;z-index:-251647488" coordorigin="11782" coordsize="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">
                <v:shape id="Freeform 102" o:spid="_x0000_s1027" style="position:absolute;left:11782;width:124;height:95;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" path="m123,95r-4,-4l85,63,50,36,15,11,,e" filled="f" strokecolor="#001f2f" strokeweight=".23036mm">
                  <v:path arrowok="t" o:connecttype="custom" o:connectlocs="123,95;119,91;85,63;50,36;15,11;0,0" o:connectangles="0,0,0,0,0,0"/>
                </v:shape>
              </v:group>
            </w:pict>
          </mc:Fallback>
        </mc:AlternateContent>
      </w:r>
      <w:r>
        <w:rPr>
          <w:noProof/>
          <w:lang w:eastAsia="en-GB"/>
        </w:rPr>
        <mc:AlternateContent>
          <mc:Choice Requires="wpg">
            <w:drawing>
              <wp:anchor distT="0" distB="0" distL="114300" distR="114300" simplePos="0" relativeHeight="251670016" behindDoc="1" locked="0" layoutInCell="1" allowOverlap="1">
                <wp:simplePos x="0" y="0"/>
                <wp:positionH relativeFrom="column">
                  <wp:posOffset>7135495</wp:posOffset>
                </wp:positionH>
                <wp:positionV relativeFrom="paragraph">
                  <wp:posOffset>-370205</wp:posOffset>
                </wp:positionV>
                <wp:extent cx="72390" cy="55880"/>
                <wp:effectExtent l="0" t="0" r="22860" b="20320"/>
                <wp:wrapNone/>
                <wp:docPr id="25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880"/>
                          <a:chOff x="11792" y="0"/>
                          <a:chExt cx="114" cy="88"/>
                        </a:xfrm>
                      </wpg:grpSpPr>
                      <wps:wsp>
                        <wps:cNvPr id="257" name="Freeform 100"/>
                        <wps:cNvSpPr>
                          <a:spLocks/>
                        </wps:cNvSpPr>
                        <wps:spPr bwMode="auto">
                          <a:xfrm>
                            <a:off x="11792" y="0"/>
                            <a:ext cx="114" cy="88"/>
                          </a:xfrm>
                          <a:custGeom>
                            <a:avLst/>
                            <a:gdLst>
                              <a:gd name="T0" fmla="+- 0 11905 11792"/>
                              <a:gd name="T1" fmla="*/ T0 w 114"/>
                              <a:gd name="T2" fmla="*/ 87 h 88"/>
                              <a:gd name="T3" fmla="+- 0 11871 11792"/>
                              <a:gd name="T4" fmla="*/ T3 w 114"/>
                              <a:gd name="T5" fmla="*/ 59 h 88"/>
                              <a:gd name="T6" fmla="+- 0 11836 11792"/>
                              <a:gd name="T7" fmla="*/ T6 w 114"/>
                              <a:gd name="T8" fmla="*/ 32 h 88"/>
                              <a:gd name="T9" fmla="+- 0 11801 11792"/>
                              <a:gd name="T10" fmla="*/ T9 w 114"/>
                              <a:gd name="T11" fmla="*/ 7 h 88"/>
                              <a:gd name="T12" fmla="+- 0 11792 11792"/>
                              <a:gd name="T13" fmla="*/ T12 w 114"/>
                              <a:gd name="T14" fmla="*/ 0 h 88"/>
                            </a:gdLst>
                            <a:ahLst/>
                            <a:cxnLst>
                              <a:cxn ang="0">
                                <a:pos x="T1" y="T2"/>
                              </a:cxn>
                              <a:cxn ang="0">
                                <a:pos x="T4" y="T5"/>
                              </a:cxn>
                              <a:cxn ang="0">
                                <a:pos x="T7" y="T8"/>
                              </a:cxn>
                              <a:cxn ang="0">
                                <a:pos x="T10" y="T11"/>
                              </a:cxn>
                              <a:cxn ang="0">
                                <a:pos x="T13" y="T14"/>
                              </a:cxn>
                            </a:cxnLst>
                            <a:rect l="0" t="0" r="r" b="b"/>
                            <a:pathLst>
                              <a:path w="114" h="88">
                                <a:moveTo>
                                  <a:pt x="113" y="87"/>
                                </a:moveTo>
                                <a:lnTo>
                                  <a:pt x="79" y="59"/>
                                </a:lnTo>
                                <a:lnTo>
                                  <a:pt x="44" y="32"/>
                                </a:lnTo>
                                <a:lnTo>
                                  <a:pt x="9" y="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467347F" id="Group 99" o:spid="_x0000_s1026" style="position:absolute;margin-left:561.85pt;margin-top:-29.15pt;width:5.7pt;height:4.4pt;z-index:-251646464" coordorigin="11792" coordsize="1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">
                <v:shape id="Freeform 100" o:spid="_x0000_s1027" style="position:absolute;left:11792;width:114;height:8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" path="m113,87l79,59,44,32,9,7,,e" filled="f" strokecolor="#002030" strokeweight=".23036mm">
                  <v:path arrowok="t" o:connecttype="custom" o:connectlocs="113,87;79,59;44,32;9,7;0,0" o:connectangles="0,0,0,0,0"/>
                </v:shape>
              </v:group>
            </w:pict>
          </mc:Fallback>
        </mc:AlternateContent>
      </w:r>
      <w:r>
        <w:rPr>
          <w:noProof/>
          <w:lang w:eastAsia="en-GB"/>
        </w:rPr>
        <mc:AlternateContent>
          <mc:Choice Requires="wpg">
            <w:drawing>
              <wp:anchor distT="0" distB="0" distL="114300" distR="114300" simplePos="0" relativeHeight="251671040" behindDoc="1" locked="0" layoutInCell="1" allowOverlap="1">
                <wp:simplePos x="0" y="0"/>
                <wp:positionH relativeFrom="column">
                  <wp:posOffset>7141845</wp:posOffset>
                </wp:positionH>
                <wp:positionV relativeFrom="paragraph">
                  <wp:posOffset>-370205</wp:posOffset>
                </wp:positionV>
                <wp:extent cx="66040" cy="50800"/>
                <wp:effectExtent l="0" t="0" r="10160" b="25400"/>
                <wp:wrapNone/>
                <wp:docPr id="25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50800"/>
                          <a:chOff x="11802" y="0"/>
                          <a:chExt cx="104" cy="80"/>
                        </a:xfrm>
                      </wpg:grpSpPr>
                      <wps:wsp>
                        <wps:cNvPr id="259" name="Freeform 98"/>
                        <wps:cNvSpPr>
                          <a:spLocks/>
                        </wps:cNvSpPr>
                        <wps:spPr bwMode="auto">
                          <a:xfrm>
                            <a:off x="11802" y="0"/>
                            <a:ext cx="104" cy="80"/>
                          </a:xfrm>
                          <a:custGeom>
                            <a:avLst/>
                            <a:gdLst>
                              <a:gd name="T0" fmla="+- 0 11905 11802"/>
                              <a:gd name="T1" fmla="*/ T0 w 104"/>
                              <a:gd name="T2" fmla="*/ 80 h 80"/>
                              <a:gd name="T3" fmla="+- 0 11894 11802"/>
                              <a:gd name="T4" fmla="*/ T3 w 104"/>
                              <a:gd name="T5" fmla="*/ 70 h 80"/>
                              <a:gd name="T6" fmla="+- 0 11859 11802"/>
                              <a:gd name="T7" fmla="*/ T6 w 104"/>
                              <a:gd name="T8" fmla="*/ 43 h 80"/>
                              <a:gd name="T9" fmla="+- 0 11825 11802"/>
                              <a:gd name="T10" fmla="*/ T9 w 104"/>
                              <a:gd name="T11" fmla="*/ 17 h 80"/>
                              <a:gd name="T12" fmla="+- 0 11802 11802"/>
                              <a:gd name="T13" fmla="*/ T12 w 104"/>
                              <a:gd name="T14" fmla="*/ 0 h 80"/>
                            </a:gdLst>
                            <a:ahLst/>
                            <a:cxnLst>
                              <a:cxn ang="0">
                                <a:pos x="T1" y="T2"/>
                              </a:cxn>
                              <a:cxn ang="0">
                                <a:pos x="T4" y="T5"/>
                              </a:cxn>
                              <a:cxn ang="0">
                                <a:pos x="T7" y="T8"/>
                              </a:cxn>
                              <a:cxn ang="0">
                                <a:pos x="T10" y="T11"/>
                              </a:cxn>
                              <a:cxn ang="0">
                                <a:pos x="T13" y="T14"/>
                              </a:cxn>
                            </a:cxnLst>
                            <a:rect l="0" t="0" r="r" b="b"/>
                            <a:pathLst>
                              <a:path w="104" h="80">
                                <a:moveTo>
                                  <a:pt x="103" y="80"/>
                                </a:moveTo>
                                <a:lnTo>
                                  <a:pt x="92" y="70"/>
                                </a:lnTo>
                                <a:lnTo>
                                  <a:pt x="57" y="43"/>
                                </a:lnTo>
                                <a:lnTo>
                                  <a:pt x="23" y="1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3263E8" id="Group 97" o:spid="_x0000_s1026" style="position:absolute;margin-left:562.35pt;margin-top:-29.15pt;width:5.2pt;height:4pt;z-index:-251645440" coordorigin="11802" coordsize="1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">
                <v:shape id="Freeform 98" o:spid="_x0000_s1027" style="position:absolute;left:11802;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" path="m103,80l92,70,57,43,23,17,,e" filled="f" strokecolor="#002030" strokeweight=".23036mm">
                  <v:path arrowok="t" o:connecttype="custom" o:connectlocs="103,80;92,70;57,43;23,17;0,0" o:connectangles="0,0,0,0,0"/>
                </v:shape>
              </v:group>
            </w:pict>
          </mc:Fallback>
        </mc:AlternateContent>
      </w:r>
      <w:r>
        <w:rPr>
          <w:noProof/>
          <w:lang w:eastAsia="en-GB"/>
        </w:rPr>
        <mc:AlternateContent>
          <mc:Choice Requires="wpg">
            <w:drawing>
              <wp:anchor distT="0" distB="0" distL="114300" distR="114300" simplePos="0" relativeHeight="251672064" behindDoc="1" locked="0" layoutInCell="1" allowOverlap="1">
                <wp:simplePos x="0" y="0"/>
                <wp:positionH relativeFrom="column">
                  <wp:posOffset>7147560</wp:posOffset>
                </wp:positionH>
                <wp:positionV relativeFrom="paragraph">
                  <wp:posOffset>-370205</wp:posOffset>
                </wp:positionV>
                <wp:extent cx="60325" cy="46355"/>
                <wp:effectExtent l="0" t="0" r="15875" b="10795"/>
                <wp:wrapNone/>
                <wp:docPr id="26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46355"/>
                          <a:chOff x="11811" y="0"/>
                          <a:chExt cx="95" cy="73"/>
                        </a:xfrm>
                      </wpg:grpSpPr>
                      <wps:wsp>
                        <wps:cNvPr id="261" name="Freeform 96"/>
                        <wps:cNvSpPr>
                          <a:spLocks/>
                        </wps:cNvSpPr>
                        <wps:spPr bwMode="auto">
                          <a:xfrm>
                            <a:off x="11811" y="0"/>
                            <a:ext cx="95" cy="73"/>
                          </a:xfrm>
                          <a:custGeom>
                            <a:avLst/>
                            <a:gdLst>
                              <a:gd name="T0" fmla="+- 0 11906 11811"/>
                              <a:gd name="T1" fmla="*/ T0 w 95"/>
                              <a:gd name="T2" fmla="*/ 72 h 73"/>
                              <a:gd name="T3" fmla="+- 0 11898 11811"/>
                              <a:gd name="T4" fmla="*/ T3 w 95"/>
                              <a:gd name="T5" fmla="*/ 66 h 73"/>
                              <a:gd name="T6" fmla="+- 0 11864 11811"/>
                              <a:gd name="T7" fmla="*/ T6 w 95"/>
                              <a:gd name="T8" fmla="*/ 39 h 73"/>
                              <a:gd name="T9" fmla="+- 0 11829 11811"/>
                              <a:gd name="T10" fmla="*/ T9 w 95"/>
                              <a:gd name="T11" fmla="*/ 13 h 73"/>
                              <a:gd name="T12" fmla="+- 0 11811 11811"/>
                              <a:gd name="T13" fmla="*/ T12 w 95"/>
                              <a:gd name="T14" fmla="*/ 0 h 73"/>
                            </a:gdLst>
                            <a:ahLst/>
                            <a:cxnLst>
                              <a:cxn ang="0">
                                <a:pos x="T1" y="T2"/>
                              </a:cxn>
                              <a:cxn ang="0">
                                <a:pos x="T4" y="T5"/>
                              </a:cxn>
                              <a:cxn ang="0">
                                <a:pos x="T7" y="T8"/>
                              </a:cxn>
                              <a:cxn ang="0">
                                <a:pos x="T10" y="T11"/>
                              </a:cxn>
                              <a:cxn ang="0">
                                <a:pos x="T13" y="T14"/>
                              </a:cxn>
                            </a:cxnLst>
                            <a:rect l="0" t="0" r="r" b="b"/>
                            <a:pathLst>
                              <a:path w="95" h="73">
                                <a:moveTo>
                                  <a:pt x="95" y="72"/>
                                </a:moveTo>
                                <a:lnTo>
                                  <a:pt x="87" y="66"/>
                                </a:lnTo>
                                <a:lnTo>
                                  <a:pt x="53" y="39"/>
                                </a:lnTo>
                                <a:lnTo>
                                  <a:pt x="18" y="13"/>
                                </a:lnTo>
                                <a:lnTo>
                                  <a:pt x="0" y="0"/>
                                </a:lnTo>
                              </a:path>
                            </a:pathLst>
                          </a:custGeom>
                          <a:noFill/>
                          <a:ln w="8293">
                            <a:solidFill>
                              <a:srgbClr val="002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E4C451" id="Group 95" o:spid="_x0000_s1026" style="position:absolute;margin-left:562.8pt;margin-top:-29.15pt;width:4.75pt;height:3.65pt;z-index:-251644416" coordorigin="11811" coordsize="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">
                <v:shape id="Freeform 96" o:spid="_x0000_s1027" style="position:absolute;left:11811;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" path="m95,72l87,66,53,39,18,13,,e" filled="f" strokecolor="#002131" strokeweight=".23036mm">
                  <v:path arrowok="t" o:connecttype="custom" o:connectlocs="95,72;87,66;53,39;18,13;0,0" o:connectangles="0,0,0,0,0"/>
                </v:shape>
              </v:group>
            </w:pict>
          </mc:Fallback>
        </mc:AlternateContent>
      </w:r>
      <w:r>
        <w:rPr>
          <w:noProof/>
          <w:lang w:eastAsia="en-GB"/>
        </w:rPr>
        <mc:AlternateContent>
          <mc:Choice Requires="wpg">
            <w:drawing>
              <wp:anchor distT="0" distB="0" distL="114300" distR="114300" simplePos="0" relativeHeight="251673088" behindDoc="1" locked="0" layoutInCell="1" allowOverlap="1">
                <wp:simplePos x="0" y="0"/>
                <wp:positionH relativeFrom="column">
                  <wp:posOffset>7153910</wp:posOffset>
                </wp:positionH>
                <wp:positionV relativeFrom="paragraph">
                  <wp:posOffset>-370205</wp:posOffset>
                </wp:positionV>
                <wp:extent cx="53975" cy="41275"/>
                <wp:effectExtent l="0" t="0" r="22225" b="15875"/>
                <wp:wrapNone/>
                <wp:docPr id="26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41275"/>
                          <a:chOff x="11821" y="0"/>
                          <a:chExt cx="85" cy="65"/>
                        </a:xfrm>
                      </wpg:grpSpPr>
                      <wps:wsp>
                        <wps:cNvPr id="263" name="Freeform 94"/>
                        <wps:cNvSpPr>
                          <a:spLocks/>
                        </wps:cNvSpPr>
                        <wps:spPr bwMode="auto">
                          <a:xfrm>
                            <a:off x="11821" y="0"/>
                            <a:ext cx="85" cy="65"/>
                          </a:xfrm>
                          <a:custGeom>
                            <a:avLst/>
                            <a:gdLst>
                              <a:gd name="T0" fmla="+- 0 11906 11821"/>
                              <a:gd name="T1" fmla="*/ T0 w 85"/>
                              <a:gd name="T2" fmla="*/ 64 h 65"/>
                              <a:gd name="T3" fmla="+- 0 11902 11821"/>
                              <a:gd name="T4" fmla="*/ T3 w 85"/>
                              <a:gd name="T5" fmla="*/ 62 h 65"/>
                              <a:gd name="T6" fmla="+- 0 11868 11821"/>
                              <a:gd name="T7" fmla="*/ T6 w 85"/>
                              <a:gd name="T8" fmla="*/ 35 h 65"/>
                              <a:gd name="T9" fmla="+- 0 11833 11821"/>
                              <a:gd name="T10" fmla="*/ T9 w 85"/>
                              <a:gd name="T11" fmla="*/ 9 h 65"/>
                              <a:gd name="T12" fmla="+- 0 11821 11821"/>
                              <a:gd name="T13" fmla="*/ T12 w 85"/>
                              <a:gd name="T14" fmla="*/ 0 h 65"/>
                            </a:gdLst>
                            <a:ahLst/>
                            <a:cxnLst>
                              <a:cxn ang="0">
                                <a:pos x="T1" y="T2"/>
                              </a:cxn>
                              <a:cxn ang="0">
                                <a:pos x="T4" y="T5"/>
                              </a:cxn>
                              <a:cxn ang="0">
                                <a:pos x="T7" y="T8"/>
                              </a:cxn>
                              <a:cxn ang="0">
                                <a:pos x="T10" y="T11"/>
                              </a:cxn>
                              <a:cxn ang="0">
                                <a:pos x="T13" y="T14"/>
                              </a:cxn>
                            </a:cxnLst>
                            <a:rect l="0" t="0" r="r" b="b"/>
                            <a:pathLst>
                              <a:path w="85" h="65">
                                <a:moveTo>
                                  <a:pt x="85" y="64"/>
                                </a:moveTo>
                                <a:lnTo>
                                  <a:pt x="81" y="62"/>
                                </a:lnTo>
                                <a:lnTo>
                                  <a:pt x="47" y="35"/>
                                </a:lnTo>
                                <a:lnTo>
                                  <a:pt x="12" y="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3A9794" id="Group 93" o:spid="_x0000_s1026" style="position:absolute;margin-left:563.3pt;margin-top:-29.15pt;width:4.25pt;height:3.25pt;z-index:-251643392" coordorigin="11821" coordsize="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">
                <v:shape id="Freeform 94" o:spid="_x0000_s1027" style="position:absolute;left:11821;width:85;height:65;visibility:visible;mso-wrap-style:square;v-text-anchor:top"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" path="m85,64l81,62,47,35,12,9,,e" filled="f" strokecolor="#002232" strokeweight=".23036mm">
                  <v:path arrowok="t" o:connecttype="custom" o:connectlocs="85,64;81,62;47,35;12,9;0,0" o:connectangles="0,0,0,0,0"/>
                </v:shape>
              </v:group>
            </w:pict>
          </mc:Fallback>
        </mc:AlternateContent>
      </w:r>
      <w:r>
        <w:rPr>
          <w:noProof/>
          <w:lang w:eastAsia="en-GB"/>
        </w:rPr>
        <mc:AlternateContent>
          <mc:Choice Requires="wpg">
            <w:drawing>
              <wp:anchor distT="0" distB="0" distL="114300" distR="114300" simplePos="0" relativeHeight="251674112" behindDoc="1" locked="0" layoutInCell="1" allowOverlap="1">
                <wp:simplePos x="0" y="0"/>
                <wp:positionH relativeFrom="column">
                  <wp:posOffset>7160260</wp:posOffset>
                </wp:positionH>
                <wp:positionV relativeFrom="paragraph">
                  <wp:posOffset>-370205</wp:posOffset>
                </wp:positionV>
                <wp:extent cx="47625" cy="36830"/>
                <wp:effectExtent l="0" t="0" r="28575" b="20320"/>
                <wp:wrapNone/>
                <wp:docPr id="26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36830"/>
                          <a:chOff x="11831" y="0"/>
                          <a:chExt cx="75" cy="58"/>
                        </a:xfrm>
                      </wpg:grpSpPr>
                      <wps:wsp>
                        <wps:cNvPr id="265" name="Freeform 92"/>
                        <wps:cNvSpPr>
                          <a:spLocks/>
                        </wps:cNvSpPr>
                        <wps:spPr bwMode="auto">
                          <a:xfrm>
                            <a:off x="11831" y="0"/>
                            <a:ext cx="75" cy="58"/>
                          </a:xfrm>
                          <a:custGeom>
                            <a:avLst/>
                            <a:gdLst>
                              <a:gd name="T0" fmla="+- 0 11905 11831"/>
                              <a:gd name="T1" fmla="*/ T0 w 75"/>
                              <a:gd name="T2" fmla="*/ 57 h 58"/>
                              <a:gd name="T3" fmla="+- 0 11890 11831"/>
                              <a:gd name="T4" fmla="*/ T3 w 75"/>
                              <a:gd name="T5" fmla="*/ 45 h 58"/>
                              <a:gd name="T6" fmla="+- 0 11856 11831"/>
                              <a:gd name="T7" fmla="*/ T6 w 75"/>
                              <a:gd name="T8" fmla="*/ 19 h 58"/>
                              <a:gd name="T9" fmla="+- 0 11831 11831"/>
                              <a:gd name="T10" fmla="*/ T9 w 75"/>
                              <a:gd name="T11" fmla="*/ 0 h 58"/>
                            </a:gdLst>
                            <a:ahLst/>
                            <a:cxnLst>
                              <a:cxn ang="0">
                                <a:pos x="T1" y="T2"/>
                              </a:cxn>
                              <a:cxn ang="0">
                                <a:pos x="T4" y="T5"/>
                              </a:cxn>
                              <a:cxn ang="0">
                                <a:pos x="T7" y="T8"/>
                              </a:cxn>
                              <a:cxn ang="0">
                                <a:pos x="T10" y="T11"/>
                              </a:cxn>
                            </a:cxnLst>
                            <a:rect l="0" t="0" r="r" b="b"/>
                            <a:pathLst>
                              <a:path w="75" h="58">
                                <a:moveTo>
                                  <a:pt x="74" y="57"/>
                                </a:moveTo>
                                <a:lnTo>
                                  <a:pt x="59" y="45"/>
                                </a:lnTo>
                                <a:lnTo>
                                  <a:pt x="25" y="1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1E10CB" id="Group 91" o:spid="_x0000_s1026" style="position:absolute;margin-left:563.8pt;margin-top:-29.15pt;width:3.75pt;height:2.9pt;z-index:-251642368" coordorigin="11831" coordsize="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">
                <v:shape id="Freeform 92" o:spid="_x0000_s1027" style="position:absolute;left:1183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" path="m74,57l59,45,25,19,,e" filled="f" strokecolor="#002232" strokeweight=".23036mm">
                  <v:path arrowok="t" o:connecttype="custom" o:connectlocs="74,57;59,45;25,19;0,0" o:connectangles="0,0,0,0"/>
                </v:shape>
              </v:group>
            </w:pict>
          </mc:Fallback>
        </mc:AlternateContent>
      </w:r>
      <w:r>
        <w:rPr>
          <w:noProof/>
          <w:lang w:eastAsia="en-GB"/>
        </w:rPr>
        <mc:AlternateContent>
          <mc:Choice Requires="wpg">
            <w:drawing>
              <wp:anchor distT="0" distB="0" distL="114300" distR="114300" simplePos="0" relativeHeight="251675136" behindDoc="1" locked="0" layoutInCell="1" allowOverlap="1">
                <wp:simplePos x="0" y="0"/>
                <wp:positionH relativeFrom="column">
                  <wp:posOffset>7165975</wp:posOffset>
                </wp:positionH>
                <wp:positionV relativeFrom="paragraph">
                  <wp:posOffset>-370205</wp:posOffset>
                </wp:positionV>
                <wp:extent cx="41910" cy="31750"/>
                <wp:effectExtent l="0" t="0" r="15240" b="25400"/>
                <wp:wrapNone/>
                <wp:docPr id="2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31750"/>
                          <a:chOff x="11840" y="0"/>
                          <a:chExt cx="66" cy="50"/>
                        </a:xfrm>
                      </wpg:grpSpPr>
                      <wps:wsp>
                        <wps:cNvPr id="267" name="Freeform 90"/>
                        <wps:cNvSpPr>
                          <a:spLocks/>
                        </wps:cNvSpPr>
                        <wps:spPr bwMode="auto">
                          <a:xfrm>
                            <a:off x="11840" y="0"/>
                            <a:ext cx="66" cy="50"/>
                          </a:xfrm>
                          <a:custGeom>
                            <a:avLst/>
                            <a:gdLst>
                              <a:gd name="T0" fmla="+- 0 11906 11840"/>
                              <a:gd name="T1" fmla="*/ T0 w 66"/>
                              <a:gd name="T2" fmla="*/ 50 h 50"/>
                              <a:gd name="T3" fmla="+- 0 11895 11840"/>
                              <a:gd name="T4" fmla="*/ T3 w 66"/>
                              <a:gd name="T5" fmla="*/ 41 h 50"/>
                              <a:gd name="T6" fmla="+- 0 11860 11840"/>
                              <a:gd name="T7" fmla="*/ T6 w 66"/>
                              <a:gd name="T8" fmla="*/ 14 h 50"/>
                              <a:gd name="T9" fmla="+- 0 11840 11840"/>
                              <a:gd name="T10" fmla="*/ T9 w 66"/>
                              <a:gd name="T11" fmla="*/ 0 h 50"/>
                            </a:gdLst>
                            <a:ahLst/>
                            <a:cxnLst>
                              <a:cxn ang="0">
                                <a:pos x="T1" y="T2"/>
                              </a:cxn>
                              <a:cxn ang="0">
                                <a:pos x="T4" y="T5"/>
                              </a:cxn>
                              <a:cxn ang="0">
                                <a:pos x="T7" y="T8"/>
                              </a:cxn>
                              <a:cxn ang="0">
                                <a:pos x="T10" y="T11"/>
                              </a:cxn>
                            </a:cxnLst>
                            <a:rect l="0" t="0" r="r" b="b"/>
                            <a:pathLst>
                              <a:path w="66" h="50">
                                <a:moveTo>
                                  <a:pt x="66" y="50"/>
                                </a:moveTo>
                                <a:lnTo>
                                  <a:pt x="55" y="41"/>
                                </a:lnTo>
                                <a:lnTo>
                                  <a:pt x="20" y="14"/>
                                </a:lnTo>
                                <a:lnTo>
                                  <a:pt x="0" y="0"/>
                                </a:lnTo>
                              </a:path>
                            </a:pathLst>
                          </a:custGeom>
                          <a:noFill/>
                          <a:ln w="8293">
                            <a:solidFill>
                              <a:srgbClr val="002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589DC0" id="Group 89" o:spid="_x0000_s1026" style="position:absolute;margin-left:564.25pt;margin-top:-29.15pt;width:3.3pt;height:2.5pt;z-index:-251641344" coordorigin="11840" coordsize="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">
                <v:shape id="Freeform 90" o:spid="_x0000_s1027" style="position:absolute;left:11840;width:66;height:5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" path="m66,50l55,41,20,14,,e" filled="f" strokecolor="#002333" strokeweight=".23036mm">
                  <v:path arrowok="t" o:connecttype="custom" o:connectlocs="66,50;55,41;20,14;0,0" o:connectangles="0,0,0,0"/>
                </v:shape>
              </v:group>
            </w:pict>
          </mc:Fallback>
        </mc:AlternateContent>
      </w:r>
      <w:r>
        <w:rPr>
          <w:noProof/>
          <w:lang w:eastAsia="en-GB"/>
        </w:rPr>
        <mc:AlternateContent>
          <mc:Choice Requires="wpg">
            <w:drawing>
              <wp:anchor distT="0" distB="0" distL="114300" distR="114300" simplePos="0" relativeHeight="251676160" behindDoc="1" locked="0" layoutInCell="1" allowOverlap="1">
                <wp:simplePos x="0" y="0"/>
                <wp:positionH relativeFrom="column">
                  <wp:posOffset>7172325</wp:posOffset>
                </wp:positionH>
                <wp:positionV relativeFrom="paragraph">
                  <wp:posOffset>-370205</wp:posOffset>
                </wp:positionV>
                <wp:extent cx="35560" cy="27305"/>
                <wp:effectExtent l="0" t="0" r="21590" b="10795"/>
                <wp:wrapNone/>
                <wp:docPr id="26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27305"/>
                          <a:chOff x="11850" y="0"/>
                          <a:chExt cx="56" cy="43"/>
                        </a:xfrm>
                      </wpg:grpSpPr>
                      <wps:wsp>
                        <wps:cNvPr id="269" name="Freeform 88"/>
                        <wps:cNvSpPr>
                          <a:spLocks/>
                        </wps:cNvSpPr>
                        <wps:spPr bwMode="auto">
                          <a:xfrm>
                            <a:off x="11850" y="0"/>
                            <a:ext cx="56" cy="43"/>
                          </a:xfrm>
                          <a:custGeom>
                            <a:avLst/>
                            <a:gdLst>
                              <a:gd name="T0" fmla="+- 0 11905 11850"/>
                              <a:gd name="T1" fmla="*/ T0 w 56"/>
                              <a:gd name="T2" fmla="*/ 42 h 43"/>
                              <a:gd name="T3" fmla="+- 0 11899 11850"/>
                              <a:gd name="T4" fmla="*/ T3 w 56"/>
                              <a:gd name="T5" fmla="*/ 37 h 43"/>
                              <a:gd name="T6" fmla="+- 0 11864 11850"/>
                              <a:gd name="T7" fmla="*/ T6 w 56"/>
                              <a:gd name="T8" fmla="*/ 10 h 43"/>
                              <a:gd name="T9" fmla="+- 0 11850 11850"/>
                              <a:gd name="T10" fmla="*/ T9 w 56"/>
                              <a:gd name="T11" fmla="*/ 0 h 43"/>
                            </a:gdLst>
                            <a:ahLst/>
                            <a:cxnLst>
                              <a:cxn ang="0">
                                <a:pos x="T1" y="T2"/>
                              </a:cxn>
                              <a:cxn ang="0">
                                <a:pos x="T4" y="T5"/>
                              </a:cxn>
                              <a:cxn ang="0">
                                <a:pos x="T7" y="T8"/>
                              </a:cxn>
                              <a:cxn ang="0">
                                <a:pos x="T10" y="T11"/>
                              </a:cxn>
                            </a:cxnLst>
                            <a:rect l="0" t="0" r="r" b="b"/>
                            <a:pathLst>
                              <a:path w="56" h="43">
                                <a:moveTo>
                                  <a:pt x="55" y="42"/>
                                </a:moveTo>
                                <a:lnTo>
                                  <a:pt x="49" y="37"/>
                                </a:lnTo>
                                <a:lnTo>
                                  <a:pt x="14" y="10"/>
                                </a:lnTo>
                                <a:lnTo>
                                  <a:pt x="0" y="0"/>
                                </a:lnTo>
                              </a:path>
                            </a:pathLst>
                          </a:custGeom>
                          <a:noFill/>
                          <a:ln w="8293">
                            <a:solidFill>
                              <a:srgbClr val="002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12CB59" id="Group 87" o:spid="_x0000_s1026" style="position:absolute;margin-left:564.75pt;margin-top:-29.15pt;width:2.8pt;height:2.15pt;z-index:-251640320" coordorigin="11850" coordsize="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">
                <v:shape id="Freeform 88" o:spid="_x0000_s1027" style="position:absolute;left:11850;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" path="m55,42l49,37,14,10,,e" filled="f" strokecolor="#002334" strokeweight=".23036mm">
                  <v:path arrowok="t" o:connecttype="custom" o:connectlocs="55,42;49,37;14,10;0,0" o:connectangles="0,0,0,0"/>
                </v:shape>
              </v:group>
            </w:pict>
          </mc:Fallback>
        </mc:AlternateContent>
      </w:r>
      <w:r>
        <w:rPr>
          <w:noProof/>
          <w:lang w:eastAsia="en-GB"/>
        </w:rPr>
        <mc:AlternateContent>
          <mc:Choice Requires="wpg">
            <w:drawing>
              <wp:anchor distT="0" distB="0" distL="114300" distR="114300" simplePos="0" relativeHeight="251677184" behindDoc="1" locked="0" layoutInCell="1" allowOverlap="1">
                <wp:simplePos x="0" y="0"/>
                <wp:positionH relativeFrom="column">
                  <wp:posOffset>7178675</wp:posOffset>
                </wp:positionH>
                <wp:positionV relativeFrom="paragraph">
                  <wp:posOffset>-370205</wp:posOffset>
                </wp:positionV>
                <wp:extent cx="29210" cy="22225"/>
                <wp:effectExtent l="0" t="0" r="27940" b="15875"/>
                <wp:wrapNone/>
                <wp:docPr id="27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22225"/>
                          <a:chOff x="11860" y="0"/>
                          <a:chExt cx="46" cy="35"/>
                        </a:xfrm>
                      </wpg:grpSpPr>
                      <wps:wsp>
                        <wps:cNvPr id="271" name="Freeform 86"/>
                        <wps:cNvSpPr>
                          <a:spLocks/>
                        </wps:cNvSpPr>
                        <wps:spPr bwMode="auto">
                          <a:xfrm>
                            <a:off x="11860" y="0"/>
                            <a:ext cx="46" cy="35"/>
                          </a:xfrm>
                          <a:custGeom>
                            <a:avLst/>
                            <a:gdLst>
                              <a:gd name="T0" fmla="+- 0 11906 11860"/>
                              <a:gd name="T1" fmla="*/ T0 w 46"/>
                              <a:gd name="T2" fmla="*/ 35 h 35"/>
                              <a:gd name="T3" fmla="+- 0 11887 11860"/>
                              <a:gd name="T4" fmla="*/ T3 w 46"/>
                              <a:gd name="T5" fmla="*/ 20 h 35"/>
                              <a:gd name="T6" fmla="+- 0 11860 11860"/>
                              <a:gd name="T7" fmla="*/ T6 w 46"/>
                              <a:gd name="T8" fmla="*/ 0 h 35"/>
                            </a:gdLst>
                            <a:ahLst/>
                            <a:cxnLst>
                              <a:cxn ang="0">
                                <a:pos x="T1" y="T2"/>
                              </a:cxn>
                              <a:cxn ang="0">
                                <a:pos x="T4" y="T5"/>
                              </a:cxn>
                              <a:cxn ang="0">
                                <a:pos x="T7" y="T8"/>
                              </a:cxn>
                            </a:cxnLst>
                            <a:rect l="0" t="0" r="r" b="b"/>
                            <a:pathLst>
                              <a:path w="46" h="35">
                                <a:moveTo>
                                  <a:pt x="46" y="35"/>
                                </a:moveTo>
                                <a:lnTo>
                                  <a:pt x="27" y="20"/>
                                </a:lnTo>
                                <a:lnTo>
                                  <a:pt x="0" y="0"/>
                                </a:lnTo>
                              </a:path>
                            </a:pathLst>
                          </a:custGeom>
                          <a:noFill/>
                          <a:ln w="8293">
                            <a:solidFill>
                              <a:srgbClr val="002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449980" id="Group 85" o:spid="_x0000_s1026" style="position:absolute;margin-left:565.25pt;margin-top:-29.15pt;width:2.3pt;height:1.75pt;z-index:-251639296" coordorigin="11860" coordsize="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">
                <v:shape id="Freeform 86" o:spid="_x0000_s1027" style="position:absolute;left:11860;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" path="m46,35l27,20,,e" filled="f" strokecolor="#002434" strokeweight=".23036mm">
                  <v:path arrowok="t" o:connecttype="custom" o:connectlocs="46,35;27,20;0,0" o:connectangles="0,0,0"/>
                </v:shape>
              </v:group>
            </w:pict>
          </mc:Fallback>
        </mc:AlternateContent>
      </w:r>
      <w:r>
        <w:rPr>
          <w:noProof/>
          <w:lang w:eastAsia="en-GB"/>
        </w:rPr>
        <mc:AlternateContent>
          <mc:Choice Requires="wpg">
            <w:drawing>
              <wp:anchor distT="0" distB="0" distL="114300" distR="114300" simplePos="0" relativeHeight="251678208" behindDoc="1" locked="0" layoutInCell="1" allowOverlap="1">
                <wp:simplePos x="0" y="0"/>
                <wp:positionH relativeFrom="column">
                  <wp:posOffset>7184390</wp:posOffset>
                </wp:positionH>
                <wp:positionV relativeFrom="paragraph">
                  <wp:posOffset>-370205</wp:posOffset>
                </wp:positionV>
                <wp:extent cx="23495" cy="17780"/>
                <wp:effectExtent l="0" t="0" r="14605" b="20320"/>
                <wp:wrapNone/>
                <wp:docPr id="27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7780"/>
                          <a:chOff x="11869" y="0"/>
                          <a:chExt cx="37" cy="28"/>
                        </a:xfrm>
                      </wpg:grpSpPr>
                      <wps:wsp>
                        <wps:cNvPr id="273" name="Freeform 84"/>
                        <wps:cNvSpPr>
                          <a:spLocks/>
                        </wps:cNvSpPr>
                        <wps:spPr bwMode="auto">
                          <a:xfrm>
                            <a:off x="11869" y="0"/>
                            <a:ext cx="37" cy="28"/>
                          </a:xfrm>
                          <a:custGeom>
                            <a:avLst/>
                            <a:gdLst>
                              <a:gd name="T0" fmla="+- 0 11906 11869"/>
                              <a:gd name="T1" fmla="*/ T0 w 37"/>
                              <a:gd name="T2" fmla="*/ 27 h 28"/>
                              <a:gd name="T3" fmla="+- 0 11891 11869"/>
                              <a:gd name="T4" fmla="*/ T3 w 37"/>
                              <a:gd name="T5" fmla="*/ 16 h 28"/>
                              <a:gd name="T6" fmla="+- 0 11869 11869"/>
                              <a:gd name="T7" fmla="*/ T6 w 37"/>
                              <a:gd name="T8" fmla="*/ 0 h 28"/>
                            </a:gdLst>
                            <a:ahLst/>
                            <a:cxnLst>
                              <a:cxn ang="0">
                                <a:pos x="T1" y="T2"/>
                              </a:cxn>
                              <a:cxn ang="0">
                                <a:pos x="T4" y="T5"/>
                              </a:cxn>
                              <a:cxn ang="0">
                                <a:pos x="T7" y="T8"/>
                              </a:cxn>
                            </a:cxnLst>
                            <a:rect l="0" t="0" r="r" b="b"/>
                            <a:pathLst>
                              <a:path w="37" h="28">
                                <a:moveTo>
                                  <a:pt x="37" y="27"/>
                                </a:moveTo>
                                <a:lnTo>
                                  <a:pt x="22" y="16"/>
                                </a:lnTo>
                                <a:lnTo>
                                  <a:pt x="0" y="0"/>
                                </a:lnTo>
                              </a:path>
                            </a:pathLst>
                          </a:custGeom>
                          <a:noFill/>
                          <a:ln w="8293">
                            <a:solidFill>
                              <a:srgbClr val="002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5AC619" id="Group 83" o:spid="_x0000_s1026" style="position:absolute;margin-left:565.7pt;margin-top:-29.15pt;width:1.85pt;height:1.4pt;z-index:-251638272" coordorigin="11869" coordsize="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">
                <v:shape id="Freeform 84" o:spid="_x0000_s1027" style="position:absolute;left:11869;width:37;height:28;visibility:visible;mso-wrap-style:square;v-text-anchor:top"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" path="m37,27l22,16,,e" filled="f" strokecolor="#002435" strokeweight=".23036mm">
                  <v:path arrowok="t" o:connecttype="custom" o:connectlocs="37,27;22,16;0,0" o:connectangles="0,0,0"/>
                </v:shape>
              </v:group>
            </w:pict>
          </mc:Fallback>
        </mc:AlternateContent>
      </w:r>
      <w:r>
        <w:rPr>
          <w:noProof/>
          <w:lang w:eastAsia="en-GB"/>
        </w:rPr>
        <mc:AlternateContent>
          <mc:Choice Requires="wpg">
            <w:drawing>
              <wp:anchor distT="0" distB="0" distL="114300" distR="114300" simplePos="0" relativeHeight="251679232" behindDoc="1" locked="0" layoutInCell="1" allowOverlap="1">
                <wp:simplePos x="0" y="0"/>
                <wp:positionH relativeFrom="column">
                  <wp:posOffset>7190740</wp:posOffset>
                </wp:positionH>
                <wp:positionV relativeFrom="paragraph">
                  <wp:posOffset>-370205</wp:posOffset>
                </wp:positionV>
                <wp:extent cx="17145" cy="12700"/>
                <wp:effectExtent l="0" t="0" r="20955" b="25400"/>
                <wp:wrapNone/>
                <wp:docPr id="27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0"/>
                          <a:chOff x="11879" y="0"/>
                          <a:chExt cx="27" cy="20"/>
                        </a:xfrm>
                      </wpg:grpSpPr>
                      <wps:wsp>
                        <wps:cNvPr id="275" name="Freeform 82"/>
                        <wps:cNvSpPr>
                          <a:spLocks/>
                        </wps:cNvSpPr>
                        <wps:spPr bwMode="auto">
                          <a:xfrm>
                            <a:off x="11879" y="0"/>
                            <a:ext cx="27" cy="20"/>
                          </a:xfrm>
                          <a:custGeom>
                            <a:avLst/>
                            <a:gdLst>
                              <a:gd name="T0" fmla="+- 0 11906 11879"/>
                              <a:gd name="T1" fmla="*/ T0 w 27"/>
                              <a:gd name="T2" fmla="*/ 20 h 20"/>
                              <a:gd name="T3" fmla="+- 0 11880 11879"/>
                              <a:gd name="T4" fmla="*/ T3 w 27"/>
                              <a:gd name="T5" fmla="*/ 0 h 20"/>
                              <a:gd name="T6" fmla="+- 0 11879 11879"/>
                              <a:gd name="T7" fmla="*/ T6 w 27"/>
                              <a:gd name="T8" fmla="*/ 0 h 20"/>
                            </a:gdLst>
                            <a:ahLst/>
                            <a:cxnLst>
                              <a:cxn ang="0">
                                <a:pos x="T1" y="T2"/>
                              </a:cxn>
                              <a:cxn ang="0">
                                <a:pos x="T4" y="T5"/>
                              </a:cxn>
                              <a:cxn ang="0">
                                <a:pos x="T7" y="T8"/>
                              </a:cxn>
                            </a:cxnLst>
                            <a:rect l="0" t="0" r="r" b="b"/>
                            <a:pathLst>
                              <a:path w="27" h="20">
                                <a:moveTo>
                                  <a:pt x="27" y="20"/>
                                </a:moveTo>
                                <a:lnTo>
                                  <a:pt x="1" y="0"/>
                                </a:lnTo>
                                <a:lnTo>
                                  <a:pt x="0" y="0"/>
                                </a:lnTo>
                              </a:path>
                            </a:pathLst>
                          </a:custGeom>
                          <a:noFill/>
                          <a:ln w="8293">
                            <a:solidFill>
                              <a:srgbClr val="0024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D921C08" id="Group 81" o:spid="_x0000_s1026" style="position:absolute;margin-left:566.2pt;margin-top:-29.15pt;width:1.35pt;height:1pt;z-index:-251637248" coordorigin="11879" coordsize="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">
                <v:shape id="Freeform 82" o:spid="_x0000_s1027" style="position:absolute;left:1187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" path="m27,20l1,,,e" filled="f" strokecolor="#002436" strokeweight=".23036mm">
                  <v:path arrowok="t" o:connecttype="custom" o:connectlocs="27,20;1,0;0,0" o:connectangles="0,0,0"/>
                </v:shape>
              </v:group>
            </w:pict>
          </mc:Fallback>
        </mc:AlternateContent>
      </w:r>
      <w:r>
        <w:rPr>
          <w:noProof/>
          <w:lang w:eastAsia="en-GB"/>
        </w:rPr>
        <mc:AlternateContent>
          <mc:Choice Requires="wpg">
            <w:drawing>
              <wp:anchor distT="0" distB="0" distL="114300" distR="114300" simplePos="0" relativeHeight="251680256" behindDoc="1" locked="0" layoutInCell="1" allowOverlap="1">
                <wp:simplePos x="0" y="0"/>
                <wp:positionH relativeFrom="column">
                  <wp:posOffset>7197090</wp:posOffset>
                </wp:positionH>
                <wp:positionV relativeFrom="paragraph">
                  <wp:posOffset>-370205</wp:posOffset>
                </wp:positionV>
                <wp:extent cx="10795" cy="8255"/>
                <wp:effectExtent l="0" t="0" r="27305" b="10795"/>
                <wp:wrapNone/>
                <wp:docPr id="2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8255"/>
                          <a:chOff x="11889" y="0"/>
                          <a:chExt cx="17" cy="13"/>
                        </a:xfrm>
                      </wpg:grpSpPr>
                      <wps:wsp>
                        <wps:cNvPr id="277" name="Freeform 80"/>
                        <wps:cNvSpPr>
                          <a:spLocks/>
                        </wps:cNvSpPr>
                        <wps:spPr bwMode="auto">
                          <a:xfrm>
                            <a:off x="11889" y="0"/>
                            <a:ext cx="17" cy="13"/>
                          </a:xfrm>
                          <a:custGeom>
                            <a:avLst/>
                            <a:gdLst>
                              <a:gd name="T0" fmla="+- 0 11906 11889"/>
                              <a:gd name="T1" fmla="*/ T0 w 17"/>
                              <a:gd name="T2" fmla="*/ 13 h 13"/>
                              <a:gd name="T3" fmla="+- 0 11889 11889"/>
                              <a:gd name="T4" fmla="*/ T3 w 17"/>
                              <a:gd name="T5" fmla="*/ 0 h 13"/>
                            </a:gdLst>
                            <a:ahLst/>
                            <a:cxnLst>
                              <a:cxn ang="0">
                                <a:pos x="T1" y="T2"/>
                              </a:cxn>
                              <a:cxn ang="0">
                                <a:pos x="T4" y="T5"/>
                              </a:cxn>
                            </a:cxnLst>
                            <a:rect l="0" t="0" r="r" b="b"/>
                            <a:pathLst>
                              <a:path w="17" h="13">
                                <a:moveTo>
                                  <a:pt x="17" y="13"/>
                                </a:moveTo>
                                <a:lnTo>
                                  <a:pt x="0" y="0"/>
                                </a:lnTo>
                              </a:path>
                            </a:pathLst>
                          </a:custGeom>
                          <a:noFill/>
                          <a:ln w="8293">
                            <a:solidFill>
                              <a:srgbClr val="002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E7EF275" id="Group 79" o:spid="_x0000_s1026" style="position:absolute;margin-left:566.7pt;margin-top:-29.15pt;width:.85pt;height:.65pt;z-index:-251636224" coordorigin="11889" coordsize="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">
                <v:shape id="Freeform 80" o:spid="_x0000_s1027" style="position:absolute;left:11889;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" path="m17,13l,e" filled="f" strokecolor="#002537" strokeweight=".23036mm">
                  <v:path arrowok="t" o:connecttype="custom" o:connectlocs="17,13;0,0" o:connectangles="0,0"/>
                </v:shape>
              </v:group>
            </w:pict>
          </mc:Fallback>
        </mc:AlternateContent>
      </w:r>
      <w:r>
        <w:rPr>
          <w:noProof/>
          <w:lang w:eastAsia="en-GB"/>
        </w:rPr>
        <mc:AlternateContent>
          <mc:Choice Requires="wpg">
            <w:drawing>
              <wp:anchor distT="0" distB="0" distL="114300" distR="114300" simplePos="0" relativeHeight="251681280" behindDoc="1" locked="0" layoutInCell="1" allowOverlap="1">
                <wp:simplePos x="0" y="0"/>
                <wp:positionH relativeFrom="column">
                  <wp:posOffset>7202805</wp:posOffset>
                </wp:positionH>
                <wp:positionV relativeFrom="paragraph">
                  <wp:posOffset>-370205</wp:posOffset>
                </wp:positionV>
                <wp:extent cx="5080" cy="3810"/>
                <wp:effectExtent l="2171700" t="0" r="0" b="1082040"/>
                <wp:wrapNone/>
                <wp:docPr id="27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3810"/>
                          <a:chOff x="11898" y="0"/>
                          <a:chExt cx="8" cy="6"/>
                        </a:xfrm>
                      </wpg:grpSpPr>
                      <wps:wsp>
                        <wps:cNvPr id="279" name="Freeform 78"/>
                        <wps:cNvSpPr>
                          <a:spLocks/>
                        </wps:cNvSpPr>
                        <wps:spPr bwMode="auto">
                          <a:xfrm>
                            <a:off x="11898" y="0"/>
                            <a:ext cx="8" cy="6"/>
                          </a:xfrm>
                          <a:custGeom>
                            <a:avLst/>
                            <a:gdLst>
                              <a:gd name="T0" fmla="+- 0 11906 11898"/>
                              <a:gd name="T1" fmla="*/ T0 w 8"/>
                              <a:gd name="T2" fmla="*/ 5 h 6"/>
                              <a:gd name="T3" fmla="+- 0 11898 11898"/>
                              <a:gd name="T4" fmla="*/ T3 w 8"/>
                              <a:gd name="T5" fmla="*/ 0 h 6"/>
                            </a:gdLst>
                            <a:ahLst/>
                            <a:cxnLst>
                              <a:cxn ang="0">
                                <a:pos x="T1" y="T2"/>
                              </a:cxn>
                              <a:cxn ang="0">
                                <a:pos x="T4" y="T5"/>
                              </a:cxn>
                            </a:cxnLst>
                            <a:rect l="0" t="0" r="r" b="b"/>
                            <a:pathLst>
                              <a:path w="8" h="6">
                                <a:moveTo>
                                  <a:pt x="8" y="5"/>
                                </a:moveTo>
                                <a:lnTo>
                                  <a:pt x="0" y="0"/>
                                </a:lnTo>
                              </a:path>
                            </a:pathLst>
                          </a:custGeom>
                          <a:noFill/>
                          <a:ln w="8293">
                            <a:solidFill>
                              <a:srgbClr val="002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471"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997"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57B74DF" id="Group 75" o:spid="_x0000_s1026" style="position:absolute;margin-left:567.15pt;margin-top:-29.15pt;width:.4pt;height:.3pt;z-index:-251635200" coordorigin="11898" coordsize="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">
                <v:shape id="Freeform 78" o:spid="_x0000_s1027" style="position:absolute;left:1189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" path="m8,5l,e" filled="f" strokecolor="#002637" strokeweight=".23036mm">
                  <v:path arrowok="t" o:connecttype="custom" o:connectlocs="8,5;0,0" o:connectangles="0,0"/>
                </v:shape>
                <v:shape id="Picture 77" o:spid="_x0000_s1028" type="#_x0000_t75" style="position:absolute;left:8471;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">
                  <v:imagedata r:id="rId31" o:title=""/>
                </v:shape>
                <v:shape id="Picture 76" o:spid="_x0000_s1029" type="#_x0000_t75" style="position:absolute;left:9997;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">
                  <v:imagedata r:id="rId32" o:title=""/>
                </v:shape>
              </v:group>
            </w:pict>
          </mc:Fallback>
        </mc:AlternateContent>
      </w:r>
      <w:r>
        <w:rPr>
          <w:noProof/>
          <w:lang w:eastAsia="en-GB"/>
        </w:rPr>
        <mc:AlternateContent>
          <mc:Choice Requires="wpg">
            <w:drawing>
              <wp:anchor distT="0" distB="0" distL="114300" distR="114300" simplePos="0" relativeHeight="251682304" behindDoc="1" locked="0" layoutInCell="1" allowOverlap="1">
                <wp:simplePos x="0" y="0"/>
                <wp:positionH relativeFrom="column">
                  <wp:posOffset>5349240</wp:posOffset>
                </wp:positionH>
                <wp:positionV relativeFrom="paragraph">
                  <wp:posOffset>415290</wp:posOffset>
                </wp:positionV>
                <wp:extent cx="440055" cy="432435"/>
                <wp:effectExtent l="95250" t="361950" r="74295" b="5715"/>
                <wp:wrapNone/>
                <wp:docPr id="2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432435"/>
                          <a:chOff x="8979" y="1237"/>
                          <a:chExt cx="693" cy="681"/>
                        </a:xfrm>
                      </wpg:grpSpPr>
                      <wps:wsp>
                        <wps:cNvPr id="283" name="Freeform 74"/>
                        <wps:cNvSpPr>
                          <a:spLocks/>
                        </wps:cNvSpPr>
                        <wps:spPr bwMode="auto">
                          <a:xfrm>
                            <a:off x="8979" y="1237"/>
                            <a:ext cx="693" cy="681"/>
                          </a:xfrm>
                          <a:custGeom>
                            <a:avLst/>
                            <a:gdLst>
                              <a:gd name="T0" fmla="+- 0 9128 8979"/>
                              <a:gd name="T1" fmla="*/ T0 w 693"/>
                              <a:gd name="T2" fmla="+- 0 1251 1237"/>
                              <a:gd name="T3" fmla="*/ 1251 h 681"/>
                              <a:gd name="T4" fmla="+- 0 9038 8979"/>
                              <a:gd name="T5" fmla="*/ T4 w 693"/>
                              <a:gd name="T6" fmla="+- 0 1253 1237"/>
                              <a:gd name="T7" fmla="*/ 1253 h 681"/>
                              <a:gd name="T8" fmla="+- 0 8993 8979"/>
                              <a:gd name="T9" fmla="*/ T8 w 693"/>
                              <a:gd name="T10" fmla="+- 0 1267 1237"/>
                              <a:gd name="T11" fmla="*/ 1267 h 681"/>
                              <a:gd name="T12" fmla="+- 0 8979 8979"/>
                              <a:gd name="T13" fmla="*/ T12 w 693"/>
                              <a:gd name="T14" fmla="+- 0 1307 1237"/>
                              <a:gd name="T15" fmla="*/ 1307 h 681"/>
                              <a:gd name="T16" fmla="+- 0 8983 8979"/>
                              <a:gd name="T17" fmla="*/ T16 w 693"/>
                              <a:gd name="T18" fmla="+- 0 1383 1237"/>
                              <a:gd name="T19" fmla="*/ 1383 h 681"/>
                              <a:gd name="T20" fmla="+- 0 8983 8979"/>
                              <a:gd name="T21" fmla="*/ T20 w 693"/>
                              <a:gd name="T22" fmla="+- 0 1804 1237"/>
                              <a:gd name="T23" fmla="*/ 1804 h 681"/>
                              <a:gd name="T24" fmla="+- 0 8985 8979"/>
                              <a:gd name="T25" fmla="*/ T24 w 693"/>
                              <a:gd name="T26" fmla="+- 0 1862 1237"/>
                              <a:gd name="T27" fmla="*/ 1862 h 681"/>
                              <a:gd name="T28" fmla="+- 0 8997 8979"/>
                              <a:gd name="T29" fmla="*/ T28 w 693"/>
                              <a:gd name="T30" fmla="+- 0 1892 1237"/>
                              <a:gd name="T31" fmla="*/ 1892 h 681"/>
                              <a:gd name="T32" fmla="+- 0 9032 8979"/>
                              <a:gd name="T33" fmla="*/ T32 w 693"/>
                              <a:gd name="T34" fmla="+- 0 1908 1237"/>
                              <a:gd name="T35" fmla="*/ 1908 h 681"/>
                              <a:gd name="T36" fmla="+- 0 9100 8979"/>
                              <a:gd name="T37" fmla="*/ T36 w 693"/>
                              <a:gd name="T38" fmla="+- 0 1917 1237"/>
                              <a:gd name="T39" fmla="*/ 1917 h 681"/>
                              <a:gd name="T40" fmla="+- 0 9532 8979"/>
                              <a:gd name="T41" fmla="*/ T40 w 693"/>
                              <a:gd name="T42" fmla="+- 0 1917 1237"/>
                              <a:gd name="T43" fmla="*/ 1917 h 681"/>
                              <a:gd name="T44" fmla="+- 0 9616 8979"/>
                              <a:gd name="T45" fmla="*/ T44 w 693"/>
                              <a:gd name="T46" fmla="+- 0 1915 1237"/>
                              <a:gd name="T47" fmla="*/ 1915 h 681"/>
                              <a:gd name="T48" fmla="+- 0 9658 8979"/>
                              <a:gd name="T49" fmla="*/ T48 w 693"/>
                              <a:gd name="T50" fmla="+- 0 1902 1237"/>
                              <a:gd name="T51" fmla="*/ 1902 h 681"/>
                              <a:gd name="T52" fmla="+- 0 9672 8979"/>
                              <a:gd name="T53" fmla="*/ T52 w 693"/>
                              <a:gd name="T54" fmla="+- 0 1865 1237"/>
                              <a:gd name="T55" fmla="*/ 1865 h 681"/>
                              <a:gd name="T56" fmla="+- 0 9671 8979"/>
                              <a:gd name="T57" fmla="*/ T56 w 693"/>
                              <a:gd name="T58" fmla="+- 0 1841 1237"/>
                              <a:gd name="T59" fmla="*/ 1841 h 681"/>
                              <a:gd name="T60" fmla="+- 0 9547 8979"/>
                              <a:gd name="T61" fmla="*/ T60 w 693"/>
                              <a:gd name="T62" fmla="+- 0 1841 1237"/>
                              <a:gd name="T63" fmla="*/ 1841 h 681"/>
                              <a:gd name="T64" fmla="+- 0 9488 8979"/>
                              <a:gd name="T65" fmla="*/ T64 w 693"/>
                              <a:gd name="T66" fmla="+- 0 1840 1237"/>
                              <a:gd name="T67" fmla="*/ 1840 h 681"/>
                              <a:gd name="T68" fmla="+- 0 9154 8979"/>
                              <a:gd name="T69" fmla="*/ T68 w 693"/>
                              <a:gd name="T70" fmla="+- 0 1840 1237"/>
                              <a:gd name="T71" fmla="*/ 1840 h 681"/>
                              <a:gd name="T72" fmla="+- 0 9104 8979"/>
                              <a:gd name="T73" fmla="*/ T72 w 693"/>
                              <a:gd name="T74" fmla="+- 0 1839 1237"/>
                              <a:gd name="T75" fmla="*/ 1839 h 681"/>
                              <a:gd name="T76" fmla="+- 0 9078 8979"/>
                              <a:gd name="T77" fmla="*/ T76 w 693"/>
                              <a:gd name="T78" fmla="+- 0 1833 1237"/>
                              <a:gd name="T79" fmla="*/ 1833 h 681"/>
                              <a:gd name="T80" fmla="+- 0 9068 8979"/>
                              <a:gd name="T81" fmla="*/ T80 w 693"/>
                              <a:gd name="T82" fmla="+- 0 1818 1237"/>
                              <a:gd name="T83" fmla="*/ 1818 h 681"/>
                              <a:gd name="T84" fmla="+- 0 9066 8979"/>
                              <a:gd name="T85" fmla="*/ T84 w 693"/>
                              <a:gd name="T86" fmla="+- 0 1789 1237"/>
                              <a:gd name="T87" fmla="*/ 1789 h 681"/>
                              <a:gd name="T88" fmla="+- 0 9066 8979"/>
                              <a:gd name="T89" fmla="*/ T88 w 693"/>
                              <a:gd name="T90" fmla="+- 0 1337 1237"/>
                              <a:gd name="T91" fmla="*/ 1337 h 681"/>
                              <a:gd name="T92" fmla="+- 0 9067 8979"/>
                              <a:gd name="T93" fmla="*/ T92 w 693"/>
                              <a:gd name="T94" fmla="+- 0 1306 1237"/>
                              <a:gd name="T95" fmla="*/ 1306 h 681"/>
                              <a:gd name="T96" fmla="+- 0 9074 8979"/>
                              <a:gd name="T97" fmla="*/ T96 w 693"/>
                              <a:gd name="T98" fmla="+- 0 1286 1237"/>
                              <a:gd name="T99" fmla="*/ 1286 h 681"/>
                              <a:gd name="T100" fmla="+- 0 9092 8979"/>
                              <a:gd name="T101" fmla="*/ T100 w 693"/>
                              <a:gd name="T102" fmla="+- 0 1270 1237"/>
                              <a:gd name="T103" fmla="*/ 1270 h 681"/>
                              <a:gd name="T104" fmla="+- 0 9128 8979"/>
                              <a:gd name="T105" fmla="*/ T104 w 693"/>
                              <a:gd name="T106" fmla="+- 0 1251 1237"/>
                              <a:gd name="T107" fmla="*/ 1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681">
                                <a:moveTo>
                                  <a:pt x="149" y="14"/>
                                </a:moveTo>
                                <a:lnTo>
                                  <a:pt x="59" y="16"/>
                                </a:lnTo>
                                <a:lnTo>
                                  <a:pt x="14" y="30"/>
                                </a:lnTo>
                                <a:lnTo>
                                  <a:pt x="0" y="70"/>
                                </a:lnTo>
                                <a:lnTo>
                                  <a:pt x="4" y="146"/>
                                </a:lnTo>
                                <a:lnTo>
                                  <a:pt x="4" y="567"/>
                                </a:lnTo>
                                <a:lnTo>
                                  <a:pt x="6" y="625"/>
                                </a:lnTo>
                                <a:lnTo>
                                  <a:pt x="18" y="655"/>
                                </a:lnTo>
                                <a:lnTo>
                                  <a:pt x="53" y="671"/>
                                </a:lnTo>
                                <a:lnTo>
                                  <a:pt x="121" y="680"/>
                                </a:lnTo>
                                <a:lnTo>
                                  <a:pt x="553" y="680"/>
                                </a:lnTo>
                                <a:lnTo>
                                  <a:pt x="637" y="678"/>
                                </a:lnTo>
                                <a:lnTo>
                                  <a:pt x="679" y="665"/>
                                </a:lnTo>
                                <a:lnTo>
                                  <a:pt x="693" y="628"/>
                                </a:lnTo>
                                <a:lnTo>
                                  <a:pt x="692" y="604"/>
                                </a:lnTo>
                                <a:lnTo>
                                  <a:pt x="568" y="604"/>
                                </a:lnTo>
                                <a:lnTo>
                                  <a:pt x="509" y="603"/>
                                </a:lnTo>
                                <a:lnTo>
                                  <a:pt x="175" y="603"/>
                                </a:lnTo>
                                <a:lnTo>
                                  <a:pt x="125" y="602"/>
                                </a:lnTo>
                                <a:lnTo>
                                  <a:pt x="99" y="596"/>
                                </a:lnTo>
                                <a:lnTo>
                                  <a:pt x="89" y="581"/>
                                </a:lnTo>
                                <a:lnTo>
                                  <a:pt x="87" y="552"/>
                                </a:lnTo>
                                <a:lnTo>
                                  <a:pt x="87" y="100"/>
                                </a:lnTo>
                                <a:lnTo>
                                  <a:pt x="88" y="69"/>
                                </a:lnTo>
                                <a:lnTo>
                                  <a:pt x="95" y="49"/>
                                </a:lnTo>
                                <a:lnTo>
                                  <a:pt x="113" y="33"/>
                                </a:lnTo>
                                <a:lnTo>
                                  <a:pt x="1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3"/>
                        <wps:cNvSpPr>
                          <a:spLocks/>
                        </wps:cNvSpPr>
                        <wps:spPr bwMode="auto">
                          <a:xfrm>
                            <a:off x="8979" y="1237"/>
                            <a:ext cx="693" cy="681"/>
                          </a:xfrm>
                          <a:custGeom>
                            <a:avLst/>
                            <a:gdLst>
                              <a:gd name="T0" fmla="+- 0 9605 8979"/>
                              <a:gd name="T1" fmla="*/ T0 w 693"/>
                              <a:gd name="T2" fmla="+- 0 1237 1237"/>
                              <a:gd name="T3" fmla="*/ 1237 h 681"/>
                              <a:gd name="T4" fmla="+- 0 9516 8979"/>
                              <a:gd name="T5" fmla="*/ T4 w 693"/>
                              <a:gd name="T6" fmla="+- 0 1251 1237"/>
                              <a:gd name="T7" fmla="*/ 1251 h 681"/>
                              <a:gd name="T8" fmla="+- 0 9555 8979"/>
                              <a:gd name="T9" fmla="*/ T8 w 693"/>
                              <a:gd name="T10" fmla="+- 0 1252 1237"/>
                              <a:gd name="T11" fmla="*/ 1252 h 681"/>
                              <a:gd name="T12" fmla="+- 0 9575 8979"/>
                              <a:gd name="T13" fmla="*/ T12 w 693"/>
                              <a:gd name="T14" fmla="+- 0 1262 1237"/>
                              <a:gd name="T15" fmla="*/ 1262 h 681"/>
                              <a:gd name="T16" fmla="+- 0 9584 8979"/>
                              <a:gd name="T17" fmla="*/ T16 w 693"/>
                              <a:gd name="T18" fmla="+- 0 1287 1237"/>
                              <a:gd name="T19" fmla="*/ 1287 h 681"/>
                              <a:gd name="T20" fmla="+- 0 9589 8979"/>
                              <a:gd name="T21" fmla="*/ T20 w 693"/>
                              <a:gd name="T22" fmla="+- 0 1337 1237"/>
                              <a:gd name="T23" fmla="*/ 1337 h 681"/>
                              <a:gd name="T24" fmla="+- 0 9589 8979"/>
                              <a:gd name="T25" fmla="*/ T24 w 693"/>
                              <a:gd name="T26" fmla="+- 0 1789 1237"/>
                              <a:gd name="T27" fmla="*/ 1789 h 681"/>
                              <a:gd name="T28" fmla="+- 0 9588 8979"/>
                              <a:gd name="T29" fmla="*/ T28 w 693"/>
                              <a:gd name="T30" fmla="+- 0 1819 1237"/>
                              <a:gd name="T31" fmla="*/ 1819 h 681"/>
                              <a:gd name="T32" fmla="+- 0 9577 8979"/>
                              <a:gd name="T33" fmla="*/ T32 w 693"/>
                              <a:gd name="T34" fmla="+- 0 1836 1237"/>
                              <a:gd name="T35" fmla="*/ 1836 h 681"/>
                              <a:gd name="T36" fmla="+- 0 9547 8979"/>
                              <a:gd name="T37" fmla="*/ T36 w 693"/>
                              <a:gd name="T38" fmla="+- 0 1841 1237"/>
                              <a:gd name="T39" fmla="*/ 1841 h 681"/>
                              <a:gd name="T40" fmla="+- 0 9671 8979"/>
                              <a:gd name="T41" fmla="*/ T40 w 693"/>
                              <a:gd name="T42" fmla="+- 0 1841 1237"/>
                              <a:gd name="T43" fmla="*/ 1841 h 681"/>
                              <a:gd name="T44" fmla="+- 0 9670 8979"/>
                              <a:gd name="T45" fmla="*/ T44 w 693"/>
                              <a:gd name="T46" fmla="+- 0 1793 1237"/>
                              <a:gd name="T47" fmla="*/ 1793 h 681"/>
                              <a:gd name="T48" fmla="+- 0 9670 8979"/>
                              <a:gd name="T49" fmla="*/ T48 w 693"/>
                              <a:gd name="T50" fmla="+- 0 1392 1237"/>
                              <a:gd name="T51" fmla="*/ 1392 h 681"/>
                              <a:gd name="T52" fmla="+- 0 9668 8979"/>
                              <a:gd name="T53" fmla="*/ T52 w 693"/>
                              <a:gd name="T54" fmla="+- 0 1294 1237"/>
                              <a:gd name="T55" fmla="*/ 1294 h 681"/>
                              <a:gd name="T56" fmla="+- 0 9651 8979"/>
                              <a:gd name="T57" fmla="*/ T56 w 693"/>
                              <a:gd name="T58" fmla="+- 0 1247 1237"/>
                              <a:gd name="T59" fmla="*/ 1247 h 681"/>
                              <a:gd name="T60" fmla="+- 0 9605 8979"/>
                              <a:gd name="T61" fmla="*/ T60 w 693"/>
                              <a:gd name="T62" fmla="+- 0 1237 1237"/>
                              <a:gd name="T63" fmla="*/ 123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681">
                                <a:moveTo>
                                  <a:pt x="626" y="0"/>
                                </a:moveTo>
                                <a:lnTo>
                                  <a:pt x="537" y="14"/>
                                </a:lnTo>
                                <a:lnTo>
                                  <a:pt x="576" y="15"/>
                                </a:lnTo>
                                <a:lnTo>
                                  <a:pt x="596" y="25"/>
                                </a:lnTo>
                                <a:lnTo>
                                  <a:pt x="605" y="50"/>
                                </a:lnTo>
                                <a:lnTo>
                                  <a:pt x="610" y="100"/>
                                </a:lnTo>
                                <a:lnTo>
                                  <a:pt x="610" y="552"/>
                                </a:lnTo>
                                <a:lnTo>
                                  <a:pt x="609" y="582"/>
                                </a:lnTo>
                                <a:lnTo>
                                  <a:pt x="598" y="599"/>
                                </a:lnTo>
                                <a:lnTo>
                                  <a:pt x="568" y="604"/>
                                </a:lnTo>
                                <a:lnTo>
                                  <a:pt x="692" y="604"/>
                                </a:lnTo>
                                <a:lnTo>
                                  <a:pt x="691" y="556"/>
                                </a:lnTo>
                                <a:lnTo>
                                  <a:pt x="691" y="155"/>
                                </a:lnTo>
                                <a:lnTo>
                                  <a:pt x="689" y="57"/>
                                </a:lnTo>
                                <a:lnTo>
                                  <a:pt x="672" y="10"/>
                                </a:lnTo>
                                <a:lnTo>
                                  <a:pt x="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2"/>
                        <wps:cNvSpPr>
                          <a:spLocks/>
                        </wps:cNvSpPr>
                        <wps:spPr bwMode="auto">
                          <a:xfrm>
                            <a:off x="8979" y="1237"/>
                            <a:ext cx="693" cy="681"/>
                          </a:xfrm>
                          <a:custGeom>
                            <a:avLst/>
                            <a:gdLst>
                              <a:gd name="T0" fmla="+- 0 9451 8979"/>
                              <a:gd name="T1" fmla="*/ T0 w 693"/>
                              <a:gd name="T2" fmla="+- 0 1601 1237"/>
                              <a:gd name="T3" fmla="*/ 1601 h 681"/>
                              <a:gd name="T4" fmla="+- 0 9197 8979"/>
                              <a:gd name="T5" fmla="*/ T4 w 693"/>
                              <a:gd name="T6" fmla="+- 0 1601 1237"/>
                              <a:gd name="T7" fmla="*/ 1601 h 681"/>
                              <a:gd name="T8" fmla="+- 0 9247 8979"/>
                              <a:gd name="T9" fmla="*/ T8 w 693"/>
                              <a:gd name="T10" fmla="+- 0 1602 1237"/>
                              <a:gd name="T11" fmla="*/ 1602 h 681"/>
                              <a:gd name="T12" fmla="+- 0 9273 8979"/>
                              <a:gd name="T13" fmla="*/ T12 w 693"/>
                              <a:gd name="T14" fmla="+- 0 1609 1237"/>
                              <a:gd name="T15" fmla="*/ 1609 h 681"/>
                              <a:gd name="T16" fmla="+- 0 9283 8979"/>
                              <a:gd name="T17" fmla="*/ T16 w 693"/>
                              <a:gd name="T18" fmla="+- 0 1627 1237"/>
                              <a:gd name="T19" fmla="*/ 1627 h 681"/>
                              <a:gd name="T20" fmla="+- 0 9284 8979"/>
                              <a:gd name="T21" fmla="*/ T20 w 693"/>
                              <a:gd name="T22" fmla="+- 0 1661 1237"/>
                              <a:gd name="T23" fmla="*/ 1661 h 681"/>
                              <a:gd name="T24" fmla="+- 0 9284 8979"/>
                              <a:gd name="T25" fmla="*/ T24 w 693"/>
                              <a:gd name="T26" fmla="+- 0 1840 1237"/>
                              <a:gd name="T27" fmla="*/ 1840 h 681"/>
                              <a:gd name="T28" fmla="+- 0 9365 8979"/>
                              <a:gd name="T29" fmla="*/ T28 w 693"/>
                              <a:gd name="T30" fmla="+- 0 1840 1237"/>
                              <a:gd name="T31" fmla="*/ 1840 h 681"/>
                              <a:gd name="T32" fmla="+- 0 9365 8979"/>
                              <a:gd name="T33" fmla="*/ T32 w 693"/>
                              <a:gd name="T34" fmla="+- 0 1661 1237"/>
                              <a:gd name="T35" fmla="*/ 1661 h 681"/>
                              <a:gd name="T36" fmla="+- 0 9367 8979"/>
                              <a:gd name="T37" fmla="*/ T36 w 693"/>
                              <a:gd name="T38" fmla="+- 0 1628 1237"/>
                              <a:gd name="T39" fmla="*/ 1628 h 681"/>
                              <a:gd name="T40" fmla="+- 0 9376 8979"/>
                              <a:gd name="T41" fmla="*/ T40 w 693"/>
                              <a:gd name="T42" fmla="+- 0 1611 1237"/>
                              <a:gd name="T43" fmla="*/ 1611 h 681"/>
                              <a:gd name="T44" fmla="+- 0 9401 8979"/>
                              <a:gd name="T45" fmla="*/ T44 w 693"/>
                              <a:gd name="T46" fmla="+- 0 1604 1237"/>
                              <a:gd name="T47" fmla="*/ 1604 h 681"/>
                              <a:gd name="T48" fmla="+- 0 9451 8979"/>
                              <a:gd name="T49" fmla="*/ T48 w 693"/>
                              <a:gd name="T50" fmla="+- 0 1601 1237"/>
                              <a:gd name="T51" fmla="*/ 16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681">
                                <a:moveTo>
                                  <a:pt x="472" y="364"/>
                                </a:moveTo>
                                <a:lnTo>
                                  <a:pt x="218" y="364"/>
                                </a:lnTo>
                                <a:lnTo>
                                  <a:pt x="268" y="365"/>
                                </a:lnTo>
                                <a:lnTo>
                                  <a:pt x="294" y="372"/>
                                </a:lnTo>
                                <a:lnTo>
                                  <a:pt x="304" y="390"/>
                                </a:lnTo>
                                <a:lnTo>
                                  <a:pt x="305" y="424"/>
                                </a:lnTo>
                                <a:lnTo>
                                  <a:pt x="305" y="603"/>
                                </a:lnTo>
                                <a:lnTo>
                                  <a:pt x="386" y="603"/>
                                </a:lnTo>
                                <a:lnTo>
                                  <a:pt x="386" y="424"/>
                                </a:lnTo>
                                <a:lnTo>
                                  <a:pt x="388" y="391"/>
                                </a:lnTo>
                                <a:lnTo>
                                  <a:pt x="397" y="374"/>
                                </a:lnTo>
                                <a:lnTo>
                                  <a:pt x="422" y="367"/>
                                </a:lnTo>
                                <a:lnTo>
                                  <a:pt x="47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88" y="1248"/>
                            <a:ext cx="28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819" y="679"/>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9" y="653"/>
                            <a:ext cx="4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399" y="684"/>
                            <a:ext cx="3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1CC16F4" id="Group 67" o:spid="_x0000_s1026" style="position:absolute;margin-left:421.2pt;margin-top:32.7pt;width:34.65pt;height:34.05pt;z-index:-251634176" coordorigin="8979,1237" coordsize="69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">
                <v:shape id="Freeform 74" o:spid="_x0000_s1027"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fwgAAANwAAAAPAAAAZHJzL2Rvd25yZXYueG1sRI/BasMw&#10;EETvhfyD2EBvtRwH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CmUDafwgAAANwAAAAPAAAA&#10;AAAAAAAAAAAAAAcCAABkcnMvZG93bnJldi54bWxQSwUGAAAAAAMAAwC3AAAA9gIAAAAA&#10;" path="m149,14l59,16,14,30,,70r4,76l4,567r2,58l18,655r35,16l121,680r432,l637,678r42,-13l693,628r-1,-24l568,604r-59,-1l175,603r-50,-1l99,596,89,581,87,552r,-452l88,69,95,49,113,33,149,14xe" fillcolor="black" stroked="f">
                  <v:path arrowok="t" o:connecttype="custom" o:connectlocs="149,1251;59,1253;14,1267;0,1307;4,1383;4,1804;6,1862;18,1892;53,1908;121,1917;553,1917;637,1915;679,1902;693,1865;692,1841;568,1841;509,1840;175,1840;125,1839;99,1833;89,1818;87,1789;87,1337;88,1306;95,1286;113,1270;149,1251" o:connectangles="0,0,0,0,0,0,0,0,0,0,0,0,0,0,0,0,0,0,0,0,0,0,0,0,0,0,0"/>
                </v:shape>
                <v:shape id="Freeform 73" o:spid="_x0000_s1028"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rwgAAANwAAAAPAAAAZHJzL2Rvd25yZXYueG1sRI/BasMw&#10;EETvhfyD2EBvtRwT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Apua7rwgAAANwAAAAPAAAA&#10;AAAAAAAAAAAAAAcCAABkcnMvZG93bnJldi54bWxQSwUGAAAAAAMAAwC3AAAA9gIAAAAA&#10;" path="m626,l537,14r39,1l596,25r9,25l610,100r,452l609,582r-11,17l568,604r124,l691,556r,-401l689,57,672,10,626,xe" fillcolor="black" stroked="f">
                  <v:path arrowok="t" o:connecttype="custom" o:connectlocs="626,1237;537,1251;576,1252;596,1262;605,1287;610,1337;610,1789;609,1819;598,1836;568,1841;692,1841;691,1793;691,1392;689,1294;672,1247;626,1237" o:connectangles="0,0,0,0,0,0,0,0,0,0,0,0,0,0,0,0"/>
                </v:shape>
                <v:shape id="Freeform 72" o:spid="_x0000_s1029"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twwgAAANwAAAAPAAAAZHJzL2Rvd25yZXYueG1sRI/BasMw&#10;EETvhfyD2EBvtRxD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BG9QtwwgAAANwAAAAPAAAA&#10;AAAAAAAAAAAAAAcCAABkcnMvZG93bnJldi54bWxQSwUGAAAAAAMAAwC3AAAA9gIAAAAA&#10;" path="m472,364r-254,l268,365r26,7l304,390r1,34l305,603r81,l386,424r2,-33l397,374r25,-7l472,364xe" fillcolor="black" stroked="f">
                  <v:path arrowok="t" o:connecttype="custom" o:connectlocs="472,1601;218,1601;268,1602;294,1609;304,1627;305,1661;305,1840;386,1840;386,1661;388,1628;397,1611;422,1604;472,1601" o:connectangles="0,0,0,0,0,0,0,0,0,0,0,0,0"/>
                </v:shape>
                <v:shape id="Picture 71" o:spid="_x0000_s1030" type="#_x0000_t75" style="position:absolute;left:9188;top:1248;width:2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">
                  <v:imagedata r:id="rId37" o:title=""/>
                </v:shape>
                <v:shape id="Picture 70" o:spid="_x0000_s1031" type="#_x0000_t75" style="position:absolute;left:8819;top:679;width:4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">
                  <v:imagedata r:id="rId38" o:title=""/>
                </v:shape>
                <v:shape id="Picture 69" o:spid="_x0000_s1032" type="#_x0000_t75" style="position:absolute;left:9389;top:653;width:43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">
                  <v:imagedata r:id="rId39" o:title=""/>
                </v:shape>
                <v:shape id="Picture 68" o:spid="_x0000_s1033" type="#_x0000_t75" style="position:absolute;left:9399;top:684;width:39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">
                  <v:imagedata r:id="rId40" o:title=""/>
                </v:shape>
              </v:group>
            </w:pict>
          </mc:Fallback>
        </mc:AlternateContent>
      </w:r>
      <w:r>
        <w:rPr>
          <w:rFonts w:ascii="Century Gothic"/>
          <w:color w:val="FFFFFF"/>
          <w:spacing w:val="-11"/>
          <w:sz w:val="65"/>
        </w:rPr>
        <w:t xml:space="preserve">WALTON </w:t>
      </w:r>
      <w:r>
        <w:rPr>
          <w:rFonts w:ascii="Century Gothic"/>
          <w:color w:val="FFFFFF"/>
          <w:sz w:val="65"/>
        </w:rPr>
        <w:t>LE</w:t>
      </w:r>
      <w:r>
        <w:rPr>
          <w:rFonts w:ascii="Century Gothic"/>
          <w:color w:val="FFFFFF"/>
          <w:spacing w:val="-65"/>
          <w:sz w:val="65"/>
        </w:rPr>
        <w:t xml:space="preserve"> </w:t>
      </w:r>
      <w:r>
        <w:rPr>
          <w:rFonts w:ascii="Century Gothic"/>
          <w:color w:val="FFFFFF"/>
          <w:sz w:val="65"/>
        </w:rPr>
        <w:t>DALE</w:t>
      </w:r>
    </w:p>
    <w:p w:rsidR="00B97FF0" w:rsidRDefault="003A0AAD">
      <w:pPr>
        <w:spacing w:line="539" w:lineRule="exact"/>
        <w:ind w:left="100"/>
        <w:rPr>
          <w:rFonts w:ascii="Century Gothic" w:eastAsia="Century Gothic" w:hAnsi="Century Gothic" w:cs="Century Gothic"/>
          <w:sz w:val="46"/>
          <w:szCs w:val="46"/>
        </w:rPr>
      </w:pPr>
      <w:r>
        <w:rPr>
          <w:rFonts w:ascii="Century Gothic"/>
          <w:noProof/>
          <w:color w:val="FFFFFF"/>
          <w:sz w:val="46"/>
          <w:lang w:eastAsia="en-GB"/>
        </w:rPr>
        <mc:AlternateContent>
          <mc:Choice Requires="wpg">
            <w:drawing>
              <wp:anchor distT="0" distB="0" distL="114300" distR="114300" simplePos="0" relativeHeight="251683328" behindDoc="1" locked="0" layoutInCell="1" allowOverlap="1">
                <wp:simplePos x="0" y="0"/>
                <wp:positionH relativeFrom="column">
                  <wp:posOffset>5073015</wp:posOffset>
                </wp:positionH>
                <wp:positionV relativeFrom="paragraph">
                  <wp:posOffset>113665</wp:posOffset>
                </wp:positionV>
                <wp:extent cx="496570" cy="593725"/>
                <wp:effectExtent l="0" t="0" r="17780" b="15875"/>
                <wp:wrapNone/>
                <wp:docPr id="29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593725"/>
                          <a:chOff x="8544" y="1485"/>
                          <a:chExt cx="782" cy="935"/>
                        </a:xfrm>
                      </wpg:grpSpPr>
                      <wps:wsp>
                        <wps:cNvPr id="294" name="Freeform 63"/>
                        <wps:cNvSpPr>
                          <a:spLocks/>
                        </wps:cNvSpPr>
                        <wps:spPr bwMode="auto">
                          <a:xfrm>
                            <a:off x="8544" y="1485"/>
                            <a:ext cx="782" cy="935"/>
                          </a:xfrm>
                          <a:custGeom>
                            <a:avLst/>
                            <a:gdLst>
                              <a:gd name="T0" fmla="+- 0 8639 8544"/>
                              <a:gd name="T1" fmla="*/ T0 w 782"/>
                              <a:gd name="T2" fmla="+- 0 1485 1485"/>
                              <a:gd name="T3" fmla="*/ 1485 h 935"/>
                              <a:gd name="T4" fmla="+- 0 8650 8544"/>
                              <a:gd name="T5" fmla="*/ T4 w 782"/>
                              <a:gd name="T6" fmla="+- 0 1497 1485"/>
                              <a:gd name="T7" fmla="*/ 1497 h 935"/>
                              <a:gd name="T8" fmla="+- 0 8652 8544"/>
                              <a:gd name="T9" fmla="*/ T8 w 782"/>
                              <a:gd name="T10" fmla="+- 0 1518 1485"/>
                              <a:gd name="T11" fmla="*/ 1518 h 935"/>
                              <a:gd name="T12" fmla="+- 0 8646 8544"/>
                              <a:gd name="T13" fmla="*/ T12 w 782"/>
                              <a:gd name="T14" fmla="+- 0 1545 1485"/>
                              <a:gd name="T15" fmla="*/ 1545 h 935"/>
                              <a:gd name="T16" fmla="+- 0 8638 8544"/>
                              <a:gd name="T17" fmla="*/ T16 w 782"/>
                              <a:gd name="T18" fmla="+- 0 1563 1485"/>
                              <a:gd name="T19" fmla="*/ 1563 h 935"/>
                              <a:gd name="T20" fmla="+- 0 8631 8544"/>
                              <a:gd name="T21" fmla="*/ T20 w 782"/>
                              <a:gd name="T22" fmla="+- 0 1576 1485"/>
                              <a:gd name="T23" fmla="*/ 1576 h 935"/>
                              <a:gd name="T24" fmla="+- 0 8625 8544"/>
                              <a:gd name="T25" fmla="*/ T24 w 782"/>
                              <a:gd name="T26" fmla="+- 0 1587 1485"/>
                              <a:gd name="T27" fmla="*/ 1587 h 935"/>
                              <a:gd name="T28" fmla="+- 0 8611 8544"/>
                              <a:gd name="T29" fmla="*/ T28 w 782"/>
                              <a:gd name="T30" fmla="+- 0 1608 1485"/>
                              <a:gd name="T31" fmla="*/ 1608 h 935"/>
                              <a:gd name="T32" fmla="+- 0 8587 8544"/>
                              <a:gd name="T33" fmla="*/ T32 w 782"/>
                              <a:gd name="T34" fmla="+- 0 1644 1485"/>
                              <a:gd name="T35" fmla="*/ 1644 h 935"/>
                              <a:gd name="T36" fmla="+- 0 8562 8544"/>
                              <a:gd name="T37" fmla="*/ T36 w 782"/>
                              <a:gd name="T38" fmla="+- 0 1681 1485"/>
                              <a:gd name="T39" fmla="*/ 1681 h 935"/>
                              <a:gd name="T40" fmla="+- 0 8548 8544"/>
                              <a:gd name="T41" fmla="*/ T40 w 782"/>
                              <a:gd name="T42" fmla="+- 0 1707 1485"/>
                              <a:gd name="T43" fmla="*/ 1707 h 935"/>
                              <a:gd name="T44" fmla="+- 0 8544 8544"/>
                              <a:gd name="T45" fmla="*/ T44 w 782"/>
                              <a:gd name="T46" fmla="+- 0 1726 1485"/>
                              <a:gd name="T47" fmla="*/ 1726 h 935"/>
                              <a:gd name="T48" fmla="+- 0 8544 8544"/>
                              <a:gd name="T49" fmla="*/ T48 w 782"/>
                              <a:gd name="T50" fmla="+- 0 1749 1485"/>
                              <a:gd name="T51" fmla="*/ 1749 h 935"/>
                              <a:gd name="T52" fmla="+- 0 8546 8544"/>
                              <a:gd name="T53" fmla="*/ T52 w 782"/>
                              <a:gd name="T54" fmla="+- 0 1776 1485"/>
                              <a:gd name="T55" fmla="*/ 1776 h 935"/>
                              <a:gd name="T56" fmla="+- 0 8552 8544"/>
                              <a:gd name="T57" fmla="*/ T56 w 782"/>
                              <a:gd name="T58" fmla="+- 0 1805 1485"/>
                              <a:gd name="T59" fmla="*/ 1805 h 935"/>
                              <a:gd name="T60" fmla="+- 0 8561 8544"/>
                              <a:gd name="T61" fmla="*/ T60 w 782"/>
                              <a:gd name="T62" fmla="+- 0 1886 1485"/>
                              <a:gd name="T63" fmla="*/ 1886 h 935"/>
                              <a:gd name="T64" fmla="+- 0 8630 8544"/>
                              <a:gd name="T65" fmla="*/ T64 w 782"/>
                              <a:gd name="T66" fmla="+- 0 1989 1485"/>
                              <a:gd name="T67" fmla="*/ 1989 h 935"/>
                              <a:gd name="T68" fmla="+- 0 8722 8544"/>
                              <a:gd name="T69" fmla="*/ T68 w 782"/>
                              <a:gd name="T70" fmla="+- 0 2059 1485"/>
                              <a:gd name="T71" fmla="*/ 2059 h 935"/>
                              <a:gd name="T72" fmla="+- 0 8811 8544"/>
                              <a:gd name="T73" fmla="*/ T72 w 782"/>
                              <a:gd name="T74" fmla="+- 0 2118 1485"/>
                              <a:gd name="T75" fmla="*/ 2118 h 935"/>
                              <a:gd name="T76" fmla="+- 0 8886 8544"/>
                              <a:gd name="T77" fmla="*/ T76 w 782"/>
                              <a:gd name="T78" fmla="+- 0 2159 1485"/>
                              <a:gd name="T79" fmla="*/ 2159 h 935"/>
                              <a:gd name="T80" fmla="+- 0 8951 8544"/>
                              <a:gd name="T81" fmla="*/ T80 w 782"/>
                              <a:gd name="T82" fmla="+- 0 2188 1485"/>
                              <a:gd name="T83" fmla="*/ 2188 h 935"/>
                              <a:gd name="T84" fmla="+- 0 9008 8544"/>
                              <a:gd name="T85" fmla="*/ T84 w 782"/>
                              <a:gd name="T86" fmla="+- 0 2210 1485"/>
                              <a:gd name="T87" fmla="*/ 2210 h 935"/>
                              <a:gd name="T88" fmla="+- 0 9058 8544"/>
                              <a:gd name="T89" fmla="*/ T88 w 782"/>
                              <a:gd name="T90" fmla="+- 0 2232 1485"/>
                              <a:gd name="T91" fmla="*/ 2232 h 935"/>
                              <a:gd name="T92" fmla="+- 0 9129 8544"/>
                              <a:gd name="T93" fmla="*/ T92 w 782"/>
                              <a:gd name="T94" fmla="+- 0 2270 1485"/>
                              <a:gd name="T95" fmla="*/ 2270 h 935"/>
                              <a:gd name="T96" fmla="+- 0 9211 8544"/>
                              <a:gd name="T97" fmla="*/ T96 w 782"/>
                              <a:gd name="T98" fmla="+- 0 2317 1485"/>
                              <a:gd name="T99" fmla="*/ 2317 h 935"/>
                              <a:gd name="T100" fmla="+- 0 9283 8544"/>
                              <a:gd name="T101" fmla="*/ T100 w 782"/>
                              <a:gd name="T102" fmla="+- 0 2369 1485"/>
                              <a:gd name="T103" fmla="*/ 2369 h 935"/>
                              <a:gd name="T104" fmla="+- 0 9325 8544"/>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95" y="0"/>
                                </a:moveTo>
                                <a:lnTo>
                                  <a:pt x="106" y="12"/>
                                </a:lnTo>
                                <a:lnTo>
                                  <a:pt x="108" y="33"/>
                                </a:lnTo>
                                <a:lnTo>
                                  <a:pt x="102" y="60"/>
                                </a:lnTo>
                                <a:lnTo>
                                  <a:pt x="94" y="78"/>
                                </a:lnTo>
                                <a:lnTo>
                                  <a:pt x="87" y="91"/>
                                </a:lnTo>
                                <a:lnTo>
                                  <a:pt x="81" y="102"/>
                                </a:lnTo>
                                <a:lnTo>
                                  <a:pt x="67" y="123"/>
                                </a:lnTo>
                                <a:lnTo>
                                  <a:pt x="43" y="159"/>
                                </a:lnTo>
                                <a:lnTo>
                                  <a:pt x="18" y="196"/>
                                </a:lnTo>
                                <a:lnTo>
                                  <a:pt x="4" y="222"/>
                                </a:lnTo>
                                <a:lnTo>
                                  <a:pt x="0" y="241"/>
                                </a:lnTo>
                                <a:lnTo>
                                  <a:pt x="0" y="264"/>
                                </a:lnTo>
                                <a:lnTo>
                                  <a:pt x="2" y="291"/>
                                </a:lnTo>
                                <a:lnTo>
                                  <a:pt x="8" y="320"/>
                                </a:lnTo>
                                <a:lnTo>
                                  <a:pt x="17" y="401"/>
                                </a:lnTo>
                                <a:lnTo>
                                  <a:pt x="86" y="504"/>
                                </a:lnTo>
                                <a:lnTo>
                                  <a:pt x="178" y="574"/>
                                </a:lnTo>
                                <a:lnTo>
                                  <a:pt x="267" y="633"/>
                                </a:lnTo>
                                <a:lnTo>
                                  <a:pt x="342" y="674"/>
                                </a:lnTo>
                                <a:lnTo>
                                  <a:pt x="407" y="703"/>
                                </a:lnTo>
                                <a:lnTo>
                                  <a:pt x="464" y="725"/>
                                </a:lnTo>
                                <a:lnTo>
                                  <a:pt x="514" y="747"/>
                                </a:lnTo>
                                <a:lnTo>
                                  <a:pt x="585" y="785"/>
                                </a:lnTo>
                                <a:lnTo>
                                  <a:pt x="667" y="832"/>
                                </a:lnTo>
                                <a:lnTo>
                                  <a:pt x="739" y="884"/>
                                </a:lnTo>
                                <a:lnTo>
                                  <a:pt x="781"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267B5" id="Group 62" o:spid="_x0000_s1026" style="position:absolute;margin-left:399.45pt;margin-top:8.95pt;width:39.1pt;height:46.75pt;z-index:-251633152" coordorigin="8544,1485" coordsize="78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">
                <v:shape id="Freeform 63" o:spid="_x0000_s1027" style="position:absolute;left:8544;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" path="m95,r11,12l108,33r-6,27l94,78,87,91r-6,11l67,123,43,159,18,196,4,222,,241r,23l2,291r6,29l17,401,86,504r92,70l267,633r75,41l407,703r57,22l514,747r71,38l667,832r72,52l781,935e" filled="f" strokeweight=".15911mm">
                  <v:path arrowok="t" o:connecttype="custom" o:connectlocs="95,1485;106,1497;108,1518;102,1545;94,1563;87,1576;81,1587;67,1608;43,1644;18,1681;4,1707;0,1726;0,1749;2,1776;8,1805;17,1886;86,1989;178,2059;267,2118;342,2159;407,2188;464,2210;514,2232;585,2270;667,2317;739,2369;781,2420" o:connectangles="0,0,0,0,0,0,0,0,0,0,0,0,0,0,0,0,0,0,0,0,0,0,0,0,0,0,0"/>
                </v:shape>
              </v:group>
            </w:pict>
          </mc:Fallback>
        </mc:AlternateContent>
      </w:r>
      <w:r>
        <w:rPr>
          <w:rFonts w:ascii="Century Gothic"/>
          <w:noProof/>
          <w:color w:val="FFFFFF"/>
          <w:sz w:val="46"/>
          <w:lang w:eastAsia="en-GB"/>
        </w:rPr>
        <mc:AlternateContent>
          <mc:Choice Requires="wpg">
            <w:drawing>
              <wp:anchor distT="0" distB="0" distL="114300" distR="114300" simplePos="0" relativeHeight="251684352" behindDoc="1" locked="0" layoutInCell="1" allowOverlap="1">
                <wp:simplePos x="0" y="0"/>
                <wp:positionH relativeFrom="column">
                  <wp:posOffset>5074920</wp:posOffset>
                </wp:positionH>
                <wp:positionV relativeFrom="paragraph">
                  <wp:posOffset>56515</wp:posOffset>
                </wp:positionV>
                <wp:extent cx="494030" cy="486410"/>
                <wp:effectExtent l="0" t="0" r="20320" b="27940"/>
                <wp:wrapNone/>
                <wp:docPr id="29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486410"/>
                          <a:chOff x="8547" y="1395"/>
                          <a:chExt cx="778" cy="766"/>
                        </a:xfrm>
                      </wpg:grpSpPr>
                      <wps:wsp>
                        <wps:cNvPr id="296" name="Freeform 61"/>
                        <wps:cNvSpPr>
                          <a:spLocks/>
                        </wps:cNvSpPr>
                        <wps:spPr bwMode="auto">
                          <a:xfrm>
                            <a:off x="8547" y="1395"/>
                            <a:ext cx="778" cy="766"/>
                          </a:xfrm>
                          <a:custGeom>
                            <a:avLst/>
                            <a:gdLst>
                              <a:gd name="T0" fmla="+- 0 9325 8547"/>
                              <a:gd name="T1" fmla="*/ T0 w 778"/>
                              <a:gd name="T2" fmla="+- 0 2161 1395"/>
                              <a:gd name="T3" fmla="*/ 2161 h 766"/>
                              <a:gd name="T4" fmla="+- 0 9266 8547"/>
                              <a:gd name="T5" fmla="*/ T4 w 778"/>
                              <a:gd name="T6" fmla="+- 0 2108 1395"/>
                              <a:gd name="T7" fmla="*/ 2108 h 766"/>
                              <a:gd name="T8" fmla="+- 0 9219 8547"/>
                              <a:gd name="T9" fmla="*/ T8 w 778"/>
                              <a:gd name="T10" fmla="+- 0 2075 1395"/>
                              <a:gd name="T11" fmla="*/ 2075 h 766"/>
                              <a:gd name="T12" fmla="+- 0 9159 8547"/>
                              <a:gd name="T13" fmla="*/ T12 w 778"/>
                              <a:gd name="T14" fmla="+- 0 2046 1395"/>
                              <a:gd name="T15" fmla="*/ 2046 h 766"/>
                              <a:gd name="T16" fmla="+- 0 9061 8547"/>
                              <a:gd name="T17" fmla="*/ T16 w 778"/>
                              <a:gd name="T18" fmla="+- 0 2008 1395"/>
                              <a:gd name="T19" fmla="*/ 2008 h 766"/>
                              <a:gd name="T20" fmla="+- 0 8979 8547"/>
                              <a:gd name="T21" fmla="*/ T20 w 778"/>
                              <a:gd name="T22" fmla="+- 0 1976 1395"/>
                              <a:gd name="T23" fmla="*/ 1976 h 766"/>
                              <a:gd name="T24" fmla="+- 0 8903 8547"/>
                              <a:gd name="T25" fmla="*/ T24 w 778"/>
                              <a:gd name="T26" fmla="+- 0 1940 1395"/>
                              <a:gd name="T27" fmla="*/ 1940 h 766"/>
                              <a:gd name="T28" fmla="+- 0 8834 8547"/>
                              <a:gd name="T29" fmla="*/ T28 w 778"/>
                              <a:gd name="T30" fmla="+- 0 1900 1395"/>
                              <a:gd name="T31" fmla="*/ 1900 h 766"/>
                              <a:gd name="T32" fmla="+- 0 8775 8547"/>
                              <a:gd name="T33" fmla="*/ T32 w 778"/>
                              <a:gd name="T34" fmla="+- 0 1852 1395"/>
                              <a:gd name="T35" fmla="*/ 1852 h 766"/>
                              <a:gd name="T36" fmla="+- 0 8730 8547"/>
                              <a:gd name="T37" fmla="*/ T36 w 778"/>
                              <a:gd name="T38" fmla="+- 0 1795 1395"/>
                              <a:gd name="T39" fmla="*/ 1795 h 766"/>
                              <a:gd name="T40" fmla="+- 0 8700 8547"/>
                              <a:gd name="T41" fmla="*/ T40 w 778"/>
                              <a:gd name="T42" fmla="+- 0 1725 1395"/>
                              <a:gd name="T43" fmla="*/ 1725 h 766"/>
                              <a:gd name="T44" fmla="+- 0 8684 8547"/>
                              <a:gd name="T45" fmla="*/ T44 w 778"/>
                              <a:gd name="T46" fmla="+- 0 1634 1395"/>
                              <a:gd name="T47" fmla="*/ 1634 h 766"/>
                              <a:gd name="T48" fmla="+- 0 8677 8547"/>
                              <a:gd name="T49" fmla="*/ T48 w 778"/>
                              <a:gd name="T50" fmla="+- 0 1548 1395"/>
                              <a:gd name="T51" fmla="*/ 1548 h 766"/>
                              <a:gd name="T52" fmla="+- 0 8671 8547"/>
                              <a:gd name="T53" fmla="*/ T52 w 778"/>
                              <a:gd name="T54" fmla="+- 0 1474 1395"/>
                              <a:gd name="T55" fmla="*/ 1474 h 766"/>
                              <a:gd name="T56" fmla="+- 0 8654 8547"/>
                              <a:gd name="T57" fmla="*/ T56 w 778"/>
                              <a:gd name="T58" fmla="+- 0 1421 1395"/>
                              <a:gd name="T59" fmla="*/ 1421 h 766"/>
                              <a:gd name="T60" fmla="+- 0 8616 8547"/>
                              <a:gd name="T61" fmla="*/ T60 w 778"/>
                              <a:gd name="T62" fmla="+- 0 1395 1395"/>
                              <a:gd name="T63" fmla="*/ 1395 h 766"/>
                              <a:gd name="T64" fmla="+- 0 8567 8547"/>
                              <a:gd name="T65" fmla="*/ T64 w 778"/>
                              <a:gd name="T66" fmla="+- 0 1398 1395"/>
                              <a:gd name="T67" fmla="*/ 1398 h 766"/>
                              <a:gd name="T68" fmla="+- 0 8547 8547"/>
                              <a:gd name="T69" fmla="*/ T68 w 778"/>
                              <a:gd name="T70" fmla="+- 0 1423 1395"/>
                              <a:gd name="T71" fmla="*/ 1423 h 766"/>
                              <a:gd name="T72" fmla="+- 0 8551 8547"/>
                              <a:gd name="T73" fmla="*/ T72 w 778"/>
                              <a:gd name="T74" fmla="+- 0 1460 1395"/>
                              <a:gd name="T75" fmla="*/ 1460 h 766"/>
                              <a:gd name="T76" fmla="+- 0 8576 8547"/>
                              <a:gd name="T77" fmla="*/ T76 w 778"/>
                              <a:gd name="T78" fmla="+- 0 1498 1395"/>
                              <a:gd name="T79" fmla="*/ 1498 h 766"/>
                              <a:gd name="T80" fmla="+- 0 8586 8547"/>
                              <a:gd name="T81" fmla="*/ T80 w 778"/>
                              <a:gd name="T82" fmla="+- 0 1514 1395"/>
                              <a:gd name="T83" fmla="*/ 1514 h 766"/>
                              <a:gd name="T84" fmla="+- 0 8598 8547"/>
                              <a:gd name="T85" fmla="*/ T84 w 778"/>
                              <a:gd name="T86" fmla="+- 0 1521 1395"/>
                              <a:gd name="T87" fmla="*/ 1521 h 766"/>
                              <a:gd name="T88" fmla="+- 0 8607 8547"/>
                              <a:gd name="T89" fmla="*/ T88 w 778"/>
                              <a:gd name="T90" fmla="+- 0 1524 1395"/>
                              <a:gd name="T91" fmla="*/ 1524 h 766"/>
                              <a:gd name="T92" fmla="+- 0 8618 8547"/>
                              <a:gd name="T93" fmla="*/ T92 w 778"/>
                              <a:gd name="T94" fmla="+- 0 1523 1395"/>
                              <a:gd name="T95" fmla="*/ 1523 h 766"/>
                              <a:gd name="T96" fmla="+- 0 8629 8547"/>
                              <a:gd name="T97" fmla="*/ T96 w 778"/>
                              <a:gd name="T98" fmla="+- 0 1517 1395"/>
                              <a:gd name="T99" fmla="*/ 1517 h 766"/>
                              <a:gd name="T100" fmla="+- 0 8639 8547"/>
                              <a:gd name="T101" fmla="*/ T100 w 778"/>
                              <a:gd name="T102" fmla="+- 0 1507 1395"/>
                              <a:gd name="T103" fmla="*/ 1507 h 766"/>
                              <a:gd name="T104" fmla="+- 0 8642 8547"/>
                              <a:gd name="T105" fmla="*/ T104 w 778"/>
                              <a:gd name="T106" fmla="+- 0 1493 1395"/>
                              <a:gd name="T107" fmla="*/ 1493 h 766"/>
                              <a:gd name="T108" fmla="+- 0 8634 8547"/>
                              <a:gd name="T109" fmla="*/ T108 w 778"/>
                              <a:gd name="T110" fmla="+- 0 1479 1395"/>
                              <a:gd name="T111" fmla="*/ 1479 h 766"/>
                              <a:gd name="T112" fmla="+- 0 8623 8547"/>
                              <a:gd name="T113" fmla="*/ T112 w 778"/>
                              <a:gd name="T114" fmla="+- 0 1470 1395"/>
                              <a:gd name="T115" fmla="*/ 1470 h 766"/>
                              <a:gd name="T116" fmla="+- 0 8614 8547"/>
                              <a:gd name="T117" fmla="*/ T116 w 778"/>
                              <a:gd name="T118" fmla="+- 0 1466 1395"/>
                              <a:gd name="T119" fmla="*/ 1466 h 766"/>
                              <a:gd name="T120" fmla="+- 0 8607 8547"/>
                              <a:gd name="T121" fmla="*/ T120 w 778"/>
                              <a:gd name="T122" fmla="+- 0 1468 1395"/>
                              <a:gd name="T123" fmla="*/ 1468 h 766"/>
                              <a:gd name="T124" fmla="+- 0 8598 8547"/>
                              <a:gd name="T125" fmla="*/ T124 w 778"/>
                              <a:gd name="T126" fmla="+- 0 1485 1395"/>
                              <a:gd name="T127" fmla="*/ 1485 h 766"/>
                              <a:gd name="T128" fmla="+- 0 8594 8547"/>
                              <a:gd name="T129" fmla="*/ T128 w 778"/>
                              <a:gd name="T130" fmla="+- 0 1491 1395"/>
                              <a:gd name="T131" fmla="*/ 1491 h 766"/>
                              <a:gd name="T132" fmla="+- 0 8590 8547"/>
                              <a:gd name="T133" fmla="*/ T132 w 778"/>
                              <a:gd name="T134" fmla="+- 0 1498 1395"/>
                              <a:gd name="T135" fmla="*/ 1498 h 766"/>
                              <a:gd name="T136" fmla="+- 0 8585 8547"/>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778" y="766"/>
                                </a:moveTo>
                                <a:lnTo>
                                  <a:pt x="719" y="713"/>
                                </a:lnTo>
                                <a:lnTo>
                                  <a:pt x="672" y="680"/>
                                </a:lnTo>
                                <a:lnTo>
                                  <a:pt x="612" y="651"/>
                                </a:lnTo>
                                <a:lnTo>
                                  <a:pt x="514" y="613"/>
                                </a:lnTo>
                                <a:lnTo>
                                  <a:pt x="432" y="581"/>
                                </a:lnTo>
                                <a:lnTo>
                                  <a:pt x="356" y="545"/>
                                </a:lnTo>
                                <a:lnTo>
                                  <a:pt x="287" y="505"/>
                                </a:lnTo>
                                <a:lnTo>
                                  <a:pt x="228" y="457"/>
                                </a:lnTo>
                                <a:lnTo>
                                  <a:pt x="183" y="400"/>
                                </a:lnTo>
                                <a:lnTo>
                                  <a:pt x="153" y="330"/>
                                </a:lnTo>
                                <a:lnTo>
                                  <a:pt x="137" y="239"/>
                                </a:lnTo>
                                <a:lnTo>
                                  <a:pt x="130" y="153"/>
                                </a:lnTo>
                                <a:lnTo>
                                  <a:pt x="124" y="79"/>
                                </a:lnTo>
                                <a:lnTo>
                                  <a:pt x="107" y="26"/>
                                </a:lnTo>
                                <a:lnTo>
                                  <a:pt x="69" y="0"/>
                                </a:lnTo>
                                <a:lnTo>
                                  <a:pt x="20" y="3"/>
                                </a:lnTo>
                                <a:lnTo>
                                  <a:pt x="0" y="28"/>
                                </a:lnTo>
                                <a:lnTo>
                                  <a:pt x="4" y="65"/>
                                </a:lnTo>
                                <a:lnTo>
                                  <a:pt x="29" y="103"/>
                                </a:lnTo>
                                <a:lnTo>
                                  <a:pt x="39" y="119"/>
                                </a:lnTo>
                                <a:lnTo>
                                  <a:pt x="51" y="126"/>
                                </a:lnTo>
                                <a:lnTo>
                                  <a:pt x="60" y="129"/>
                                </a:lnTo>
                                <a:lnTo>
                                  <a:pt x="71" y="128"/>
                                </a:lnTo>
                                <a:lnTo>
                                  <a:pt x="82" y="122"/>
                                </a:lnTo>
                                <a:lnTo>
                                  <a:pt x="92" y="112"/>
                                </a:lnTo>
                                <a:lnTo>
                                  <a:pt x="95" y="98"/>
                                </a:lnTo>
                                <a:lnTo>
                                  <a:pt x="87" y="84"/>
                                </a:lnTo>
                                <a:lnTo>
                                  <a:pt x="76" y="75"/>
                                </a:lnTo>
                                <a:lnTo>
                                  <a:pt x="67" y="71"/>
                                </a:lnTo>
                                <a:lnTo>
                                  <a:pt x="60" y="73"/>
                                </a:lnTo>
                                <a:lnTo>
                                  <a:pt x="51" y="90"/>
                                </a:lnTo>
                                <a:lnTo>
                                  <a:pt x="47" y="96"/>
                                </a:lnTo>
                                <a:lnTo>
                                  <a:pt x="43" y="103"/>
                                </a:lnTo>
                                <a:lnTo>
                                  <a:pt x="38"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63111F" id="Group 60" o:spid="_x0000_s1026" style="position:absolute;margin-left:399.6pt;margin-top:4.45pt;width:38.9pt;height:38.3pt;z-index:-251632128" coordorigin="8547,1395" coordsize="77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">
                <v:shape id="Freeform 61" o:spid="_x0000_s1027" style="position:absolute;left:8547;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" path="m778,766l719,713,672,680,612,651,514,613,432,581,356,545,287,505,228,457,183,400,153,330,137,239r-7,-86l124,79,107,26,69,,20,3,,28,4,65r25,38l39,119r12,7l60,129r11,-1l82,122,92,112,95,98,87,84,76,75,67,71r-7,2l51,90r-4,6l43,103r-5,8e" filled="f" strokeweight=".15911mm">
                  <v:path arrowok="t" o:connecttype="custom" o:connectlocs="778,2161;719,2108;672,2075;612,2046;514,2008;432,1976;356,1940;287,1900;228,1852;183,1795;153,1725;137,1634;130,1548;124,1474;107,1421;69,1395;20,1398;0,1423;4,1460;29,1498;39,1514;51,1521;60,1524;71,1523;82,1517;92,1507;95,1493;87,1479;76,1470;67,1466;60,1468;51,1485;47,1491;43,1498;38,1506" o:connectangles="0,0,0,0,0,0,0,0,0,0,0,0,0,0,0,0,0,0,0,0,0,0,0,0,0,0,0,0,0,0,0,0,0,0,0"/>
                </v:shape>
              </v:group>
            </w:pict>
          </mc:Fallback>
        </mc:AlternateContent>
      </w:r>
      <w:r>
        <w:rPr>
          <w:rFonts w:ascii="Century Gothic"/>
          <w:noProof/>
          <w:color w:val="FFFFFF"/>
          <w:sz w:val="46"/>
          <w:lang w:eastAsia="en-GB"/>
        </w:rPr>
        <mc:AlternateContent>
          <mc:Choice Requires="wpg">
            <w:drawing>
              <wp:anchor distT="0" distB="0" distL="114300" distR="114300" simplePos="0" relativeHeight="251685376" behindDoc="1" locked="0" layoutInCell="1" allowOverlap="1">
                <wp:simplePos x="0" y="0"/>
                <wp:positionH relativeFrom="column">
                  <wp:posOffset>5569585</wp:posOffset>
                </wp:positionH>
                <wp:positionV relativeFrom="paragraph">
                  <wp:posOffset>113665</wp:posOffset>
                </wp:positionV>
                <wp:extent cx="496570" cy="593725"/>
                <wp:effectExtent l="0" t="0" r="17780" b="15875"/>
                <wp:wrapNone/>
                <wp:docPr id="2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593725"/>
                          <a:chOff x="9326" y="1485"/>
                          <a:chExt cx="782" cy="935"/>
                        </a:xfrm>
                      </wpg:grpSpPr>
                      <wps:wsp>
                        <wps:cNvPr id="298" name="Freeform 59"/>
                        <wps:cNvSpPr>
                          <a:spLocks/>
                        </wps:cNvSpPr>
                        <wps:spPr bwMode="auto">
                          <a:xfrm>
                            <a:off x="9326" y="1485"/>
                            <a:ext cx="782" cy="935"/>
                          </a:xfrm>
                          <a:custGeom>
                            <a:avLst/>
                            <a:gdLst>
                              <a:gd name="T0" fmla="+- 0 10012 9326"/>
                              <a:gd name="T1" fmla="*/ T0 w 782"/>
                              <a:gd name="T2" fmla="+- 0 1485 1485"/>
                              <a:gd name="T3" fmla="*/ 1485 h 935"/>
                              <a:gd name="T4" fmla="+- 0 10001 9326"/>
                              <a:gd name="T5" fmla="*/ T4 w 782"/>
                              <a:gd name="T6" fmla="+- 0 1497 1485"/>
                              <a:gd name="T7" fmla="*/ 1497 h 935"/>
                              <a:gd name="T8" fmla="+- 0 9999 9326"/>
                              <a:gd name="T9" fmla="*/ T8 w 782"/>
                              <a:gd name="T10" fmla="+- 0 1518 1485"/>
                              <a:gd name="T11" fmla="*/ 1518 h 935"/>
                              <a:gd name="T12" fmla="+- 0 10005 9326"/>
                              <a:gd name="T13" fmla="*/ T12 w 782"/>
                              <a:gd name="T14" fmla="+- 0 1545 1485"/>
                              <a:gd name="T15" fmla="*/ 1545 h 935"/>
                              <a:gd name="T16" fmla="+- 0 10013 9326"/>
                              <a:gd name="T17" fmla="*/ T16 w 782"/>
                              <a:gd name="T18" fmla="+- 0 1563 1485"/>
                              <a:gd name="T19" fmla="*/ 1563 h 935"/>
                              <a:gd name="T20" fmla="+- 0 10020 9326"/>
                              <a:gd name="T21" fmla="*/ T20 w 782"/>
                              <a:gd name="T22" fmla="+- 0 1576 1485"/>
                              <a:gd name="T23" fmla="*/ 1576 h 935"/>
                              <a:gd name="T24" fmla="+- 0 10026 9326"/>
                              <a:gd name="T25" fmla="*/ T24 w 782"/>
                              <a:gd name="T26" fmla="+- 0 1587 1485"/>
                              <a:gd name="T27" fmla="*/ 1587 h 935"/>
                              <a:gd name="T28" fmla="+- 0 10040 9326"/>
                              <a:gd name="T29" fmla="*/ T28 w 782"/>
                              <a:gd name="T30" fmla="+- 0 1608 1485"/>
                              <a:gd name="T31" fmla="*/ 1608 h 935"/>
                              <a:gd name="T32" fmla="+- 0 10064 9326"/>
                              <a:gd name="T33" fmla="*/ T32 w 782"/>
                              <a:gd name="T34" fmla="+- 0 1644 1485"/>
                              <a:gd name="T35" fmla="*/ 1644 h 935"/>
                              <a:gd name="T36" fmla="+- 0 10089 9326"/>
                              <a:gd name="T37" fmla="*/ T36 w 782"/>
                              <a:gd name="T38" fmla="+- 0 1681 1485"/>
                              <a:gd name="T39" fmla="*/ 1681 h 935"/>
                              <a:gd name="T40" fmla="+- 0 10103 9326"/>
                              <a:gd name="T41" fmla="*/ T40 w 782"/>
                              <a:gd name="T42" fmla="+- 0 1707 1485"/>
                              <a:gd name="T43" fmla="*/ 1707 h 935"/>
                              <a:gd name="T44" fmla="+- 0 10107 9326"/>
                              <a:gd name="T45" fmla="*/ T44 w 782"/>
                              <a:gd name="T46" fmla="+- 0 1726 1485"/>
                              <a:gd name="T47" fmla="*/ 1726 h 935"/>
                              <a:gd name="T48" fmla="+- 0 10107 9326"/>
                              <a:gd name="T49" fmla="*/ T48 w 782"/>
                              <a:gd name="T50" fmla="+- 0 1749 1485"/>
                              <a:gd name="T51" fmla="*/ 1749 h 935"/>
                              <a:gd name="T52" fmla="+- 0 10105 9326"/>
                              <a:gd name="T53" fmla="*/ T52 w 782"/>
                              <a:gd name="T54" fmla="+- 0 1776 1485"/>
                              <a:gd name="T55" fmla="*/ 1776 h 935"/>
                              <a:gd name="T56" fmla="+- 0 10099 9326"/>
                              <a:gd name="T57" fmla="*/ T56 w 782"/>
                              <a:gd name="T58" fmla="+- 0 1805 1485"/>
                              <a:gd name="T59" fmla="*/ 1805 h 935"/>
                              <a:gd name="T60" fmla="+- 0 10090 9326"/>
                              <a:gd name="T61" fmla="*/ T60 w 782"/>
                              <a:gd name="T62" fmla="+- 0 1886 1485"/>
                              <a:gd name="T63" fmla="*/ 1886 h 935"/>
                              <a:gd name="T64" fmla="+- 0 10021 9326"/>
                              <a:gd name="T65" fmla="*/ T64 w 782"/>
                              <a:gd name="T66" fmla="+- 0 1989 1485"/>
                              <a:gd name="T67" fmla="*/ 1989 h 935"/>
                              <a:gd name="T68" fmla="+- 0 9929 9326"/>
                              <a:gd name="T69" fmla="*/ T68 w 782"/>
                              <a:gd name="T70" fmla="+- 0 2059 1485"/>
                              <a:gd name="T71" fmla="*/ 2059 h 935"/>
                              <a:gd name="T72" fmla="+- 0 9840 9326"/>
                              <a:gd name="T73" fmla="*/ T72 w 782"/>
                              <a:gd name="T74" fmla="+- 0 2118 1485"/>
                              <a:gd name="T75" fmla="*/ 2118 h 935"/>
                              <a:gd name="T76" fmla="+- 0 9765 9326"/>
                              <a:gd name="T77" fmla="*/ T76 w 782"/>
                              <a:gd name="T78" fmla="+- 0 2159 1485"/>
                              <a:gd name="T79" fmla="*/ 2159 h 935"/>
                              <a:gd name="T80" fmla="+- 0 9700 9326"/>
                              <a:gd name="T81" fmla="*/ T80 w 782"/>
                              <a:gd name="T82" fmla="+- 0 2188 1485"/>
                              <a:gd name="T83" fmla="*/ 2188 h 935"/>
                              <a:gd name="T84" fmla="+- 0 9643 9326"/>
                              <a:gd name="T85" fmla="*/ T84 w 782"/>
                              <a:gd name="T86" fmla="+- 0 2210 1485"/>
                              <a:gd name="T87" fmla="*/ 2210 h 935"/>
                              <a:gd name="T88" fmla="+- 0 9593 9326"/>
                              <a:gd name="T89" fmla="*/ T88 w 782"/>
                              <a:gd name="T90" fmla="+- 0 2232 1485"/>
                              <a:gd name="T91" fmla="*/ 2232 h 935"/>
                              <a:gd name="T92" fmla="+- 0 9522 9326"/>
                              <a:gd name="T93" fmla="*/ T92 w 782"/>
                              <a:gd name="T94" fmla="+- 0 2270 1485"/>
                              <a:gd name="T95" fmla="*/ 2270 h 935"/>
                              <a:gd name="T96" fmla="+- 0 9440 9326"/>
                              <a:gd name="T97" fmla="*/ T96 w 782"/>
                              <a:gd name="T98" fmla="+- 0 2317 1485"/>
                              <a:gd name="T99" fmla="*/ 2317 h 935"/>
                              <a:gd name="T100" fmla="+- 0 9368 9326"/>
                              <a:gd name="T101" fmla="*/ T100 w 782"/>
                              <a:gd name="T102" fmla="+- 0 2369 1485"/>
                              <a:gd name="T103" fmla="*/ 2369 h 935"/>
                              <a:gd name="T104" fmla="+- 0 9326 9326"/>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686" y="0"/>
                                </a:moveTo>
                                <a:lnTo>
                                  <a:pt x="675" y="12"/>
                                </a:lnTo>
                                <a:lnTo>
                                  <a:pt x="673" y="33"/>
                                </a:lnTo>
                                <a:lnTo>
                                  <a:pt x="679" y="60"/>
                                </a:lnTo>
                                <a:lnTo>
                                  <a:pt x="687" y="78"/>
                                </a:lnTo>
                                <a:lnTo>
                                  <a:pt x="694" y="91"/>
                                </a:lnTo>
                                <a:lnTo>
                                  <a:pt x="700" y="102"/>
                                </a:lnTo>
                                <a:lnTo>
                                  <a:pt x="714" y="123"/>
                                </a:lnTo>
                                <a:lnTo>
                                  <a:pt x="738" y="159"/>
                                </a:lnTo>
                                <a:lnTo>
                                  <a:pt x="763" y="196"/>
                                </a:lnTo>
                                <a:lnTo>
                                  <a:pt x="777" y="222"/>
                                </a:lnTo>
                                <a:lnTo>
                                  <a:pt x="781" y="241"/>
                                </a:lnTo>
                                <a:lnTo>
                                  <a:pt x="781" y="264"/>
                                </a:lnTo>
                                <a:lnTo>
                                  <a:pt x="779" y="291"/>
                                </a:lnTo>
                                <a:lnTo>
                                  <a:pt x="773" y="320"/>
                                </a:lnTo>
                                <a:lnTo>
                                  <a:pt x="764" y="401"/>
                                </a:lnTo>
                                <a:lnTo>
                                  <a:pt x="695" y="504"/>
                                </a:lnTo>
                                <a:lnTo>
                                  <a:pt x="603" y="574"/>
                                </a:lnTo>
                                <a:lnTo>
                                  <a:pt x="514" y="633"/>
                                </a:lnTo>
                                <a:lnTo>
                                  <a:pt x="439" y="674"/>
                                </a:lnTo>
                                <a:lnTo>
                                  <a:pt x="374" y="703"/>
                                </a:lnTo>
                                <a:lnTo>
                                  <a:pt x="317" y="725"/>
                                </a:lnTo>
                                <a:lnTo>
                                  <a:pt x="267" y="747"/>
                                </a:lnTo>
                                <a:lnTo>
                                  <a:pt x="196" y="785"/>
                                </a:lnTo>
                                <a:lnTo>
                                  <a:pt x="114" y="832"/>
                                </a:lnTo>
                                <a:lnTo>
                                  <a:pt x="42" y="884"/>
                                </a:lnTo>
                                <a:lnTo>
                                  <a:pt x="0"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44D287" id="Group 58" o:spid="_x0000_s1026" style="position:absolute;margin-left:438.55pt;margin-top:8.95pt;width:39.1pt;height:46.75pt;z-index:-251631104" coordorigin="9326,1485" coordsize="78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">
                <v:shape id="Freeform 59" o:spid="_x0000_s1027" style="position:absolute;left:9326;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" path="m686,l675,12r-2,21l679,60r8,18l694,91r6,11l714,123r24,36l763,196r14,26l781,241r,23l779,291r-6,29l764,401,695,504r-92,70l514,633r-75,41l374,703r-57,22l267,747r-71,38l114,832,42,884,,935e" filled="f" strokeweight=".15911mm">
                  <v:path arrowok="t" o:connecttype="custom" o:connectlocs="686,1485;675,1497;673,1518;679,1545;687,1563;694,1576;700,1587;714,1608;738,1644;763,1681;777,1707;781,1726;781,1749;779,1776;773,1805;764,1886;695,1989;603,2059;514,2118;439,2159;374,2188;317,2210;267,2232;196,2270;114,2317;42,2369;0,2420" o:connectangles="0,0,0,0,0,0,0,0,0,0,0,0,0,0,0,0,0,0,0,0,0,0,0,0,0,0,0"/>
                </v:shape>
              </v:group>
            </w:pict>
          </mc:Fallback>
        </mc:AlternateContent>
      </w:r>
      <w:r>
        <w:rPr>
          <w:rFonts w:ascii="Century Gothic"/>
          <w:noProof/>
          <w:color w:val="FFFFFF"/>
          <w:sz w:val="46"/>
          <w:lang w:eastAsia="en-GB"/>
        </w:rPr>
        <mc:AlternateContent>
          <mc:Choice Requires="wpg">
            <w:drawing>
              <wp:anchor distT="0" distB="0" distL="114300" distR="114300" simplePos="0" relativeHeight="251686400" behindDoc="1" locked="0" layoutInCell="1" allowOverlap="1">
                <wp:simplePos x="0" y="0"/>
                <wp:positionH relativeFrom="column">
                  <wp:posOffset>5568950</wp:posOffset>
                </wp:positionH>
                <wp:positionV relativeFrom="paragraph">
                  <wp:posOffset>56515</wp:posOffset>
                </wp:positionV>
                <wp:extent cx="494030" cy="486410"/>
                <wp:effectExtent l="0" t="0" r="20320" b="27940"/>
                <wp:wrapNone/>
                <wp:docPr id="29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486410"/>
                          <a:chOff x="9325" y="1395"/>
                          <a:chExt cx="778" cy="766"/>
                        </a:xfrm>
                      </wpg:grpSpPr>
                      <wps:wsp>
                        <wps:cNvPr id="300" name="Freeform 57"/>
                        <wps:cNvSpPr>
                          <a:spLocks/>
                        </wps:cNvSpPr>
                        <wps:spPr bwMode="auto">
                          <a:xfrm>
                            <a:off x="9325" y="1395"/>
                            <a:ext cx="778" cy="766"/>
                          </a:xfrm>
                          <a:custGeom>
                            <a:avLst/>
                            <a:gdLst>
                              <a:gd name="T0" fmla="+- 0 9325 9325"/>
                              <a:gd name="T1" fmla="*/ T0 w 778"/>
                              <a:gd name="T2" fmla="+- 0 2161 1395"/>
                              <a:gd name="T3" fmla="*/ 2161 h 766"/>
                              <a:gd name="T4" fmla="+- 0 9384 9325"/>
                              <a:gd name="T5" fmla="*/ T4 w 778"/>
                              <a:gd name="T6" fmla="+- 0 2108 1395"/>
                              <a:gd name="T7" fmla="*/ 2108 h 766"/>
                              <a:gd name="T8" fmla="+- 0 9431 9325"/>
                              <a:gd name="T9" fmla="*/ T8 w 778"/>
                              <a:gd name="T10" fmla="+- 0 2075 1395"/>
                              <a:gd name="T11" fmla="*/ 2075 h 766"/>
                              <a:gd name="T12" fmla="+- 0 9491 9325"/>
                              <a:gd name="T13" fmla="*/ T12 w 778"/>
                              <a:gd name="T14" fmla="+- 0 2046 1395"/>
                              <a:gd name="T15" fmla="*/ 2046 h 766"/>
                              <a:gd name="T16" fmla="+- 0 9589 9325"/>
                              <a:gd name="T17" fmla="*/ T16 w 778"/>
                              <a:gd name="T18" fmla="+- 0 2008 1395"/>
                              <a:gd name="T19" fmla="*/ 2008 h 766"/>
                              <a:gd name="T20" fmla="+- 0 9671 9325"/>
                              <a:gd name="T21" fmla="*/ T20 w 778"/>
                              <a:gd name="T22" fmla="+- 0 1976 1395"/>
                              <a:gd name="T23" fmla="*/ 1976 h 766"/>
                              <a:gd name="T24" fmla="+- 0 9748 9325"/>
                              <a:gd name="T25" fmla="*/ T24 w 778"/>
                              <a:gd name="T26" fmla="+- 0 1940 1395"/>
                              <a:gd name="T27" fmla="*/ 1940 h 766"/>
                              <a:gd name="T28" fmla="+- 0 9817 9325"/>
                              <a:gd name="T29" fmla="*/ T28 w 778"/>
                              <a:gd name="T30" fmla="+- 0 1900 1395"/>
                              <a:gd name="T31" fmla="*/ 1900 h 766"/>
                              <a:gd name="T32" fmla="+- 0 9875 9325"/>
                              <a:gd name="T33" fmla="*/ T32 w 778"/>
                              <a:gd name="T34" fmla="+- 0 1852 1395"/>
                              <a:gd name="T35" fmla="*/ 1852 h 766"/>
                              <a:gd name="T36" fmla="+- 0 9920 9325"/>
                              <a:gd name="T37" fmla="*/ T36 w 778"/>
                              <a:gd name="T38" fmla="+- 0 1795 1395"/>
                              <a:gd name="T39" fmla="*/ 1795 h 766"/>
                              <a:gd name="T40" fmla="+- 0 9950 9325"/>
                              <a:gd name="T41" fmla="*/ T40 w 778"/>
                              <a:gd name="T42" fmla="+- 0 1725 1395"/>
                              <a:gd name="T43" fmla="*/ 1725 h 766"/>
                              <a:gd name="T44" fmla="+- 0 9966 9325"/>
                              <a:gd name="T45" fmla="*/ T44 w 778"/>
                              <a:gd name="T46" fmla="+- 0 1634 1395"/>
                              <a:gd name="T47" fmla="*/ 1634 h 766"/>
                              <a:gd name="T48" fmla="+- 0 9973 9325"/>
                              <a:gd name="T49" fmla="*/ T48 w 778"/>
                              <a:gd name="T50" fmla="+- 0 1548 1395"/>
                              <a:gd name="T51" fmla="*/ 1548 h 766"/>
                              <a:gd name="T52" fmla="+- 0 9979 9325"/>
                              <a:gd name="T53" fmla="*/ T52 w 778"/>
                              <a:gd name="T54" fmla="+- 0 1474 1395"/>
                              <a:gd name="T55" fmla="*/ 1474 h 766"/>
                              <a:gd name="T56" fmla="+- 0 9996 9325"/>
                              <a:gd name="T57" fmla="*/ T56 w 778"/>
                              <a:gd name="T58" fmla="+- 0 1421 1395"/>
                              <a:gd name="T59" fmla="*/ 1421 h 766"/>
                              <a:gd name="T60" fmla="+- 0 10034 9325"/>
                              <a:gd name="T61" fmla="*/ T60 w 778"/>
                              <a:gd name="T62" fmla="+- 0 1395 1395"/>
                              <a:gd name="T63" fmla="*/ 1395 h 766"/>
                              <a:gd name="T64" fmla="+- 0 10083 9325"/>
                              <a:gd name="T65" fmla="*/ T64 w 778"/>
                              <a:gd name="T66" fmla="+- 0 1398 1395"/>
                              <a:gd name="T67" fmla="*/ 1398 h 766"/>
                              <a:gd name="T68" fmla="+- 0 10103 9325"/>
                              <a:gd name="T69" fmla="*/ T68 w 778"/>
                              <a:gd name="T70" fmla="+- 0 1423 1395"/>
                              <a:gd name="T71" fmla="*/ 1423 h 766"/>
                              <a:gd name="T72" fmla="+- 0 10099 9325"/>
                              <a:gd name="T73" fmla="*/ T72 w 778"/>
                              <a:gd name="T74" fmla="+- 0 1460 1395"/>
                              <a:gd name="T75" fmla="*/ 1460 h 766"/>
                              <a:gd name="T76" fmla="+- 0 10074 9325"/>
                              <a:gd name="T77" fmla="*/ T76 w 778"/>
                              <a:gd name="T78" fmla="+- 0 1498 1395"/>
                              <a:gd name="T79" fmla="*/ 1498 h 766"/>
                              <a:gd name="T80" fmla="+- 0 10064 9325"/>
                              <a:gd name="T81" fmla="*/ T80 w 778"/>
                              <a:gd name="T82" fmla="+- 0 1514 1395"/>
                              <a:gd name="T83" fmla="*/ 1514 h 766"/>
                              <a:gd name="T84" fmla="+- 0 10052 9325"/>
                              <a:gd name="T85" fmla="*/ T84 w 778"/>
                              <a:gd name="T86" fmla="+- 0 1521 1395"/>
                              <a:gd name="T87" fmla="*/ 1521 h 766"/>
                              <a:gd name="T88" fmla="+- 0 10043 9325"/>
                              <a:gd name="T89" fmla="*/ T88 w 778"/>
                              <a:gd name="T90" fmla="+- 0 1524 1395"/>
                              <a:gd name="T91" fmla="*/ 1524 h 766"/>
                              <a:gd name="T92" fmla="+- 0 10032 9325"/>
                              <a:gd name="T93" fmla="*/ T92 w 778"/>
                              <a:gd name="T94" fmla="+- 0 1523 1395"/>
                              <a:gd name="T95" fmla="*/ 1523 h 766"/>
                              <a:gd name="T96" fmla="+- 0 10021 9325"/>
                              <a:gd name="T97" fmla="*/ T96 w 778"/>
                              <a:gd name="T98" fmla="+- 0 1517 1395"/>
                              <a:gd name="T99" fmla="*/ 1517 h 766"/>
                              <a:gd name="T100" fmla="+- 0 10011 9325"/>
                              <a:gd name="T101" fmla="*/ T100 w 778"/>
                              <a:gd name="T102" fmla="+- 0 1507 1395"/>
                              <a:gd name="T103" fmla="*/ 1507 h 766"/>
                              <a:gd name="T104" fmla="+- 0 10008 9325"/>
                              <a:gd name="T105" fmla="*/ T104 w 778"/>
                              <a:gd name="T106" fmla="+- 0 1493 1395"/>
                              <a:gd name="T107" fmla="*/ 1493 h 766"/>
                              <a:gd name="T108" fmla="+- 0 10016 9325"/>
                              <a:gd name="T109" fmla="*/ T108 w 778"/>
                              <a:gd name="T110" fmla="+- 0 1479 1395"/>
                              <a:gd name="T111" fmla="*/ 1479 h 766"/>
                              <a:gd name="T112" fmla="+- 0 10027 9325"/>
                              <a:gd name="T113" fmla="*/ T112 w 778"/>
                              <a:gd name="T114" fmla="+- 0 1470 1395"/>
                              <a:gd name="T115" fmla="*/ 1470 h 766"/>
                              <a:gd name="T116" fmla="+- 0 10036 9325"/>
                              <a:gd name="T117" fmla="*/ T116 w 778"/>
                              <a:gd name="T118" fmla="+- 0 1466 1395"/>
                              <a:gd name="T119" fmla="*/ 1466 h 766"/>
                              <a:gd name="T120" fmla="+- 0 10043 9325"/>
                              <a:gd name="T121" fmla="*/ T120 w 778"/>
                              <a:gd name="T122" fmla="+- 0 1468 1395"/>
                              <a:gd name="T123" fmla="*/ 1468 h 766"/>
                              <a:gd name="T124" fmla="+- 0 10052 9325"/>
                              <a:gd name="T125" fmla="*/ T124 w 778"/>
                              <a:gd name="T126" fmla="+- 0 1485 1395"/>
                              <a:gd name="T127" fmla="*/ 1485 h 766"/>
                              <a:gd name="T128" fmla="+- 0 10056 9325"/>
                              <a:gd name="T129" fmla="*/ T128 w 778"/>
                              <a:gd name="T130" fmla="+- 0 1491 1395"/>
                              <a:gd name="T131" fmla="*/ 1491 h 766"/>
                              <a:gd name="T132" fmla="+- 0 10060 9325"/>
                              <a:gd name="T133" fmla="*/ T132 w 778"/>
                              <a:gd name="T134" fmla="+- 0 1498 1395"/>
                              <a:gd name="T135" fmla="*/ 1498 h 766"/>
                              <a:gd name="T136" fmla="+- 0 10066 9325"/>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0" y="766"/>
                                </a:moveTo>
                                <a:lnTo>
                                  <a:pt x="59" y="713"/>
                                </a:lnTo>
                                <a:lnTo>
                                  <a:pt x="106" y="680"/>
                                </a:lnTo>
                                <a:lnTo>
                                  <a:pt x="166" y="651"/>
                                </a:lnTo>
                                <a:lnTo>
                                  <a:pt x="264" y="613"/>
                                </a:lnTo>
                                <a:lnTo>
                                  <a:pt x="346" y="581"/>
                                </a:lnTo>
                                <a:lnTo>
                                  <a:pt x="423" y="545"/>
                                </a:lnTo>
                                <a:lnTo>
                                  <a:pt x="492" y="505"/>
                                </a:lnTo>
                                <a:lnTo>
                                  <a:pt x="550" y="457"/>
                                </a:lnTo>
                                <a:lnTo>
                                  <a:pt x="595" y="400"/>
                                </a:lnTo>
                                <a:lnTo>
                                  <a:pt x="625" y="330"/>
                                </a:lnTo>
                                <a:lnTo>
                                  <a:pt x="641" y="239"/>
                                </a:lnTo>
                                <a:lnTo>
                                  <a:pt x="648" y="153"/>
                                </a:lnTo>
                                <a:lnTo>
                                  <a:pt x="654" y="79"/>
                                </a:lnTo>
                                <a:lnTo>
                                  <a:pt x="671" y="26"/>
                                </a:lnTo>
                                <a:lnTo>
                                  <a:pt x="709" y="0"/>
                                </a:lnTo>
                                <a:lnTo>
                                  <a:pt x="758" y="3"/>
                                </a:lnTo>
                                <a:lnTo>
                                  <a:pt x="778" y="28"/>
                                </a:lnTo>
                                <a:lnTo>
                                  <a:pt x="774" y="65"/>
                                </a:lnTo>
                                <a:lnTo>
                                  <a:pt x="749" y="103"/>
                                </a:lnTo>
                                <a:lnTo>
                                  <a:pt x="739" y="119"/>
                                </a:lnTo>
                                <a:lnTo>
                                  <a:pt x="727" y="126"/>
                                </a:lnTo>
                                <a:lnTo>
                                  <a:pt x="718" y="129"/>
                                </a:lnTo>
                                <a:lnTo>
                                  <a:pt x="707" y="128"/>
                                </a:lnTo>
                                <a:lnTo>
                                  <a:pt x="696" y="122"/>
                                </a:lnTo>
                                <a:lnTo>
                                  <a:pt x="686" y="112"/>
                                </a:lnTo>
                                <a:lnTo>
                                  <a:pt x="683" y="98"/>
                                </a:lnTo>
                                <a:lnTo>
                                  <a:pt x="691" y="84"/>
                                </a:lnTo>
                                <a:lnTo>
                                  <a:pt x="702" y="75"/>
                                </a:lnTo>
                                <a:lnTo>
                                  <a:pt x="711" y="71"/>
                                </a:lnTo>
                                <a:lnTo>
                                  <a:pt x="718" y="73"/>
                                </a:lnTo>
                                <a:lnTo>
                                  <a:pt x="727" y="90"/>
                                </a:lnTo>
                                <a:lnTo>
                                  <a:pt x="731" y="96"/>
                                </a:lnTo>
                                <a:lnTo>
                                  <a:pt x="735" y="103"/>
                                </a:lnTo>
                                <a:lnTo>
                                  <a:pt x="741"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D5A3ADF" id="Group 56" o:spid="_x0000_s1026" style="position:absolute;margin-left:438.5pt;margin-top:4.45pt;width:38.9pt;height:38.3pt;z-index:-251630080" coordorigin="9325,1395" coordsize="77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">
                <v:shape id="Freeform 57" o:spid="_x0000_s1027" style="position:absolute;left:9325;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" path="m,766l59,713r47,-33l166,651r98,-38l346,581r77,-36l492,505r58,-48l595,400r30,-70l641,239r7,-86l654,79,671,26,709,r49,3l778,28r-4,37l749,103r-10,16l727,126r-9,3l707,128r-11,-6l686,112,683,98r8,-14l702,75r9,-4l718,73r9,17l731,96r4,7l741,111e" filled="f" strokeweight=".15911mm">
                  <v:path arrowok="t" o:connecttype="custom" o:connectlocs="0,2161;59,2108;106,2075;166,2046;264,2008;346,1976;423,1940;492,1900;550,1852;595,1795;625,1725;641,1634;648,1548;654,1474;671,1421;709,1395;758,1398;778,1423;774,1460;749,1498;739,1514;727,1521;718,1524;707,1523;696,1517;686,1507;683,1493;691,1479;702,1470;711,1466;718,1468;727,1485;731,1491;735,1498;741,1506" o:connectangles="0,0,0,0,0,0,0,0,0,0,0,0,0,0,0,0,0,0,0,0,0,0,0,0,0,0,0,0,0,0,0,0,0,0,0"/>
                </v:shape>
              </v:group>
            </w:pict>
          </mc:Fallback>
        </mc:AlternateContent>
      </w:r>
      <w:r>
        <w:rPr>
          <w:rFonts w:ascii="Century Gothic"/>
          <w:color w:val="FFFFFF"/>
          <w:w w:val="95"/>
          <w:sz w:val="46"/>
        </w:rPr>
        <w:t>HIGH</w:t>
      </w:r>
      <w:r>
        <w:rPr>
          <w:rFonts w:ascii="Century Gothic"/>
          <w:color w:val="FFFFFF"/>
          <w:spacing w:val="67"/>
          <w:w w:val="95"/>
          <w:sz w:val="46"/>
        </w:rPr>
        <w:t xml:space="preserve"> </w:t>
      </w:r>
      <w:r>
        <w:rPr>
          <w:rFonts w:ascii="Century Gothic"/>
          <w:color w:val="FFFFFF"/>
          <w:w w:val="95"/>
          <w:sz w:val="46"/>
        </w:rPr>
        <w:t>SCHOOL</w:t>
      </w:r>
    </w:p>
    <w:p w:rsidR="00B97FF0" w:rsidRDefault="003A0AAD">
      <w:pPr>
        <w:spacing w:before="3"/>
        <w:rPr>
          <w:rFonts w:ascii="Century Gothic" w:eastAsia="Century Gothic" w:hAnsi="Century Gothic" w:cs="Century Gothic"/>
          <w:sz w:val="21"/>
          <w:szCs w:val="21"/>
        </w:rPr>
      </w:pP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87424" behindDoc="1" locked="0" layoutInCell="1" allowOverlap="1">
                <wp:simplePos x="0" y="0"/>
                <wp:positionH relativeFrom="column">
                  <wp:posOffset>5544185</wp:posOffset>
                </wp:positionH>
                <wp:positionV relativeFrom="paragraph">
                  <wp:posOffset>150495</wp:posOffset>
                </wp:positionV>
                <wp:extent cx="53340" cy="33020"/>
                <wp:effectExtent l="0" t="0" r="3810" b="5080"/>
                <wp:wrapNone/>
                <wp:docPr id="2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33020"/>
                          <a:chOff x="9286" y="2082"/>
                          <a:chExt cx="84" cy="52"/>
                        </a:xfrm>
                      </wpg:grpSpPr>
                      <wps:wsp>
                        <wps:cNvPr id="291" name="Freeform 66"/>
                        <wps:cNvSpPr>
                          <a:spLocks/>
                        </wps:cNvSpPr>
                        <wps:spPr bwMode="auto">
                          <a:xfrm>
                            <a:off x="9286" y="2082"/>
                            <a:ext cx="84" cy="52"/>
                          </a:xfrm>
                          <a:custGeom>
                            <a:avLst/>
                            <a:gdLst>
                              <a:gd name="T0" fmla="+- 0 9294 9286"/>
                              <a:gd name="T1" fmla="*/ T0 w 84"/>
                              <a:gd name="T2" fmla="+- 0 2082 2082"/>
                              <a:gd name="T3" fmla="*/ 2082 h 52"/>
                              <a:gd name="T4" fmla="+- 0 9286 9286"/>
                              <a:gd name="T5" fmla="*/ T4 w 84"/>
                              <a:gd name="T6" fmla="+- 0 2085 2082"/>
                              <a:gd name="T7" fmla="*/ 2085 h 52"/>
                              <a:gd name="T8" fmla="+- 0 9289 9286"/>
                              <a:gd name="T9" fmla="*/ T8 w 84"/>
                              <a:gd name="T10" fmla="+- 0 2103 2082"/>
                              <a:gd name="T11" fmla="*/ 2103 h 52"/>
                              <a:gd name="T12" fmla="+- 0 9294 9286"/>
                              <a:gd name="T13" fmla="*/ T12 w 84"/>
                              <a:gd name="T14" fmla="+- 0 2123 2082"/>
                              <a:gd name="T15" fmla="*/ 2123 h 52"/>
                              <a:gd name="T16" fmla="+- 0 9298 9286"/>
                              <a:gd name="T17" fmla="*/ T16 w 84"/>
                              <a:gd name="T18" fmla="+- 0 2133 2082"/>
                              <a:gd name="T19" fmla="*/ 2133 h 52"/>
                              <a:gd name="T20" fmla="+- 0 9370 9286"/>
                              <a:gd name="T21" fmla="*/ T20 w 84"/>
                              <a:gd name="T22" fmla="+- 0 2131 2082"/>
                              <a:gd name="T23" fmla="*/ 2131 h 52"/>
                              <a:gd name="T24" fmla="+- 0 9365 9286"/>
                              <a:gd name="T25" fmla="*/ T24 w 84"/>
                              <a:gd name="T26" fmla="+- 0 2116 2082"/>
                              <a:gd name="T27" fmla="*/ 2116 h 52"/>
                              <a:gd name="T28" fmla="+- 0 9330 9286"/>
                              <a:gd name="T29" fmla="*/ T28 w 84"/>
                              <a:gd name="T30" fmla="+- 0 2116 2082"/>
                              <a:gd name="T31" fmla="*/ 2116 h 52"/>
                              <a:gd name="T32" fmla="+- 0 9320 9286"/>
                              <a:gd name="T33" fmla="*/ T32 w 84"/>
                              <a:gd name="T34" fmla="+- 0 2102 2082"/>
                              <a:gd name="T35" fmla="*/ 2102 h 52"/>
                              <a:gd name="T36" fmla="+- 0 9313 9286"/>
                              <a:gd name="T37" fmla="*/ T36 w 84"/>
                              <a:gd name="T38" fmla="+- 0 2095 2082"/>
                              <a:gd name="T39" fmla="*/ 2095 h 52"/>
                              <a:gd name="T40" fmla="+- 0 9306 9286"/>
                              <a:gd name="T41" fmla="*/ T40 w 84"/>
                              <a:gd name="T42" fmla="+- 0 2089 2082"/>
                              <a:gd name="T43" fmla="*/ 2089 h 52"/>
                              <a:gd name="T44" fmla="+- 0 9294 9286"/>
                              <a:gd name="T45" fmla="*/ T44 w 84"/>
                              <a:gd name="T46" fmla="+- 0 2082 2082"/>
                              <a:gd name="T47" fmla="*/ 20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2">
                                <a:moveTo>
                                  <a:pt x="8" y="0"/>
                                </a:moveTo>
                                <a:lnTo>
                                  <a:pt x="0" y="3"/>
                                </a:lnTo>
                                <a:lnTo>
                                  <a:pt x="3" y="21"/>
                                </a:lnTo>
                                <a:lnTo>
                                  <a:pt x="8" y="41"/>
                                </a:lnTo>
                                <a:lnTo>
                                  <a:pt x="12" y="51"/>
                                </a:lnTo>
                                <a:lnTo>
                                  <a:pt x="84" y="49"/>
                                </a:lnTo>
                                <a:lnTo>
                                  <a:pt x="79" y="34"/>
                                </a:lnTo>
                                <a:lnTo>
                                  <a:pt x="44" y="34"/>
                                </a:lnTo>
                                <a:lnTo>
                                  <a:pt x="34" y="20"/>
                                </a:lnTo>
                                <a:lnTo>
                                  <a:pt x="27" y="13"/>
                                </a:lnTo>
                                <a:lnTo>
                                  <a:pt x="20" y="7"/>
                                </a:lnTo>
                                <a:lnTo>
                                  <a:pt x="8" y="0"/>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5"/>
                        <wps:cNvSpPr>
                          <a:spLocks/>
                        </wps:cNvSpPr>
                        <wps:spPr bwMode="auto">
                          <a:xfrm>
                            <a:off x="9286" y="2082"/>
                            <a:ext cx="84" cy="52"/>
                          </a:xfrm>
                          <a:custGeom>
                            <a:avLst/>
                            <a:gdLst>
                              <a:gd name="T0" fmla="+- 0 9357 9286"/>
                              <a:gd name="T1" fmla="*/ T0 w 84"/>
                              <a:gd name="T2" fmla="+- 0 2088 2082"/>
                              <a:gd name="T3" fmla="*/ 2088 h 52"/>
                              <a:gd name="T4" fmla="+- 0 9333 9286"/>
                              <a:gd name="T5" fmla="*/ T4 w 84"/>
                              <a:gd name="T6" fmla="+- 0 2108 2082"/>
                              <a:gd name="T7" fmla="*/ 2108 h 52"/>
                              <a:gd name="T8" fmla="+- 0 9330 9286"/>
                              <a:gd name="T9" fmla="*/ T8 w 84"/>
                              <a:gd name="T10" fmla="+- 0 2116 2082"/>
                              <a:gd name="T11" fmla="*/ 2116 h 52"/>
                              <a:gd name="T12" fmla="+- 0 9365 9286"/>
                              <a:gd name="T13" fmla="*/ T12 w 84"/>
                              <a:gd name="T14" fmla="+- 0 2116 2082"/>
                              <a:gd name="T15" fmla="*/ 2116 h 52"/>
                              <a:gd name="T16" fmla="+- 0 9357 9286"/>
                              <a:gd name="T17" fmla="*/ T16 w 84"/>
                              <a:gd name="T18" fmla="+- 0 2088 2082"/>
                              <a:gd name="T19" fmla="*/ 2088 h 52"/>
                            </a:gdLst>
                            <a:ahLst/>
                            <a:cxnLst>
                              <a:cxn ang="0">
                                <a:pos x="T1" y="T3"/>
                              </a:cxn>
                              <a:cxn ang="0">
                                <a:pos x="T5" y="T7"/>
                              </a:cxn>
                              <a:cxn ang="0">
                                <a:pos x="T9" y="T11"/>
                              </a:cxn>
                              <a:cxn ang="0">
                                <a:pos x="T13" y="T15"/>
                              </a:cxn>
                              <a:cxn ang="0">
                                <a:pos x="T17" y="T19"/>
                              </a:cxn>
                            </a:cxnLst>
                            <a:rect l="0" t="0" r="r" b="b"/>
                            <a:pathLst>
                              <a:path w="84" h="52">
                                <a:moveTo>
                                  <a:pt x="71" y="6"/>
                                </a:moveTo>
                                <a:lnTo>
                                  <a:pt x="47" y="26"/>
                                </a:lnTo>
                                <a:lnTo>
                                  <a:pt x="44" y="34"/>
                                </a:lnTo>
                                <a:lnTo>
                                  <a:pt x="79" y="34"/>
                                </a:lnTo>
                                <a:lnTo>
                                  <a:pt x="71" y="6"/>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74DDA67" id="Group 64" o:spid="_x0000_s1026" style="position:absolute;margin-left:436.55pt;margin-top:11.85pt;width:4.2pt;height:2.6pt;z-index:-251629056" coordorigin="9286,2082"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">
                <v:shape id="Freeform 66" o:spid="_x0000_s1027"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" path="m8,l,3,3,21,8,41r4,10l84,49,79,34r-35,l34,20,27,13,20,7,8,xe" fillcolor="#e11b22" stroked="f">
                  <v:path arrowok="t" o:connecttype="custom" o:connectlocs="8,2082;0,2085;3,2103;8,2123;12,2133;84,2131;79,2116;44,2116;34,2102;27,2095;20,2089;8,2082" o:connectangles="0,0,0,0,0,0,0,0,0,0,0,0"/>
                </v:shape>
                <v:shape id="Freeform 65" o:spid="_x0000_s1028"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" path="m71,6l47,26r-3,8l79,34,71,6xe" fillcolor="#e11b22" stroked="f">
                  <v:path arrowok="t" o:connecttype="custom" o:connectlocs="71,2088;47,2108;44,2116;79,2116;71,2088" o:connectangles="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88448" behindDoc="1" locked="0" layoutInCell="1" allowOverlap="1">
                <wp:simplePos x="0" y="0"/>
                <wp:positionH relativeFrom="column">
                  <wp:posOffset>5149215</wp:posOffset>
                </wp:positionH>
                <wp:positionV relativeFrom="paragraph">
                  <wp:posOffset>10795</wp:posOffset>
                </wp:positionV>
                <wp:extent cx="74930" cy="98425"/>
                <wp:effectExtent l="0" t="0" r="1270" b="0"/>
                <wp:wrapNone/>
                <wp:docPr id="30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98425"/>
                          <a:chOff x="8664" y="1862"/>
                          <a:chExt cx="118" cy="155"/>
                        </a:xfrm>
                      </wpg:grpSpPr>
                      <wps:wsp>
                        <wps:cNvPr id="306" name="Freeform 51"/>
                        <wps:cNvSpPr>
                          <a:spLocks/>
                        </wps:cNvSpPr>
                        <wps:spPr bwMode="auto">
                          <a:xfrm>
                            <a:off x="8664" y="1862"/>
                            <a:ext cx="118" cy="155"/>
                          </a:xfrm>
                          <a:custGeom>
                            <a:avLst/>
                            <a:gdLst>
                              <a:gd name="T0" fmla="+- 0 8666 8664"/>
                              <a:gd name="T1" fmla="*/ T0 w 118"/>
                              <a:gd name="T2" fmla="+- 0 1950 1862"/>
                              <a:gd name="T3" fmla="*/ 1950 h 155"/>
                              <a:gd name="T4" fmla="+- 0 8664 8664"/>
                              <a:gd name="T5" fmla="*/ T4 w 118"/>
                              <a:gd name="T6" fmla="+- 0 1952 1862"/>
                              <a:gd name="T7" fmla="*/ 1952 h 155"/>
                              <a:gd name="T8" fmla="+- 0 8739 8664"/>
                              <a:gd name="T9" fmla="*/ T8 w 118"/>
                              <a:gd name="T10" fmla="+- 0 2016 1862"/>
                              <a:gd name="T11" fmla="*/ 2016 h 155"/>
                              <a:gd name="T12" fmla="+- 0 8762 8664"/>
                              <a:gd name="T13" fmla="*/ T12 w 118"/>
                              <a:gd name="T14" fmla="+- 0 2001 1862"/>
                              <a:gd name="T15" fmla="*/ 2001 h 155"/>
                              <a:gd name="T16" fmla="+- 0 8742 8664"/>
                              <a:gd name="T17" fmla="*/ T16 w 118"/>
                              <a:gd name="T18" fmla="+- 0 2001 1862"/>
                              <a:gd name="T19" fmla="*/ 2001 h 155"/>
                              <a:gd name="T20" fmla="+- 0 8731 8664"/>
                              <a:gd name="T21" fmla="*/ T20 w 118"/>
                              <a:gd name="T22" fmla="+- 0 1998 1862"/>
                              <a:gd name="T23" fmla="*/ 1998 h 155"/>
                              <a:gd name="T24" fmla="+- 0 8721 8664"/>
                              <a:gd name="T25" fmla="*/ T24 w 118"/>
                              <a:gd name="T26" fmla="+- 0 1991 1862"/>
                              <a:gd name="T27" fmla="*/ 1991 h 155"/>
                              <a:gd name="T28" fmla="+- 0 8697 8664"/>
                              <a:gd name="T29" fmla="*/ T28 w 118"/>
                              <a:gd name="T30" fmla="+- 0 1971 1862"/>
                              <a:gd name="T31" fmla="*/ 1971 h 155"/>
                              <a:gd name="T32" fmla="+- 0 8698 8664"/>
                              <a:gd name="T33" fmla="*/ T32 w 118"/>
                              <a:gd name="T34" fmla="+- 0 1969 1862"/>
                              <a:gd name="T35" fmla="*/ 1969 h 155"/>
                              <a:gd name="T36" fmla="+- 0 8706 8664"/>
                              <a:gd name="T37" fmla="*/ T36 w 118"/>
                              <a:gd name="T38" fmla="+- 0 1959 1862"/>
                              <a:gd name="T39" fmla="*/ 1959 h 155"/>
                              <a:gd name="T40" fmla="+- 0 8677 8664"/>
                              <a:gd name="T41" fmla="*/ T40 w 118"/>
                              <a:gd name="T42" fmla="+- 0 1959 1862"/>
                              <a:gd name="T43" fmla="*/ 1959 h 155"/>
                              <a:gd name="T44" fmla="+- 0 8666 8664"/>
                              <a:gd name="T45" fmla="*/ T44 w 118"/>
                              <a:gd name="T46" fmla="+- 0 1950 1862"/>
                              <a:gd name="T47" fmla="*/ 19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2" y="88"/>
                                </a:moveTo>
                                <a:lnTo>
                                  <a:pt x="0" y="90"/>
                                </a:lnTo>
                                <a:lnTo>
                                  <a:pt x="75" y="154"/>
                                </a:lnTo>
                                <a:lnTo>
                                  <a:pt x="98" y="139"/>
                                </a:lnTo>
                                <a:lnTo>
                                  <a:pt x="78" y="139"/>
                                </a:lnTo>
                                <a:lnTo>
                                  <a:pt x="67" y="136"/>
                                </a:lnTo>
                                <a:lnTo>
                                  <a:pt x="57" y="129"/>
                                </a:lnTo>
                                <a:lnTo>
                                  <a:pt x="33" y="109"/>
                                </a:lnTo>
                                <a:lnTo>
                                  <a:pt x="34" y="107"/>
                                </a:lnTo>
                                <a:lnTo>
                                  <a:pt x="42" y="97"/>
                                </a:lnTo>
                                <a:lnTo>
                                  <a:pt x="13" y="97"/>
                                </a:lnTo>
                                <a:lnTo>
                                  <a:pt x="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
                        <wps:cNvSpPr>
                          <a:spLocks/>
                        </wps:cNvSpPr>
                        <wps:spPr bwMode="auto">
                          <a:xfrm>
                            <a:off x="8664" y="1862"/>
                            <a:ext cx="118" cy="155"/>
                          </a:xfrm>
                          <a:custGeom>
                            <a:avLst/>
                            <a:gdLst>
                              <a:gd name="T0" fmla="+- 0 8764 8664"/>
                              <a:gd name="T1" fmla="*/ T0 w 118"/>
                              <a:gd name="T2" fmla="+- 0 1996 1862"/>
                              <a:gd name="T3" fmla="*/ 1996 h 155"/>
                              <a:gd name="T4" fmla="+- 0 8752 8664"/>
                              <a:gd name="T5" fmla="*/ T4 w 118"/>
                              <a:gd name="T6" fmla="+- 0 2000 1862"/>
                              <a:gd name="T7" fmla="*/ 2000 h 155"/>
                              <a:gd name="T8" fmla="+- 0 8742 8664"/>
                              <a:gd name="T9" fmla="*/ T8 w 118"/>
                              <a:gd name="T10" fmla="+- 0 2001 1862"/>
                              <a:gd name="T11" fmla="*/ 2001 h 155"/>
                              <a:gd name="T12" fmla="+- 0 8762 8664"/>
                              <a:gd name="T13" fmla="*/ T12 w 118"/>
                              <a:gd name="T14" fmla="+- 0 2001 1862"/>
                              <a:gd name="T15" fmla="*/ 2001 h 155"/>
                              <a:gd name="T16" fmla="+- 0 8767 8664"/>
                              <a:gd name="T17" fmla="*/ T16 w 118"/>
                              <a:gd name="T18" fmla="+- 0 1998 1862"/>
                              <a:gd name="T19" fmla="*/ 1998 h 155"/>
                              <a:gd name="T20" fmla="+- 0 8764 8664"/>
                              <a:gd name="T21" fmla="*/ T20 w 118"/>
                              <a:gd name="T22" fmla="+- 0 1996 1862"/>
                              <a:gd name="T23" fmla="*/ 1996 h 155"/>
                            </a:gdLst>
                            <a:ahLst/>
                            <a:cxnLst>
                              <a:cxn ang="0">
                                <a:pos x="T1" y="T3"/>
                              </a:cxn>
                              <a:cxn ang="0">
                                <a:pos x="T5" y="T7"/>
                              </a:cxn>
                              <a:cxn ang="0">
                                <a:pos x="T9" y="T11"/>
                              </a:cxn>
                              <a:cxn ang="0">
                                <a:pos x="T13" y="T15"/>
                              </a:cxn>
                              <a:cxn ang="0">
                                <a:pos x="T17" y="T19"/>
                              </a:cxn>
                              <a:cxn ang="0">
                                <a:pos x="T21" y="T23"/>
                              </a:cxn>
                            </a:cxnLst>
                            <a:rect l="0" t="0" r="r" b="b"/>
                            <a:pathLst>
                              <a:path w="118" h="155">
                                <a:moveTo>
                                  <a:pt x="100" y="134"/>
                                </a:moveTo>
                                <a:lnTo>
                                  <a:pt x="88" y="138"/>
                                </a:lnTo>
                                <a:lnTo>
                                  <a:pt x="78" y="139"/>
                                </a:lnTo>
                                <a:lnTo>
                                  <a:pt x="98" y="139"/>
                                </a:lnTo>
                                <a:lnTo>
                                  <a:pt x="103" y="136"/>
                                </a:lnTo>
                                <a:lnTo>
                                  <a:pt x="10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
                        <wps:cNvSpPr>
                          <a:spLocks/>
                        </wps:cNvSpPr>
                        <wps:spPr bwMode="auto">
                          <a:xfrm>
                            <a:off x="8664" y="1862"/>
                            <a:ext cx="118" cy="155"/>
                          </a:xfrm>
                          <a:custGeom>
                            <a:avLst/>
                            <a:gdLst>
                              <a:gd name="T0" fmla="+- 0 8741 8664"/>
                              <a:gd name="T1" fmla="*/ T0 w 118"/>
                              <a:gd name="T2" fmla="+- 0 1862 1862"/>
                              <a:gd name="T3" fmla="*/ 1862 h 155"/>
                              <a:gd name="T4" fmla="+- 0 8738 8664"/>
                              <a:gd name="T5" fmla="*/ T4 w 118"/>
                              <a:gd name="T6" fmla="+- 0 1864 1862"/>
                              <a:gd name="T7" fmla="*/ 1864 h 155"/>
                              <a:gd name="T8" fmla="+- 0 8750 8664"/>
                              <a:gd name="T9" fmla="*/ T8 w 118"/>
                              <a:gd name="T10" fmla="+- 0 1874 1862"/>
                              <a:gd name="T11" fmla="*/ 1874 h 155"/>
                              <a:gd name="T12" fmla="+- 0 8749 8664"/>
                              <a:gd name="T13" fmla="*/ T12 w 118"/>
                              <a:gd name="T14" fmla="+- 0 1878 1862"/>
                              <a:gd name="T15" fmla="*/ 1878 h 155"/>
                              <a:gd name="T16" fmla="+- 0 8682 8664"/>
                              <a:gd name="T17" fmla="*/ T16 w 118"/>
                              <a:gd name="T18" fmla="+- 0 1957 1862"/>
                              <a:gd name="T19" fmla="*/ 1957 h 155"/>
                              <a:gd name="T20" fmla="+- 0 8677 8664"/>
                              <a:gd name="T21" fmla="*/ T20 w 118"/>
                              <a:gd name="T22" fmla="+- 0 1959 1862"/>
                              <a:gd name="T23" fmla="*/ 1959 h 155"/>
                              <a:gd name="T24" fmla="+- 0 8706 8664"/>
                              <a:gd name="T25" fmla="*/ T24 w 118"/>
                              <a:gd name="T26" fmla="+- 0 1959 1862"/>
                              <a:gd name="T27" fmla="*/ 1959 h 155"/>
                              <a:gd name="T28" fmla="+- 0 8757 8664"/>
                              <a:gd name="T29" fmla="*/ T28 w 118"/>
                              <a:gd name="T30" fmla="+- 0 1899 1862"/>
                              <a:gd name="T31" fmla="*/ 1899 h 155"/>
                              <a:gd name="T32" fmla="+- 0 8764 8664"/>
                              <a:gd name="T33" fmla="*/ T32 w 118"/>
                              <a:gd name="T34" fmla="+- 0 1891 1862"/>
                              <a:gd name="T35" fmla="*/ 1891 h 155"/>
                              <a:gd name="T36" fmla="+- 0 8769 8664"/>
                              <a:gd name="T37" fmla="*/ T36 w 118"/>
                              <a:gd name="T38" fmla="+- 0 1890 1862"/>
                              <a:gd name="T39" fmla="*/ 1890 h 155"/>
                              <a:gd name="T40" fmla="+- 0 8775 8664"/>
                              <a:gd name="T41" fmla="*/ T40 w 118"/>
                              <a:gd name="T42" fmla="+- 0 1890 1862"/>
                              <a:gd name="T43" fmla="*/ 1890 h 155"/>
                              <a:gd name="T44" fmla="+- 0 8741 8664"/>
                              <a:gd name="T45" fmla="*/ T44 w 118"/>
                              <a:gd name="T46" fmla="+- 0 1862 1862"/>
                              <a:gd name="T47" fmla="*/ 186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77" y="0"/>
                                </a:moveTo>
                                <a:lnTo>
                                  <a:pt x="74" y="2"/>
                                </a:lnTo>
                                <a:lnTo>
                                  <a:pt x="86" y="12"/>
                                </a:lnTo>
                                <a:lnTo>
                                  <a:pt x="85" y="16"/>
                                </a:lnTo>
                                <a:lnTo>
                                  <a:pt x="18" y="95"/>
                                </a:lnTo>
                                <a:lnTo>
                                  <a:pt x="13" y="97"/>
                                </a:lnTo>
                                <a:lnTo>
                                  <a:pt x="42" y="97"/>
                                </a:lnTo>
                                <a:lnTo>
                                  <a:pt x="93" y="37"/>
                                </a:lnTo>
                                <a:lnTo>
                                  <a:pt x="100" y="29"/>
                                </a:lnTo>
                                <a:lnTo>
                                  <a:pt x="105" y="28"/>
                                </a:lnTo>
                                <a:lnTo>
                                  <a:pt x="111" y="2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8"/>
                        <wps:cNvSpPr>
                          <a:spLocks/>
                        </wps:cNvSpPr>
                        <wps:spPr bwMode="auto">
                          <a:xfrm>
                            <a:off x="8664" y="1862"/>
                            <a:ext cx="118" cy="155"/>
                          </a:xfrm>
                          <a:custGeom>
                            <a:avLst/>
                            <a:gdLst>
                              <a:gd name="T0" fmla="+- 0 8775 8664"/>
                              <a:gd name="T1" fmla="*/ T0 w 118"/>
                              <a:gd name="T2" fmla="+- 0 1890 1862"/>
                              <a:gd name="T3" fmla="*/ 1890 h 155"/>
                              <a:gd name="T4" fmla="+- 0 8769 8664"/>
                              <a:gd name="T5" fmla="*/ T4 w 118"/>
                              <a:gd name="T6" fmla="+- 0 1890 1862"/>
                              <a:gd name="T7" fmla="*/ 1890 h 155"/>
                              <a:gd name="T8" fmla="+- 0 8779 8664"/>
                              <a:gd name="T9" fmla="*/ T8 w 118"/>
                              <a:gd name="T10" fmla="+- 0 1899 1862"/>
                              <a:gd name="T11" fmla="*/ 1899 h 155"/>
                              <a:gd name="T12" fmla="+- 0 8780 8664"/>
                              <a:gd name="T13" fmla="*/ T12 w 118"/>
                              <a:gd name="T14" fmla="+- 0 1899 1862"/>
                              <a:gd name="T15" fmla="*/ 1899 h 155"/>
                              <a:gd name="T16" fmla="+- 0 8782 8664"/>
                              <a:gd name="T17" fmla="*/ T16 w 118"/>
                              <a:gd name="T18" fmla="+- 0 1896 1862"/>
                              <a:gd name="T19" fmla="*/ 1896 h 155"/>
                              <a:gd name="T20" fmla="+- 0 8775 8664"/>
                              <a:gd name="T21" fmla="*/ T20 w 118"/>
                              <a:gd name="T22" fmla="+- 0 1890 1862"/>
                              <a:gd name="T23" fmla="*/ 1890 h 155"/>
                            </a:gdLst>
                            <a:ahLst/>
                            <a:cxnLst>
                              <a:cxn ang="0">
                                <a:pos x="T1" y="T3"/>
                              </a:cxn>
                              <a:cxn ang="0">
                                <a:pos x="T5" y="T7"/>
                              </a:cxn>
                              <a:cxn ang="0">
                                <a:pos x="T9" y="T11"/>
                              </a:cxn>
                              <a:cxn ang="0">
                                <a:pos x="T13" y="T15"/>
                              </a:cxn>
                              <a:cxn ang="0">
                                <a:pos x="T17" y="T19"/>
                              </a:cxn>
                              <a:cxn ang="0">
                                <a:pos x="T21" y="T23"/>
                              </a:cxn>
                            </a:cxnLst>
                            <a:rect l="0" t="0" r="r" b="b"/>
                            <a:pathLst>
                              <a:path w="118" h="155">
                                <a:moveTo>
                                  <a:pt x="111" y="28"/>
                                </a:moveTo>
                                <a:lnTo>
                                  <a:pt x="105" y="28"/>
                                </a:lnTo>
                                <a:lnTo>
                                  <a:pt x="115" y="37"/>
                                </a:lnTo>
                                <a:lnTo>
                                  <a:pt x="116" y="37"/>
                                </a:lnTo>
                                <a:lnTo>
                                  <a:pt x="118" y="3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414CA4B" id="Group 47" o:spid="_x0000_s1026" style="position:absolute;margin-left:405.45pt;margin-top:.85pt;width:5.9pt;height:7.75pt;z-index:-251628032" coordorigin="8664,1862" coordsize="11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">
                <v:shape id="Freeform 51" o:spid="_x0000_s1027"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" path="m2,88l,90r75,64l98,139r-20,l67,136,57,129,33,109r1,-2l42,97r-29,l2,88xe" fillcolor="black" stroked="f">
                  <v:path arrowok="t" o:connecttype="custom" o:connectlocs="2,1950;0,1952;75,2016;98,2001;78,2001;67,1998;57,1991;33,1971;34,1969;42,1959;13,1959;2,1950" o:connectangles="0,0,0,0,0,0,0,0,0,0,0,0"/>
                </v:shape>
                <v:shape id="Freeform 50" o:spid="_x0000_s1028"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" path="m100,134r-12,4l78,139r20,l103,136r-3,-2xe" fillcolor="black" stroked="f">
                  <v:path arrowok="t" o:connecttype="custom" o:connectlocs="100,1996;88,2000;78,2001;98,2001;103,1998;100,1996" o:connectangles="0,0,0,0,0,0"/>
                </v:shape>
                <v:shape id="Freeform 49" o:spid="_x0000_s1029"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" path="m77,l74,2,86,12r-1,4l18,95r-5,2l42,97,93,37r7,-8l105,28r6,l77,xe" fillcolor="black" stroked="f">
                  <v:path arrowok="t" o:connecttype="custom" o:connectlocs="77,1862;74,1864;86,1874;85,1878;18,1957;13,1959;42,1959;93,1899;100,1891;105,1890;111,1890;77,1862" o:connectangles="0,0,0,0,0,0,0,0,0,0,0,0"/>
                </v:shape>
                <v:shape id="Freeform 48" o:spid="_x0000_s1030"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" path="m111,28r-6,l115,37r1,l118,34r-7,-6xe" fillcolor="black" stroked="f">
                  <v:path arrowok="t" o:connecttype="custom" o:connectlocs="111,1890;105,1890;115,1899;116,1899;118,1896;111,1890" o:connectangles="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89472" behindDoc="1" locked="0" layoutInCell="1" allowOverlap="1">
                <wp:simplePos x="0" y="0"/>
                <wp:positionH relativeFrom="column">
                  <wp:posOffset>5220335</wp:posOffset>
                </wp:positionH>
                <wp:positionV relativeFrom="paragraph">
                  <wp:posOffset>82550</wp:posOffset>
                </wp:positionV>
                <wp:extent cx="49530" cy="51435"/>
                <wp:effectExtent l="0" t="0" r="7620" b="5715"/>
                <wp:wrapNone/>
                <wp:docPr id="31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51435"/>
                          <a:chOff x="8776" y="1975"/>
                          <a:chExt cx="78" cy="81"/>
                        </a:xfrm>
                      </wpg:grpSpPr>
                      <wps:wsp>
                        <wps:cNvPr id="311" name="Freeform 46"/>
                        <wps:cNvSpPr>
                          <a:spLocks/>
                        </wps:cNvSpPr>
                        <wps:spPr bwMode="auto">
                          <a:xfrm>
                            <a:off x="8776" y="1975"/>
                            <a:ext cx="78" cy="81"/>
                          </a:xfrm>
                          <a:custGeom>
                            <a:avLst/>
                            <a:gdLst>
                              <a:gd name="T0" fmla="+- 0 8824 8776"/>
                              <a:gd name="T1" fmla="*/ T0 w 78"/>
                              <a:gd name="T2" fmla="+- 0 1975 1975"/>
                              <a:gd name="T3" fmla="*/ 1975 h 81"/>
                              <a:gd name="T4" fmla="+- 0 8777 8776"/>
                              <a:gd name="T5" fmla="*/ T4 w 78"/>
                              <a:gd name="T6" fmla="+- 0 2013 1975"/>
                              <a:gd name="T7" fmla="*/ 2013 h 81"/>
                              <a:gd name="T8" fmla="+- 0 8776 8776"/>
                              <a:gd name="T9" fmla="*/ T8 w 78"/>
                              <a:gd name="T10" fmla="+- 0 2028 1975"/>
                              <a:gd name="T11" fmla="*/ 2028 h 81"/>
                              <a:gd name="T12" fmla="+- 0 8781 8776"/>
                              <a:gd name="T13" fmla="*/ T12 w 78"/>
                              <a:gd name="T14" fmla="+- 0 2041 1975"/>
                              <a:gd name="T15" fmla="*/ 2041 h 81"/>
                              <a:gd name="T16" fmla="+- 0 8791 8776"/>
                              <a:gd name="T17" fmla="*/ T16 w 78"/>
                              <a:gd name="T18" fmla="+- 0 2050 1975"/>
                              <a:gd name="T19" fmla="*/ 2050 h 81"/>
                              <a:gd name="T20" fmla="+- 0 8802 8776"/>
                              <a:gd name="T21" fmla="*/ T20 w 78"/>
                              <a:gd name="T22" fmla="+- 0 2055 1975"/>
                              <a:gd name="T23" fmla="*/ 2055 h 81"/>
                              <a:gd name="T24" fmla="+- 0 8813 8776"/>
                              <a:gd name="T25" fmla="*/ T24 w 78"/>
                              <a:gd name="T26" fmla="+- 0 2056 1975"/>
                              <a:gd name="T27" fmla="*/ 2056 h 81"/>
                              <a:gd name="T28" fmla="+- 0 8826 8776"/>
                              <a:gd name="T29" fmla="*/ T28 w 78"/>
                              <a:gd name="T30" fmla="+- 0 2052 1975"/>
                              <a:gd name="T31" fmla="*/ 2052 h 81"/>
                              <a:gd name="T32" fmla="+- 0 8833 8776"/>
                              <a:gd name="T33" fmla="*/ T32 w 78"/>
                              <a:gd name="T34" fmla="+- 0 2049 1975"/>
                              <a:gd name="T35" fmla="*/ 2049 h 81"/>
                              <a:gd name="T36" fmla="+- 0 8814 8776"/>
                              <a:gd name="T37" fmla="*/ T36 w 78"/>
                              <a:gd name="T38" fmla="+- 0 2049 1975"/>
                              <a:gd name="T39" fmla="*/ 2049 h 81"/>
                              <a:gd name="T40" fmla="+- 0 8805 8776"/>
                              <a:gd name="T41" fmla="*/ T40 w 78"/>
                              <a:gd name="T42" fmla="+- 0 2043 1975"/>
                              <a:gd name="T43" fmla="*/ 2043 h 81"/>
                              <a:gd name="T44" fmla="+- 0 8796 8776"/>
                              <a:gd name="T45" fmla="*/ T44 w 78"/>
                              <a:gd name="T46" fmla="+- 0 2035 1975"/>
                              <a:gd name="T47" fmla="*/ 2035 h 81"/>
                              <a:gd name="T48" fmla="+- 0 8792 8776"/>
                              <a:gd name="T49" fmla="*/ T48 w 78"/>
                              <a:gd name="T50" fmla="+- 0 2023 1975"/>
                              <a:gd name="T51" fmla="*/ 2023 h 81"/>
                              <a:gd name="T52" fmla="+- 0 8793 8776"/>
                              <a:gd name="T53" fmla="*/ T52 w 78"/>
                              <a:gd name="T54" fmla="+- 0 2010 1975"/>
                              <a:gd name="T55" fmla="*/ 2010 h 81"/>
                              <a:gd name="T56" fmla="+- 0 8800 8776"/>
                              <a:gd name="T57" fmla="*/ T56 w 78"/>
                              <a:gd name="T58" fmla="+- 0 1996 1975"/>
                              <a:gd name="T59" fmla="*/ 1996 h 81"/>
                              <a:gd name="T60" fmla="+- 0 8801 8776"/>
                              <a:gd name="T61" fmla="*/ T60 w 78"/>
                              <a:gd name="T62" fmla="+- 0 1994 1975"/>
                              <a:gd name="T63" fmla="*/ 1994 h 81"/>
                              <a:gd name="T64" fmla="+- 0 8810 8776"/>
                              <a:gd name="T65" fmla="*/ T64 w 78"/>
                              <a:gd name="T66" fmla="+- 0 1994 1975"/>
                              <a:gd name="T67" fmla="*/ 1994 h 81"/>
                              <a:gd name="T68" fmla="+- 0 8804 8776"/>
                              <a:gd name="T69" fmla="*/ T68 w 78"/>
                              <a:gd name="T70" fmla="+- 0 1990 1975"/>
                              <a:gd name="T71" fmla="*/ 1990 h 81"/>
                              <a:gd name="T72" fmla="+- 0 8813 8776"/>
                              <a:gd name="T73" fmla="*/ T72 w 78"/>
                              <a:gd name="T74" fmla="+- 0 1979 1975"/>
                              <a:gd name="T75" fmla="*/ 1979 h 81"/>
                              <a:gd name="T76" fmla="+- 0 8824 8776"/>
                              <a:gd name="T77" fmla="*/ T76 w 78"/>
                              <a:gd name="T78" fmla="+- 0 1977 1975"/>
                              <a:gd name="T79" fmla="*/ 1977 h 81"/>
                              <a:gd name="T80" fmla="+- 0 8830 8776"/>
                              <a:gd name="T81" fmla="*/ T80 w 78"/>
                              <a:gd name="T82" fmla="+- 0 1977 1975"/>
                              <a:gd name="T83" fmla="*/ 1977 h 81"/>
                              <a:gd name="T84" fmla="+- 0 8824 8776"/>
                              <a:gd name="T85" fmla="*/ T84 w 78"/>
                              <a:gd name="T86" fmla="+- 0 1975 1975"/>
                              <a:gd name="T87" fmla="*/ 19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1">
                                <a:moveTo>
                                  <a:pt x="48" y="0"/>
                                </a:moveTo>
                                <a:lnTo>
                                  <a:pt x="1" y="38"/>
                                </a:lnTo>
                                <a:lnTo>
                                  <a:pt x="0" y="53"/>
                                </a:lnTo>
                                <a:lnTo>
                                  <a:pt x="5" y="66"/>
                                </a:lnTo>
                                <a:lnTo>
                                  <a:pt x="15" y="75"/>
                                </a:lnTo>
                                <a:lnTo>
                                  <a:pt x="26" y="80"/>
                                </a:lnTo>
                                <a:lnTo>
                                  <a:pt x="37" y="81"/>
                                </a:lnTo>
                                <a:lnTo>
                                  <a:pt x="50" y="77"/>
                                </a:lnTo>
                                <a:lnTo>
                                  <a:pt x="57" y="74"/>
                                </a:lnTo>
                                <a:lnTo>
                                  <a:pt x="38" y="74"/>
                                </a:lnTo>
                                <a:lnTo>
                                  <a:pt x="29" y="68"/>
                                </a:lnTo>
                                <a:lnTo>
                                  <a:pt x="20" y="60"/>
                                </a:lnTo>
                                <a:lnTo>
                                  <a:pt x="16" y="48"/>
                                </a:lnTo>
                                <a:lnTo>
                                  <a:pt x="17" y="35"/>
                                </a:lnTo>
                                <a:lnTo>
                                  <a:pt x="24" y="21"/>
                                </a:lnTo>
                                <a:lnTo>
                                  <a:pt x="25" y="19"/>
                                </a:lnTo>
                                <a:lnTo>
                                  <a:pt x="34" y="19"/>
                                </a:lnTo>
                                <a:lnTo>
                                  <a:pt x="28" y="15"/>
                                </a:lnTo>
                                <a:lnTo>
                                  <a:pt x="37" y="4"/>
                                </a:lnTo>
                                <a:lnTo>
                                  <a:pt x="48" y="2"/>
                                </a:lnTo>
                                <a:lnTo>
                                  <a:pt x="54"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5"/>
                        <wps:cNvSpPr>
                          <a:spLocks/>
                        </wps:cNvSpPr>
                        <wps:spPr bwMode="auto">
                          <a:xfrm>
                            <a:off x="8776" y="1975"/>
                            <a:ext cx="78" cy="81"/>
                          </a:xfrm>
                          <a:custGeom>
                            <a:avLst/>
                            <a:gdLst>
                              <a:gd name="T0" fmla="+- 0 8838 8776"/>
                              <a:gd name="T1" fmla="*/ T0 w 78"/>
                              <a:gd name="T2" fmla="+- 0 2042 1975"/>
                              <a:gd name="T3" fmla="*/ 2042 h 81"/>
                              <a:gd name="T4" fmla="+- 0 8825 8776"/>
                              <a:gd name="T5" fmla="*/ T4 w 78"/>
                              <a:gd name="T6" fmla="+- 0 2049 1975"/>
                              <a:gd name="T7" fmla="*/ 2049 h 81"/>
                              <a:gd name="T8" fmla="+- 0 8814 8776"/>
                              <a:gd name="T9" fmla="*/ T8 w 78"/>
                              <a:gd name="T10" fmla="+- 0 2049 1975"/>
                              <a:gd name="T11" fmla="*/ 2049 h 81"/>
                              <a:gd name="T12" fmla="+- 0 8833 8776"/>
                              <a:gd name="T13" fmla="*/ T12 w 78"/>
                              <a:gd name="T14" fmla="+- 0 2049 1975"/>
                              <a:gd name="T15" fmla="*/ 2049 h 81"/>
                              <a:gd name="T16" fmla="+- 0 8840 8776"/>
                              <a:gd name="T17" fmla="*/ T16 w 78"/>
                              <a:gd name="T18" fmla="+- 0 2045 1975"/>
                              <a:gd name="T19" fmla="*/ 2045 h 81"/>
                              <a:gd name="T20" fmla="+- 0 8838 8776"/>
                              <a:gd name="T21" fmla="*/ T20 w 78"/>
                              <a:gd name="T22" fmla="+- 0 2042 1975"/>
                              <a:gd name="T23" fmla="*/ 2042 h 81"/>
                            </a:gdLst>
                            <a:ahLst/>
                            <a:cxnLst>
                              <a:cxn ang="0">
                                <a:pos x="T1" y="T3"/>
                              </a:cxn>
                              <a:cxn ang="0">
                                <a:pos x="T5" y="T7"/>
                              </a:cxn>
                              <a:cxn ang="0">
                                <a:pos x="T9" y="T11"/>
                              </a:cxn>
                              <a:cxn ang="0">
                                <a:pos x="T13" y="T15"/>
                              </a:cxn>
                              <a:cxn ang="0">
                                <a:pos x="T17" y="T19"/>
                              </a:cxn>
                              <a:cxn ang="0">
                                <a:pos x="T21" y="T23"/>
                              </a:cxn>
                            </a:cxnLst>
                            <a:rect l="0" t="0" r="r" b="b"/>
                            <a:pathLst>
                              <a:path w="78" h="81">
                                <a:moveTo>
                                  <a:pt x="62" y="67"/>
                                </a:moveTo>
                                <a:lnTo>
                                  <a:pt x="49" y="74"/>
                                </a:lnTo>
                                <a:lnTo>
                                  <a:pt x="38" y="74"/>
                                </a:lnTo>
                                <a:lnTo>
                                  <a:pt x="57" y="74"/>
                                </a:lnTo>
                                <a:lnTo>
                                  <a:pt x="64" y="70"/>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
                        <wps:cNvSpPr>
                          <a:spLocks/>
                        </wps:cNvSpPr>
                        <wps:spPr bwMode="auto">
                          <a:xfrm>
                            <a:off x="8776" y="1975"/>
                            <a:ext cx="78" cy="81"/>
                          </a:xfrm>
                          <a:custGeom>
                            <a:avLst/>
                            <a:gdLst>
                              <a:gd name="T0" fmla="+- 0 8810 8776"/>
                              <a:gd name="T1" fmla="*/ T0 w 78"/>
                              <a:gd name="T2" fmla="+- 0 1994 1975"/>
                              <a:gd name="T3" fmla="*/ 1994 h 81"/>
                              <a:gd name="T4" fmla="+- 0 8801 8776"/>
                              <a:gd name="T5" fmla="*/ T4 w 78"/>
                              <a:gd name="T6" fmla="+- 0 1994 1975"/>
                              <a:gd name="T7" fmla="*/ 1994 h 81"/>
                              <a:gd name="T8" fmla="+- 0 8848 8776"/>
                              <a:gd name="T9" fmla="*/ T8 w 78"/>
                              <a:gd name="T10" fmla="+- 0 2024 1975"/>
                              <a:gd name="T11" fmla="*/ 2024 h 81"/>
                              <a:gd name="T12" fmla="+- 0 8853 8776"/>
                              <a:gd name="T13" fmla="*/ T12 w 78"/>
                              <a:gd name="T14" fmla="+- 0 2011 1975"/>
                              <a:gd name="T15" fmla="*/ 2011 h 81"/>
                              <a:gd name="T16" fmla="+- 0 8853 8776"/>
                              <a:gd name="T17" fmla="*/ T16 w 78"/>
                              <a:gd name="T18" fmla="+- 0 2010 1975"/>
                              <a:gd name="T19" fmla="*/ 2010 h 81"/>
                              <a:gd name="T20" fmla="+- 0 8836 8776"/>
                              <a:gd name="T21" fmla="*/ T20 w 78"/>
                              <a:gd name="T22" fmla="+- 0 2010 1975"/>
                              <a:gd name="T23" fmla="*/ 2010 h 81"/>
                              <a:gd name="T24" fmla="+- 0 8810 8776"/>
                              <a:gd name="T25" fmla="*/ T24 w 78"/>
                              <a:gd name="T26" fmla="+- 0 1994 1975"/>
                              <a:gd name="T27" fmla="*/ 1994 h 81"/>
                            </a:gdLst>
                            <a:ahLst/>
                            <a:cxnLst>
                              <a:cxn ang="0">
                                <a:pos x="T1" y="T3"/>
                              </a:cxn>
                              <a:cxn ang="0">
                                <a:pos x="T5" y="T7"/>
                              </a:cxn>
                              <a:cxn ang="0">
                                <a:pos x="T9" y="T11"/>
                              </a:cxn>
                              <a:cxn ang="0">
                                <a:pos x="T13" y="T15"/>
                              </a:cxn>
                              <a:cxn ang="0">
                                <a:pos x="T17" y="T19"/>
                              </a:cxn>
                              <a:cxn ang="0">
                                <a:pos x="T21" y="T23"/>
                              </a:cxn>
                              <a:cxn ang="0">
                                <a:pos x="T25" y="T27"/>
                              </a:cxn>
                            </a:cxnLst>
                            <a:rect l="0" t="0" r="r" b="b"/>
                            <a:pathLst>
                              <a:path w="78" h="81">
                                <a:moveTo>
                                  <a:pt x="34" y="19"/>
                                </a:moveTo>
                                <a:lnTo>
                                  <a:pt x="25" y="19"/>
                                </a:lnTo>
                                <a:lnTo>
                                  <a:pt x="72" y="49"/>
                                </a:lnTo>
                                <a:lnTo>
                                  <a:pt x="77" y="36"/>
                                </a:lnTo>
                                <a:lnTo>
                                  <a:pt x="77" y="35"/>
                                </a:lnTo>
                                <a:lnTo>
                                  <a:pt x="60" y="35"/>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
                        <wps:cNvSpPr>
                          <a:spLocks/>
                        </wps:cNvSpPr>
                        <wps:spPr bwMode="auto">
                          <a:xfrm>
                            <a:off x="8776" y="1975"/>
                            <a:ext cx="78" cy="81"/>
                          </a:xfrm>
                          <a:custGeom>
                            <a:avLst/>
                            <a:gdLst>
                              <a:gd name="T0" fmla="+- 0 8830 8776"/>
                              <a:gd name="T1" fmla="*/ T0 w 78"/>
                              <a:gd name="T2" fmla="+- 0 1977 1975"/>
                              <a:gd name="T3" fmla="*/ 1977 h 81"/>
                              <a:gd name="T4" fmla="+- 0 8824 8776"/>
                              <a:gd name="T5" fmla="*/ T4 w 78"/>
                              <a:gd name="T6" fmla="+- 0 1977 1975"/>
                              <a:gd name="T7" fmla="*/ 1977 h 81"/>
                              <a:gd name="T8" fmla="+- 0 8841 8776"/>
                              <a:gd name="T9" fmla="*/ T8 w 78"/>
                              <a:gd name="T10" fmla="+- 0 1988 1975"/>
                              <a:gd name="T11" fmla="*/ 1988 h 81"/>
                              <a:gd name="T12" fmla="+- 0 8843 8776"/>
                              <a:gd name="T13" fmla="*/ T12 w 78"/>
                              <a:gd name="T14" fmla="+- 0 1998 1975"/>
                              <a:gd name="T15" fmla="*/ 1998 h 81"/>
                              <a:gd name="T16" fmla="+- 0 8844 8776"/>
                              <a:gd name="T17" fmla="*/ T16 w 78"/>
                              <a:gd name="T18" fmla="+- 0 1999 1975"/>
                              <a:gd name="T19" fmla="*/ 1999 h 81"/>
                              <a:gd name="T20" fmla="+- 0 8836 8776"/>
                              <a:gd name="T21" fmla="*/ T20 w 78"/>
                              <a:gd name="T22" fmla="+- 0 2010 1975"/>
                              <a:gd name="T23" fmla="*/ 2010 h 81"/>
                              <a:gd name="T24" fmla="+- 0 8853 8776"/>
                              <a:gd name="T25" fmla="*/ T24 w 78"/>
                              <a:gd name="T26" fmla="+- 0 2010 1975"/>
                              <a:gd name="T27" fmla="*/ 2010 h 81"/>
                              <a:gd name="T28" fmla="+- 0 8853 8776"/>
                              <a:gd name="T29" fmla="*/ T28 w 78"/>
                              <a:gd name="T30" fmla="+- 0 1999 1975"/>
                              <a:gd name="T31" fmla="*/ 1999 h 81"/>
                              <a:gd name="T32" fmla="+- 0 8848 8776"/>
                              <a:gd name="T33" fmla="*/ T32 w 78"/>
                              <a:gd name="T34" fmla="+- 0 1988 1975"/>
                              <a:gd name="T35" fmla="*/ 1988 h 81"/>
                              <a:gd name="T36" fmla="+- 0 8839 8776"/>
                              <a:gd name="T37" fmla="*/ T36 w 78"/>
                              <a:gd name="T38" fmla="+- 0 1980 1975"/>
                              <a:gd name="T39" fmla="*/ 1980 h 81"/>
                              <a:gd name="T40" fmla="+- 0 8830 8776"/>
                              <a:gd name="T41" fmla="*/ T40 w 78"/>
                              <a:gd name="T42" fmla="+- 0 1977 1975"/>
                              <a:gd name="T43" fmla="*/ 19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1">
                                <a:moveTo>
                                  <a:pt x="54" y="2"/>
                                </a:moveTo>
                                <a:lnTo>
                                  <a:pt x="48" y="2"/>
                                </a:lnTo>
                                <a:lnTo>
                                  <a:pt x="65" y="13"/>
                                </a:lnTo>
                                <a:lnTo>
                                  <a:pt x="67" y="23"/>
                                </a:lnTo>
                                <a:lnTo>
                                  <a:pt x="68" y="24"/>
                                </a:lnTo>
                                <a:lnTo>
                                  <a:pt x="60" y="35"/>
                                </a:lnTo>
                                <a:lnTo>
                                  <a:pt x="77" y="35"/>
                                </a:lnTo>
                                <a:lnTo>
                                  <a:pt x="77" y="24"/>
                                </a:lnTo>
                                <a:lnTo>
                                  <a:pt x="72" y="13"/>
                                </a:lnTo>
                                <a:lnTo>
                                  <a:pt x="63" y="5"/>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CFC99B3" id="Group 42" o:spid="_x0000_s1026" style="position:absolute;margin-left:411.05pt;margin-top:6.5pt;width:3.9pt;height:4.05pt;z-index:-251627008" coordorigin="8776,1975" coordsize="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">
                <v:shape id="Freeform 46" o:spid="_x0000_s1027"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" path="m48,l1,38,,53,5,66r10,9l26,80r11,1l50,77r7,-3l38,74,29,68,20,60,16,48,17,35,24,21r1,-2l34,19,28,15,37,4,48,2r6,l48,xe" fillcolor="black" stroked="f">
                  <v:path arrowok="t" o:connecttype="custom" o:connectlocs="48,1975;1,2013;0,2028;5,2041;15,2050;26,2055;37,2056;50,2052;57,2049;38,2049;29,2043;20,2035;16,2023;17,2010;24,1996;25,1994;34,1994;28,1990;37,1979;48,1977;54,1977;48,1975" o:connectangles="0,0,0,0,0,0,0,0,0,0,0,0,0,0,0,0,0,0,0,0,0,0"/>
                </v:shape>
                <v:shape id="Freeform 45" o:spid="_x0000_s1028"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" path="m62,67l49,74r-11,l57,74r7,-4l62,67xe" fillcolor="black" stroked="f">
                  <v:path arrowok="t" o:connecttype="custom" o:connectlocs="62,2042;49,2049;38,2049;57,2049;64,2045;62,2042" o:connectangles="0,0,0,0,0,0"/>
                </v:shape>
                <v:shape id="Freeform 44" o:spid="_x0000_s1029"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" path="m34,19r-9,l72,49,77,36r,-1l60,35,34,19xe" fillcolor="black" stroked="f">
                  <v:path arrowok="t" o:connecttype="custom" o:connectlocs="34,1994;25,1994;72,2024;77,2011;77,2010;60,2010;34,1994" o:connectangles="0,0,0,0,0,0,0"/>
                </v:shape>
                <v:shape id="Freeform 43" o:spid="_x0000_s1030"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" path="m54,2r-6,l65,13r2,10l68,24,60,35r17,l77,24,72,13,63,5,54,2xe" fillcolor="black" stroked="f">
                  <v:path arrowok="t" o:connecttype="custom" o:connectlocs="54,1977;48,1977;65,1988;67,1998;68,1999;60,2010;77,2010;77,1999;72,1988;63,1980;54,1977" o:connectangles="0,0,0,0,0,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90496" behindDoc="1" locked="0" layoutInCell="1" allowOverlap="1">
                <wp:simplePos x="0" y="0"/>
                <wp:positionH relativeFrom="column">
                  <wp:posOffset>5264150</wp:posOffset>
                </wp:positionH>
                <wp:positionV relativeFrom="paragraph">
                  <wp:posOffset>106045</wp:posOffset>
                </wp:positionV>
                <wp:extent cx="51435" cy="61595"/>
                <wp:effectExtent l="0" t="0" r="5715" b="0"/>
                <wp:wrapNone/>
                <wp:docPr id="31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61595"/>
                          <a:chOff x="8845" y="2012"/>
                          <a:chExt cx="81" cy="97"/>
                        </a:xfrm>
                      </wpg:grpSpPr>
                      <wps:wsp>
                        <wps:cNvPr id="316" name="Freeform 41"/>
                        <wps:cNvSpPr>
                          <a:spLocks/>
                        </wps:cNvSpPr>
                        <wps:spPr bwMode="auto">
                          <a:xfrm>
                            <a:off x="8845" y="2012"/>
                            <a:ext cx="81" cy="97"/>
                          </a:xfrm>
                          <a:custGeom>
                            <a:avLst/>
                            <a:gdLst>
                              <a:gd name="T0" fmla="+- 0 8904 8845"/>
                              <a:gd name="T1" fmla="*/ T0 w 81"/>
                              <a:gd name="T2" fmla="+- 0 2092 2012"/>
                              <a:gd name="T3" fmla="*/ 2092 h 97"/>
                              <a:gd name="T4" fmla="+- 0 8888 8845"/>
                              <a:gd name="T5" fmla="*/ T4 w 81"/>
                              <a:gd name="T6" fmla="+- 0 2092 2012"/>
                              <a:gd name="T7" fmla="*/ 2092 h 97"/>
                              <a:gd name="T8" fmla="+- 0 8886 8845"/>
                              <a:gd name="T9" fmla="*/ T8 w 81"/>
                              <a:gd name="T10" fmla="+- 0 2099 2012"/>
                              <a:gd name="T11" fmla="*/ 2099 h 97"/>
                              <a:gd name="T12" fmla="+- 0 8887 8845"/>
                              <a:gd name="T13" fmla="*/ T12 w 81"/>
                              <a:gd name="T14" fmla="+- 0 2104 2012"/>
                              <a:gd name="T15" fmla="*/ 2104 h 97"/>
                              <a:gd name="T16" fmla="+- 0 8898 8845"/>
                              <a:gd name="T17" fmla="*/ T16 w 81"/>
                              <a:gd name="T18" fmla="+- 0 2109 2012"/>
                              <a:gd name="T19" fmla="*/ 2109 h 97"/>
                              <a:gd name="T20" fmla="+- 0 8905 8845"/>
                              <a:gd name="T21" fmla="*/ T20 w 81"/>
                              <a:gd name="T22" fmla="+- 0 2109 2012"/>
                              <a:gd name="T23" fmla="*/ 2109 h 97"/>
                              <a:gd name="T24" fmla="+- 0 8913 8845"/>
                              <a:gd name="T25" fmla="*/ T24 w 81"/>
                              <a:gd name="T26" fmla="+- 0 2105 2012"/>
                              <a:gd name="T27" fmla="*/ 2105 h 97"/>
                              <a:gd name="T28" fmla="+- 0 8912 8845"/>
                              <a:gd name="T29" fmla="*/ T28 w 81"/>
                              <a:gd name="T30" fmla="+- 0 2103 2012"/>
                              <a:gd name="T31" fmla="*/ 2103 h 97"/>
                              <a:gd name="T32" fmla="+- 0 8907 8845"/>
                              <a:gd name="T33" fmla="*/ T32 w 81"/>
                              <a:gd name="T34" fmla="+- 0 2103 2012"/>
                              <a:gd name="T35" fmla="*/ 2103 h 97"/>
                              <a:gd name="T36" fmla="+- 0 8904 8845"/>
                              <a:gd name="T37" fmla="*/ T36 w 81"/>
                              <a:gd name="T38" fmla="+- 0 2101 2012"/>
                              <a:gd name="T39" fmla="*/ 2101 h 97"/>
                              <a:gd name="T40" fmla="+- 0 8901 8845"/>
                              <a:gd name="T41" fmla="*/ T40 w 81"/>
                              <a:gd name="T42" fmla="+- 0 2100 2012"/>
                              <a:gd name="T43" fmla="*/ 2100 h 97"/>
                              <a:gd name="T44" fmla="+- 0 8901 8845"/>
                              <a:gd name="T45" fmla="*/ T44 w 81"/>
                              <a:gd name="T46" fmla="+- 0 2097 2012"/>
                              <a:gd name="T47" fmla="*/ 2097 h 97"/>
                              <a:gd name="T48" fmla="+- 0 8904 8845"/>
                              <a:gd name="T49" fmla="*/ T48 w 81"/>
                              <a:gd name="T50" fmla="+- 0 2092 2012"/>
                              <a:gd name="T51" fmla="*/ 2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59" y="80"/>
                                </a:moveTo>
                                <a:lnTo>
                                  <a:pt x="43" y="80"/>
                                </a:lnTo>
                                <a:lnTo>
                                  <a:pt x="41" y="87"/>
                                </a:lnTo>
                                <a:lnTo>
                                  <a:pt x="42" y="92"/>
                                </a:lnTo>
                                <a:lnTo>
                                  <a:pt x="53" y="97"/>
                                </a:lnTo>
                                <a:lnTo>
                                  <a:pt x="60" y="97"/>
                                </a:lnTo>
                                <a:lnTo>
                                  <a:pt x="68" y="93"/>
                                </a:lnTo>
                                <a:lnTo>
                                  <a:pt x="67" y="91"/>
                                </a:lnTo>
                                <a:lnTo>
                                  <a:pt x="62" y="91"/>
                                </a:lnTo>
                                <a:lnTo>
                                  <a:pt x="59" y="89"/>
                                </a:lnTo>
                                <a:lnTo>
                                  <a:pt x="56" y="88"/>
                                </a:lnTo>
                                <a:lnTo>
                                  <a:pt x="56" y="85"/>
                                </a:lnTo>
                                <a:lnTo>
                                  <a:pt x="5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0"/>
                        <wps:cNvSpPr>
                          <a:spLocks/>
                        </wps:cNvSpPr>
                        <wps:spPr bwMode="auto">
                          <a:xfrm>
                            <a:off x="8845" y="2012"/>
                            <a:ext cx="81" cy="97"/>
                          </a:xfrm>
                          <a:custGeom>
                            <a:avLst/>
                            <a:gdLst>
                              <a:gd name="T0" fmla="+- 0 8912 8845"/>
                              <a:gd name="T1" fmla="*/ T0 w 81"/>
                              <a:gd name="T2" fmla="+- 0 2102 2012"/>
                              <a:gd name="T3" fmla="*/ 2102 h 97"/>
                              <a:gd name="T4" fmla="+- 0 8909 8845"/>
                              <a:gd name="T5" fmla="*/ T4 w 81"/>
                              <a:gd name="T6" fmla="+- 0 2103 2012"/>
                              <a:gd name="T7" fmla="*/ 2103 h 97"/>
                              <a:gd name="T8" fmla="+- 0 8907 8845"/>
                              <a:gd name="T9" fmla="*/ T8 w 81"/>
                              <a:gd name="T10" fmla="+- 0 2103 2012"/>
                              <a:gd name="T11" fmla="*/ 2103 h 97"/>
                              <a:gd name="T12" fmla="+- 0 8912 8845"/>
                              <a:gd name="T13" fmla="*/ T12 w 81"/>
                              <a:gd name="T14" fmla="+- 0 2103 2012"/>
                              <a:gd name="T15" fmla="*/ 2103 h 97"/>
                              <a:gd name="T16" fmla="+- 0 8912 8845"/>
                              <a:gd name="T17" fmla="*/ T16 w 81"/>
                              <a:gd name="T18" fmla="+- 0 2102 2012"/>
                              <a:gd name="T19" fmla="*/ 2102 h 97"/>
                            </a:gdLst>
                            <a:ahLst/>
                            <a:cxnLst>
                              <a:cxn ang="0">
                                <a:pos x="T1" y="T3"/>
                              </a:cxn>
                              <a:cxn ang="0">
                                <a:pos x="T5" y="T7"/>
                              </a:cxn>
                              <a:cxn ang="0">
                                <a:pos x="T9" y="T11"/>
                              </a:cxn>
                              <a:cxn ang="0">
                                <a:pos x="T13" y="T15"/>
                              </a:cxn>
                              <a:cxn ang="0">
                                <a:pos x="T17" y="T19"/>
                              </a:cxn>
                            </a:cxnLst>
                            <a:rect l="0" t="0" r="r" b="b"/>
                            <a:pathLst>
                              <a:path w="81" h="97">
                                <a:moveTo>
                                  <a:pt x="67" y="90"/>
                                </a:moveTo>
                                <a:lnTo>
                                  <a:pt x="64" y="91"/>
                                </a:lnTo>
                                <a:lnTo>
                                  <a:pt x="62" y="91"/>
                                </a:lnTo>
                                <a:lnTo>
                                  <a:pt x="67" y="91"/>
                                </a:lnTo>
                                <a:lnTo>
                                  <a:pt x="6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
                        <wps:cNvSpPr>
                          <a:spLocks/>
                        </wps:cNvSpPr>
                        <wps:spPr bwMode="auto">
                          <a:xfrm>
                            <a:off x="8845" y="2012"/>
                            <a:ext cx="81" cy="97"/>
                          </a:xfrm>
                          <a:custGeom>
                            <a:avLst/>
                            <a:gdLst>
                              <a:gd name="T0" fmla="+- 0 8885 8845"/>
                              <a:gd name="T1" fmla="*/ T0 w 81"/>
                              <a:gd name="T2" fmla="+- 0 2051 2012"/>
                              <a:gd name="T3" fmla="*/ 2051 h 97"/>
                              <a:gd name="T4" fmla="+- 0 8869 8845"/>
                              <a:gd name="T5" fmla="*/ T4 w 81"/>
                              <a:gd name="T6" fmla="+- 0 2051 2012"/>
                              <a:gd name="T7" fmla="*/ 2051 h 97"/>
                              <a:gd name="T8" fmla="+- 0 8857 8845"/>
                              <a:gd name="T9" fmla="*/ T8 w 81"/>
                              <a:gd name="T10" fmla="+- 0 2055 2012"/>
                              <a:gd name="T11" fmla="*/ 2055 h 97"/>
                              <a:gd name="T12" fmla="+- 0 8850 8845"/>
                              <a:gd name="T13" fmla="*/ T12 w 81"/>
                              <a:gd name="T14" fmla="+- 0 2064 2012"/>
                              <a:gd name="T15" fmla="*/ 2064 h 97"/>
                              <a:gd name="T16" fmla="+- 0 8845 8845"/>
                              <a:gd name="T17" fmla="*/ T16 w 81"/>
                              <a:gd name="T18" fmla="+- 0 2074 2012"/>
                              <a:gd name="T19" fmla="*/ 2074 h 97"/>
                              <a:gd name="T20" fmla="+- 0 8849 8845"/>
                              <a:gd name="T21" fmla="*/ T20 w 81"/>
                              <a:gd name="T22" fmla="+- 0 2084 2012"/>
                              <a:gd name="T23" fmla="*/ 2084 h 97"/>
                              <a:gd name="T24" fmla="+- 0 8867 8845"/>
                              <a:gd name="T25" fmla="*/ T24 w 81"/>
                              <a:gd name="T26" fmla="+- 0 2093 2012"/>
                              <a:gd name="T27" fmla="*/ 2093 h 97"/>
                              <a:gd name="T28" fmla="+- 0 8876 8845"/>
                              <a:gd name="T29" fmla="*/ T28 w 81"/>
                              <a:gd name="T30" fmla="+- 0 2094 2012"/>
                              <a:gd name="T31" fmla="*/ 2094 h 97"/>
                              <a:gd name="T32" fmla="+- 0 8888 8845"/>
                              <a:gd name="T33" fmla="*/ T32 w 81"/>
                              <a:gd name="T34" fmla="+- 0 2092 2012"/>
                              <a:gd name="T35" fmla="*/ 2092 h 97"/>
                              <a:gd name="T36" fmla="+- 0 8904 8845"/>
                              <a:gd name="T37" fmla="*/ T36 w 81"/>
                              <a:gd name="T38" fmla="+- 0 2092 2012"/>
                              <a:gd name="T39" fmla="*/ 2092 h 97"/>
                              <a:gd name="T40" fmla="+- 0 8905 8845"/>
                              <a:gd name="T41" fmla="*/ T40 w 81"/>
                              <a:gd name="T42" fmla="+- 0 2089 2012"/>
                              <a:gd name="T43" fmla="*/ 2089 h 97"/>
                              <a:gd name="T44" fmla="+- 0 8877 8845"/>
                              <a:gd name="T45" fmla="*/ T44 w 81"/>
                              <a:gd name="T46" fmla="+- 0 2089 2012"/>
                              <a:gd name="T47" fmla="*/ 2089 h 97"/>
                              <a:gd name="T48" fmla="+- 0 8864 8845"/>
                              <a:gd name="T49" fmla="*/ T48 w 81"/>
                              <a:gd name="T50" fmla="+- 0 2083 2012"/>
                              <a:gd name="T51" fmla="*/ 2083 h 97"/>
                              <a:gd name="T52" fmla="+- 0 8890 8845"/>
                              <a:gd name="T53" fmla="*/ T52 w 81"/>
                              <a:gd name="T54" fmla="+- 0 2056 2012"/>
                              <a:gd name="T55" fmla="*/ 2056 h 97"/>
                              <a:gd name="T56" fmla="+- 0 8922 8845"/>
                              <a:gd name="T57" fmla="*/ T56 w 81"/>
                              <a:gd name="T58" fmla="+- 0 2056 2012"/>
                              <a:gd name="T59" fmla="*/ 2056 h 97"/>
                              <a:gd name="T60" fmla="+- 0 8923 8845"/>
                              <a:gd name="T61" fmla="*/ T60 w 81"/>
                              <a:gd name="T62" fmla="+- 0 2054 2012"/>
                              <a:gd name="T63" fmla="*/ 2054 h 97"/>
                              <a:gd name="T64" fmla="+- 0 8906 8845"/>
                              <a:gd name="T65" fmla="*/ T64 w 81"/>
                              <a:gd name="T66" fmla="+- 0 2054 2012"/>
                              <a:gd name="T67" fmla="*/ 2054 h 97"/>
                              <a:gd name="T68" fmla="+- 0 8885 8845"/>
                              <a:gd name="T69" fmla="*/ T68 w 81"/>
                              <a:gd name="T70" fmla="+- 0 2051 2012"/>
                              <a:gd name="T71" fmla="*/ 20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97">
                                <a:moveTo>
                                  <a:pt x="40" y="39"/>
                                </a:moveTo>
                                <a:lnTo>
                                  <a:pt x="24" y="39"/>
                                </a:lnTo>
                                <a:lnTo>
                                  <a:pt x="12" y="43"/>
                                </a:lnTo>
                                <a:lnTo>
                                  <a:pt x="5" y="52"/>
                                </a:lnTo>
                                <a:lnTo>
                                  <a:pt x="0" y="62"/>
                                </a:lnTo>
                                <a:lnTo>
                                  <a:pt x="4" y="72"/>
                                </a:lnTo>
                                <a:lnTo>
                                  <a:pt x="22" y="81"/>
                                </a:lnTo>
                                <a:lnTo>
                                  <a:pt x="31" y="82"/>
                                </a:lnTo>
                                <a:lnTo>
                                  <a:pt x="43" y="80"/>
                                </a:lnTo>
                                <a:lnTo>
                                  <a:pt x="59" y="80"/>
                                </a:lnTo>
                                <a:lnTo>
                                  <a:pt x="60" y="77"/>
                                </a:lnTo>
                                <a:lnTo>
                                  <a:pt x="32" y="77"/>
                                </a:lnTo>
                                <a:lnTo>
                                  <a:pt x="19" y="71"/>
                                </a:lnTo>
                                <a:lnTo>
                                  <a:pt x="45" y="44"/>
                                </a:lnTo>
                                <a:lnTo>
                                  <a:pt x="77" y="44"/>
                                </a:lnTo>
                                <a:lnTo>
                                  <a:pt x="78" y="42"/>
                                </a:lnTo>
                                <a:lnTo>
                                  <a:pt x="61" y="42"/>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8845" y="2012"/>
                            <a:ext cx="81" cy="97"/>
                          </a:xfrm>
                          <a:custGeom>
                            <a:avLst/>
                            <a:gdLst>
                              <a:gd name="T0" fmla="+- 0 8922 8845"/>
                              <a:gd name="T1" fmla="*/ T0 w 81"/>
                              <a:gd name="T2" fmla="+- 0 2056 2012"/>
                              <a:gd name="T3" fmla="*/ 2056 h 97"/>
                              <a:gd name="T4" fmla="+- 0 8890 8845"/>
                              <a:gd name="T5" fmla="*/ T4 w 81"/>
                              <a:gd name="T6" fmla="+- 0 2056 2012"/>
                              <a:gd name="T7" fmla="*/ 2056 h 97"/>
                              <a:gd name="T8" fmla="+- 0 8904 8845"/>
                              <a:gd name="T9" fmla="*/ T8 w 81"/>
                              <a:gd name="T10" fmla="+- 0 2058 2012"/>
                              <a:gd name="T11" fmla="*/ 2058 h 97"/>
                              <a:gd name="T12" fmla="+- 0 8890 8845"/>
                              <a:gd name="T13" fmla="*/ T12 w 81"/>
                              <a:gd name="T14" fmla="+- 0 2085 2012"/>
                              <a:gd name="T15" fmla="*/ 2085 h 97"/>
                              <a:gd name="T16" fmla="+- 0 8885 8845"/>
                              <a:gd name="T17" fmla="*/ T16 w 81"/>
                              <a:gd name="T18" fmla="+- 0 2089 2012"/>
                              <a:gd name="T19" fmla="*/ 2089 h 97"/>
                              <a:gd name="T20" fmla="+- 0 8877 8845"/>
                              <a:gd name="T21" fmla="*/ T20 w 81"/>
                              <a:gd name="T22" fmla="+- 0 2089 2012"/>
                              <a:gd name="T23" fmla="*/ 2089 h 97"/>
                              <a:gd name="T24" fmla="+- 0 8905 8845"/>
                              <a:gd name="T25" fmla="*/ T24 w 81"/>
                              <a:gd name="T26" fmla="+- 0 2089 2012"/>
                              <a:gd name="T27" fmla="*/ 2089 h 97"/>
                              <a:gd name="T28" fmla="+- 0 8922 8845"/>
                              <a:gd name="T29" fmla="*/ T28 w 81"/>
                              <a:gd name="T30" fmla="+- 0 2056 2012"/>
                              <a:gd name="T31" fmla="*/ 20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7">
                                <a:moveTo>
                                  <a:pt x="77" y="44"/>
                                </a:moveTo>
                                <a:lnTo>
                                  <a:pt x="45" y="44"/>
                                </a:lnTo>
                                <a:lnTo>
                                  <a:pt x="59" y="46"/>
                                </a:lnTo>
                                <a:lnTo>
                                  <a:pt x="45" y="73"/>
                                </a:lnTo>
                                <a:lnTo>
                                  <a:pt x="40" y="77"/>
                                </a:lnTo>
                                <a:lnTo>
                                  <a:pt x="32" y="77"/>
                                </a:lnTo>
                                <a:lnTo>
                                  <a:pt x="60" y="7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
                        <wps:cNvSpPr>
                          <a:spLocks/>
                        </wps:cNvSpPr>
                        <wps:spPr bwMode="auto">
                          <a:xfrm>
                            <a:off x="8845" y="2012"/>
                            <a:ext cx="81" cy="97"/>
                          </a:xfrm>
                          <a:custGeom>
                            <a:avLst/>
                            <a:gdLst>
                              <a:gd name="T0" fmla="+- 0 8908 8845"/>
                              <a:gd name="T1" fmla="*/ T0 w 81"/>
                              <a:gd name="T2" fmla="+- 0 2020 2012"/>
                              <a:gd name="T3" fmla="*/ 2020 h 97"/>
                              <a:gd name="T4" fmla="+- 0 8899 8845"/>
                              <a:gd name="T5" fmla="*/ T4 w 81"/>
                              <a:gd name="T6" fmla="+- 0 2020 2012"/>
                              <a:gd name="T7" fmla="*/ 2020 h 97"/>
                              <a:gd name="T8" fmla="+- 0 8916 8845"/>
                              <a:gd name="T9" fmla="*/ T8 w 81"/>
                              <a:gd name="T10" fmla="+- 0 2029 2012"/>
                              <a:gd name="T11" fmla="*/ 2029 h 97"/>
                              <a:gd name="T12" fmla="+- 0 8916 8845"/>
                              <a:gd name="T13" fmla="*/ T12 w 81"/>
                              <a:gd name="T14" fmla="+- 0 2031 2012"/>
                              <a:gd name="T15" fmla="*/ 2031 h 97"/>
                              <a:gd name="T16" fmla="+- 0 8916 8845"/>
                              <a:gd name="T17" fmla="*/ T16 w 81"/>
                              <a:gd name="T18" fmla="+- 0 2035 2012"/>
                              <a:gd name="T19" fmla="*/ 2035 h 97"/>
                              <a:gd name="T20" fmla="+- 0 8906 8845"/>
                              <a:gd name="T21" fmla="*/ T20 w 81"/>
                              <a:gd name="T22" fmla="+- 0 2054 2012"/>
                              <a:gd name="T23" fmla="*/ 2054 h 97"/>
                              <a:gd name="T24" fmla="+- 0 8923 8845"/>
                              <a:gd name="T25" fmla="*/ T24 w 81"/>
                              <a:gd name="T26" fmla="+- 0 2054 2012"/>
                              <a:gd name="T27" fmla="*/ 2054 h 97"/>
                              <a:gd name="T28" fmla="+- 0 8925 8845"/>
                              <a:gd name="T29" fmla="*/ T28 w 81"/>
                              <a:gd name="T30" fmla="+- 0 2045 2012"/>
                              <a:gd name="T31" fmla="*/ 2045 h 97"/>
                              <a:gd name="T32" fmla="+- 0 8925 8845"/>
                              <a:gd name="T33" fmla="*/ T32 w 81"/>
                              <a:gd name="T34" fmla="+- 0 2036 2012"/>
                              <a:gd name="T35" fmla="*/ 2036 h 97"/>
                              <a:gd name="T36" fmla="+- 0 8919 8845"/>
                              <a:gd name="T37" fmla="*/ T36 w 81"/>
                              <a:gd name="T38" fmla="+- 0 2027 2012"/>
                              <a:gd name="T39" fmla="*/ 2027 h 97"/>
                              <a:gd name="T40" fmla="+- 0 8908 8845"/>
                              <a:gd name="T41" fmla="*/ T40 w 81"/>
                              <a:gd name="T42" fmla="+- 0 2020 2012"/>
                              <a:gd name="T43" fmla="*/ 2020 h 97"/>
                              <a:gd name="T44" fmla="+- 0 8908 8845"/>
                              <a:gd name="T45" fmla="*/ T44 w 81"/>
                              <a:gd name="T46" fmla="+- 0 2020 2012"/>
                              <a:gd name="T47" fmla="*/ 20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7">
                                <a:moveTo>
                                  <a:pt x="63" y="8"/>
                                </a:moveTo>
                                <a:lnTo>
                                  <a:pt x="54" y="8"/>
                                </a:lnTo>
                                <a:lnTo>
                                  <a:pt x="71" y="17"/>
                                </a:lnTo>
                                <a:lnTo>
                                  <a:pt x="71" y="19"/>
                                </a:lnTo>
                                <a:lnTo>
                                  <a:pt x="71" y="23"/>
                                </a:lnTo>
                                <a:lnTo>
                                  <a:pt x="61" y="42"/>
                                </a:lnTo>
                                <a:lnTo>
                                  <a:pt x="78" y="42"/>
                                </a:lnTo>
                                <a:lnTo>
                                  <a:pt x="80" y="33"/>
                                </a:lnTo>
                                <a:lnTo>
                                  <a:pt x="80" y="24"/>
                                </a:lnTo>
                                <a:lnTo>
                                  <a:pt x="74" y="15"/>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
                        <wps:cNvSpPr>
                          <a:spLocks/>
                        </wps:cNvSpPr>
                        <wps:spPr bwMode="auto">
                          <a:xfrm>
                            <a:off x="8845" y="2012"/>
                            <a:ext cx="81" cy="97"/>
                          </a:xfrm>
                          <a:custGeom>
                            <a:avLst/>
                            <a:gdLst>
                              <a:gd name="T0" fmla="+- 0 8893 8845"/>
                              <a:gd name="T1" fmla="*/ T0 w 81"/>
                              <a:gd name="T2" fmla="+- 0 2012 2012"/>
                              <a:gd name="T3" fmla="*/ 2012 h 97"/>
                              <a:gd name="T4" fmla="+- 0 8878 8845"/>
                              <a:gd name="T5" fmla="*/ T4 w 81"/>
                              <a:gd name="T6" fmla="+- 0 2015 2012"/>
                              <a:gd name="T7" fmla="*/ 2015 h 97"/>
                              <a:gd name="T8" fmla="+- 0 8872 8845"/>
                              <a:gd name="T9" fmla="*/ T8 w 81"/>
                              <a:gd name="T10" fmla="+- 0 2028 2012"/>
                              <a:gd name="T11" fmla="*/ 2028 h 97"/>
                              <a:gd name="T12" fmla="+- 0 8873 8845"/>
                              <a:gd name="T13" fmla="*/ T12 w 81"/>
                              <a:gd name="T14" fmla="+- 0 2032 2012"/>
                              <a:gd name="T15" fmla="*/ 2032 h 97"/>
                              <a:gd name="T16" fmla="+- 0 8881 8845"/>
                              <a:gd name="T17" fmla="*/ T16 w 81"/>
                              <a:gd name="T18" fmla="+- 0 2036 2012"/>
                              <a:gd name="T19" fmla="*/ 2036 h 97"/>
                              <a:gd name="T20" fmla="+- 0 8886 8845"/>
                              <a:gd name="T21" fmla="*/ T20 w 81"/>
                              <a:gd name="T22" fmla="+- 0 2035 2012"/>
                              <a:gd name="T23" fmla="*/ 2035 h 97"/>
                              <a:gd name="T24" fmla="+- 0 8888 8845"/>
                              <a:gd name="T25" fmla="*/ T24 w 81"/>
                              <a:gd name="T26" fmla="+- 0 2031 2012"/>
                              <a:gd name="T27" fmla="*/ 2031 h 97"/>
                              <a:gd name="T28" fmla="+- 0 8889 8845"/>
                              <a:gd name="T29" fmla="*/ T28 w 81"/>
                              <a:gd name="T30" fmla="+- 0 2029 2012"/>
                              <a:gd name="T31" fmla="*/ 2029 h 97"/>
                              <a:gd name="T32" fmla="+- 0 8889 8845"/>
                              <a:gd name="T33" fmla="*/ T32 w 81"/>
                              <a:gd name="T34" fmla="+- 0 2027 2012"/>
                              <a:gd name="T35" fmla="*/ 2027 h 97"/>
                              <a:gd name="T36" fmla="+- 0 8892 8845"/>
                              <a:gd name="T37" fmla="*/ T36 w 81"/>
                              <a:gd name="T38" fmla="+- 0 2022 2012"/>
                              <a:gd name="T39" fmla="*/ 2022 h 97"/>
                              <a:gd name="T40" fmla="+- 0 8899 8845"/>
                              <a:gd name="T41" fmla="*/ T40 w 81"/>
                              <a:gd name="T42" fmla="+- 0 2020 2012"/>
                              <a:gd name="T43" fmla="*/ 2020 h 97"/>
                              <a:gd name="T44" fmla="+- 0 8908 8845"/>
                              <a:gd name="T45" fmla="*/ T44 w 81"/>
                              <a:gd name="T46" fmla="+- 0 2020 2012"/>
                              <a:gd name="T47" fmla="*/ 2020 h 97"/>
                              <a:gd name="T48" fmla="+- 0 8893 8845"/>
                              <a:gd name="T49" fmla="*/ T48 w 81"/>
                              <a:gd name="T50" fmla="+- 0 2012 2012"/>
                              <a:gd name="T51" fmla="*/ 20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48" y="0"/>
                                </a:moveTo>
                                <a:lnTo>
                                  <a:pt x="33" y="3"/>
                                </a:lnTo>
                                <a:lnTo>
                                  <a:pt x="27" y="16"/>
                                </a:lnTo>
                                <a:lnTo>
                                  <a:pt x="28" y="20"/>
                                </a:lnTo>
                                <a:lnTo>
                                  <a:pt x="36" y="24"/>
                                </a:lnTo>
                                <a:lnTo>
                                  <a:pt x="41" y="23"/>
                                </a:lnTo>
                                <a:lnTo>
                                  <a:pt x="43" y="19"/>
                                </a:lnTo>
                                <a:lnTo>
                                  <a:pt x="44" y="17"/>
                                </a:lnTo>
                                <a:lnTo>
                                  <a:pt x="44" y="15"/>
                                </a:lnTo>
                                <a:lnTo>
                                  <a:pt x="47" y="10"/>
                                </a:lnTo>
                                <a:lnTo>
                                  <a:pt x="54" y="8"/>
                                </a:lnTo>
                                <a:lnTo>
                                  <a:pt x="63" y="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24CC056" id="Group 35" o:spid="_x0000_s1026" style="position:absolute;margin-left:414.5pt;margin-top:8.35pt;width:4.05pt;height:4.85pt;z-index:-251625984" coordorigin="8845,2012" coordsize="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">
                <v:shape id="Freeform 41" o:spid="_x0000_s1027"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" path="m59,80r-16,l41,87r1,5l53,97r7,l68,93,67,91r-5,l59,89,56,88r,-3l59,80xe" fillcolor="black" stroked="f">
                  <v:path arrowok="t" o:connecttype="custom" o:connectlocs="59,2092;43,2092;41,2099;42,2104;53,2109;60,2109;68,2105;67,2103;62,2103;59,2101;56,2100;56,2097;59,2092" o:connectangles="0,0,0,0,0,0,0,0,0,0,0,0,0"/>
                </v:shape>
                <v:shape id="Freeform 40" o:spid="_x0000_s1028"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" path="m67,90r-3,1l62,91r5,l67,90xe" fillcolor="black" stroked="f">
                  <v:path arrowok="t" o:connecttype="custom" o:connectlocs="67,2102;64,2103;62,2103;67,2103;67,2102" o:connectangles="0,0,0,0,0"/>
                </v:shape>
                <v:shape id="Freeform 39" o:spid="_x0000_s1029"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" path="m40,39r-16,l12,43,5,52,,62,4,72r18,9l31,82,43,80r16,l60,77r-28,l19,71,45,44r32,l78,42r-17,l40,39xe" fillcolor="black" stroked="f">
                  <v:path arrowok="t" o:connecttype="custom" o:connectlocs="40,2051;24,2051;12,2055;5,2064;0,2074;4,2084;22,2093;31,2094;43,2092;59,2092;60,2089;32,2089;19,2083;45,2056;77,2056;78,2054;61,2054;40,2051" o:connectangles="0,0,0,0,0,0,0,0,0,0,0,0,0,0,0,0,0,0"/>
                </v:shape>
                <v:shape id="Freeform 38" o:spid="_x0000_s1030"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" path="m77,44r-32,l59,46,45,73r-5,4l32,77r28,l77,44xe" fillcolor="black" stroked="f">
                  <v:path arrowok="t" o:connecttype="custom" o:connectlocs="77,2056;45,2056;59,2058;45,2085;40,2089;32,2089;60,2089;77,2056" o:connectangles="0,0,0,0,0,0,0,0"/>
                </v:shape>
                <v:shape id="Freeform 37" o:spid="_x0000_s1031"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" path="m63,8r-9,l71,17r,2l71,23,61,42r17,l80,33r,-9l74,15,63,8xe" fillcolor="black" stroked="f">
                  <v:path arrowok="t" o:connecttype="custom" o:connectlocs="63,2020;54,2020;71,2029;71,2031;71,2035;61,2054;78,2054;80,2045;80,2036;74,2027;63,2020;63,2020" o:connectangles="0,0,0,0,0,0,0,0,0,0,0,0"/>
                </v:shape>
                <v:shape id="Freeform 36" o:spid="_x0000_s1032"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" path="m48,l33,3,27,16r1,4l36,24r5,-1l43,19r1,-2l44,15r3,-5l54,8r9,l48,xe" fillcolor="black" stroked="f">
                  <v:path arrowok="t" o:connecttype="custom" o:connectlocs="48,2012;33,2015;27,2028;28,2032;36,2036;41,2035;43,2031;44,2029;44,2027;47,2022;54,2020;63,2020;48,2012" o:connectangles="0,0,0,0,0,0,0,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91520" behindDoc="1" locked="0" layoutInCell="1" allowOverlap="1">
                <wp:simplePos x="0" y="0"/>
                <wp:positionH relativeFrom="column">
                  <wp:posOffset>5311775</wp:posOffset>
                </wp:positionH>
                <wp:positionV relativeFrom="paragraph">
                  <wp:posOffset>129540</wp:posOffset>
                </wp:positionV>
                <wp:extent cx="54610" cy="54610"/>
                <wp:effectExtent l="0" t="0" r="2540" b="2540"/>
                <wp:wrapNone/>
                <wp:docPr id="32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4610"/>
                          <a:chOff x="8920" y="2049"/>
                          <a:chExt cx="86" cy="86"/>
                        </a:xfrm>
                      </wpg:grpSpPr>
                      <wps:wsp>
                        <wps:cNvPr id="323" name="Freeform 34"/>
                        <wps:cNvSpPr>
                          <a:spLocks/>
                        </wps:cNvSpPr>
                        <wps:spPr bwMode="auto">
                          <a:xfrm>
                            <a:off x="8920" y="2049"/>
                            <a:ext cx="86" cy="86"/>
                          </a:xfrm>
                          <a:custGeom>
                            <a:avLst/>
                            <a:gdLst>
                              <a:gd name="T0" fmla="+- 0 8921 8920"/>
                              <a:gd name="T1" fmla="*/ T0 w 86"/>
                              <a:gd name="T2" fmla="+- 0 2114 2049"/>
                              <a:gd name="T3" fmla="*/ 2114 h 86"/>
                              <a:gd name="T4" fmla="+- 0 8920 8920"/>
                              <a:gd name="T5" fmla="*/ T4 w 86"/>
                              <a:gd name="T6" fmla="+- 0 2117 2049"/>
                              <a:gd name="T7" fmla="*/ 2117 h 86"/>
                              <a:gd name="T8" fmla="+- 0 8960 8920"/>
                              <a:gd name="T9" fmla="*/ T8 w 86"/>
                              <a:gd name="T10" fmla="+- 0 2134 2049"/>
                              <a:gd name="T11" fmla="*/ 2134 h 86"/>
                              <a:gd name="T12" fmla="+- 0 8961 8920"/>
                              <a:gd name="T13" fmla="*/ T12 w 86"/>
                              <a:gd name="T14" fmla="+- 0 2131 2049"/>
                              <a:gd name="T15" fmla="*/ 2131 h 86"/>
                              <a:gd name="T16" fmla="+- 0 8951 8920"/>
                              <a:gd name="T17" fmla="*/ T16 w 86"/>
                              <a:gd name="T18" fmla="+- 0 2126 2049"/>
                              <a:gd name="T19" fmla="*/ 2126 h 86"/>
                              <a:gd name="T20" fmla="+- 0 8949 8920"/>
                              <a:gd name="T21" fmla="*/ T20 w 86"/>
                              <a:gd name="T22" fmla="+- 0 2122 2049"/>
                              <a:gd name="T23" fmla="*/ 2122 h 86"/>
                              <a:gd name="T24" fmla="+- 0 8951 8920"/>
                              <a:gd name="T25" fmla="*/ T24 w 86"/>
                              <a:gd name="T26" fmla="+- 0 2118 2049"/>
                              <a:gd name="T27" fmla="*/ 2118 h 86"/>
                              <a:gd name="T28" fmla="+- 0 8931 8920"/>
                              <a:gd name="T29" fmla="*/ T28 w 86"/>
                              <a:gd name="T30" fmla="+- 0 2118 2049"/>
                              <a:gd name="T31" fmla="*/ 2118 h 86"/>
                              <a:gd name="T32" fmla="+- 0 8921 8920"/>
                              <a:gd name="T33" fmla="*/ T32 w 86"/>
                              <a:gd name="T34" fmla="+- 0 2114 2049"/>
                              <a:gd name="T35" fmla="*/ 21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1" y="65"/>
                                </a:moveTo>
                                <a:lnTo>
                                  <a:pt x="0" y="68"/>
                                </a:lnTo>
                                <a:lnTo>
                                  <a:pt x="40" y="85"/>
                                </a:lnTo>
                                <a:lnTo>
                                  <a:pt x="41" y="82"/>
                                </a:lnTo>
                                <a:lnTo>
                                  <a:pt x="31" y="77"/>
                                </a:lnTo>
                                <a:lnTo>
                                  <a:pt x="29" y="73"/>
                                </a:lnTo>
                                <a:lnTo>
                                  <a:pt x="31" y="69"/>
                                </a:lnTo>
                                <a:lnTo>
                                  <a:pt x="11" y="69"/>
                                </a:lnTo>
                                <a:lnTo>
                                  <a:pt x="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8920" y="2049"/>
                            <a:ext cx="86" cy="86"/>
                          </a:xfrm>
                          <a:custGeom>
                            <a:avLst/>
                            <a:gdLst>
                              <a:gd name="T0" fmla="+- 0 8949 8920"/>
                              <a:gd name="T1" fmla="*/ T0 w 86"/>
                              <a:gd name="T2" fmla="+- 0 2049 2049"/>
                              <a:gd name="T3" fmla="*/ 2049 h 86"/>
                              <a:gd name="T4" fmla="+- 0 8947 8920"/>
                              <a:gd name="T5" fmla="*/ T4 w 86"/>
                              <a:gd name="T6" fmla="+- 0 2052 2049"/>
                              <a:gd name="T7" fmla="*/ 2052 h 86"/>
                              <a:gd name="T8" fmla="+- 0 8948 8920"/>
                              <a:gd name="T9" fmla="*/ T8 w 86"/>
                              <a:gd name="T10" fmla="+- 0 2052 2049"/>
                              <a:gd name="T11" fmla="*/ 2052 h 86"/>
                              <a:gd name="T12" fmla="+- 0 8958 8920"/>
                              <a:gd name="T13" fmla="*/ T12 w 86"/>
                              <a:gd name="T14" fmla="+- 0 2056 2049"/>
                              <a:gd name="T15" fmla="*/ 2056 h 86"/>
                              <a:gd name="T16" fmla="+- 0 8958 8920"/>
                              <a:gd name="T17" fmla="*/ T16 w 86"/>
                              <a:gd name="T18" fmla="+- 0 2059 2049"/>
                              <a:gd name="T19" fmla="*/ 2059 h 86"/>
                              <a:gd name="T20" fmla="+- 0 8935 8920"/>
                              <a:gd name="T21" fmla="*/ T20 w 86"/>
                              <a:gd name="T22" fmla="+- 0 2116 2049"/>
                              <a:gd name="T23" fmla="*/ 2116 h 86"/>
                              <a:gd name="T24" fmla="+- 0 8931 8920"/>
                              <a:gd name="T25" fmla="*/ T24 w 86"/>
                              <a:gd name="T26" fmla="+- 0 2118 2049"/>
                              <a:gd name="T27" fmla="*/ 2118 h 86"/>
                              <a:gd name="T28" fmla="+- 0 8951 8920"/>
                              <a:gd name="T29" fmla="*/ T28 w 86"/>
                              <a:gd name="T30" fmla="+- 0 2118 2049"/>
                              <a:gd name="T31" fmla="*/ 2118 h 86"/>
                              <a:gd name="T32" fmla="+- 0 8969 8920"/>
                              <a:gd name="T33" fmla="*/ T32 w 86"/>
                              <a:gd name="T34" fmla="+- 0 2073 2049"/>
                              <a:gd name="T35" fmla="*/ 2073 h 86"/>
                              <a:gd name="T36" fmla="+- 0 8976 8920"/>
                              <a:gd name="T37" fmla="*/ T36 w 86"/>
                              <a:gd name="T38" fmla="+- 0 2068 2049"/>
                              <a:gd name="T39" fmla="*/ 2068 h 86"/>
                              <a:gd name="T40" fmla="+- 0 8981 8920"/>
                              <a:gd name="T41" fmla="*/ T40 w 86"/>
                              <a:gd name="T42" fmla="+- 0 2066 2049"/>
                              <a:gd name="T43" fmla="*/ 2066 h 86"/>
                              <a:gd name="T44" fmla="+- 0 8972 8920"/>
                              <a:gd name="T45" fmla="*/ T44 w 86"/>
                              <a:gd name="T46" fmla="+- 0 2066 2049"/>
                              <a:gd name="T47" fmla="*/ 2066 h 86"/>
                              <a:gd name="T48" fmla="+- 0 8978 8920"/>
                              <a:gd name="T49" fmla="*/ T48 w 86"/>
                              <a:gd name="T50" fmla="+- 0 2051 2049"/>
                              <a:gd name="T51" fmla="*/ 2051 h 86"/>
                              <a:gd name="T52" fmla="+- 0 8970 8920"/>
                              <a:gd name="T53" fmla="*/ T52 w 86"/>
                              <a:gd name="T54" fmla="+- 0 2051 2049"/>
                              <a:gd name="T55" fmla="*/ 2051 h 86"/>
                              <a:gd name="T56" fmla="+- 0 8960 8920"/>
                              <a:gd name="T57" fmla="*/ T56 w 86"/>
                              <a:gd name="T58" fmla="+- 0 2050 2049"/>
                              <a:gd name="T59" fmla="*/ 2050 h 86"/>
                              <a:gd name="T60" fmla="+- 0 8949 8920"/>
                              <a:gd name="T61" fmla="*/ T60 w 86"/>
                              <a:gd name="T62" fmla="+- 0 2049 2049"/>
                              <a:gd name="T63" fmla="*/ 20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86">
                                <a:moveTo>
                                  <a:pt x="29" y="0"/>
                                </a:moveTo>
                                <a:lnTo>
                                  <a:pt x="27" y="3"/>
                                </a:lnTo>
                                <a:lnTo>
                                  <a:pt x="28" y="3"/>
                                </a:lnTo>
                                <a:lnTo>
                                  <a:pt x="38" y="7"/>
                                </a:lnTo>
                                <a:lnTo>
                                  <a:pt x="38" y="10"/>
                                </a:lnTo>
                                <a:lnTo>
                                  <a:pt x="15" y="67"/>
                                </a:lnTo>
                                <a:lnTo>
                                  <a:pt x="11" y="69"/>
                                </a:lnTo>
                                <a:lnTo>
                                  <a:pt x="31" y="69"/>
                                </a:lnTo>
                                <a:lnTo>
                                  <a:pt x="49" y="24"/>
                                </a:lnTo>
                                <a:lnTo>
                                  <a:pt x="56" y="19"/>
                                </a:lnTo>
                                <a:lnTo>
                                  <a:pt x="61" y="17"/>
                                </a:lnTo>
                                <a:lnTo>
                                  <a:pt x="52" y="17"/>
                                </a:lnTo>
                                <a:lnTo>
                                  <a:pt x="58" y="2"/>
                                </a:lnTo>
                                <a:lnTo>
                                  <a:pt x="50" y="2"/>
                                </a:lnTo>
                                <a:lnTo>
                                  <a:pt x="40"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8920" y="2049"/>
                            <a:ext cx="86" cy="86"/>
                          </a:xfrm>
                          <a:custGeom>
                            <a:avLst/>
                            <a:gdLst>
                              <a:gd name="T0" fmla="+- 0 8991 8920"/>
                              <a:gd name="T1" fmla="*/ T0 w 86"/>
                              <a:gd name="T2" fmla="+- 0 2057 2049"/>
                              <a:gd name="T3" fmla="*/ 2057 h 86"/>
                              <a:gd name="T4" fmla="+- 0 8983 8920"/>
                              <a:gd name="T5" fmla="*/ T4 w 86"/>
                              <a:gd name="T6" fmla="+- 0 2060 2049"/>
                              <a:gd name="T7" fmla="*/ 2060 h 86"/>
                              <a:gd name="T8" fmla="+- 0 8972 8920"/>
                              <a:gd name="T9" fmla="*/ T8 w 86"/>
                              <a:gd name="T10" fmla="+- 0 2066 2049"/>
                              <a:gd name="T11" fmla="*/ 2066 h 86"/>
                              <a:gd name="T12" fmla="+- 0 8981 8920"/>
                              <a:gd name="T13" fmla="*/ T12 w 86"/>
                              <a:gd name="T14" fmla="+- 0 2066 2049"/>
                              <a:gd name="T15" fmla="*/ 2066 h 86"/>
                              <a:gd name="T16" fmla="+- 0 8988 8920"/>
                              <a:gd name="T17" fmla="*/ T16 w 86"/>
                              <a:gd name="T18" fmla="+- 0 2069 2049"/>
                              <a:gd name="T19" fmla="*/ 2069 h 86"/>
                              <a:gd name="T20" fmla="+- 0 8989 8920"/>
                              <a:gd name="T21" fmla="*/ T20 w 86"/>
                              <a:gd name="T22" fmla="+- 0 2074 2049"/>
                              <a:gd name="T23" fmla="*/ 2074 h 86"/>
                              <a:gd name="T24" fmla="+- 0 8997 8920"/>
                              <a:gd name="T25" fmla="*/ T24 w 86"/>
                              <a:gd name="T26" fmla="+- 0 2078 2049"/>
                              <a:gd name="T27" fmla="*/ 2078 h 86"/>
                              <a:gd name="T28" fmla="+- 0 9001 8920"/>
                              <a:gd name="T29" fmla="*/ T28 w 86"/>
                              <a:gd name="T30" fmla="+- 0 2076 2049"/>
                              <a:gd name="T31" fmla="*/ 2076 h 86"/>
                              <a:gd name="T32" fmla="+- 0 9005 8920"/>
                              <a:gd name="T33" fmla="*/ T32 w 86"/>
                              <a:gd name="T34" fmla="+- 0 2067 2049"/>
                              <a:gd name="T35" fmla="*/ 2067 h 86"/>
                              <a:gd name="T36" fmla="+- 0 9003 8920"/>
                              <a:gd name="T37" fmla="*/ T36 w 86"/>
                              <a:gd name="T38" fmla="+- 0 2062 2049"/>
                              <a:gd name="T39" fmla="*/ 2062 h 86"/>
                              <a:gd name="T40" fmla="+- 0 8991 8920"/>
                              <a:gd name="T41" fmla="*/ T40 w 86"/>
                              <a:gd name="T42" fmla="+- 0 2057 2049"/>
                              <a:gd name="T43" fmla="*/ 205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86">
                                <a:moveTo>
                                  <a:pt x="71" y="8"/>
                                </a:moveTo>
                                <a:lnTo>
                                  <a:pt x="63" y="11"/>
                                </a:lnTo>
                                <a:lnTo>
                                  <a:pt x="52" y="17"/>
                                </a:lnTo>
                                <a:lnTo>
                                  <a:pt x="61" y="17"/>
                                </a:lnTo>
                                <a:lnTo>
                                  <a:pt x="68" y="20"/>
                                </a:lnTo>
                                <a:lnTo>
                                  <a:pt x="69" y="25"/>
                                </a:lnTo>
                                <a:lnTo>
                                  <a:pt x="77" y="29"/>
                                </a:lnTo>
                                <a:lnTo>
                                  <a:pt x="81" y="27"/>
                                </a:lnTo>
                                <a:lnTo>
                                  <a:pt x="85" y="18"/>
                                </a:lnTo>
                                <a:lnTo>
                                  <a:pt x="83" y="13"/>
                                </a:lnTo>
                                <a:lnTo>
                                  <a:pt x="7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7D4674" id="Group 31" o:spid="_x0000_s1026" style="position:absolute;margin-left:418.25pt;margin-top:10.2pt;width:4.3pt;height:4.3pt;z-index:-251624960" coordorigin="8920,2049"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">
                <v:shape id="Freeform 34" o:spid="_x0000_s1027"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" path="m1,65l,68,40,85r1,-3l31,77,29,73r2,-4l11,69,1,65xe" fillcolor="black" stroked="f">
                  <v:path arrowok="t" o:connecttype="custom" o:connectlocs="1,2114;0,2117;40,2134;41,2131;31,2126;29,2122;31,2118;11,2118;1,2114" o:connectangles="0,0,0,0,0,0,0,0,0"/>
                </v:shape>
                <v:shape id="Freeform 33" o:spid="_x0000_s1028"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" path="m29,l27,3r1,l38,7r,3l15,67r-4,2l31,69,49,24r7,-5l61,17r-9,l58,2r-8,l40,1,29,xe" fillcolor="black" stroked="f">
                  <v:path arrowok="t" o:connecttype="custom" o:connectlocs="29,2049;27,2052;28,2052;38,2056;38,2059;15,2116;11,2118;31,2118;49,2073;56,2068;61,2066;52,2066;58,2051;50,2051;40,2050;29,2049" o:connectangles="0,0,0,0,0,0,0,0,0,0,0,0,0,0,0,0"/>
                </v:shape>
                <v:shape id="Freeform 32" o:spid="_x0000_s1029"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" path="m71,8r-8,3l52,17r9,l68,20r1,5l77,29r4,-2l85,18,83,13,71,8xe" fillcolor="black" stroked="f">
                  <v:path arrowok="t" o:connecttype="custom" o:connectlocs="71,2057;63,2060;52,2066;61,2066;68,2069;69,2074;77,2078;81,2076;85,2067;83,2062;71,2057" o:connectangles="0,0,0,0,0,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92544" behindDoc="1" locked="0" layoutInCell="1" allowOverlap="1">
                <wp:simplePos x="0" y="0"/>
                <wp:positionH relativeFrom="column">
                  <wp:posOffset>5350510</wp:posOffset>
                </wp:positionH>
                <wp:positionV relativeFrom="paragraph">
                  <wp:posOffset>144145</wp:posOffset>
                </wp:positionV>
                <wp:extent cx="60325" cy="65405"/>
                <wp:effectExtent l="0" t="0" r="0" b="0"/>
                <wp:wrapNone/>
                <wp:docPr id="3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5405"/>
                          <a:chOff x="8981" y="2072"/>
                          <a:chExt cx="95" cy="103"/>
                        </a:xfrm>
                      </wpg:grpSpPr>
                      <wps:wsp>
                        <wps:cNvPr id="327" name="Freeform 30"/>
                        <wps:cNvSpPr>
                          <a:spLocks/>
                        </wps:cNvSpPr>
                        <wps:spPr bwMode="auto">
                          <a:xfrm>
                            <a:off x="8981" y="2072"/>
                            <a:ext cx="95" cy="103"/>
                          </a:xfrm>
                          <a:custGeom>
                            <a:avLst/>
                            <a:gdLst>
                              <a:gd name="T0" fmla="+- 0 9027 8981"/>
                              <a:gd name="T1" fmla="*/ T0 w 95"/>
                              <a:gd name="T2" fmla="+- 0 2157 2072"/>
                              <a:gd name="T3" fmla="*/ 2157 h 103"/>
                              <a:gd name="T4" fmla="+- 0 9025 8981"/>
                              <a:gd name="T5" fmla="*/ T4 w 95"/>
                              <a:gd name="T6" fmla="+- 0 2160 2072"/>
                              <a:gd name="T7" fmla="*/ 2160 h 103"/>
                              <a:gd name="T8" fmla="+- 0 9061 8981"/>
                              <a:gd name="T9" fmla="*/ T8 w 95"/>
                              <a:gd name="T10" fmla="+- 0 2175 2072"/>
                              <a:gd name="T11" fmla="*/ 2175 h 103"/>
                              <a:gd name="T12" fmla="+- 0 9063 8981"/>
                              <a:gd name="T13" fmla="*/ T12 w 95"/>
                              <a:gd name="T14" fmla="+- 0 2172 2072"/>
                              <a:gd name="T15" fmla="*/ 2172 h 103"/>
                              <a:gd name="T16" fmla="+- 0 9055 8981"/>
                              <a:gd name="T17" fmla="*/ T16 w 95"/>
                              <a:gd name="T18" fmla="+- 0 2168 2072"/>
                              <a:gd name="T19" fmla="*/ 2168 h 103"/>
                              <a:gd name="T20" fmla="+- 0 9053 8981"/>
                              <a:gd name="T21" fmla="*/ T20 w 95"/>
                              <a:gd name="T22" fmla="+- 0 2165 2072"/>
                              <a:gd name="T23" fmla="*/ 2165 h 103"/>
                              <a:gd name="T24" fmla="+- 0 9055 8981"/>
                              <a:gd name="T25" fmla="*/ T24 w 95"/>
                              <a:gd name="T26" fmla="+- 0 2160 2072"/>
                              <a:gd name="T27" fmla="*/ 2160 h 103"/>
                              <a:gd name="T28" fmla="+- 0 9036 8981"/>
                              <a:gd name="T29" fmla="*/ T28 w 95"/>
                              <a:gd name="T30" fmla="+- 0 2160 2072"/>
                              <a:gd name="T31" fmla="*/ 2160 h 103"/>
                              <a:gd name="T32" fmla="+- 0 9027 8981"/>
                              <a:gd name="T33" fmla="*/ T32 w 95"/>
                              <a:gd name="T34" fmla="+- 0 2157 2072"/>
                              <a:gd name="T35" fmla="*/ 2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46" y="85"/>
                                </a:moveTo>
                                <a:lnTo>
                                  <a:pt x="44" y="88"/>
                                </a:lnTo>
                                <a:lnTo>
                                  <a:pt x="80" y="103"/>
                                </a:lnTo>
                                <a:lnTo>
                                  <a:pt x="82" y="100"/>
                                </a:lnTo>
                                <a:lnTo>
                                  <a:pt x="74" y="96"/>
                                </a:lnTo>
                                <a:lnTo>
                                  <a:pt x="72" y="93"/>
                                </a:lnTo>
                                <a:lnTo>
                                  <a:pt x="74" y="88"/>
                                </a:lnTo>
                                <a:lnTo>
                                  <a:pt x="55" y="88"/>
                                </a:lnTo>
                                <a:lnTo>
                                  <a:pt x="4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
                        <wps:cNvSpPr>
                          <a:spLocks/>
                        </wps:cNvSpPr>
                        <wps:spPr bwMode="auto">
                          <a:xfrm>
                            <a:off x="8981" y="2072"/>
                            <a:ext cx="95" cy="103"/>
                          </a:xfrm>
                          <a:custGeom>
                            <a:avLst/>
                            <a:gdLst>
                              <a:gd name="T0" fmla="+- 0 9069 8981"/>
                              <a:gd name="T1" fmla="*/ T0 w 95"/>
                              <a:gd name="T2" fmla="+- 0 2089 2072"/>
                              <a:gd name="T3" fmla="*/ 2089 h 103"/>
                              <a:gd name="T4" fmla="+- 0 9045 8981"/>
                              <a:gd name="T5" fmla="*/ T4 w 95"/>
                              <a:gd name="T6" fmla="+- 0 2089 2072"/>
                              <a:gd name="T7" fmla="*/ 2089 h 103"/>
                              <a:gd name="T8" fmla="+- 0 9061 8981"/>
                              <a:gd name="T9" fmla="*/ T8 w 95"/>
                              <a:gd name="T10" fmla="+- 0 2096 2072"/>
                              <a:gd name="T11" fmla="*/ 2096 h 103"/>
                              <a:gd name="T12" fmla="+- 0 9062 8981"/>
                              <a:gd name="T13" fmla="*/ T12 w 95"/>
                              <a:gd name="T14" fmla="+- 0 2104 2072"/>
                              <a:gd name="T15" fmla="*/ 2104 h 103"/>
                              <a:gd name="T16" fmla="+- 0 9039 8981"/>
                              <a:gd name="T17" fmla="*/ T16 w 95"/>
                              <a:gd name="T18" fmla="+- 0 2159 2072"/>
                              <a:gd name="T19" fmla="*/ 2159 h 103"/>
                              <a:gd name="T20" fmla="+- 0 9036 8981"/>
                              <a:gd name="T21" fmla="*/ T20 w 95"/>
                              <a:gd name="T22" fmla="+- 0 2160 2072"/>
                              <a:gd name="T23" fmla="*/ 2160 h 103"/>
                              <a:gd name="T24" fmla="+- 0 9055 8981"/>
                              <a:gd name="T25" fmla="*/ T24 w 95"/>
                              <a:gd name="T26" fmla="+- 0 2160 2072"/>
                              <a:gd name="T27" fmla="*/ 2160 h 103"/>
                              <a:gd name="T28" fmla="+- 0 9070 8981"/>
                              <a:gd name="T29" fmla="*/ T28 w 95"/>
                              <a:gd name="T30" fmla="+- 0 2123 2072"/>
                              <a:gd name="T31" fmla="*/ 2123 h 103"/>
                              <a:gd name="T32" fmla="+- 0 9075 8981"/>
                              <a:gd name="T33" fmla="*/ T32 w 95"/>
                              <a:gd name="T34" fmla="+- 0 2110 2072"/>
                              <a:gd name="T35" fmla="*/ 2110 h 103"/>
                              <a:gd name="T36" fmla="+- 0 9076 8981"/>
                              <a:gd name="T37" fmla="*/ T36 w 95"/>
                              <a:gd name="T38" fmla="+- 0 2100 2072"/>
                              <a:gd name="T39" fmla="*/ 2100 h 103"/>
                              <a:gd name="T40" fmla="+- 0 9072 8981"/>
                              <a:gd name="T41" fmla="*/ T40 w 95"/>
                              <a:gd name="T42" fmla="+- 0 2092 2072"/>
                              <a:gd name="T43" fmla="*/ 2092 h 103"/>
                              <a:gd name="T44" fmla="+- 0 9069 8981"/>
                              <a:gd name="T45" fmla="*/ T44 w 95"/>
                              <a:gd name="T46" fmla="+- 0 2089 2072"/>
                              <a:gd name="T47" fmla="*/ 208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03">
                                <a:moveTo>
                                  <a:pt x="88" y="17"/>
                                </a:moveTo>
                                <a:lnTo>
                                  <a:pt x="64" y="17"/>
                                </a:lnTo>
                                <a:lnTo>
                                  <a:pt x="80" y="24"/>
                                </a:lnTo>
                                <a:lnTo>
                                  <a:pt x="81" y="32"/>
                                </a:lnTo>
                                <a:lnTo>
                                  <a:pt x="58" y="87"/>
                                </a:lnTo>
                                <a:lnTo>
                                  <a:pt x="55" y="88"/>
                                </a:lnTo>
                                <a:lnTo>
                                  <a:pt x="74" y="88"/>
                                </a:lnTo>
                                <a:lnTo>
                                  <a:pt x="89" y="51"/>
                                </a:lnTo>
                                <a:lnTo>
                                  <a:pt x="94" y="38"/>
                                </a:lnTo>
                                <a:lnTo>
                                  <a:pt x="95" y="28"/>
                                </a:lnTo>
                                <a:lnTo>
                                  <a:pt x="91" y="20"/>
                                </a:lnTo>
                                <a:lnTo>
                                  <a:pt x="8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8981" y="2072"/>
                            <a:ext cx="95" cy="103"/>
                          </a:xfrm>
                          <a:custGeom>
                            <a:avLst/>
                            <a:gdLst>
                              <a:gd name="T0" fmla="+- 0 8982 8981"/>
                              <a:gd name="T1" fmla="*/ T0 w 95"/>
                              <a:gd name="T2" fmla="+- 0 2138 2072"/>
                              <a:gd name="T3" fmla="*/ 2138 h 103"/>
                              <a:gd name="T4" fmla="+- 0 8981 8981"/>
                              <a:gd name="T5" fmla="*/ T4 w 95"/>
                              <a:gd name="T6" fmla="+- 0 2141 2072"/>
                              <a:gd name="T7" fmla="*/ 2141 h 103"/>
                              <a:gd name="T8" fmla="+- 0 9017 8981"/>
                              <a:gd name="T9" fmla="*/ T8 w 95"/>
                              <a:gd name="T10" fmla="+- 0 2156 2072"/>
                              <a:gd name="T11" fmla="*/ 2156 h 103"/>
                              <a:gd name="T12" fmla="+- 0 9019 8981"/>
                              <a:gd name="T13" fmla="*/ T12 w 95"/>
                              <a:gd name="T14" fmla="+- 0 2153 2072"/>
                              <a:gd name="T15" fmla="*/ 2153 h 103"/>
                              <a:gd name="T16" fmla="+- 0 9010 8981"/>
                              <a:gd name="T17" fmla="*/ T16 w 95"/>
                              <a:gd name="T18" fmla="+- 0 2150 2072"/>
                              <a:gd name="T19" fmla="*/ 2150 h 103"/>
                              <a:gd name="T20" fmla="+- 0 9009 8981"/>
                              <a:gd name="T21" fmla="*/ T20 w 95"/>
                              <a:gd name="T22" fmla="+- 0 2146 2072"/>
                              <a:gd name="T23" fmla="*/ 2146 h 103"/>
                              <a:gd name="T24" fmla="+- 0 9010 8981"/>
                              <a:gd name="T25" fmla="*/ T24 w 95"/>
                              <a:gd name="T26" fmla="+- 0 2142 2072"/>
                              <a:gd name="T27" fmla="*/ 2142 h 103"/>
                              <a:gd name="T28" fmla="+- 0 8993 8981"/>
                              <a:gd name="T29" fmla="*/ T28 w 95"/>
                              <a:gd name="T30" fmla="+- 0 2142 2072"/>
                              <a:gd name="T31" fmla="*/ 2142 h 103"/>
                              <a:gd name="T32" fmla="+- 0 8982 8981"/>
                              <a:gd name="T33" fmla="*/ T32 w 95"/>
                              <a:gd name="T34" fmla="+- 0 2138 2072"/>
                              <a:gd name="T35" fmla="*/ 21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1" y="66"/>
                                </a:moveTo>
                                <a:lnTo>
                                  <a:pt x="0" y="69"/>
                                </a:lnTo>
                                <a:lnTo>
                                  <a:pt x="36" y="84"/>
                                </a:lnTo>
                                <a:lnTo>
                                  <a:pt x="38" y="81"/>
                                </a:lnTo>
                                <a:lnTo>
                                  <a:pt x="29" y="78"/>
                                </a:lnTo>
                                <a:lnTo>
                                  <a:pt x="28" y="74"/>
                                </a:lnTo>
                                <a:lnTo>
                                  <a:pt x="29" y="70"/>
                                </a:lnTo>
                                <a:lnTo>
                                  <a:pt x="12" y="7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
                        <wps:cNvSpPr>
                          <a:spLocks/>
                        </wps:cNvSpPr>
                        <wps:spPr bwMode="auto">
                          <a:xfrm>
                            <a:off x="8981" y="2072"/>
                            <a:ext cx="95" cy="103"/>
                          </a:xfrm>
                          <a:custGeom>
                            <a:avLst/>
                            <a:gdLst>
                              <a:gd name="T0" fmla="+- 0 9010 8981"/>
                              <a:gd name="T1" fmla="*/ T0 w 95"/>
                              <a:gd name="T2" fmla="+- 0 2072 2072"/>
                              <a:gd name="T3" fmla="*/ 2072 h 103"/>
                              <a:gd name="T4" fmla="+- 0 9008 8981"/>
                              <a:gd name="T5" fmla="*/ T4 w 95"/>
                              <a:gd name="T6" fmla="+- 0 2075 2072"/>
                              <a:gd name="T7" fmla="*/ 2075 h 103"/>
                              <a:gd name="T8" fmla="+- 0 9019 8981"/>
                              <a:gd name="T9" fmla="*/ T8 w 95"/>
                              <a:gd name="T10" fmla="+- 0 2080 2072"/>
                              <a:gd name="T11" fmla="*/ 2080 h 103"/>
                              <a:gd name="T12" fmla="+- 0 9019 8981"/>
                              <a:gd name="T13" fmla="*/ T12 w 95"/>
                              <a:gd name="T14" fmla="+- 0 2082 2072"/>
                              <a:gd name="T15" fmla="*/ 2082 h 103"/>
                              <a:gd name="T16" fmla="+- 0 8995 8981"/>
                              <a:gd name="T17" fmla="*/ T16 w 95"/>
                              <a:gd name="T18" fmla="+- 0 2140 2072"/>
                              <a:gd name="T19" fmla="*/ 2140 h 103"/>
                              <a:gd name="T20" fmla="+- 0 8993 8981"/>
                              <a:gd name="T21" fmla="*/ T20 w 95"/>
                              <a:gd name="T22" fmla="+- 0 2142 2072"/>
                              <a:gd name="T23" fmla="*/ 2142 h 103"/>
                              <a:gd name="T24" fmla="+- 0 9010 8981"/>
                              <a:gd name="T25" fmla="*/ T24 w 95"/>
                              <a:gd name="T26" fmla="+- 0 2142 2072"/>
                              <a:gd name="T27" fmla="*/ 2142 h 103"/>
                              <a:gd name="T28" fmla="+- 0 9031 8981"/>
                              <a:gd name="T29" fmla="*/ T28 w 95"/>
                              <a:gd name="T30" fmla="+- 0 2093 2072"/>
                              <a:gd name="T31" fmla="*/ 2093 h 103"/>
                              <a:gd name="T32" fmla="+- 0 9038 8981"/>
                              <a:gd name="T33" fmla="*/ T32 w 95"/>
                              <a:gd name="T34" fmla="+- 0 2090 2072"/>
                              <a:gd name="T35" fmla="*/ 2090 h 103"/>
                              <a:gd name="T36" fmla="+- 0 9045 8981"/>
                              <a:gd name="T37" fmla="*/ T36 w 95"/>
                              <a:gd name="T38" fmla="+- 0 2089 2072"/>
                              <a:gd name="T39" fmla="*/ 2089 h 103"/>
                              <a:gd name="T40" fmla="+- 0 9069 8981"/>
                              <a:gd name="T41" fmla="*/ T40 w 95"/>
                              <a:gd name="T42" fmla="+- 0 2089 2072"/>
                              <a:gd name="T43" fmla="*/ 2089 h 103"/>
                              <a:gd name="T44" fmla="+- 0 9066 8981"/>
                              <a:gd name="T45" fmla="*/ T44 w 95"/>
                              <a:gd name="T46" fmla="+- 0 2087 2072"/>
                              <a:gd name="T47" fmla="*/ 2087 h 103"/>
                              <a:gd name="T48" fmla="+- 0 9033 8981"/>
                              <a:gd name="T49" fmla="*/ T48 w 95"/>
                              <a:gd name="T50" fmla="+- 0 2087 2072"/>
                              <a:gd name="T51" fmla="*/ 2087 h 103"/>
                              <a:gd name="T52" fmla="+- 0 9038 8981"/>
                              <a:gd name="T53" fmla="*/ T52 w 95"/>
                              <a:gd name="T54" fmla="+- 0 2075 2072"/>
                              <a:gd name="T55" fmla="*/ 2075 h 103"/>
                              <a:gd name="T56" fmla="+- 0 9026 8981"/>
                              <a:gd name="T57" fmla="*/ T56 w 95"/>
                              <a:gd name="T58" fmla="+- 0 2075 2072"/>
                              <a:gd name="T59" fmla="*/ 2075 h 103"/>
                              <a:gd name="T60" fmla="+- 0 9017 8981"/>
                              <a:gd name="T61" fmla="*/ T60 w 95"/>
                              <a:gd name="T62" fmla="+- 0 2074 2072"/>
                              <a:gd name="T63" fmla="*/ 2074 h 103"/>
                              <a:gd name="T64" fmla="+- 0 9010 8981"/>
                              <a:gd name="T65" fmla="*/ T64 w 95"/>
                              <a:gd name="T66" fmla="+- 0 2072 2072"/>
                              <a:gd name="T67" fmla="*/ 20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03">
                                <a:moveTo>
                                  <a:pt x="29" y="0"/>
                                </a:moveTo>
                                <a:lnTo>
                                  <a:pt x="27" y="3"/>
                                </a:lnTo>
                                <a:lnTo>
                                  <a:pt x="38" y="8"/>
                                </a:lnTo>
                                <a:lnTo>
                                  <a:pt x="38" y="10"/>
                                </a:lnTo>
                                <a:lnTo>
                                  <a:pt x="14" y="68"/>
                                </a:lnTo>
                                <a:lnTo>
                                  <a:pt x="12" y="70"/>
                                </a:lnTo>
                                <a:lnTo>
                                  <a:pt x="29" y="70"/>
                                </a:lnTo>
                                <a:lnTo>
                                  <a:pt x="50" y="21"/>
                                </a:lnTo>
                                <a:lnTo>
                                  <a:pt x="57" y="18"/>
                                </a:lnTo>
                                <a:lnTo>
                                  <a:pt x="64" y="17"/>
                                </a:lnTo>
                                <a:lnTo>
                                  <a:pt x="88" y="17"/>
                                </a:lnTo>
                                <a:lnTo>
                                  <a:pt x="85" y="15"/>
                                </a:lnTo>
                                <a:lnTo>
                                  <a:pt x="52" y="15"/>
                                </a:lnTo>
                                <a:lnTo>
                                  <a:pt x="57" y="3"/>
                                </a:lnTo>
                                <a:lnTo>
                                  <a:pt x="45" y="3"/>
                                </a:lnTo>
                                <a:lnTo>
                                  <a:pt x="36"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
                        <wps:cNvSpPr>
                          <a:spLocks/>
                        </wps:cNvSpPr>
                        <wps:spPr bwMode="auto">
                          <a:xfrm>
                            <a:off x="8981" y="2072"/>
                            <a:ext cx="95" cy="103"/>
                          </a:xfrm>
                          <a:custGeom>
                            <a:avLst/>
                            <a:gdLst>
                              <a:gd name="T0" fmla="+- 0 9055 8981"/>
                              <a:gd name="T1" fmla="*/ T0 w 95"/>
                              <a:gd name="T2" fmla="+- 0 2082 2072"/>
                              <a:gd name="T3" fmla="*/ 2082 h 103"/>
                              <a:gd name="T4" fmla="+- 0 9045 8981"/>
                              <a:gd name="T5" fmla="*/ T4 w 95"/>
                              <a:gd name="T6" fmla="+- 0 2083 2072"/>
                              <a:gd name="T7" fmla="*/ 2083 h 103"/>
                              <a:gd name="T8" fmla="+- 0 9033 8981"/>
                              <a:gd name="T9" fmla="*/ T8 w 95"/>
                              <a:gd name="T10" fmla="+- 0 2087 2072"/>
                              <a:gd name="T11" fmla="*/ 2087 h 103"/>
                              <a:gd name="T12" fmla="+- 0 9066 8981"/>
                              <a:gd name="T13" fmla="*/ T12 w 95"/>
                              <a:gd name="T14" fmla="+- 0 2087 2072"/>
                              <a:gd name="T15" fmla="*/ 2087 h 103"/>
                              <a:gd name="T16" fmla="+- 0 9064 8981"/>
                              <a:gd name="T17" fmla="*/ T16 w 95"/>
                              <a:gd name="T18" fmla="+- 0 2086 2072"/>
                              <a:gd name="T19" fmla="*/ 2086 h 103"/>
                              <a:gd name="T20" fmla="+- 0 9055 8981"/>
                              <a:gd name="T21" fmla="*/ T20 w 95"/>
                              <a:gd name="T22" fmla="+- 0 2082 2072"/>
                              <a:gd name="T23" fmla="*/ 2082 h 103"/>
                            </a:gdLst>
                            <a:ahLst/>
                            <a:cxnLst>
                              <a:cxn ang="0">
                                <a:pos x="T1" y="T3"/>
                              </a:cxn>
                              <a:cxn ang="0">
                                <a:pos x="T5" y="T7"/>
                              </a:cxn>
                              <a:cxn ang="0">
                                <a:pos x="T9" y="T11"/>
                              </a:cxn>
                              <a:cxn ang="0">
                                <a:pos x="T13" y="T15"/>
                              </a:cxn>
                              <a:cxn ang="0">
                                <a:pos x="T17" y="T19"/>
                              </a:cxn>
                              <a:cxn ang="0">
                                <a:pos x="T21" y="T23"/>
                              </a:cxn>
                            </a:cxnLst>
                            <a:rect l="0" t="0" r="r" b="b"/>
                            <a:pathLst>
                              <a:path w="95" h="103">
                                <a:moveTo>
                                  <a:pt x="74" y="10"/>
                                </a:moveTo>
                                <a:lnTo>
                                  <a:pt x="64" y="11"/>
                                </a:lnTo>
                                <a:lnTo>
                                  <a:pt x="52" y="15"/>
                                </a:lnTo>
                                <a:lnTo>
                                  <a:pt x="85" y="15"/>
                                </a:lnTo>
                                <a:lnTo>
                                  <a:pt x="83" y="14"/>
                                </a:lnTo>
                                <a:lnTo>
                                  <a:pt x="7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1E3B49B" id="Group 25" o:spid="_x0000_s1026" style="position:absolute;margin-left:421.3pt;margin-top:11.35pt;width:4.75pt;height:5.15pt;z-index:-251623936" coordorigin="8981,2072" coordsize="9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">
                <v:shape id="Freeform 30" o:spid="_x0000_s1027"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" path="m46,85r-2,3l80,103r2,-3l74,96,72,93r2,-5l55,88,46,85xe" fillcolor="black" stroked="f">
                  <v:path arrowok="t" o:connecttype="custom" o:connectlocs="46,2157;44,2160;80,2175;82,2172;74,2168;72,2165;74,2160;55,2160;46,2157" o:connectangles="0,0,0,0,0,0,0,0,0"/>
                </v:shape>
                <v:shape id="Freeform 29" o:spid="_x0000_s1028"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" path="m88,17r-24,l80,24r1,8l58,87r-3,1l74,88,89,51,94,38,95,28,91,20,88,17xe" fillcolor="black" stroked="f">
                  <v:path arrowok="t" o:connecttype="custom" o:connectlocs="88,2089;64,2089;80,2096;81,2104;58,2159;55,2160;74,2160;89,2123;94,2110;95,2100;91,2092;88,2089" o:connectangles="0,0,0,0,0,0,0,0,0,0,0,0"/>
                </v:shape>
                <v:shape id="Freeform 28" o:spid="_x0000_s1029"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" path="m1,66l,69,36,84r2,-3l29,78,28,74r1,-4l12,70,1,66xe" fillcolor="black" stroked="f">
                  <v:path arrowok="t" o:connecttype="custom" o:connectlocs="1,2138;0,2141;36,2156;38,2153;29,2150;28,2146;29,2142;12,2142;1,2138" o:connectangles="0,0,0,0,0,0,0,0,0"/>
                </v:shape>
                <v:shape id="Freeform 27" o:spid="_x0000_s1030"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" path="m29,l27,3,38,8r,2l14,68r-2,2l29,70,50,21r7,-3l64,17r24,l85,15r-33,l57,3,45,3,36,2,29,xe" fillcolor="black" stroked="f">
                  <v:path arrowok="t" o:connecttype="custom" o:connectlocs="29,2072;27,2075;38,2080;38,2082;14,2140;12,2142;29,2142;50,2093;57,2090;64,2089;88,2089;85,2087;52,2087;57,2075;45,2075;36,2074;29,2072" o:connectangles="0,0,0,0,0,0,0,0,0,0,0,0,0,0,0,0,0"/>
                </v:shape>
                <v:shape id="Freeform 26" o:spid="_x0000_s1031"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" path="m74,10l64,11,52,15r33,l83,14,74,10xe" fillcolor="black" stroked="f">
                  <v:path arrowok="t" o:connecttype="custom" o:connectlocs="74,2082;64,2083;52,2087;85,2087;83,2086;74,2082" o:connectangles="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93568" behindDoc="1" locked="0" layoutInCell="1" allowOverlap="1">
                <wp:simplePos x="0" y="0"/>
                <wp:positionH relativeFrom="column">
                  <wp:posOffset>5405120</wp:posOffset>
                </wp:positionH>
                <wp:positionV relativeFrom="paragraph">
                  <wp:posOffset>145415</wp:posOffset>
                </wp:positionV>
                <wp:extent cx="50165" cy="77470"/>
                <wp:effectExtent l="0" t="0" r="6985" b="0"/>
                <wp:wrapNone/>
                <wp:docPr id="3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7470"/>
                          <a:chOff x="9067" y="2074"/>
                          <a:chExt cx="79" cy="122"/>
                        </a:xfrm>
                      </wpg:grpSpPr>
                      <wps:wsp>
                        <wps:cNvPr id="333" name="Freeform 24"/>
                        <wps:cNvSpPr>
                          <a:spLocks/>
                        </wps:cNvSpPr>
                        <wps:spPr bwMode="auto">
                          <a:xfrm>
                            <a:off x="9067" y="2074"/>
                            <a:ext cx="79" cy="122"/>
                          </a:xfrm>
                          <a:custGeom>
                            <a:avLst/>
                            <a:gdLst>
                              <a:gd name="T0" fmla="+- 0 9134 9067"/>
                              <a:gd name="T1" fmla="*/ T0 w 79"/>
                              <a:gd name="T2" fmla="+- 0 2074 2074"/>
                              <a:gd name="T3" fmla="*/ 2074 h 122"/>
                              <a:gd name="T4" fmla="+- 0 9128 9067"/>
                              <a:gd name="T5" fmla="*/ T4 w 79"/>
                              <a:gd name="T6" fmla="+- 0 2076 2074"/>
                              <a:gd name="T7" fmla="*/ 2076 h 122"/>
                              <a:gd name="T8" fmla="+- 0 9124 9067"/>
                              <a:gd name="T9" fmla="*/ T8 w 79"/>
                              <a:gd name="T10" fmla="+- 0 2086 2074"/>
                              <a:gd name="T11" fmla="*/ 2086 h 122"/>
                              <a:gd name="T12" fmla="+- 0 9126 9067"/>
                              <a:gd name="T13" fmla="*/ T12 w 79"/>
                              <a:gd name="T14" fmla="+- 0 2092 2074"/>
                              <a:gd name="T15" fmla="*/ 2092 h 122"/>
                              <a:gd name="T16" fmla="+- 0 9135 9067"/>
                              <a:gd name="T17" fmla="*/ T16 w 79"/>
                              <a:gd name="T18" fmla="+- 0 2096 2074"/>
                              <a:gd name="T19" fmla="*/ 2096 h 122"/>
                              <a:gd name="T20" fmla="+- 0 9141 9067"/>
                              <a:gd name="T21" fmla="*/ T20 w 79"/>
                              <a:gd name="T22" fmla="+- 0 2094 2074"/>
                              <a:gd name="T23" fmla="*/ 2094 h 122"/>
                              <a:gd name="T24" fmla="+- 0 9145 9067"/>
                              <a:gd name="T25" fmla="*/ T24 w 79"/>
                              <a:gd name="T26" fmla="+- 0 2085 2074"/>
                              <a:gd name="T27" fmla="*/ 2085 h 122"/>
                              <a:gd name="T28" fmla="+- 0 9143 9067"/>
                              <a:gd name="T29" fmla="*/ T28 w 79"/>
                              <a:gd name="T30" fmla="+- 0 2079 2074"/>
                              <a:gd name="T31" fmla="*/ 2079 h 122"/>
                              <a:gd name="T32" fmla="+- 0 9134 9067"/>
                              <a:gd name="T33" fmla="*/ T32 w 79"/>
                              <a:gd name="T34" fmla="+- 0 2074 2074"/>
                              <a:gd name="T35" fmla="*/ 207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67" y="0"/>
                                </a:moveTo>
                                <a:lnTo>
                                  <a:pt x="61" y="2"/>
                                </a:lnTo>
                                <a:lnTo>
                                  <a:pt x="57" y="12"/>
                                </a:lnTo>
                                <a:lnTo>
                                  <a:pt x="59" y="18"/>
                                </a:lnTo>
                                <a:lnTo>
                                  <a:pt x="68" y="22"/>
                                </a:lnTo>
                                <a:lnTo>
                                  <a:pt x="74" y="20"/>
                                </a:lnTo>
                                <a:lnTo>
                                  <a:pt x="78" y="11"/>
                                </a:lnTo>
                                <a:lnTo>
                                  <a:pt x="76"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
                        <wps:cNvSpPr>
                          <a:spLocks/>
                        </wps:cNvSpPr>
                        <wps:spPr bwMode="auto">
                          <a:xfrm>
                            <a:off x="9067" y="2074"/>
                            <a:ext cx="79" cy="122"/>
                          </a:xfrm>
                          <a:custGeom>
                            <a:avLst/>
                            <a:gdLst>
                              <a:gd name="T0" fmla="+- 0 9068 9067"/>
                              <a:gd name="T1" fmla="*/ T0 w 79"/>
                              <a:gd name="T2" fmla="+- 0 2176 2074"/>
                              <a:gd name="T3" fmla="*/ 2176 h 122"/>
                              <a:gd name="T4" fmla="+- 0 9067 9067"/>
                              <a:gd name="T5" fmla="*/ T4 w 79"/>
                              <a:gd name="T6" fmla="+- 0 2179 2074"/>
                              <a:gd name="T7" fmla="*/ 2179 h 122"/>
                              <a:gd name="T8" fmla="+- 0 9102 9067"/>
                              <a:gd name="T9" fmla="*/ T8 w 79"/>
                              <a:gd name="T10" fmla="+- 0 2196 2074"/>
                              <a:gd name="T11" fmla="*/ 2196 h 122"/>
                              <a:gd name="T12" fmla="+- 0 9104 9067"/>
                              <a:gd name="T13" fmla="*/ T12 w 79"/>
                              <a:gd name="T14" fmla="+- 0 2193 2074"/>
                              <a:gd name="T15" fmla="*/ 2193 h 122"/>
                              <a:gd name="T16" fmla="+- 0 9095 9067"/>
                              <a:gd name="T17" fmla="*/ T16 w 79"/>
                              <a:gd name="T18" fmla="+- 0 2188 2074"/>
                              <a:gd name="T19" fmla="*/ 2188 h 122"/>
                              <a:gd name="T20" fmla="+- 0 9094 9067"/>
                              <a:gd name="T21" fmla="*/ T20 w 79"/>
                              <a:gd name="T22" fmla="+- 0 2185 2074"/>
                              <a:gd name="T23" fmla="*/ 2185 h 122"/>
                              <a:gd name="T24" fmla="+- 0 9097 9067"/>
                              <a:gd name="T25" fmla="*/ T24 w 79"/>
                              <a:gd name="T26" fmla="+- 0 2180 2074"/>
                              <a:gd name="T27" fmla="*/ 2180 h 122"/>
                              <a:gd name="T28" fmla="+- 0 9078 9067"/>
                              <a:gd name="T29" fmla="*/ T28 w 79"/>
                              <a:gd name="T30" fmla="+- 0 2180 2074"/>
                              <a:gd name="T31" fmla="*/ 2180 h 122"/>
                              <a:gd name="T32" fmla="+- 0 9068 9067"/>
                              <a:gd name="T33" fmla="*/ T32 w 79"/>
                              <a:gd name="T34" fmla="+- 0 2176 2074"/>
                              <a:gd name="T35" fmla="*/ 21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1" y="102"/>
                                </a:moveTo>
                                <a:lnTo>
                                  <a:pt x="0" y="105"/>
                                </a:lnTo>
                                <a:lnTo>
                                  <a:pt x="35" y="122"/>
                                </a:lnTo>
                                <a:lnTo>
                                  <a:pt x="37" y="119"/>
                                </a:lnTo>
                                <a:lnTo>
                                  <a:pt x="28" y="114"/>
                                </a:lnTo>
                                <a:lnTo>
                                  <a:pt x="27" y="111"/>
                                </a:lnTo>
                                <a:lnTo>
                                  <a:pt x="30" y="106"/>
                                </a:lnTo>
                                <a:lnTo>
                                  <a:pt x="11" y="106"/>
                                </a:lnTo>
                                <a:lnTo>
                                  <a:pt x="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9067" y="2074"/>
                            <a:ext cx="79" cy="122"/>
                          </a:xfrm>
                          <a:custGeom>
                            <a:avLst/>
                            <a:gdLst>
                              <a:gd name="T0" fmla="+- 0 9100 9067"/>
                              <a:gd name="T1" fmla="*/ T0 w 79"/>
                              <a:gd name="T2" fmla="+- 0 2111 2074"/>
                              <a:gd name="T3" fmla="*/ 2111 h 122"/>
                              <a:gd name="T4" fmla="+- 0 9099 9067"/>
                              <a:gd name="T5" fmla="*/ T4 w 79"/>
                              <a:gd name="T6" fmla="+- 0 2114 2074"/>
                              <a:gd name="T7" fmla="*/ 2114 h 122"/>
                              <a:gd name="T8" fmla="+- 0 9109 9067"/>
                              <a:gd name="T9" fmla="*/ T8 w 79"/>
                              <a:gd name="T10" fmla="+- 0 2119 2074"/>
                              <a:gd name="T11" fmla="*/ 2119 h 122"/>
                              <a:gd name="T12" fmla="+- 0 9108 9067"/>
                              <a:gd name="T13" fmla="*/ T12 w 79"/>
                              <a:gd name="T14" fmla="+- 0 2121 2074"/>
                              <a:gd name="T15" fmla="*/ 2121 h 122"/>
                              <a:gd name="T16" fmla="+- 0 9081 9067"/>
                              <a:gd name="T17" fmla="*/ T16 w 79"/>
                              <a:gd name="T18" fmla="+- 0 2178 2074"/>
                              <a:gd name="T19" fmla="*/ 2178 h 122"/>
                              <a:gd name="T20" fmla="+- 0 9078 9067"/>
                              <a:gd name="T21" fmla="*/ T20 w 79"/>
                              <a:gd name="T22" fmla="+- 0 2180 2074"/>
                              <a:gd name="T23" fmla="*/ 2180 h 122"/>
                              <a:gd name="T24" fmla="+- 0 9097 9067"/>
                              <a:gd name="T25" fmla="*/ T24 w 79"/>
                              <a:gd name="T26" fmla="+- 0 2180 2074"/>
                              <a:gd name="T27" fmla="*/ 2180 h 122"/>
                              <a:gd name="T28" fmla="+- 0 9127 9067"/>
                              <a:gd name="T29" fmla="*/ T28 w 79"/>
                              <a:gd name="T30" fmla="+- 0 2115 2074"/>
                              <a:gd name="T31" fmla="*/ 2115 h 122"/>
                              <a:gd name="T32" fmla="+- 0 9115 9067"/>
                              <a:gd name="T33" fmla="*/ T32 w 79"/>
                              <a:gd name="T34" fmla="+- 0 2114 2074"/>
                              <a:gd name="T35" fmla="*/ 2114 h 122"/>
                              <a:gd name="T36" fmla="+- 0 9106 9067"/>
                              <a:gd name="T37" fmla="*/ T36 w 79"/>
                              <a:gd name="T38" fmla="+- 0 2113 2074"/>
                              <a:gd name="T39" fmla="*/ 2113 h 122"/>
                              <a:gd name="T40" fmla="+- 0 9100 9067"/>
                              <a:gd name="T41" fmla="*/ T40 w 79"/>
                              <a:gd name="T42" fmla="+- 0 2111 2074"/>
                              <a:gd name="T43" fmla="*/ 211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22">
                                <a:moveTo>
                                  <a:pt x="33" y="37"/>
                                </a:moveTo>
                                <a:lnTo>
                                  <a:pt x="32" y="40"/>
                                </a:lnTo>
                                <a:lnTo>
                                  <a:pt x="42" y="45"/>
                                </a:lnTo>
                                <a:lnTo>
                                  <a:pt x="41" y="47"/>
                                </a:lnTo>
                                <a:lnTo>
                                  <a:pt x="14" y="104"/>
                                </a:lnTo>
                                <a:lnTo>
                                  <a:pt x="11" y="106"/>
                                </a:lnTo>
                                <a:lnTo>
                                  <a:pt x="30" y="106"/>
                                </a:lnTo>
                                <a:lnTo>
                                  <a:pt x="60" y="41"/>
                                </a:lnTo>
                                <a:lnTo>
                                  <a:pt x="48" y="40"/>
                                </a:lnTo>
                                <a:lnTo>
                                  <a:pt x="39" y="39"/>
                                </a:lnTo>
                                <a:lnTo>
                                  <a:pt x="3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E3D18AF" id="Group 21" o:spid="_x0000_s1026" style="position:absolute;margin-left:425.6pt;margin-top:11.45pt;width:3.95pt;height:6.1pt;z-index:-251622912" coordorigin="9067,2074" coordsize="7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">
                <v:shape id="Freeform 24" o:spid="_x0000_s1027"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" path="m67,l61,2,57,12r2,6l68,22r6,-2l78,11,76,5,67,xe" fillcolor="black" stroked="f">
                  <v:path arrowok="t" o:connecttype="custom" o:connectlocs="67,2074;61,2076;57,2086;59,2092;68,2096;74,2094;78,2085;76,2079;67,2074" o:connectangles="0,0,0,0,0,0,0,0,0"/>
                </v:shape>
                <v:shape id="Freeform 23" o:spid="_x0000_s1028"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" path="m1,102l,105r35,17l37,119r-9,-5l27,111r3,-5l11,106,1,102xe" fillcolor="black" stroked="f">
                  <v:path arrowok="t" o:connecttype="custom" o:connectlocs="1,2176;0,2179;35,2196;37,2193;28,2188;27,2185;30,2180;11,2180;1,2176" o:connectangles="0,0,0,0,0,0,0,0,0"/>
                </v:shape>
                <v:shape id="Freeform 22" o:spid="_x0000_s1029"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" path="m33,37r-1,3l42,45r-1,2l14,104r-3,2l30,106,60,41,48,40,39,39,33,37xe" fillcolor="black" stroked="f">
                  <v:path arrowok="t" o:connecttype="custom" o:connectlocs="33,2111;32,2114;42,2119;41,2121;14,2178;11,2180;30,2180;60,2115;48,2114;39,2113;33,2111" o:connectangles="0,0,0,0,0,0,0,0,0,0,0"/>
                </v:shape>
              </v:group>
            </w:pict>
          </mc:Fallback>
        </mc:AlternateContent>
      </w:r>
      <w:r>
        <w:rPr>
          <w:rFonts w:ascii="Century Gothic" w:eastAsia="Century Gothic" w:hAnsi="Century Gothic" w:cs="Century Gothic"/>
          <w:noProof/>
          <w:sz w:val="21"/>
          <w:szCs w:val="21"/>
          <w:lang w:eastAsia="en-GB"/>
        </w:rPr>
        <mc:AlternateContent>
          <mc:Choice Requires="wpg">
            <w:drawing>
              <wp:anchor distT="0" distB="0" distL="114300" distR="114300" simplePos="0" relativeHeight="251694592" behindDoc="1" locked="0" layoutInCell="1" allowOverlap="1">
                <wp:simplePos x="0" y="0"/>
                <wp:positionH relativeFrom="column">
                  <wp:posOffset>74295</wp:posOffset>
                </wp:positionH>
                <wp:positionV relativeFrom="paragraph">
                  <wp:posOffset>163830</wp:posOffset>
                </wp:positionV>
                <wp:extent cx="4018915" cy="1609090"/>
                <wp:effectExtent l="0" t="0" r="635" b="0"/>
                <wp:wrapNone/>
                <wp:docPr id="3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1609090"/>
                          <a:chOff x="672" y="2103"/>
                          <a:chExt cx="6329" cy="2534"/>
                        </a:xfrm>
                      </wpg:grpSpPr>
                      <wps:wsp>
                        <wps:cNvPr id="351" name="Freeform 6"/>
                        <wps:cNvSpPr>
                          <a:spLocks/>
                        </wps:cNvSpPr>
                        <wps:spPr bwMode="auto">
                          <a:xfrm>
                            <a:off x="672" y="2103"/>
                            <a:ext cx="6329" cy="2534"/>
                          </a:xfrm>
                          <a:custGeom>
                            <a:avLst/>
                            <a:gdLst>
                              <a:gd name="T0" fmla="+- 0 672 672"/>
                              <a:gd name="T1" fmla="*/ T0 w 6329"/>
                              <a:gd name="T2" fmla="+- 0 4636 2103"/>
                              <a:gd name="T3" fmla="*/ 4636 h 2534"/>
                              <a:gd name="T4" fmla="+- 0 7001 672"/>
                              <a:gd name="T5" fmla="*/ T4 w 6329"/>
                              <a:gd name="T6" fmla="+- 0 4636 2103"/>
                              <a:gd name="T7" fmla="*/ 4636 h 2534"/>
                              <a:gd name="T8" fmla="+- 0 7001 672"/>
                              <a:gd name="T9" fmla="*/ T8 w 6329"/>
                              <a:gd name="T10" fmla="+- 0 2103 2103"/>
                              <a:gd name="T11" fmla="*/ 2103 h 2534"/>
                              <a:gd name="T12" fmla="+- 0 672 672"/>
                              <a:gd name="T13" fmla="*/ T12 w 6329"/>
                              <a:gd name="T14" fmla="+- 0 2103 2103"/>
                              <a:gd name="T15" fmla="*/ 2103 h 2534"/>
                              <a:gd name="T16" fmla="+- 0 672 672"/>
                              <a:gd name="T17" fmla="*/ T16 w 6329"/>
                              <a:gd name="T18" fmla="+- 0 4636 2103"/>
                              <a:gd name="T19" fmla="*/ 4636 h 2534"/>
                            </a:gdLst>
                            <a:ahLst/>
                            <a:cxnLst>
                              <a:cxn ang="0">
                                <a:pos x="T1" y="T3"/>
                              </a:cxn>
                              <a:cxn ang="0">
                                <a:pos x="T5" y="T7"/>
                              </a:cxn>
                              <a:cxn ang="0">
                                <a:pos x="T9" y="T11"/>
                              </a:cxn>
                              <a:cxn ang="0">
                                <a:pos x="T13" y="T15"/>
                              </a:cxn>
                              <a:cxn ang="0">
                                <a:pos x="T17" y="T19"/>
                              </a:cxn>
                            </a:cxnLst>
                            <a:rect l="0" t="0" r="r" b="b"/>
                            <a:pathLst>
                              <a:path w="6329" h="2534">
                                <a:moveTo>
                                  <a:pt x="0" y="2533"/>
                                </a:moveTo>
                                <a:lnTo>
                                  <a:pt x="6329" y="2533"/>
                                </a:lnTo>
                                <a:lnTo>
                                  <a:pt x="6329" y="0"/>
                                </a:lnTo>
                                <a:lnTo>
                                  <a:pt x="0" y="0"/>
                                </a:lnTo>
                                <a:lnTo>
                                  <a:pt x="0" y="2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08A3F0C" id="Group 5" o:spid="_x0000_s1026" style="position:absolute;margin-left:5.85pt;margin-top:12.9pt;width:316.45pt;height:126.7pt;z-index:-251621888" coordorigin="672,2103" coordsize="6329,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">
                <v:shape id="Freeform 6" o:spid="_x0000_s1027" style="position:absolute;left:672;top:2103;width:6329;height:2534;visibility:visible;mso-wrap-style:square;v-text-anchor:top"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" path="m,2533r6329,l6329,,,,,2533xe" stroked="f">
                  <v:path arrowok="t" o:connecttype="custom" o:connectlocs="0,4636;6329,4636;6329,2103;0,2103;0,4636" o:connectangles="0,0,0,0,0"/>
                </v:shape>
              </v:group>
            </w:pict>
          </mc:Fallback>
        </mc:AlternateContent>
      </w:r>
    </w:p>
    <w:p w:rsidR="00B97FF0" w:rsidRDefault="003A0AAD">
      <w:pPr>
        <w:pStyle w:val="BodyText"/>
        <w:spacing w:line="351" w:lineRule="exact"/>
      </w:pPr>
      <w:r>
        <w:rPr>
          <w:noProof/>
          <w:color w:val="003E73"/>
          <w:lang w:val="en-GB" w:eastAsia="en-GB"/>
        </w:rPr>
        <mc:AlternateContent>
          <mc:Choice Requires="wpg">
            <w:drawing>
              <wp:anchor distT="0" distB="0" distL="114300" distR="114300" simplePos="0" relativeHeight="251695616" behindDoc="1" locked="0" layoutInCell="1" allowOverlap="1">
                <wp:simplePos x="0" y="0"/>
                <wp:positionH relativeFrom="column">
                  <wp:posOffset>5565775</wp:posOffset>
                </wp:positionH>
                <wp:positionV relativeFrom="paragraph">
                  <wp:posOffset>32385</wp:posOffset>
                </wp:positionV>
                <wp:extent cx="7620" cy="3810"/>
                <wp:effectExtent l="0" t="0" r="0" b="0"/>
                <wp:wrapNone/>
                <wp:docPr id="30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810"/>
                          <a:chOff x="9320" y="2156"/>
                          <a:chExt cx="12" cy="6"/>
                        </a:xfrm>
                      </wpg:grpSpPr>
                      <wps:wsp>
                        <wps:cNvPr id="302" name="Freeform 55"/>
                        <wps:cNvSpPr>
                          <a:spLocks/>
                        </wps:cNvSpPr>
                        <wps:spPr bwMode="auto">
                          <a:xfrm>
                            <a:off x="9320" y="2156"/>
                            <a:ext cx="12" cy="6"/>
                          </a:xfrm>
                          <a:custGeom>
                            <a:avLst/>
                            <a:gdLst>
                              <a:gd name="T0" fmla="+- 0 9320 9320"/>
                              <a:gd name="T1" fmla="*/ T0 w 12"/>
                              <a:gd name="T2" fmla="+- 0 2156 2156"/>
                              <a:gd name="T3" fmla="*/ 2156 h 6"/>
                              <a:gd name="T4" fmla="+- 0 9325 9320"/>
                              <a:gd name="T5" fmla="*/ T4 w 12"/>
                              <a:gd name="T6" fmla="+- 0 2161 2156"/>
                              <a:gd name="T7" fmla="*/ 2161 h 6"/>
                              <a:gd name="T8" fmla="+- 0 9331 9320"/>
                              <a:gd name="T9" fmla="*/ T8 w 12"/>
                              <a:gd name="T10" fmla="+- 0 2156 2156"/>
                              <a:gd name="T11" fmla="*/ 2156 h 6"/>
                            </a:gdLst>
                            <a:ahLst/>
                            <a:cxnLst>
                              <a:cxn ang="0">
                                <a:pos x="T1" y="T3"/>
                              </a:cxn>
                              <a:cxn ang="0">
                                <a:pos x="T5" y="T7"/>
                              </a:cxn>
                              <a:cxn ang="0">
                                <a:pos x="T9" y="T11"/>
                              </a:cxn>
                            </a:cxnLst>
                            <a:rect l="0" t="0" r="r" b="b"/>
                            <a:pathLst>
                              <a:path w="12" h="6">
                                <a:moveTo>
                                  <a:pt x="0" y="0"/>
                                </a:moveTo>
                                <a:lnTo>
                                  <a:pt x="5" y="5"/>
                                </a:lnTo>
                                <a:lnTo>
                                  <a:pt x="11"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10245F" id="Group 54" o:spid="_x0000_s1026" style="position:absolute;margin-left:438.25pt;margin-top:2.55pt;width:.6pt;height:.3pt;z-index:-251620864" coordorigin="9320,2156" coordsize="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">
                <v:shape id="Freeform 55" o:spid="_x0000_s1027" style="position:absolute;left:9320;top:215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" path="m,l5,5,11,e" filled="f" strokeweight=".15911mm">
                  <v:path arrowok="t" o:connecttype="custom" o:connectlocs="0,2156;5,2161;11,2156" o:connectangles="0,0,0"/>
                </v:shape>
              </v:group>
            </w:pict>
          </mc:Fallback>
        </mc:AlternateContent>
      </w:r>
      <w:r>
        <w:rPr>
          <w:noProof/>
          <w:color w:val="003E73"/>
          <w:lang w:val="en-GB" w:eastAsia="en-GB"/>
        </w:rPr>
        <mc:AlternateContent>
          <mc:Choice Requires="wpg">
            <w:drawing>
              <wp:anchor distT="0" distB="0" distL="114300" distR="114300" simplePos="0" relativeHeight="251696640" behindDoc="1" locked="0" layoutInCell="1" allowOverlap="1">
                <wp:simplePos x="0" y="0"/>
                <wp:positionH relativeFrom="column">
                  <wp:posOffset>5566410</wp:posOffset>
                </wp:positionH>
                <wp:positionV relativeFrom="paragraph">
                  <wp:posOffset>191770</wp:posOffset>
                </wp:positionV>
                <wp:extent cx="8255" cy="9525"/>
                <wp:effectExtent l="0" t="0" r="10795" b="28575"/>
                <wp:wrapNone/>
                <wp:docPr id="30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 cy="9525"/>
                          <a:chOff x="9321" y="2407"/>
                          <a:chExt cx="13" cy="15"/>
                        </a:xfrm>
                      </wpg:grpSpPr>
                      <wps:wsp>
                        <wps:cNvPr id="304" name="Freeform 53"/>
                        <wps:cNvSpPr>
                          <a:spLocks/>
                        </wps:cNvSpPr>
                        <wps:spPr bwMode="auto">
                          <a:xfrm>
                            <a:off x="9321" y="2407"/>
                            <a:ext cx="13" cy="15"/>
                          </a:xfrm>
                          <a:custGeom>
                            <a:avLst/>
                            <a:gdLst>
                              <a:gd name="T0" fmla="+- 0 9321 9321"/>
                              <a:gd name="T1" fmla="*/ T0 w 13"/>
                              <a:gd name="T2" fmla="+- 0 2412 2407"/>
                              <a:gd name="T3" fmla="*/ 2412 h 15"/>
                              <a:gd name="T4" fmla="+- 0 9325 9321"/>
                              <a:gd name="T5" fmla="*/ T4 w 13"/>
                              <a:gd name="T6" fmla="+- 0 2421 2407"/>
                              <a:gd name="T7" fmla="*/ 2421 h 15"/>
                              <a:gd name="T8" fmla="+- 0 9333 9321"/>
                              <a:gd name="T9" fmla="*/ T8 w 13"/>
                              <a:gd name="T10" fmla="+- 0 2407 2407"/>
                              <a:gd name="T11" fmla="*/ 2407 h 15"/>
                            </a:gdLst>
                            <a:ahLst/>
                            <a:cxnLst>
                              <a:cxn ang="0">
                                <a:pos x="T1" y="T3"/>
                              </a:cxn>
                              <a:cxn ang="0">
                                <a:pos x="T5" y="T7"/>
                              </a:cxn>
                              <a:cxn ang="0">
                                <a:pos x="T9" y="T11"/>
                              </a:cxn>
                            </a:cxnLst>
                            <a:rect l="0" t="0" r="r" b="b"/>
                            <a:pathLst>
                              <a:path w="13" h="15">
                                <a:moveTo>
                                  <a:pt x="0" y="5"/>
                                </a:moveTo>
                                <a:lnTo>
                                  <a:pt x="4" y="14"/>
                                </a:lnTo>
                                <a:lnTo>
                                  <a:pt x="12"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B26BE55" id="Group 52" o:spid="_x0000_s1026" style="position:absolute;margin-left:438.3pt;margin-top:15.1pt;width:.65pt;height:.75pt;z-index:-251619840" coordorigin="9321,2407"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">
                <v:shape id="Freeform 53" o:spid="_x0000_s1027" style="position:absolute;left:9321;top:2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" path="m,5r4,9l12,e" filled="f" strokeweight=".15911mm">
                  <v:path arrowok="t" o:connecttype="custom" o:connectlocs="0,2412;4,2421;12,2407" o:connectangles="0,0,0"/>
                </v:shape>
              </v:group>
            </w:pict>
          </mc:Fallback>
        </mc:AlternateContent>
      </w:r>
      <w:r>
        <w:rPr>
          <w:noProof/>
          <w:color w:val="003E73"/>
          <w:lang w:val="en-GB" w:eastAsia="en-GB"/>
        </w:rPr>
        <mc:AlternateContent>
          <mc:Choice Requires="wpg">
            <w:drawing>
              <wp:anchor distT="0" distB="0" distL="114300" distR="114300" simplePos="0" relativeHeight="251697664" behindDoc="1" locked="0" layoutInCell="1" allowOverlap="1">
                <wp:simplePos x="0" y="0"/>
                <wp:positionH relativeFrom="column">
                  <wp:posOffset>5431155</wp:posOffset>
                </wp:positionH>
                <wp:positionV relativeFrom="paragraph">
                  <wp:posOffset>16510</wp:posOffset>
                </wp:positionV>
                <wp:extent cx="61595" cy="66675"/>
                <wp:effectExtent l="0" t="0" r="0" b="9525"/>
                <wp:wrapNone/>
                <wp:docPr id="3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66675"/>
                          <a:chOff x="9108" y="2131"/>
                          <a:chExt cx="97" cy="105"/>
                        </a:xfrm>
                      </wpg:grpSpPr>
                      <wps:wsp>
                        <wps:cNvPr id="337" name="Freeform 20"/>
                        <wps:cNvSpPr>
                          <a:spLocks/>
                        </wps:cNvSpPr>
                        <wps:spPr bwMode="auto">
                          <a:xfrm>
                            <a:off x="9108" y="2131"/>
                            <a:ext cx="97" cy="105"/>
                          </a:xfrm>
                          <a:custGeom>
                            <a:avLst/>
                            <a:gdLst>
                              <a:gd name="T0" fmla="+- 0 9153 9108"/>
                              <a:gd name="T1" fmla="*/ T0 w 97"/>
                              <a:gd name="T2" fmla="+- 0 2216 2131"/>
                              <a:gd name="T3" fmla="*/ 2216 h 105"/>
                              <a:gd name="T4" fmla="+- 0 9152 9108"/>
                              <a:gd name="T5" fmla="*/ T4 w 97"/>
                              <a:gd name="T6" fmla="+- 0 2219 2131"/>
                              <a:gd name="T7" fmla="*/ 2219 h 105"/>
                              <a:gd name="T8" fmla="+- 0 9187 9108"/>
                              <a:gd name="T9" fmla="*/ T8 w 97"/>
                              <a:gd name="T10" fmla="+- 0 2236 2131"/>
                              <a:gd name="T11" fmla="*/ 2236 h 105"/>
                              <a:gd name="T12" fmla="+- 0 9188 9108"/>
                              <a:gd name="T13" fmla="*/ T12 w 97"/>
                              <a:gd name="T14" fmla="+- 0 2233 2131"/>
                              <a:gd name="T15" fmla="*/ 2233 h 105"/>
                              <a:gd name="T16" fmla="+- 0 9181 9108"/>
                              <a:gd name="T17" fmla="*/ T16 w 97"/>
                              <a:gd name="T18" fmla="+- 0 2229 2131"/>
                              <a:gd name="T19" fmla="*/ 2229 h 105"/>
                              <a:gd name="T20" fmla="+- 0 9179 9108"/>
                              <a:gd name="T21" fmla="*/ T20 w 97"/>
                              <a:gd name="T22" fmla="+- 0 2226 2131"/>
                              <a:gd name="T23" fmla="*/ 2226 h 105"/>
                              <a:gd name="T24" fmla="+- 0 9182 9108"/>
                              <a:gd name="T25" fmla="*/ T24 w 97"/>
                              <a:gd name="T26" fmla="+- 0 2220 2131"/>
                              <a:gd name="T27" fmla="*/ 2220 h 105"/>
                              <a:gd name="T28" fmla="+- 0 9162 9108"/>
                              <a:gd name="T29" fmla="*/ T28 w 97"/>
                              <a:gd name="T30" fmla="+- 0 2220 2131"/>
                              <a:gd name="T31" fmla="*/ 2220 h 105"/>
                              <a:gd name="T32" fmla="+- 0 9153 9108"/>
                              <a:gd name="T33" fmla="*/ T32 w 97"/>
                              <a:gd name="T34" fmla="+- 0 2216 2131"/>
                              <a:gd name="T35"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45" y="85"/>
                                </a:moveTo>
                                <a:lnTo>
                                  <a:pt x="44" y="88"/>
                                </a:lnTo>
                                <a:lnTo>
                                  <a:pt x="79" y="105"/>
                                </a:lnTo>
                                <a:lnTo>
                                  <a:pt x="80" y="102"/>
                                </a:lnTo>
                                <a:lnTo>
                                  <a:pt x="73" y="98"/>
                                </a:lnTo>
                                <a:lnTo>
                                  <a:pt x="71" y="95"/>
                                </a:lnTo>
                                <a:lnTo>
                                  <a:pt x="74" y="89"/>
                                </a:lnTo>
                                <a:lnTo>
                                  <a:pt x="54" y="89"/>
                                </a:lnTo>
                                <a:lnTo>
                                  <a:pt x="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
                        <wps:cNvSpPr>
                          <a:spLocks/>
                        </wps:cNvSpPr>
                        <wps:spPr bwMode="auto">
                          <a:xfrm>
                            <a:off x="9108" y="2131"/>
                            <a:ext cx="97" cy="105"/>
                          </a:xfrm>
                          <a:custGeom>
                            <a:avLst/>
                            <a:gdLst>
                              <a:gd name="T0" fmla="+- 0 9197 9108"/>
                              <a:gd name="T1" fmla="*/ T0 w 97"/>
                              <a:gd name="T2" fmla="+- 0 2150 2131"/>
                              <a:gd name="T3" fmla="*/ 2150 h 105"/>
                              <a:gd name="T4" fmla="+- 0 9168 9108"/>
                              <a:gd name="T5" fmla="*/ T4 w 97"/>
                              <a:gd name="T6" fmla="+- 0 2150 2131"/>
                              <a:gd name="T7" fmla="*/ 2150 h 105"/>
                              <a:gd name="T8" fmla="+- 0 9175 9108"/>
                              <a:gd name="T9" fmla="*/ T8 w 97"/>
                              <a:gd name="T10" fmla="+- 0 2150 2131"/>
                              <a:gd name="T11" fmla="*/ 2150 h 105"/>
                              <a:gd name="T12" fmla="+- 0 9191 9108"/>
                              <a:gd name="T13" fmla="*/ T12 w 97"/>
                              <a:gd name="T14" fmla="+- 0 2158 2131"/>
                              <a:gd name="T15" fmla="*/ 2158 h 105"/>
                              <a:gd name="T16" fmla="+- 0 9192 9108"/>
                              <a:gd name="T17" fmla="*/ T16 w 97"/>
                              <a:gd name="T18" fmla="+- 0 2165 2131"/>
                              <a:gd name="T19" fmla="*/ 2165 h 105"/>
                              <a:gd name="T20" fmla="+- 0 9166 9108"/>
                              <a:gd name="T21" fmla="*/ T20 w 97"/>
                              <a:gd name="T22" fmla="+- 0 2219 2131"/>
                              <a:gd name="T23" fmla="*/ 2219 h 105"/>
                              <a:gd name="T24" fmla="+- 0 9162 9108"/>
                              <a:gd name="T25" fmla="*/ T24 w 97"/>
                              <a:gd name="T26" fmla="+- 0 2220 2131"/>
                              <a:gd name="T27" fmla="*/ 2220 h 105"/>
                              <a:gd name="T28" fmla="+- 0 9182 9108"/>
                              <a:gd name="T29" fmla="*/ T28 w 97"/>
                              <a:gd name="T30" fmla="+- 0 2220 2131"/>
                              <a:gd name="T31" fmla="*/ 2220 h 105"/>
                              <a:gd name="T32" fmla="+- 0 9199 9108"/>
                              <a:gd name="T33" fmla="*/ T32 w 97"/>
                              <a:gd name="T34" fmla="+- 0 2185 2131"/>
                              <a:gd name="T35" fmla="*/ 2185 h 105"/>
                              <a:gd name="T36" fmla="+- 0 9204 9108"/>
                              <a:gd name="T37" fmla="*/ T36 w 97"/>
                              <a:gd name="T38" fmla="+- 0 2172 2131"/>
                              <a:gd name="T39" fmla="*/ 2172 h 105"/>
                              <a:gd name="T40" fmla="+- 0 9205 9108"/>
                              <a:gd name="T41" fmla="*/ T40 w 97"/>
                              <a:gd name="T42" fmla="+- 0 2162 2131"/>
                              <a:gd name="T43" fmla="*/ 2162 h 105"/>
                              <a:gd name="T44" fmla="+- 0 9202 9108"/>
                              <a:gd name="T45" fmla="*/ T44 w 97"/>
                              <a:gd name="T46" fmla="+- 0 2154 2131"/>
                              <a:gd name="T47" fmla="*/ 2154 h 105"/>
                              <a:gd name="T48" fmla="+- 0 9197 9108"/>
                              <a:gd name="T49" fmla="*/ T48 w 97"/>
                              <a:gd name="T50" fmla="+- 0 2150 2131"/>
                              <a:gd name="T51" fmla="*/ 2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89" y="19"/>
                                </a:moveTo>
                                <a:lnTo>
                                  <a:pt x="60" y="19"/>
                                </a:lnTo>
                                <a:lnTo>
                                  <a:pt x="67" y="19"/>
                                </a:lnTo>
                                <a:lnTo>
                                  <a:pt x="83" y="27"/>
                                </a:lnTo>
                                <a:lnTo>
                                  <a:pt x="84" y="34"/>
                                </a:lnTo>
                                <a:lnTo>
                                  <a:pt x="58" y="88"/>
                                </a:lnTo>
                                <a:lnTo>
                                  <a:pt x="54" y="89"/>
                                </a:lnTo>
                                <a:lnTo>
                                  <a:pt x="74" y="89"/>
                                </a:lnTo>
                                <a:lnTo>
                                  <a:pt x="91" y="54"/>
                                </a:lnTo>
                                <a:lnTo>
                                  <a:pt x="96" y="41"/>
                                </a:lnTo>
                                <a:lnTo>
                                  <a:pt x="97" y="31"/>
                                </a:lnTo>
                                <a:lnTo>
                                  <a:pt x="94" y="23"/>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9108" y="2131"/>
                            <a:ext cx="97" cy="105"/>
                          </a:xfrm>
                          <a:custGeom>
                            <a:avLst/>
                            <a:gdLst>
                              <a:gd name="T0" fmla="+- 0 9110 9108"/>
                              <a:gd name="T1" fmla="*/ T0 w 97"/>
                              <a:gd name="T2" fmla="+- 0 2195 2131"/>
                              <a:gd name="T3" fmla="*/ 2195 h 105"/>
                              <a:gd name="T4" fmla="+- 0 9108 9108"/>
                              <a:gd name="T5" fmla="*/ T4 w 97"/>
                              <a:gd name="T6" fmla="+- 0 2198 2131"/>
                              <a:gd name="T7" fmla="*/ 2198 h 105"/>
                              <a:gd name="T8" fmla="+- 0 9144 9108"/>
                              <a:gd name="T9" fmla="*/ T8 w 97"/>
                              <a:gd name="T10" fmla="+- 0 2215 2131"/>
                              <a:gd name="T11" fmla="*/ 2215 h 105"/>
                              <a:gd name="T12" fmla="+- 0 9145 9108"/>
                              <a:gd name="T13" fmla="*/ T12 w 97"/>
                              <a:gd name="T14" fmla="+- 0 2212 2131"/>
                              <a:gd name="T15" fmla="*/ 2212 h 105"/>
                              <a:gd name="T16" fmla="+- 0 9137 9108"/>
                              <a:gd name="T17" fmla="*/ T16 w 97"/>
                              <a:gd name="T18" fmla="+- 0 2208 2131"/>
                              <a:gd name="T19" fmla="*/ 2208 h 105"/>
                              <a:gd name="T20" fmla="+- 0 9136 9108"/>
                              <a:gd name="T21" fmla="*/ T20 w 97"/>
                              <a:gd name="T22" fmla="+- 0 2204 2131"/>
                              <a:gd name="T23" fmla="*/ 2204 h 105"/>
                              <a:gd name="T24" fmla="+- 0 9138 9108"/>
                              <a:gd name="T25" fmla="*/ T24 w 97"/>
                              <a:gd name="T26" fmla="+- 0 2200 2131"/>
                              <a:gd name="T27" fmla="*/ 2200 h 105"/>
                              <a:gd name="T28" fmla="+- 0 9120 9108"/>
                              <a:gd name="T29" fmla="*/ T28 w 97"/>
                              <a:gd name="T30" fmla="+- 0 2200 2131"/>
                              <a:gd name="T31" fmla="*/ 2200 h 105"/>
                              <a:gd name="T32" fmla="+- 0 9110 9108"/>
                              <a:gd name="T33" fmla="*/ T32 w 97"/>
                              <a:gd name="T34" fmla="+- 0 2195 2131"/>
                              <a:gd name="T35" fmla="*/ 219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2" y="64"/>
                                </a:moveTo>
                                <a:lnTo>
                                  <a:pt x="0" y="67"/>
                                </a:lnTo>
                                <a:lnTo>
                                  <a:pt x="36" y="84"/>
                                </a:lnTo>
                                <a:lnTo>
                                  <a:pt x="37" y="81"/>
                                </a:lnTo>
                                <a:lnTo>
                                  <a:pt x="29" y="77"/>
                                </a:lnTo>
                                <a:lnTo>
                                  <a:pt x="28" y="73"/>
                                </a:lnTo>
                                <a:lnTo>
                                  <a:pt x="30" y="69"/>
                                </a:lnTo>
                                <a:lnTo>
                                  <a:pt x="12" y="69"/>
                                </a:lnTo>
                                <a:lnTo>
                                  <a:pt x="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
                        <wps:cNvSpPr>
                          <a:spLocks/>
                        </wps:cNvSpPr>
                        <wps:spPr bwMode="auto">
                          <a:xfrm>
                            <a:off x="9108" y="2131"/>
                            <a:ext cx="97" cy="105"/>
                          </a:xfrm>
                          <a:custGeom>
                            <a:avLst/>
                            <a:gdLst>
                              <a:gd name="T0" fmla="+- 0 9141 9108"/>
                              <a:gd name="T1" fmla="*/ T0 w 97"/>
                              <a:gd name="T2" fmla="+- 0 2131 2131"/>
                              <a:gd name="T3" fmla="*/ 2131 h 105"/>
                              <a:gd name="T4" fmla="+- 0 9139 9108"/>
                              <a:gd name="T5" fmla="*/ T4 w 97"/>
                              <a:gd name="T6" fmla="+- 0 2134 2131"/>
                              <a:gd name="T7" fmla="*/ 2134 h 105"/>
                              <a:gd name="T8" fmla="+- 0 9150 9108"/>
                              <a:gd name="T9" fmla="*/ T8 w 97"/>
                              <a:gd name="T10" fmla="+- 0 2139 2131"/>
                              <a:gd name="T11" fmla="*/ 2139 h 105"/>
                              <a:gd name="T12" fmla="+- 0 9149 9108"/>
                              <a:gd name="T13" fmla="*/ T12 w 97"/>
                              <a:gd name="T14" fmla="+- 0 2141 2131"/>
                              <a:gd name="T15" fmla="*/ 2141 h 105"/>
                              <a:gd name="T16" fmla="+- 0 9122 9108"/>
                              <a:gd name="T17" fmla="*/ T16 w 97"/>
                              <a:gd name="T18" fmla="+- 0 2198 2131"/>
                              <a:gd name="T19" fmla="*/ 2198 h 105"/>
                              <a:gd name="T20" fmla="+- 0 9120 9108"/>
                              <a:gd name="T21" fmla="*/ T20 w 97"/>
                              <a:gd name="T22" fmla="+- 0 2200 2131"/>
                              <a:gd name="T23" fmla="*/ 2200 h 105"/>
                              <a:gd name="T24" fmla="+- 0 9138 9108"/>
                              <a:gd name="T25" fmla="*/ T24 w 97"/>
                              <a:gd name="T26" fmla="+- 0 2200 2131"/>
                              <a:gd name="T27" fmla="*/ 2200 h 105"/>
                              <a:gd name="T28" fmla="+- 0 9161 9108"/>
                              <a:gd name="T29" fmla="*/ T28 w 97"/>
                              <a:gd name="T30" fmla="+- 0 2153 2131"/>
                              <a:gd name="T31" fmla="*/ 2153 h 105"/>
                              <a:gd name="T32" fmla="+- 0 9168 9108"/>
                              <a:gd name="T33" fmla="*/ T32 w 97"/>
                              <a:gd name="T34" fmla="+- 0 2150 2131"/>
                              <a:gd name="T35" fmla="*/ 2150 h 105"/>
                              <a:gd name="T36" fmla="+- 0 9197 9108"/>
                              <a:gd name="T37" fmla="*/ T36 w 97"/>
                              <a:gd name="T38" fmla="+- 0 2150 2131"/>
                              <a:gd name="T39" fmla="*/ 2150 h 105"/>
                              <a:gd name="T40" fmla="+- 0 9194 9108"/>
                              <a:gd name="T41" fmla="*/ T40 w 97"/>
                              <a:gd name="T42" fmla="+- 0 2148 2131"/>
                              <a:gd name="T43" fmla="*/ 2148 h 105"/>
                              <a:gd name="T44" fmla="+- 0 9193 9108"/>
                              <a:gd name="T45" fmla="*/ T44 w 97"/>
                              <a:gd name="T46" fmla="+- 0 2147 2131"/>
                              <a:gd name="T47" fmla="*/ 2147 h 105"/>
                              <a:gd name="T48" fmla="+- 0 9163 9108"/>
                              <a:gd name="T49" fmla="*/ T48 w 97"/>
                              <a:gd name="T50" fmla="+- 0 2147 2131"/>
                              <a:gd name="T51" fmla="*/ 2147 h 105"/>
                              <a:gd name="T52" fmla="+- 0 9169 9108"/>
                              <a:gd name="T53" fmla="*/ T52 w 97"/>
                              <a:gd name="T54" fmla="+- 0 2135 2131"/>
                              <a:gd name="T55" fmla="*/ 2135 h 105"/>
                              <a:gd name="T56" fmla="+- 0 9157 9108"/>
                              <a:gd name="T57" fmla="*/ T56 w 97"/>
                              <a:gd name="T58" fmla="+- 0 2134 2131"/>
                              <a:gd name="T59" fmla="*/ 2134 h 105"/>
                              <a:gd name="T60" fmla="+- 0 9148 9108"/>
                              <a:gd name="T61" fmla="*/ T60 w 97"/>
                              <a:gd name="T62" fmla="+- 0 2133 2131"/>
                              <a:gd name="T63" fmla="*/ 2133 h 105"/>
                              <a:gd name="T64" fmla="+- 0 9141 9108"/>
                              <a:gd name="T65" fmla="*/ T64 w 97"/>
                              <a:gd name="T66" fmla="+- 0 2131 2131"/>
                              <a:gd name="T67" fmla="*/ 213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05">
                                <a:moveTo>
                                  <a:pt x="33" y="0"/>
                                </a:moveTo>
                                <a:lnTo>
                                  <a:pt x="31" y="3"/>
                                </a:lnTo>
                                <a:lnTo>
                                  <a:pt x="42" y="8"/>
                                </a:lnTo>
                                <a:lnTo>
                                  <a:pt x="41" y="10"/>
                                </a:lnTo>
                                <a:lnTo>
                                  <a:pt x="14" y="67"/>
                                </a:lnTo>
                                <a:lnTo>
                                  <a:pt x="12" y="69"/>
                                </a:lnTo>
                                <a:lnTo>
                                  <a:pt x="30" y="69"/>
                                </a:lnTo>
                                <a:lnTo>
                                  <a:pt x="53" y="22"/>
                                </a:lnTo>
                                <a:lnTo>
                                  <a:pt x="60" y="19"/>
                                </a:lnTo>
                                <a:lnTo>
                                  <a:pt x="89" y="19"/>
                                </a:lnTo>
                                <a:lnTo>
                                  <a:pt x="86" y="17"/>
                                </a:lnTo>
                                <a:lnTo>
                                  <a:pt x="85" y="16"/>
                                </a:lnTo>
                                <a:lnTo>
                                  <a:pt x="55" y="16"/>
                                </a:lnTo>
                                <a:lnTo>
                                  <a:pt x="61" y="4"/>
                                </a:lnTo>
                                <a:lnTo>
                                  <a:pt x="49" y="3"/>
                                </a:lnTo>
                                <a:lnTo>
                                  <a:pt x="40"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
                        <wps:cNvSpPr>
                          <a:spLocks/>
                        </wps:cNvSpPr>
                        <wps:spPr bwMode="auto">
                          <a:xfrm>
                            <a:off x="9108" y="2131"/>
                            <a:ext cx="97" cy="105"/>
                          </a:xfrm>
                          <a:custGeom>
                            <a:avLst/>
                            <a:gdLst>
                              <a:gd name="T0" fmla="+- 0 9185 9108"/>
                              <a:gd name="T1" fmla="*/ T0 w 97"/>
                              <a:gd name="T2" fmla="+- 0 2143 2131"/>
                              <a:gd name="T3" fmla="*/ 2143 h 105"/>
                              <a:gd name="T4" fmla="+- 0 9176 9108"/>
                              <a:gd name="T5" fmla="*/ T4 w 97"/>
                              <a:gd name="T6" fmla="+- 0 2144 2131"/>
                              <a:gd name="T7" fmla="*/ 2144 h 105"/>
                              <a:gd name="T8" fmla="+- 0 9163 9108"/>
                              <a:gd name="T9" fmla="*/ T8 w 97"/>
                              <a:gd name="T10" fmla="+- 0 2147 2131"/>
                              <a:gd name="T11" fmla="*/ 2147 h 105"/>
                              <a:gd name="T12" fmla="+- 0 9193 9108"/>
                              <a:gd name="T13" fmla="*/ T12 w 97"/>
                              <a:gd name="T14" fmla="+- 0 2147 2131"/>
                              <a:gd name="T15" fmla="*/ 2147 h 105"/>
                              <a:gd name="T16" fmla="+- 0 9185 9108"/>
                              <a:gd name="T17" fmla="*/ T16 w 97"/>
                              <a:gd name="T18" fmla="+- 0 2143 2131"/>
                              <a:gd name="T19" fmla="*/ 2143 h 105"/>
                            </a:gdLst>
                            <a:ahLst/>
                            <a:cxnLst>
                              <a:cxn ang="0">
                                <a:pos x="T1" y="T3"/>
                              </a:cxn>
                              <a:cxn ang="0">
                                <a:pos x="T5" y="T7"/>
                              </a:cxn>
                              <a:cxn ang="0">
                                <a:pos x="T9" y="T11"/>
                              </a:cxn>
                              <a:cxn ang="0">
                                <a:pos x="T13" y="T15"/>
                              </a:cxn>
                              <a:cxn ang="0">
                                <a:pos x="T17" y="T19"/>
                              </a:cxn>
                            </a:cxnLst>
                            <a:rect l="0" t="0" r="r" b="b"/>
                            <a:pathLst>
                              <a:path w="97" h="105">
                                <a:moveTo>
                                  <a:pt x="77" y="12"/>
                                </a:moveTo>
                                <a:lnTo>
                                  <a:pt x="68" y="13"/>
                                </a:lnTo>
                                <a:lnTo>
                                  <a:pt x="55" y="16"/>
                                </a:lnTo>
                                <a:lnTo>
                                  <a:pt x="85" y="16"/>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E033ED1" id="Group 15" o:spid="_x0000_s1026" style="position:absolute;margin-left:427.65pt;margin-top:1.3pt;width:4.85pt;height:5.25pt;z-index:-251618816" coordorigin="9108,2131" coordsize="9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">
                <v:shape id="Freeform 20" o:spid="_x0000_s1027"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" path="m45,85r-1,3l79,105r1,-3l73,98,71,95r3,-6l54,89,45,85xe" fillcolor="black" stroked="f">
                  <v:path arrowok="t" o:connecttype="custom" o:connectlocs="45,2216;44,2219;79,2236;80,2233;73,2229;71,2226;74,2220;54,2220;45,2216" o:connectangles="0,0,0,0,0,0,0,0,0"/>
                </v:shape>
                <v:shape id="Freeform 19" o:spid="_x0000_s1028"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" path="m89,19r-29,l67,19r16,8l84,34,58,88r-4,1l74,89,91,54,96,41,97,31,94,23,89,19xe" fillcolor="black" stroked="f">
                  <v:path arrowok="t" o:connecttype="custom" o:connectlocs="89,2150;60,2150;67,2150;83,2158;84,2165;58,2219;54,2220;74,2220;91,2185;96,2172;97,2162;94,2154;89,2150" o:connectangles="0,0,0,0,0,0,0,0,0,0,0,0,0"/>
                </v:shape>
                <v:shape id="Freeform 18" o:spid="_x0000_s1029"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" path="m2,64l,67,36,84r1,-3l29,77,28,73r2,-4l12,69,2,64xe" fillcolor="black" stroked="f">
                  <v:path arrowok="t" o:connecttype="custom" o:connectlocs="2,2195;0,2198;36,2215;37,2212;29,2208;28,2204;30,2200;12,2200;2,2195" o:connectangles="0,0,0,0,0,0,0,0,0"/>
                </v:shape>
                <v:shape id="Freeform 17" o:spid="_x0000_s1030"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" path="m33,l31,3,42,8r-1,2l14,67r-2,2l30,69,53,22r7,-3l89,19,86,17,85,16r-30,l61,4,49,3,40,2,33,xe" fillcolor="black" stroked="f">
                  <v:path arrowok="t" o:connecttype="custom" o:connectlocs="33,2131;31,2134;42,2139;41,2141;14,2198;12,2200;30,2200;53,2153;60,2150;89,2150;86,2148;85,2147;55,2147;61,2135;49,2134;40,2133;33,2131" o:connectangles="0,0,0,0,0,0,0,0,0,0,0,0,0,0,0,0,0"/>
                </v:shape>
                <v:shape id="Freeform 16" o:spid="_x0000_s1031"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" path="m77,12r-9,1l55,16r30,l77,12xe" fillcolor="black" stroked="f">
                  <v:path arrowok="t" o:connecttype="custom" o:connectlocs="77,2143;68,2144;55,2147;85,2147;77,2143" o:connectangles="0,0,0,0,0"/>
                </v:shape>
              </v:group>
            </w:pict>
          </mc:Fallback>
        </mc:AlternateContent>
      </w:r>
      <w:r>
        <w:rPr>
          <w:noProof/>
          <w:color w:val="003E73"/>
          <w:lang w:val="en-GB" w:eastAsia="en-GB"/>
        </w:rPr>
        <mc:AlternateContent>
          <mc:Choice Requires="wpg">
            <w:drawing>
              <wp:anchor distT="0" distB="0" distL="114300" distR="114300" simplePos="0" relativeHeight="251698688" behindDoc="1" locked="0" layoutInCell="1" allowOverlap="1">
                <wp:simplePos x="0" y="0"/>
                <wp:positionH relativeFrom="column">
                  <wp:posOffset>5476240</wp:posOffset>
                </wp:positionH>
                <wp:positionV relativeFrom="paragraph">
                  <wp:posOffset>47625</wp:posOffset>
                </wp:positionV>
                <wp:extent cx="74930" cy="73660"/>
                <wp:effectExtent l="0" t="152400" r="401320" b="2540"/>
                <wp:wrapNone/>
                <wp:docPr id="3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73660"/>
                          <a:chOff x="9179" y="2180"/>
                          <a:chExt cx="118" cy="116"/>
                        </a:xfrm>
                      </wpg:grpSpPr>
                      <wps:wsp>
                        <wps:cNvPr id="343" name="Freeform 14"/>
                        <wps:cNvSpPr>
                          <a:spLocks/>
                        </wps:cNvSpPr>
                        <wps:spPr bwMode="auto">
                          <a:xfrm>
                            <a:off x="9179" y="2180"/>
                            <a:ext cx="118" cy="116"/>
                          </a:xfrm>
                          <a:custGeom>
                            <a:avLst/>
                            <a:gdLst>
                              <a:gd name="T0" fmla="+- 0 9252 9179"/>
                              <a:gd name="T1" fmla="*/ T0 w 118"/>
                              <a:gd name="T2" fmla="+- 0 2180 2180"/>
                              <a:gd name="T3" fmla="*/ 2180 h 116"/>
                              <a:gd name="T4" fmla="+- 0 9241 9179"/>
                              <a:gd name="T5" fmla="*/ T4 w 118"/>
                              <a:gd name="T6" fmla="+- 0 2181 2180"/>
                              <a:gd name="T7" fmla="*/ 2181 h 116"/>
                              <a:gd name="T8" fmla="+- 0 9231 9179"/>
                              <a:gd name="T9" fmla="*/ T8 w 118"/>
                              <a:gd name="T10" fmla="+- 0 2186 2180"/>
                              <a:gd name="T11" fmla="*/ 2186 h 116"/>
                              <a:gd name="T12" fmla="+- 0 9223 9179"/>
                              <a:gd name="T13" fmla="*/ T12 w 118"/>
                              <a:gd name="T14" fmla="+- 0 2196 2180"/>
                              <a:gd name="T15" fmla="*/ 2196 h 116"/>
                              <a:gd name="T16" fmla="+- 0 9217 9179"/>
                              <a:gd name="T17" fmla="*/ T16 w 118"/>
                              <a:gd name="T18" fmla="+- 0 2206 2180"/>
                              <a:gd name="T19" fmla="*/ 2206 h 116"/>
                              <a:gd name="T20" fmla="+- 0 9217 9179"/>
                              <a:gd name="T21" fmla="*/ T20 w 118"/>
                              <a:gd name="T22" fmla="+- 0 2211 2180"/>
                              <a:gd name="T23" fmla="*/ 2211 h 116"/>
                              <a:gd name="T24" fmla="+- 0 9218 9179"/>
                              <a:gd name="T25" fmla="*/ T24 w 118"/>
                              <a:gd name="T26" fmla="+- 0 2215 2180"/>
                              <a:gd name="T27" fmla="*/ 2215 h 116"/>
                              <a:gd name="T28" fmla="+- 0 9223 9179"/>
                              <a:gd name="T29" fmla="*/ T28 w 118"/>
                              <a:gd name="T30" fmla="+- 0 2224 2180"/>
                              <a:gd name="T31" fmla="*/ 2224 h 116"/>
                              <a:gd name="T32" fmla="+- 0 9212 9179"/>
                              <a:gd name="T33" fmla="*/ T32 w 118"/>
                              <a:gd name="T34" fmla="+- 0 2226 2180"/>
                              <a:gd name="T35" fmla="*/ 2226 h 116"/>
                              <a:gd name="T36" fmla="+- 0 9205 9179"/>
                              <a:gd name="T37" fmla="*/ T36 w 118"/>
                              <a:gd name="T38" fmla="+- 0 2229 2180"/>
                              <a:gd name="T39" fmla="*/ 2229 h 116"/>
                              <a:gd name="T40" fmla="+- 0 9200 9179"/>
                              <a:gd name="T41" fmla="*/ T40 w 118"/>
                              <a:gd name="T42" fmla="+- 0 2237 2180"/>
                              <a:gd name="T43" fmla="*/ 2237 h 116"/>
                              <a:gd name="T44" fmla="+- 0 9200 9179"/>
                              <a:gd name="T45" fmla="*/ T44 w 118"/>
                              <a:gd name="T46" fmla="+- 0 2241 2180"/>
                              <a:gd name="T47" fmla="*/ 2241 h 116"/>
                              <a:gd name="T48" fmla="+- 0 9203 9179"/>
                              <a:gd name="T49" fmla="*/ T48 w 118"/>
                              <a:gd name="T50" fmla="+- 0 2246 2180"/>
                              <a:gd name="T51" fmla="*/ 2246 h 116"/>
                              <a:gd name="T52" fmla="+- 0 9191 9179"/>
                              <a:gd name="T53" fmla="*/ T52 w 118"/>
                              <a:gd name="T54" fmla="+- 0 2248 2180"/>
                              <a:gd name="T55" fmla="*/ 2248 h 116"/>
                              <a:gd name="T56" fmla="+- 0 9184 9179"/>
                              <a:gd name="T57" fmla="*/ T56 w 118"/>
                              <a:gd name="T58" fmla="+- 0 2251 2180"/>
                              <a:gd name="T59" fmla="*/ 2251 h 116"/>
                              <a:gd name="T60" fmla="+- 0 9180 9179"/>
                              <a:gd name="T61" fmla="*/ T60 w 118"/>
                              <a:gd name="T62" fmla="+- 0 2257 2180"/>
                              <a:gd name="T63" fmla="*/ 2257 h 116"/>
                              <a:gd name="T64" fmla="+- 0 9179 9179"/>
                              <a:gd name="T65" fmla="*/ T64 w 118"/>
                              <a:gd name="T66" fmla="+- 0 2265 2180"/>
                              <a:gd name="T67" fmla="*/ 2265 h 116"/>
                              <a:gd name="T68" fmla="+- 0 9181 9179"/>
                              <a:gd name="T69" fmla="*/ T68 w 118"/>
                              <a:gd name="T70" fmla="+- 0 2273 2180"/>
                              <a:gd name="T71" fmla="*/ 2273 h 116"/>
                              <a:gd name="T72" fmla="+- 0 9187 9179"/>
                              <a:gd name="T73" fmla="*/ T72 w 118"/>
                              <a:gd name="T74" fmla="+- 0 2280 2180"/>
                              <a:gd name="T75" fmla="*/ 2280 h 116"/>
                              <a:gd name="T76" fmla="+- 0 9197 9179"/>
                              <a:gd name="T77" fmla="*/ T76 w 118"/>
                              <a:gd name="T78" fmla="+- 0 2287 2180"/>
                              <a:gd name="T79" fmla="*/ 2287 h 116"/>
                              <a:gd name="T80" fmla="+- 0 9216 9179"/>
                              <a:gd name="T81" fmla="*/ T80 w 118"/>
                              <a:gd name="T82" fmla="+- 0 2295 2180"/>
                              <a:gd name="T83" fmla="*/ 2295 h 116"/>
                              <a:gd name="T84" fmla="+- 0 9233 9179"/>
                              <a:gd name="T85" fmla="*/ T84 w 118"/>
                              <a:gd name="T86" fmla="+- 0 2296 2180"/>
                              <a:gd name="T87" fmla="*/ 2296 h 116"/>
                              <a:gd name="T88" fmla="+- 0 9246 9179"/>
                              <a:gd name="T89" fmla="*/ T88 w 118"/>
                              <a:gd name="T90" fmla="+- 0 2291 2180"/>
                              <a:gd name="T91" fmla="*/ 2291 h 116"/>
                              <a:gd name="T92" fmla="+- 0 9248 9179"/>
                              <a:gd name="T93" fmla="*/ T92 w 118"/>
                              <a:gd name="T94" fmla="+- 0 2290 2180"/>
                              <a:gd name="T95" fmla="*/ 2290 h 116"/>
                              <a:gd name="T96" fmla="+- 0 9232 9179"/>
                              <a:gd name="T97" fmla="*/ T96 w 118"/>
                              <a:gd name="T98" fmla="+- 0 2290 2180"/>
                              <a:gd name="T99" fmla="*/ 2290 h 116"/>
                              <a:gd name="T100" fmla="+- 0 9222 9179"/>
                              <a:gd name="T101" fmla="*/ T100 w 118"/>
                              <a:gd name="T102" fmla="+- 0 2289 2180"/>
                              <a:gd name="T103" fmla="*/ 2289 h 116"/>
                              <a:gd name="T104" fmla="+- 0 9209 9179"/>
                              <a:gd name="T105" fmla="*/ T104 w 118"/>
                              <a:gd name="T106" fmla="+- 0 2283 2180"/>
                              <a:gd name="T107" fmla="*/ 2283 h 116"/>
                              <a:gd name="T108" fmla="+- 0 9194 9179"/>
                              <a:gd name="T109" fmla="*/ T108 w 118"/>
                              <a:gd name="T110" fmla="+- 0 2275 2180"/>
                              <a:gd name="T111" fmla="*/ 2275 h 116"/>
                              <a:gd name="T112" fmla="+- 0 9188 9179"/>
                              <a:gd name="T113" fmla="*/ T112 w 118"/>
                              <a:gd name="T114" fmla="+- 0 2265 2180"/>
                              <a:gd name="T115" fmla="*/ 2265 h 116"/>
                              <a:gd name="T116" fmla="+- 0 9195 9179"/>
                              <a:gd name="T117" fmla="*/ T116 w 118"/>
                              <a:gd name="T118" fmla="+- 0 2254 2180"/>
                              <a:gd name="T119" fmla="*/ 2254 h 116"/>
                              <a:gd name="T120" fmla="+- 0 9200 9179"/>
                              <a:gd name="T121" fmla="*/ T120 w 118"/>
                              <a:gd name="T122" fmla="+- 0 2250 2180"/>
                              <a:gd name="T123" fmla="*/ 2250 h 116"/>
                              <a:gd name="T124" fmla="+- 0 9206 9179"/>
                              <a:gd name="T125" fmla="*/ T124 w 118"/>
                              <a:gd name="T126" fmla="+- 0 2249 2180"/>
                              <a:gd name="T127" fmla="*/ 2249 h 116"/>
                              <a:gd name="T128" fmla="+- 0 9233 9179"/>
                              <a:gd name="T129" fmla="*/ T128 w 118"/>
                              <a:gd name="T130" fmla="+- 0 2249 2180"/>
                              <a:gd name="T131" fmla="*/ 2249 h 116"/>
                              <a:gd name="T132" fmla="+- 0 9217 9179"/>
                              <a:gd name="T133" fmla="*/ T132 w 118"/>
                              <a:gd name="T134" fmla="+- 0 2239 2180"/>
                              <a:gd name="T135" fmla="*/ 2239 h 116"/>
                              <a:gd name="T136" fmla="+- 0 9215 9179"/>
                              <a:gd name="T137" fmla="*/ T136 w 118"/>
                              <a:gd name="T138" fmla="+- 0 2236 2180"/>
                              <a:gd name="T139" fmla="*/ 2236 h 116"/>
                              <a:gd name="T140" fmla="+- 0 9218 9179"/>
                              <a:gd name="T141" fmla="*/ T140 w 118"/>
                              <a:gd name="T142" fmla="+- 0 2230 2180"/>
                              <a:gd name="T143" fmla="*/ 2230 h 116"/>
                              <a:gd name="T144" fmla="+- 0 9221 9179"/>
                              <a:gd name="T145" fmla="*/ T144 w 118"/>
                              <a:gd name="T146" fmla="+- 0 2228 2180"/>
                              <a:gd name="T147" fmla="*/ 2228 h 116"/>
                              <a:gd name="T148" fmla="+- 0 9226 9179"/>
                              <a:gd name="T149" fmla="*/ T148 w 118"/>
                              <a:gd name="T150" fmla="+- 0 2227 2180"/>
                              <a:gd name="T151" fmla="*/ 2227 h 116"/>
                              <a:gd name="T152" fmla="+- 0 9233 9179"/>
                              <a:gd name="T153" fmla="*/ T152 w 118"/>
                              <a:gd name="T154" fmla="+- 0 2227 2180"/>
                              <a:gd name="T155" fmla="*/ 2227 h 116"/>
                              <a:gd name="T156" fmla="+- 0 9231 9179"/>
                              <a:gd name="T157" fmla="*/ T156 w 118"/>
                              <a:gd name="T158" fmla="+- 0 2226 2180"/>
                              <a:gd name="T159" fmla="*/ 2226 h 116"/>
                              <a:gd name="T160" fmla="+- 0 9231 9179"/>
                              <a:gd name="T161" fmla="*/ T160 w 118"/>
                              <a:gd name="T162" fmla="+- 0 2215 2180"/>
                              <a:gd name="T163" fmla="*/ 2215 h 116"/>
                              <a:gd name="T164" fmla="+- 0 9231 9179"/>
                              <a:gd name="T165" fmla="*/ T164 w 118"/>
                              <a:gd name="T166" fmla="+- 0 2213 2180"/>
                              <a:gd name="T167" fmla="*/ 2213 h 116"/>
                              <a:gd name="T168" fmla="+- 0 9246 9179"/>
                              <a:gd name="T169" fmla="*/ T168 w 118"/>
                              <a:gd name="T170" fmla="+- 0 2186 2180"/>
                              <a:gd name="T171" fmla="*/ 2186 h 116"/>
                              <a:gd name="T172" fmla="+- 0 9252 9179"/>
                              <a:gd name="T173" fmla="*/ T172 w 118"/>
                              <a:gd name="T174" fmla="+- 0 2183 2180"/>
                              <a:gd name="T175" fmla="*/ 2183 h 116"/>
                              <a:gd name="T176" fmla="+- 0 9261 9179"/>
                              <a:gd name="T177" fmla="*/ T176 w 118"/>
                              <a:gd name="T178" fmla="+- 0 2183 2180"/>
                              <a:gd name="T179" fmla="*/ 2183 h 116"/>
                              <a:gd name="T180" fmla="+- 0 9252 9179"/>
                              <a:gd name="T181" fmla="*/ T180 w 118"/>
                              <a:gd name="T182" fmla="+- 0 2180 2180"/>
                              <a:gd name="T183" fmla="*/ 21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116">
                                <a:moveTo>
                                  <a:pt x="73" y="0"/>
                                </a:moveTo>
                                <a:lnTo>
                                  <a:pt x="62" y="1"/>
                                </a:lnTo>
                                <a:lnTo>
                                  <a:pt x="52" y="6"/>
                                </a:lnTo>
                                <a:lnTo>
                                  <a:pt x="44" y="16"/>
                                </a:lnTo>
                                <a:lnTo>
                                  <a:pt x="38" y="26"/>
                                </a:lnTo>
                                <a:lnTo>
                                  <a:pt x="38" y="31"/>
                                </a:lnTo>
                                <a:lnTo>
                                  <a:pt x="39" y="35"/>
                                </a:lnTo>
                                <a:lnTo>
                                  <a:pt x="44" y="44"/>
                                </a:lnTo>
                                <a:lnTo>
                                  <a:pt x="33" y="46"/>
                                </a:lnTo>
                                <a:lnTo>
                                  <a:pt x="26" y="49"/>
                                </a:lnTo>
                                <a:lnTo>
                                  <a:pt x="21" y="57"/>
                                </a:lnTo>
                                <a:lnTo>
                                  <a:pt x="21" y="61"/>
                                </a:lnTo>
                                <a:lnTo>
                                  <a:pt x="24" y="66"/>
                                </a:lnTo>
                                <a:lnTo>
                                  <a:pt x="12" y="68"/>
                                </a:lnTo>
                                <a:lnTo>
                                  <a:pt x="5" y="71"/>
                                </a:lnTo>
                                <a:lnTo>
                                  <a:pt x="1" y="77"/>
                                </a:lnTo>
                                <a:lnTo>
                                  <a:pt x="0" y="85"/>
                                </a:lnTo>
                                <a:lnTo>
                                  <a:pt x="2" y="93"/>
                                </a:lnTo>
                                <a:lnTo>
                                  <a:pt x="8" y="100"/>
                                </a:lnTo>
                                <a:lnTo>
                                  <a:pt x="18" y="107"/>
                                </a:lnTo>
                                <a:lnTo>
                                  <a:pt x="37" y="115"/>
                                </a:lnTo>
                                <a:lnTo>
                                  <a:pt x="54" y="116"/>
                                </a:lnTo>
                                <a:lnTo>
                                  <a:pt x="67" y="111"/>
                                </a:lnTo>
                                <a:lnTo>
                                  <a:pt x="69" y="110"/>
                                </a:lnTo>
                                <a:lnTo>
                                  <a:pt x="53" y="110"/>
                                </a:lnTo>
                                <a:lnTo>
                                  <a:pt x="43" y="109"/>
                                </a:lnTo>
                                <a:lnTo>
                                  <a:pt x="30" y="103"/>
                                </a:lnTo>
                                <a:lnTo>
                                  <a:pt x="15" y="95"/>
                                </a:lnTo>
                                <a:lnTo>
                                  <a:pt x="9" y="85"/>
                                </a:lnTo>
                                <a:lnTo>
                                  <a:pt x="16" y="74"/>
                                </a:lnTo>
                                <a:lnTo>
                                  <a:pt x="21" y="70"/>
                                </a:lnTo>
                                <a:lnTo>
                                  <a:pt x="27" y="69"/>
                                </a:lnTo>
                                <a:lnTo>
                                  <a:pt x="54" y="69"/>
                                </a:lnTo>
                                <a:lnTo>
                                  <a:pt x="38" y="59"/>
                                </a:lnTo>
                                <a:lnTo>
                                  <a:pt x="36" y="56"/>
                                </a:lnTo>
                                <a:lnTo>
                                  <a:pt x="39" y="50"/>
                                </a:lnTo>
                                <a:lnTo>
                                  <a:pt x="42" y="48"/>
                                </a:lnTo>
                                <a:lnTo>
                                  <a:pt x="47" y="47"/>
                                </a:lnTo>
                                <a:lnTo>
                                  <a:pt x="54" y="47"/>
                                </a:lnTo>
                                <a:lnTo>
                                  <a:pt x="52" y="46"/>
                                </a:lnTo>
                                <a:lnTo>
                                  <a:pt x="52" y="35"/>
                                </a:lnTo>
                                <a:lnTo>
                                  <a:pt x="52" y="33"/>
                                </a:lnTo>
                                <a:lnTo>
                                  <a:pt x="67" y="6"/>
                                </a:lnTo>
                                <a:lnTo>
                                  <a:pt x="73" y="3"/>
                                </a:lnTo>
                                <a:lnTo>
                                  <a:pt x="82" y="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
                        <wps:cNvSpPr>
                          <a:spLocks/>
                        </wps:cNvSpPr>
                        <wps:spPr bwMode="auto">
                          <a:xfrm>
                            <a:off x="9179" y="2180"/>
                            <a:ext cx="118" cy="116"/>
                          </a:xfrm>
                          <a:custGeom>
                            <a:avLst/>
                            <a:gdLst>
                              <a:gd name="T0" fmla="+- 0 9233 9179"/>
                              <a:gd name="T1" fmla="*/ T0 w 118"/>
                              <a:gd name="T2" fmla="+- 0 2249 2180"/>
                              <a:gd name="T3" fmla="*/ 2249 h 116"/>
                              <a:gd name="T4" fmla="+- 0 9206 9179"/>
                              <a:gd name="T5" fmla="*/ T4 w 118"/>
                              <a:gd name="T6" fmla="+- 0 2249 2180"/>
                              <a:gd name="T7" fmla="*/ 2249 h 116"/>
                              <a:gd name="T8" fmla="+- 0 9226 9179"/>
                              <a:gd name="T9" fmla="*/ T8 w 118"/>
                              <a:gd name="T10" fmla="+- 0 2261 2180"/>
                              <a:gd name="T11" fmla="*/ 2261 h 116"/>
                              <a:gd name="T12" fmla="+- 0 9239 9179"/>
                              <a:gd name="T13" fmla="*/ T12 w 118"/>
                              <a:gd name="T14" fmla="+- 0 2270 2180"/>
                              <a:gd name="T15" fmla="*/ 2270 h 116"/>
                              <a:gd name="T16" fmla="+- 0 9246 9179"/>
                              <a:gd name="T17" fmla="*/ T16 w 118"/>
                              <a:gd name="T18" fmla="+- 0 2277 2180"/>
                              <a:gd name="T19" fmla="*/ 2277 h 116"/>
                              <a:gd name="T20" fmla="+- 0 9245 9179"/>
                              <a:gd name="T21" fmla="*/ T20 w 118"/>
                              <a:gd name="T22" fmla="+- 0 2283 2180"/>
                              <a:gd name="T23" fmla="*/ 2283 h 116"/>
                              <a:gd name="T24" fmla="+- 0 9240 9179"/>
                              <a:gd name="T25" fmla="*/ T24 w 118"/>
                              <a:gd name="T26" fmla="+- 0 2288 2180"/>
                              <a:gd name="T27" fmla="*/ 2288 h 116"/>
                              <a:gd name="T28" fmla="+- 0 9232 9179"/>
                              <a:gd name="T29" fmla="*/ T28 w 118"/>
                              <a:gd name="T30" fmla="+- 0 2290 2180"/>
                              <a:gd name="T31" fmla="*/ 2290 h 116"/>
                              <a:gd name="T32" fmla="+- 0 9248 9179"/>
                              <a:gd name="T33" fmla="*/ T32 w 118"/>
                              <a:gd name="T34" fmla="+- 0 2290 2180"/>
                              <a:gd name="T35" fmla="*/ 2290 h 116"/>
                              <a:gd name="T36" fmla="+- 0 9255 9179"/>
                              <a:gd name="T37" fmla="*/ T36 w 118"/>
                              <a:gd name="T38" fmla="+- 0 2282 2180"/>
                              <a:gd name="T39" fmla="*/ 2282 h 116"/>
                              <a:gd name="T40" fmla="+- 0 9259 9179"/>
                              <a:gd name="T41" fmla="*/ T40 w 118"/>
                              <a:gd name="T42" fmla="+- 0 2276 2180"/>
                              <a:gd name="T43" fmla="*/ 2276 h 116"/>
                              <a:gd name="T44" fmla="+- 0 9257 9179"/>
                              <a:gd name="T45" fmla="*/ T44 w 118"/>
                              <a:gd name="T46" fmla="+- 0 2268 2180"/>
                              <a:gd name="T47" fmla="*/ 2268 h 116"/>
                              <a:gd name="T48" fmla="+- 0 9253 9179"/>
                              <a:gd name="T49" fmla="*/ T48 w 118"/>
                              <a:gd name="T50" fmla="+- 0 2263 2180"/>
                              <a:gd name="T51" fmla="*/ 2263 h 116"/>
                              <a:gd name="T52" fmla="+- 0 9246 9179"/>
                              <a:gd name="T53" fmla="*/ T52 w 118"/>
                              <a:gd name="T54" fmla="+- 0 2257 2180"/>
                              <a:gd name="T55" fmla="*/ 2257 h 116"/>
                              <a:gd name="T56" fmla="+- 0 9236 9179"/>
                              <a:gd name="T57" fmla="*/ T56 w 118"/>
                              <a:gd name="T58" fmla="+- 0 2251 2180"/>
                              <a:gd name="T59" fmla="*/ 2251 h 116"/>
                              <a:gd name="T60" fmla="+- 0 9233 9179"/>
                              <a:gd name="T61" fmla="*/ T60 w 118"/>
                              <a:gd name="T62" fmla="+- 0 2249 2180"/>
                              <a:gd name="T63" fmla="*/ 22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16">
                                <a:moveTo>
                                  <a:pt x="54" y="69"/>
                                </a:moveTo>
                                <a:lnTo>
                                  <a:pt x="27" y="69"/>
                                </a:lnTo>
                                <a:lnTo>
                                  <a:pt x="47" y="81"/>
                                </a:lnTo>
                                <a:lnTo>
                                  <a:pt x="60" y="90"/>
                                </a:lnTo>
                                <a:lnTo>
                                  <a:pt x="67" y="97"/>
                                </a:lnTo>
                                <a:lnTo>
                                  <a:pt x="66" y="103"/>
                                </a:lnTo>
                                <a:lnTo>
                                  <a:pt x="61" y="108"/>
                                </a:lnTo>
                                <a:lnTo>
                                  <a:pt x="53" y="110"/>
                                </a:lnTo>
                                <a:lnTo>
                                  <a:pt x="69" y="110"/>
                                </a:lnTo>
                                <a:lnTo>
                                  <a:pt x="76" y="102"/>
                                </a:lnTo>
                                <a:lnTo>
                                  <a:pt x="80" y="96"/>
                                </a:lnTo>
                                <a:lnTo>
                                  <a:pt x="78" y="88"/>
                                </a:lnTo>
                                <a:lnTo>
                                  <a:pt x="74" y="83"/>
                                </a:lnTo>
                                <a:lnTo>
                                  <a:pt x="67" y="77"/>
                                </a:lnTo>
                                <a:lnTo>
                                  <a:pt x="57" y="71"/>
                                </a:lnTo>
                                <a:lnTo>
                                  <a:pt x="5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9179" y="2180"/>
                            <a:ext cx="118" cy="116"/>
                          </a:xfrm>
                          <a:custGeom>
                            <a:avLst/>
                            <a:gdLst>
                              <a:gd name="T0" fmla="+- 0 9233 9179"/>
                              <a:gd name="T1" fmla="*/ T0 w 118"/>
                              <a:gd name="T2" fmla="+- 0 2227 2180"/>
                              <a:gd name="T3" fmla="*/ 2227 h 116"/>
                              <a:gd name="T4" fmla="+- 0 9226 9179"/>
                              <a:gd name="T5" fmla="*/ T4 w 118"/>
                              <a:gd name="T6" fmla="+- 0 2227 2180"/>
                              <a:gd name="T7" fmla="*/ 2227 h 116"/>
                              <a:gd name="T8" fmla="+- 0 9229 9179"/>
                              <a:gd name="T9" fmla="*/ T8 w 118"/>
                              <a:gd name="T10" fmla="+- 0 2230 2180"/>
                              <a:gd name="T11" fmla="*/ 2230 h 116"/>
                              <a:gd name="T12" fmla="+- 0 9231 9179"/>
                              <a:gd name="T13" fmla="*/ T12 w 118"/>
                              <a:gd name="T14" fmla="+- 0 2232 2180"/>
                              <a:gd name="T15" fmla="*/ 2232 h 116"/>
                              <a:gd name="T16" fmla="+- 0 9234 9179"/>
                              <a:gd name="T17" fmla="*/ T16 w 118"/>
                              <a:gd name="T18" fmla="+- 0 2234 2180"/>
                              <a:gd name="T19" fmla="*/ 2234 h 116"/>
                              <a:gd name="T20" fmla="+- 0 9246 9179"/>
                              <a:gd name="T21" fmla="*/ T20 w 118"/>
                              <a:gd name="T22" fmla="+- 0 2238 2180"/>
                              <a:gd name="T23" fmla="*/ 2238 h 116"/>
                              <a:gd name="T24" fmla="+- 0 9258 9179"/>
                              <a:gd name="T25" fmla="*/ T24 w 118"/>
                              <a:gd name="T26" fmla="+- 0 2237 2180"/>
                              <a:gd name="T27" fmla="*/ 2237 h 116"/>
                              <a:gd name="T28" fmla="+- 0 9263 9179"/>
                              <a:gd name="T29" fmla="*/ T28 w 118"/>
                              <a:gd name="T30" fmla="+- 0 2235 2180"/>
                              <a:gd name="T31" fmla="*/ 2235 h 116"/>
                              <a:gd name="T32" fmla="+- 0 9247 9179"/>
                              <a:gd name="T33" fmla="*/ T32 w 118"/>
                              <a:gd name="T34" fmla="+- 0 2235 2180"/>
                              <a:gd name="T35" fmla="*/ 2235 h 116"/>
                              <a:gd name="T36" fmla="+- 0 9233 9179"/>
                              <a:gd name="T37" fmla="*/ T36 w 118"/>
                              <a:gd name="T38" fmla="+- 0 2227 2180"/>
                              <a:gd name="T39" fmla="*/ 22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16">
                                <a:moveTo>
                                  <a:pt x="54" y="47"/>
                                </a:moveTo>
                                <a:lnTo>
                                  <a:pt x="47" y="47"/>
                                </a:lnTo>
                                <a:lnTo>
                                  <a:pt x="50" y="50"/>
                                </a:lnTo>
                                <a:lnTo>
                                  <a:pt x="52" y="52"/>
                                </a:lnTo>
                                <a:lnTo>
                                  <a:pt x="55" y="54"/>
                                </a:lnTo>
                                <a:lnTo>
                                  <a:pt x="67" y="58"/>
                                </a:lnTo>
                                <a:lnTo>
                                  <a:pt x="79" y="57"/>
                                </a:lnTo>
                                <a:lnTo>
                                  <a:pt x="84" y="55"/>
                                </a:lnTo>
                                <a:lnTo>
                                  <a:pt x="68" y="55"/>
                                </a:lnTo>
                                <a:lnTo>
                                  <a:pt x="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
                        <wps:cNvSpPr>
                          <a:spLocks/>
                        </wps:cNvSpPr>
                        <wps:spPr bwMode="auto">
                          <a:xfrm>
                            <a:off x="9179" y="2180"/>
                            <a:ext cx="118" cy="116"/>
                          </a:xfrm>
                          <a:custGeom>
                            <a:avLst/>
                            <a:gdLst>
                              <a:gd name="T0" fmla="+- 0 9261 9179"/>
                              <a:gd name="T1" fmla="*/ T0 w 118"/>
                              <a:gd name="T2" fmla="+- 0 2183 2180"/>
                              <a:gd name="T3" fmla="*/ 2183 h 116"/>
                              <a:gd name="T4" fmla="+- 0 9252 9179"/>
                              <a:gd name="T5" fmla="*/ T4 w 118"/>
                              <a:gd name="T6" fmla="+- 0 2183 2180"/>
                              <a:gd name="T7" fmla="*/ 2183 h 116"/>
                              <a:gd name="T8" fmla="+- 0 9261 9179"/>
                              <a:gd name="T9" fmla="*/ T8 w 118"/>
                              <a:gd name="T10" fmla="+- 0 2188 2180"/>
                              <a:gd name="T11" fmla="*/ 2188 h 116"/>
                              <a:gd name="T12" fmla="+- 0 9265 9179"/>
                              <a:gd name="T13" fmla="*/ T12 w 118"/>
                              <a:gd name="T14" fmla="+- 0 2192 2180"/>
                              <a:gd name="T15" fmla="*/ 2192 h 116"/>
                              <a:gd name="T16" fmla="+- 0 9247 9179"/>
                              <a:gd name="T17" fmla="*/ T16 w 118"/>
                              <a:gd name="T18" fmla="+- 0 2235 2180"/>
                              <a:gd name="T19" fmla="*/ 2235 h 116"/>
                              <a:gd name="T20" fmla="+- 0 9263 9179"/>
                              <a:gd name="T21" fmla="*/ T20 w 118"/>
                              <a:gd name="T22" fmla="+- 0 2235 2180"/>
                              <a:gd name="T23" fmla="*/ 2235 h 116"/>
                              <a:gd name="T24" fmla="+- 0 9268 9179"/>
                              <a:gd name="T25" fmla="*/ T24 w 118"/>
                              <a:gd name="T26" fmla="+- 0 2232 2180"/>
                              <a:gd name="T27" fmla="*/ 2232 h 116"/>
                              <a:gd name="T28" fmla="+- 0 9276 9179"/>
                              <a:gd name="T29" fmla="*/ T28 w 118"/>
                              <a:gd name="T30" fmla="+- 0 2223 2180"/>
                              <a:gd name="T31" fmla="*/ 2223 h 116"/>
                              <a:gd name="T32" fmla="+- 0 9279 9179"/>
                              <a:gd name="T33" fmla="*/ T32 w 118"/>
                              <a:gd name="T34" fmla="+- 0 2218 2180"/>
                              <a:gd name="T35" fmla="*/ 2218 h 116"/>
                              <a:gd name="T36" fmla="+- 0 9280 9179"/>
                              <a:gd name="T37" fmla="*/ T36 w 118"/>
                              <a:gd name="T38" fmla="+- 0 2213 2180"/>
                              <a:gd name="T39" fmla="*/ 2213 h 116"/>
                              <a:gd name="T40" fmla="+- 0 9279 9179"/>
                              <a:gd name="T41" fmla="*/ T40 w 118"/>
                              <a:gd name="T42" fmla="+- 0 2208 2180"/>
                              <a:gd name="T43" fmla="*/ 2208 h 116"/>
                              <a:gd name="T44" fmla="+- 0 9294 9179"/>
                              <a:gd name="T45" fmla="*/ T44 w 118"/>
                              <a:gd name="T46" fmla="+- 0 2208 2180"/>
                              <a:gd name="T47" fmla="*/ 2208 h 116"/>
                              <a:gd name="T48" fmla="+- 0 9278 9179"/>
                              <a:gd name="T49" fmla="*/ T48 w 118"/>
                              <a:gd name="T50" fmla="+- 0 2199 2180"/>
                              <a:gd name="T51" fmla="*/ 2199 h 116"/>
                              <a:gd name="T52" fmla="+- 0 9275 9179"/>
                              <a:gd name="T53" fmla="*/ T52 w 118"/>
                              <a:gd name="T54" fmla="+- 0 2192 2180"/>
                              <a:gd name="T55" fmla="*/ 2192 h 116"/>
                              <a:gd name="T56" fmla="+- 0 9270 9179"/>
                              <a:gd name="T57" fmla="*/ T56 w 118"/>
                              <a:gd name="T58" fmla="+- 0 2188 2180"/>
                              <a:gd name="T59" fmla="*/ 2188 h 116"/>
                              <a:gd name="T60" fmla="+- 0 9264 9179"/>
                              <a:gd name="T61" fmla="*/ T60 w 118"/>
                              <a:gd name="T62" fmla="+- 0 2184 2180"/>
                              <a:gd name="T63" fmla="*/ 2184 h 116"/>
                              <a:gd name="T64" fmla="+- 0 9261 9179"/>
                              <a:gd name="T65" fmla="*/ T64 w 118"/>
                              <a:gd name="T66" fmla="+- 0 2183 2180"/>
                              <a:gd name="T67" fmla="*/ 218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82" y="3"/>
                                </a:moveTo>
                                <a:lnTo>
                                  <a:pt x="73" y="3"/>
                                </a:lnTo>
                                <a:lnTo>
                                  <a:pt x="82" y="8"/>
                                </a:lnTo>
                                <a:lnTo>
                                  <a:pt x="86" y="12"/>
                                </a:lnTo>
                                <a:lnTo>
                                  <a:pt x="68" y="55"/>
                                </a:lnTo>
                                <a:lnTo>
                                  <a:pt x="84" y="55"/>
                                </a:lnTo>
                                <a:lnTo>
                                  <a:pt x="89" y="52"/>
                                </a:lnTo>
                                <a:lnTo>
                                  <a:pt x="97" y="43"/>
                                </a:lnTo>
                                <a:lnTo>
                                  <a:pt x="100" y="38"/>
                                </a:lnTo>
                                <a:lnTo>
                                  <a:pt x="101" y="33"/>
                                </a:lnTo>
                                <a:lnTo>
                                  <a:pt x="100" y="28"/>
                                </a:lnTo>
                                <a:lnTo>
                                  <a:pt x="115" y="28"/>
                                </a:lnTo>
                                <a:lnTo>
                                  <a:pt x="99" y="19"/>
                                </a:lnTo>
                                <a:lnTo>
                                  <a:pt x="96" y="12"/>
                                </a:lnTo>
                                <a:lnTo>
                                  <a:pt x="91" y="8"/>
                                </a:lnTo>
                                <a:lnTo>
                                  <a:pt x="85" y="4"/>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9179" y="2180"/>
                            <a:ext cx="118" cy="116"/>
                          </a:xfrm>
                          <a:custGeom>
                            <a:avLst/>
                            <a:gdLst>
                              <a:gd name="T0" fmla="+- 0 9294 9179"/>
                              <a:gd name="T1" fmla="*/ T0 w 118"/>
                              <a:gd name="T2" fmla="+- 0 2208 2180"/>
                              <a:gd name="T3" fmla="*/ 2208 h 116"/>
                              <a:gd name="T4" fmla="+- 0 9279 9179"/>
                              <a:gd name="T5" fmla="*/ T4 w 118"/>
                              <a:gd name="T6" fmla="+- 0 2208 2180"/>
                              <a:gd name="T7" fmla="*/ 2208 h 116"/>
                              <a:gd name="T8" fmla="+- 0 9292 9179"/>
                              <a:gd name="T9" fmla="*/ T8 w 118"/>
                              <a:gd name="T10" fmla="+- 0 2215 2180"/>
                              <a:gd name="T11" fmla="*/ 2215 h 116"/>
                              <a:gd name="T12" fmla="+- 0 9296 9179"/>
                              <a:gd name="T13" fmla="*/ T12 w 118"/>
                              <a:gd name="T14" fmla="+- 0 2209 2180"/>
                              <a:gd name="T15" fmla="*/ 2209 h 116"/>
                              <a:gd name="T16" fmla="+- 0 9294 9179"/>
                              <a:gd name="T17" fmla="*/ T16 w 118"/>
                              <a:gd name="T18" fmla="+- 0 2208 2180"/>
                              <a:gd name="T19" fmla="*/ 2208 h 116"/>
                            </a:gdLst>
                            <a:ahLst/>
                            <a:cxnLst>
                              <a:cxn ang="0">
                                <a:pos x="T1" y="T3"/>
                              </a:cxn>
                              <a:cxn ang="0">
                                <a:pos x="T5" y="T7"/>
                              </a:cxn>
                              <a:cxn ang="0">
                                <a:pos x="T9" y="T11"/>
                              </a:cxn>
                              <a:cxn ang="0">
                                <a:pos x="T13" y="T15"/>
                              </a:cxn>
                              <a:cxn ang="0">
                                <a:pos x="T17" y="T19"/>
                              </a:cxn>
                            </a:cxnLst>
                            <a:rect l="0" t="0" r="r" b="b"/>
                            <a:pathLst>
                              <a:path w="118" h="116">
                                <a:moveTo>
                                  <a:pt x="115" y="28"/>
                                </a:moveTo>
                                <a:lnTo>
                                  <a:pt x="100" y="28"/>
                                </a:lnTo>
                                <a:lnTo>
                                  <a:pt x="113" y="35"/>
                                </a:lnTo>
                                <a:lnTo>
                                  <a:pt x="117" y="29"/>
                                </a:lnTo>
                                <a:lnTo>
                                  <a:pt x="11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78" y="2107"/>
                            <a:ext cx="21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642" y="1936"/>
                            <a:ext cx="2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17118D9" id="Group 7" o:spid="_x0000_s1026" style="position:absolute;margin-left:431.2pt;margin-top:3.75pt;width:5.9pt;height:5.8pt;z-index:-251617792" coordorigin="9179,2180" coordsize="1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">
                <v:shape id="Freeform 14" o:spid="_x0000_s1027"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" path="m73,l62,1,52,6,44,16,38,26r,5l39,35r5,9l33,46r-7,3l21,57r,4l24,66,12,68,5,71,1,77,,85r2,8l8,100r10,7l37,115r17,1l67,111r2,-1l53,110,43,109,30,103,15,95,9,85,16,74r5,-4l27,69r27,l38,59,36,56r3,-6l42,48r5,-1l54,47,52,46r,-11l52,33,67,6,73,3r9,l73,xe" fillcolor="black" stroked="f">
                  <v:path arrowok="t" o:connecttype="custom" o:connectlocs="73,2180;62,2181;52,2186;44,2196;38,2206;38,2211;39,2215;44,2224;33,2226;26,2229;21,2237;21,2241;24,2246;12,2248;5,2251;1,2257;0,2265;2,2273;8,2280;18,2287;37,2295;54,2296;67,2291;69,2290;53,2290;43,2289;30,2283;15,2275;9,2265;16,2254;21,2250;27,2249;54,2249;38,2239;36,2236;39,2230;42,2228;47,2227;54,2227;52,2226;52,2215;52,2213;67,2186;73,2183;82,2183;73,2180" o:connectangles="0,0,0,0,0,0,0,0,0,0,0,0,0,0,0,0,0,0,0,0,0,0,0,0,0,0,0,0,0,0,0,0,0,0,0,0,0,0,0,0,0,0,0,0,0,0"/>
                </v:shape>
                <v:shape id="Freeform 13" o:spid="_x0000_s1028"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" path="m54,69r-27,l47,81r13,9l67,97r-1,6l61,108r-8,2l69,110r7,-8l80,96,78,88,74,83,67,77,57,71,54,69xe" fillcolor="black" stroked="f">
                  <v:path arrowok="t" o:connecttype="custom" o:connectlocs="54,2249;27,2249;47,2261;60,2270;67,2277;66,2283;61,2288;53,2290;69,2290;76,2282;80,2276;78,2268;74,2263;67,2257;57,2251;54,2249" o:connectangles="0,0,0,0,0,0,0,0,0,0,0,0,0,0,0,0"/>
                </v:shape>
                <v:shape id="Freeform 12" o:spid="_x0000_s1029"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" path="m54,47r-7,l50,50r2,2l55,54r12,4l79,57r5,-2l68,55,54,47xe" fillcolor="black" stroked="f">
                  <v:path arrowok="t" o:connecttype="custom" o:connectlocs="54,2227;47,2227;50,2230;52,2232;55,2234;67,2238;79,2237;84,2235;68,2235;54,2227" o:connectangles="0,0,0,0,0,0,0,0,0,0"/>
                </v:shape>
                <v:shape id="Freeform 11" o:spid="_x0000_s1030"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" path="m82,3r-9,l82,8r4,4l68,55r16,l89,52r8,-9l100,38r1,-5l100,28r15,l99,19,96,12,91,8,85,4,82,3xe" fillcolor="black" stroked="f">
                  <v:path arrowok="t" o:connecttype="custom" o:connectlocs="82,2183;73,2183;82,2188;86,2192;68,2235;84,2235;89,2232;97,2223;100,2218;101,2213;100,2208;115,2208;99,2199;96,2192;91,2188;85,2184;82,2183" o:connectangles="0,0,0,0,0,0,0,0,0,0,0,0,0,0,0,0,0"/>
                </v:shape>
                <v:shape id="Freeform 10" o:spid="_x0000_s1031"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" path="m115,28r-15,l113,35r4,-6l115,28xe" fillcolor="black" stroked="f">
                  <v:path arrowok="t" o:connecttype="custom" o:connectlocs="115,2208;100,2208;113,2215;117,2209;115,2208" o:connectangles="0,0,0,0,0"/>
                </v:shape>
                <v:shape id="Picture 9" o:spid="_x0000_s1032" type="#_x0000_t75" style="position:absolute;left:9378;top:2107;width:2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">
                  <v:imagedata r:id="rId43" o:title=""/>
                </v:shape>
                <v:shape id="Picture 8" o:spid="_x0000_s1033" type="#_x0000_t75" style="position:absolute;left:9642;top:1936;width:2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">
                  <v:imagedata r:id="rId44" o:title=""/>
                </v:shape>
              </v:group>
            </w:pict>
          </mc:Fallback>
        </mc:AlternateContent>
      </w:r>
      <w:r>
        <w:rPr>
          <w:color w:val="003E73"/>
          <w:w w:val="105"/>
        </w:rPr>
        <w:t>Brindle</w:t>
      </w:r>
      <w:r>
        <w:rPr>
          <w:color w:val="003E73"/>
          <w:spacing w:val="-14"/>
          <w:w w:val="105"/>
        </w:rPr>
        <w:t xml:space="preserve"> </w:t>
      </w:r>
      <w:r>
        <w:rPr>
          <w:color w:val="003E73"/>
          <w:w w:val="105"/>
        </w:rPr>
        <w:t>Road</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proofErr w:type="spellStart"/>
      <w:r>
        <w:rPr>
          <w:color w:val="003E73"/>
          <w:w w:val="105"/>
        </w:rPr>
        <w:t>Bamber</w:t>
      </w:r>
      <w:proofErr w:type="spellEnd"/>
      <w:r>
        <w:rPr>
          <w:color w:val="003E73"/>
          <w:spacing w:val="-14"/>
          <w:w w:val="105"/>
        </w:rPr>
        <w:t xml:space="preserve"> </w:t>
      </w:r>
      <w:r>
        <w:rPr>
          <w:color w:val="003E73"/>
          <w:w w:val="105"/>
        </w:rPr>
        <w:t>Bridge</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proofErr w:type="spellStart"/>
      <w:r>
        <w:rPr>
          <w:color w:val="003E73"/>
          <w:spacing w:val="-7"/>
          <w:w w:val="105"/>
        </w:rPr>
        <w:t>Nr</w:t>
      </w:r>
      <w:proofErr w:type="spellEnd"/>
      <w:r>
        <w:rPr>
          <w:color w:val="003E73"/>
          <w:spacing w:val="-7"/>
          <w:w w:val="105"/>
        </w:rPr>
        <w:t>.</w:t>
      </w:r>
      <w:r>
        <w:rPr>
          <w:color w:val="003E73"/>
          <w:spacing w:val="-14"/>
          <w:w w:val="105"/>
        </w:rPr>
        <w:t xml:space="preserve"> </w:t>
      </w:r>
      <w:r>
        <w:rPr>
          <w:color w:val="003E73"/>
          <w:w w:val="105"/>
        </w:rPr>
        <w:t>Preston</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w w:val="105"/>
        </w:rPr>
        <w:t>PR5</w:t>
      </w:r>
      <w:r>
        <w:rPr>
          <w:color w:val="003E73"/>
          <w:spacing w:val="-14"/>
          <w:w w:val="105"/>
        </w:rPr>
        <w:t xml:space="preserve"> </w:t>
      </w:r>
      <w:r>
        <w:rPr>
          <w:color w:val="003E73"/>
          <w:w w:val="105"/>
        </w:rPr>
        <w:t>6RN</w:t>
      </w:r>
    </w:p>
    <w:p w:rsidR="00B97FF0" w:rsidRDefault="003A0AAD">
      <w:pPr>
        <w:spacing w:line="317" w:lineRule="exact"/>
        <w:ind w:left="131"/>
        <w:rPr>
          <w:rFonts w:ascii="Arial" w:eastAsia="Arial" w:hAnsi="Arial" w:cs="Arial"/>
          <w:sz w:val="20"/>
          <w:szCs w:val="20"/>
        </w:rPr>
      </w:pPr>
      <w:r>
        <w:rPr>
          <w:rFonts w:ascii="Tahoma"/>
          <w:color w:val="C0151B"/>
          <w:w w:val="105"/>
          <w:sz w:val="15"/>
        </w:rPr>
        <w:t>TEL</w:t>
      </w:r>
      <w:r>
        <w:rPr>
          <w:rFonts w:ascii="Tahoma"/>
          <w:color w:val="C0151B"/>
          <w:spacing w:val="-7"/>
          <w:w w:val="105"/>
          <w:sz w:val="15"/>
        </w:rPr>
        <w:t xml:space="preserve"> </w:t>
      </w:r>
      <w:r>
        <w:rPr>
          <w:rFonts w:ascii="Arial"/>
          <w:b/>
          <w:color w:val="003E73"/>
          <w:w w:val="105"/>
          <w:sz w:val="20"/>
        </w:rPr>
        <w:t>01772</w:t>
      </w:r>
      <w:r>
        <w:rPr>
          <w:rFonts w:ascii="Arial"/>
          <w:b/>
          <w:color w:val="003E73"/>
          <w:spacing w:val="-14"/>
          <w:w w:val="105"/>
          <w:sz w:val="20"/>
        </w:rPr>
        <w:t xml:space="preserve"> </w:t>
      </w:r>
      <w:r>
        <w:rPr>
          <w:rFonts w:ascii="Arial"/>
          <w:b/>
          <w:color w:val="003E73"/>
          <w:w w:val="105"/>
          <w:sz w:val="20"/>
        </w:rPr>
        <w:t>335726</w:t>
      </w:r>
      <w:r>
        <w:rPr>
          <w:rFonts w:ascii="Arial"/>
          <w:b/>
          <w:color w:val="003E73"/>
          <w:spacing w:val="-16"/>
          <w:w w:val="105"/>
          <w:sz w:val="20"/>
        </w:rPr>
        <w:t xml:space="preserve"> </w:t>
      </w:r>
      <w:r>
        <w:rPr>
          <w:rFonts w:ascii="Gloucester MT Extra Condensed"/>
          <w:color w:val="93BBCD"/>
          <w:w w:val="105"/>
          <w:position w:val="-4"/>
          <w:sz w:val="33"/>
        </w:rPr>
        <w:t>I</w:t>
      </w:r>
      <w:r>
        <w:rPr>
          <w:rFonts w:ascii="Gloucester MT Extra Condensed"/>
          <w:color w:val="93BBCD"/>
          <w:spacing w:val="-18"/>
          <w:w w:val="105"/>
          <w:position w:val="-4"/>
          <w:sz w:val="33"/>
        </w:rPr>
        <w:t xml:space="preserve"> </w:t>
      </w:r>
      <w:r>
        <w:rPr>
          <w:rFonts w:ascii="Tahoma"/>
          <w:color w:val="C0151B"/>
          <w:spacing w:val="-3"/>
          <w:w w:val="105"/>
          <w:sz w:val="15"/>
        </w:rPr>
        <w:t>FAX</w:t>
      </w:r>
      <w:r>
        <w:rPr>
          <w:rFonts w:ascii="Tahoma"/>
          <w:color w:val="C0151B"/>
          <w:spacing w:val="-7"/>
          <w:w w:val="105"/>
          <w:sz w:val="15"/>
        </w:rPr>
        <w:t xml:space="preserve"> </w:t>
      </w:r>
      <w:r>
        <w:rPr>
          <w:rFonts w:ascii="Arial"/>
          <w:b/>
          <w:color w:val="003E73"/>
          <w:w w:val="105"/>
          <w:sz w:val="20"/>
        </w:rPr>
        <w:t>01772</w:t>
      </w:r>
      <w:r>
        <w:rPr>
          <w:rFonts w:ascii="Arial"/>
          <w:b/>
          <w:color w:val="003E73"/>
          <w:spacing w:val="-14"/>
          <w:w w:val="105"/>
          <w:sz w:val="20"/>
        </w:rPr>
        <w:t xml:space="preserve"> </w:t>
      </w:r>
      <w:r>
        <w:rPr>
          <w:rFonts w:ascii="Arial"/>
          <w:b/>
          <w:color w:val="003E73"/>
          <w:w w:val="105"/>
          <w:sz w:val="20"/>
        </w:rPr>
        <w:t>339494</w:t>
      </w:r>
    </w:p>
    <w:p w:rsidR="00B97FF0" w:rsidRDefault="003A0AAD">
      <w:pPr>
        <w:spacing w:line="351" w:lineRule="exact"/>
        <w:ind w:left="131"/>
        <w:rPr>
          <w:rFonts w:ascii="Arial" w:eastAsia="Arial" w:hAnsi="Arial" w:cs="Arial"/>
          <w:sz w:val="20"/>
          <w:szCs w:val="20"/>
        </w:rPr>
      </w:pPr>
      <w:proofErr w:type="gramStart"/>
      <w:r>
        <w:rPr>
          <w:rFonts w:ascii="Tahoma"/>
          <w:color w:val="C0151B"/>
          <w:sz w:val="15"/>
        </w:rPr>
        <w:t xml:space="preserve">HEADTEACHER  </w:t>
      </w:r>
      <w:r>
        <w:rPr>
          <w:rFonts w:ascii="Tahoma"/>
          <w:color w:val="003E73"/>
          <w:sz w:val="23"/>
        </w:rPr>
        <w:t>James</w:t>
      </w:r>
      <w:proofErr w:type="gramEnd"/>
      <w:r>
        <w:rPr>
          <w:rFonts w:ascii="Tahoma"/>
          <w:color w:val="003E73"/>
          <w:sz w:val="23"/>
        </w:rPr>
        <w:t xml:space="preserve"> Harris </w:t>
      </w:r>
      <w:r>
        <w:rPr>
          <w:rFonts w:ascii="Gloucester MT Extra Condensed"/>
          <w:color w:val="93BBCD"/>
          <w:position w:val="-4"/>
          <w:sz w:val="33"/>
        </w:rPr>
        <w:t>I</w:t>
      </w:r>
      <w:r>
        <w:rPr>
          <w:rFonts w:ascii="Gloucester MT Extra Condensed"/>
          <w:color w:val="93BBCD"/>
          <w:spacing w:val="30"/>
          <w:position w:val="-4"/>
          <w:sz w:val="33"/>
        </w:rPr>
        <w:t xml:space="preserve"> </w:t>
      </w:r>
      <w:hyperlink r:id="rId45">
        <w:r>
          <w:rPr>
            <w:rFonts w:ascii="Arial"/>
            <w:b/>
            <w:color w:val="003E73"/>
            <w:sz w:val="20"/>
          </w:rPr>
          <w:t>head@waltonledale.lancs.sch.uk</w:t>
        </w:r>
      </w:hyperlink>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3A0AAD">
      <w:pPr>
        <w:rPr>
          <w:rFonts w:ascii="Arial" w:eastAsia="Arial" w:hAnsi="Arial" w:cs="Arial"/>
          <w:b/>
          <w:bCs/>
          <w:sz w:val="20"/>
          <w:szCs w:val="20"/>
        </w:rPr>
      </w:pPr>
      <w:r>
        <w:rPr>
          <w:noProof/>
          <w:lang w:eastAsia="en-GB"/>
        </w:rPr>
        <mc:AlternateContent>
          <mc:Choice Requires="wps">
            <w:drawing>
              <wp:anchor distT="45720" distB="45720" distL="114300" distR="114300" simplePos="0" relativeHeight="251699712" behindDoc="0" locked="0" layoutInCell="1" allowOverlap="1">
                <wp:simplePos x="0" y="0"/>
                <wp:positionH relativeFrom="column">
                  <wp:posOffset>447675</wp:posOffset>
                </wp:positionH>
                <wp:positionV relativeFrom="paragraph">
                  <wp:posOffset>74930</wp:posOffset>
                </wp:positionV>
                <wp:extent cx="6134100" cy="7734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34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FF0" w:rsidRDefault="003A0AAD">
                            <w:pPr>
                              <w:shd w:val="clear" w:color="auto" w:fill="FFFFFF"/>
                              <w:rPr>
                                <w:color w:val="333333"/>
                              </w:rPr>
                            </w:pPr>
                            <w:r>
                              <w:rPr>
                                <w:color w:val="333333"/>
                              </w:rPr>
                              <w:t>Dear Applicant</w:t>
                            </w:r>
                          </w:p>
                          <w:p w:rsidR="00B97FF0" w:rsidRDefault="00B97FF0">
                            <w:pPr>
                              <w:shd w:val="clear" w:color="auto" w:fill="FFFFFF"/>
                              <w:rPr>
                                <w:color w:val="333333"/>
                              </w:rPr>
                            </w:pPr>
                          </w:p>
                          <w:p w:rsidR="00B97FF0" w:rsidRDefault="003A0AAD">
                            <w:pPr>
                              <w:shd w:val="clear" w:color="auto" w:fill="FFFFFF"/>
                              <w:rPr>
                                <w:b/>
                                <w:color w:val="333333"/>
                                <w:u w:val="single"/>
                              </w:rPr>
                            </w:pPr>
                            <w:r>
                              <w:rPr>
                                <w:b/>
                                <w:color w:val="333333"/>
                                <w:u w:val="single"/>
                              </w:rPr>
                              <w:t>Vacancy for Head of Science</w:t>
                            </w:r>
                          </w:p>
                          <w:p w:rsidR="00B97FF0" w:rsidRDefault="00B97FF0">
                            <w:pPr>
                              <w:shd w:val="clear" w:color="auto" w:fill="FFFFFF"/>
                              <w:rPr>
                                <w:color w:val="333333"/>
                              </w:rPr>
                            </w:pPr>
                          </w:p>
                          <w:p w:rsidR="00B97FF0" w:rsidRDefault="003A0AAD">
                            <w:pPr>
                              <w:shd w:val="clear" w:color="auto" w:fill="FFFFFF"/>
                              <w:jc w:val="both"/>
                              <w:rPr>
                                <w:color w:val="333333"/>
                              </w:rPr>
                            </w:pPr>
                            <w:r>
                              <w:rPr>
                                <w:color w:val="333333"/>
                              </w:rPr>
                              <w:t>Thank you for your interest in the post of </w:t>
                            </w:r>
                            <w:r>
                              <w:rPr>
                                <w:b/>
                                <w:bCs/>
                                <w:color w:val="333333"/>
                              </w:rPr>
                              <w:t>Head of Science</w:t>
                            </w:r>
                            <w:r>
                              <w:rPr>
                                <w:b/>
                                <w:bCs/>
                                <w:color w:val="333333"/>
                                <w:shd w:val="clear" w:color="auto" w:fill="FFFFFF"/>
                              </w:rPr>
                              <w:t> </w:t>
                            </w:r>
                            <w:r>
                              <w:rPr>
                                <w:color w:val="333333"/>
                              </w:rPr>
                              <w:t>at Walton-le-Dale High School from 1 September, 2020.  I hope</w:t>
                            </w:r>
                            <w:r>
                              <w:rPr>
                                <w:color w:val="333333"/>
                              </w:rPr>
                              <w:t xml:space="preserve"> that our website</w:t>
                            </w:r>
                            <w:r>
                              <w:rPr>
                                <w:color w:val="333333"/>
                                <w:shd w:val="clear" w:color="auto" w:fill="FFFFFF"/>
                              </w:rPr>
                              <w:t> </w:t>
                            </w:r>
                            <w:hyperlink r:id="rId46" w:history="1">
                              <w:r>
                                <w:rPr>
                                  <w:rStyle w:val="Hyperlink"/>
                                  <w:shd w:val="clear" w:color="auto" w:fill="FFFFFF"/>
                                </w:rPr>
                                <w:t>www.waltonledale.lancs.sch.uk</w:t>
                              </w:r>
                            </w:hyperlink>
                            <w:r>
                              <w:rPr>
                                <w:color w:val="333333"/>
                                <w:shd w:val="clear" w:color="auto" w:fill="FFFFFF"/>
                              </w:rPr>
                              <w:t> </w:t>
                            </w:r>
                            <w:r>
                              <w:rPr>
                                <w:color w:val="333333"/>
                              </w:rPr>
                              <w:t>will give you a good overall “flavour” of the school. </w:t>
                            </w:r>
                          </w:p>
                          <w:p w:rsidR="00B97FF0" w:rsidRDefault="00B97FF0">
                            <w:pPr>
                              <w:shd w:val="clear" w:color="auto" w:fill="FFFFFF"/>
                              <w:jc w:val="both"/>
                              <w:rPr>
                                <w:sz w:val="21"/>
                                <w:szCs w:val="21"/>
                              </w:rPr>
                            </w:pPr>
                          </w:p>
                          <w:p w:rsidR="00B97FF0" w:rsidRDefault="003A0AAD">
                            <w:pPr>
                              <w:shd w:val="clear" w:color="auto" w:fill="FFFFFF"/>
                              <w:jc w:val="both"/>
                              <w:rPr>
                                <w:sz w:val="21"/>
                                <w:szCs w:val="21"/>
                              </w:rPr>
                            </w:pPr>
                            <w:r>
                              <w:rPr>
                                <w:color w:val="333333"/>
                              </w:rPr>
                              <w:t>Walton-le-Dale is a relatively small school which gives us a distinctive atmosphere. Many visitors</w:t>
                            </w:r>
                            <w:r>
                              <w:rPr>
                                <w:color w:val="333333"/>
                              </w:rPr>
                              <w:t xml:space="preserve"> comment on the warmth and friendliness of the school.  It is a school where the students and staff know each other well (helped by a vertical pastoral system in Y8-Y11).  Our smaller size allows us to see each child as an individual and to cater for them </w:t>
                            </w:r>
                            <w:r>
                              <w:rPr>
                                <w:color w:val="333333"/>
                              </w:rPr>
                              <w:t xml:space="preserve">individually. We are proud to be one of only a few secondary schools in Lancashire with the Inclusion Mark, achieved in 2008 and renewed several times since. We currently have Flagship status for the Inclusion Mark and this reflects the importance of this </w:t>
                            </w:r>
                            <w:r>
                              <w:rPr>
                                <w:color w:val="333333"/>
                              </w:rPr>
                              <w:t>to our ethos.</w:t>
                            </w:r>
                          </w:p>
                          <w:p w:rsidR="00B97FF0" w:rsidRDefault="00B97FF0">
                            <w:pPr>
                              <w:shd w:val="clear" w:color="auto" w:fill="FFFFFF"/>
                              <w:rPr>
                                <w:color w:val="333333"/>
                              </w:rPr>
                            </w:pPr>
                          </w:p>
                          <w:p w:rsidR="00B97FF0" w:rsidRDefault="003A0AAD">
                            <w:pPr>
                              <w:shd w:val="clear" w:color="auto" w:fill="FFFFFF"/>
                              <w:jc w:val="both"/>
                              <w:rPr>
                                <w:sz w:val="21"/>
                                <w:szCs w:val="21"/>
                              </w:rPr>
                            </w:pPr>
                            <w:r>
                              <w:rPr>
                                <w:color w:val="333333"/>
                              </w:rPr>
                              <w:t xml:space="preserve">This is, and will continue to be, a student-centred school. Everything we do must have the interests of our students at the heart of it.  The strengths of Walton-le-Dale lie in the relationships within the school. Our challenge is to ensure </w:t>
                            </w:r>
                            <w:r>
                              <w:rPr>
                                <w:color w:val="333333"/>
                              </w:rPr>
                              <w:t>that we make use of these strong relationships to get the best out of our students in terms of achievement. However, a great education is more than exam results and I believe our success is also reflected in the way our students turn out after 5 years at W</w:t>
                            </w:r>
                            <w:r>
                              <w:rPr>
                                <w:color w:val="333333"/>
                              </w:rPr>
                              <w:t>alton-le-Dale. Everyone in the school works hard to make this happen.</w:t>
                            </w:r>
                          </w:p>
                          <w:p w:rsidR="00B97FF0" w:rsidRDefault="00B97FF0">
                            <w:pPr>
                              <w:shd w:val="clear" w:color="auto" w:fill="FFFFFF"/>
                              <w:jc w:val="both"/>
                              <w:rPr>
                                <w:color w:val="333333"/>
                              </w:rPr>
                            </w:pPr>
                          </w:p>
                          <w:p w:rsidR="00B97FF0" w:rsidRDefault="003A0AAD">
                            <w:pPr>
                              <w:shd w:val="clear" w:color="auto" w:fill="FFFFFF"/>
                              <w:jc w:val="both"/>
                              <w:rPr>
                                <w:sz w:val="21"/>
                                <w:szCs w:val="21"/>
                              </w:rPr>
                            </w:pPr>
                            <w:r>
                              <w:rPr>
                                <w:color w:val="333333"/>
                              </w:rPr>
                              <w:t>Our students come from a wide catchment area. Around a third of the students come from the Blackburn area, whilst the rest are local or from the Preston area. We have a large number of feeder schools. We are truly a comprehensive school, with a mixed abili</w:t>
                            </w:r>
                            <w:r>
                              <w:rPr>
                                <w:color w:val="333333"/>
                              </w:rPr>
                              <w:t>ty intake. It is noticeable that we have a significant number of students who join the school late. These are often vulnerable students with a wide range of educational, social and emotional needs. We believe they are attracted to us because of the quality</w:t>
                            </w:r>
                            <w:r>
                              <w:rPr>
                                <w:color w:val="333333"/>
                              </w:rPr>
                              <w:t xml:space="preserve"> of care and learning support that we offer.  We place a strong emphasis on trying to deliver a curriculum which is relevant and appropriate to our students.  The school offers Key Stage 4 students a wide variety of options for a relatively small school.  </w:t>
                            </w:r>
                            <w:r>
                              <w:rPr>
                                <w:color w:val="333333"/>
                              </w:rPr>
                              <w:t> These curriculum developments are matched by a very strong focus on teaching and learning with a great deal of work going on to develop brilliant teaching in an inclusive school – a key focus for our current school improvement plan (</w:t>
                            </w:r>
                            <w:hyperlink r:id="rId47" w:history="1">
                              <w:r>
                                <w:rPr>
                                  <w:rStyle w:val="Hyperlink"/>
                                </w:rPr>
                                <w:t>https://www.waltonledale.lancs.sch.uk/about-us/school-improvement</w:t>
                              </w:r>
                            </w:hyperlink>
                            <w:r>
                              <w:rPr>
                                <w:color w:val="333333"/>
                              </w:rPr>
                              <w:t>).</w:t>
                            </w:r>
                          </w:p>
                          <w:p w:rsidR="00B97FF0" w:rsidRDefault="00B97FF0">
                            <w:pPr>
                              <w:shd w:val="clear" w:color="auto" w:fill="FFFFFF"/>
                              <w:jc w:val="both"/>
                              <w:rPr>
                                <w:color w:val="333333"/>
                              </w:rPr>
                            </w:pPr>
                          </w:p>
                          <w:p w:rsidR="00B97FF0" w:rsidRDefault="003A0AAD">
                            <w:pPr>
                              <w:jc w:val="both"/>
                              <w:rPr>
                                <w:rFonts w:ascii="Comic Sans MS" w:hAnsi="Comic Sans MS"/>
                              </w:rPr>
                            </w:pPr>
                            <w:r>
                              <w:rPr>
                                <w:color w:val="333333"/>
                              </w:rPr>
                              <w:t>There is a strong team of staff across the school – all staff, not just teachers. They are incredibly supportive of each other,</w:t>
                            </w:r>
                            <w:r>
                              <w:rPr>
                                <w:color w:val="333333"/>
                              </w:rPr>
                              <w:t xml:space="preserve"> both in a personal and professional sense. Lesson planning is often shared and cross-department sharing of expertise is also common.  Our team of pastoral and learning support staff is exceptionally strong, with Progress Co-ordinators responsible for the </w:t>
                            </w:r>
                            <w:r>
                              <w:rPr>
                                <w:color w:val="333333"/>
                              </w:rPr>
                              <w:t xml:space="preserve">vertical “Sections” of the school from years 8 to 11 and a separate Progress Co-ordinator for Year 7, who also handles transition.  We have a team of 14 teaching assistants at various levels and we are extremely proud of the work that we do to support our </w:t>
                            </w:r>
                            <w:r>
                              <w:rPr>
                                <w:color w:val="333333"/>
                              </w:rPr>
                              <w:t>students based on need.  Individual continuing staff professional development is a strong and developing focus for us, underpinned by a core belief that individuals matter and that the strength of any school is based on the quality of its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25pt;margin-top:5.9pt;width:483pt;height:609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" stroked="f">
                <v:fill opacity="0"/>
                <v:textbox>
                  <w:txbxContent>
                    <w:p>
                      <w:pPr>
                        <w:shd w:val="clear" w:color="auto" w:fill="FFFFFF"/>
                        <w:rPr>
                          <w:color w:val="333333"/>
                        </w:rPr>
                      </w:pPr>
                      <w:r>
                        <w:rPr>
                          <w:color w:val="333333"/>
                        </w:rPr>
                        <w:t>Dear Applicant</w:t>
                      </w:r>
                    </w:p>
                    <w:p>
                      <w:pPr>
                        <w:shd w:val="clear" w:color="auto" w:fill="FFFFFF"/>
                        <w:rPr>
                          <w:color w:val="333333"/>
                        </w:rPr>
                      </w:pPr>
                    </w:p>
                    <w:p>
                      <w:pPr>
                        <w:shd w:val="clear" w:color="auto" w:fill="FFFFFF"/>
                        <w:rPr>
                          <w:b/>
                          <w:color w:val="333333"/>
                          <w:u w:val="single"/>
                        </w:rPr>
                      </w:pPr>
                      <w:r>
                        <w:rPr>
                          <w:b/>
                          <w:color w:val="333333"/>
                          <w:u w:val="single"/>
                        </w:rPr>
                        <w:t>Vacancy for Head of Science</w:t>
                      </w:r>
                    </w:p>
                    <w:p>
                      <w:pPr>
                        <w:shd w:val="clear" w:color="auto" w:fill="FFFFFF"/>
                        <w:rPr>
                          <w:color w:val="333333"/>
                        </w:rPr>
                      </w:pPr>
                    </w:p>
                    <w:p>
                      <w:pPr>
                        <w:shd w:val="clear" w:color="auto" w:fill="FFFFFF"/>
                        <w:jc w:val="both"/>
                        <w:rPr>
                          <w:color w:val="333333"/>
                        </w:rPr>
                      </w:pPr>
                      <w:r>
                        <w:rPr>
                          <w:color w:val="333333"/>
                        </w:rPr>
                        <w:t>Thank you for your interest in the post of </w:t>
                      </w:r>
                      <w:r>
                        <w:rPr>
                          <w:b/>
                          <w:bCs/>
                          <w:color w:val="333333"/>
                        </w:rPr>
                        <w:t>Head of Science</w:t>
                      </w:r>
                      <w:r>
                        <w:rPr>
                          <w:b/>
                          <w:bCs/>
                          <w:color w:val="333333"/>
                          <w:shd w:val="clear" w:color="auto" w:fill="FFFFFF"/>
                        </w:rPr>
                        <w:t> </w:t>
                      </w:r>
                      <w:r>
                        <w:rPr>
                          <w:color w:val="333333"/>
                        </w:rPr>
                        <w:t>at Walton-le-Dale High School from 1 September, 2020.  I hope that our website</w:t>
                      </w:r>
                      <w:r>
                        <w:rPr>
                          <w:color w:val="333333"/>
                          <w:shd w:val="clear" w:color="auto" w:fill="FFFFFF"/>
                        </w:rPr>
                        <w:t> </w:t>
                      </w:r>
                      <w:hyperlink r:id="rId48" w:history="1">
                        <w:r>
                          <w:rPr>
                            <w:rStyle w:val="Hyperlink"/>
                            <w:shd w:val="clear" w:color="auto" w:fill="FFFFFF"/>
                          </w:rPr>
                          <w:t>www.waltonledale.lancs.sch.uk</w:t>
                        </w:r>
                      </w:hyperlink>
                      <w:r>
                        <w:rPr>
                          <w:color w:val="333333"/>
                          <w:shd w:val="clear" w:color="auto" w:fill="FFFFFF"/>
                        </w:rPr>
                        <w:t> </w:t>
                      </w:r>
                      <w:r>
                        <w:rPr>
                          <w:color w:val="333333"/>
                        </w:rPr>
                        <w:t>will give you a good overall “flavour” of the school. </w:t>
                      </w:r>
                    </w:p>
                    <w:p>
                      <w:pPr>
                        <w:shd w:val="clear" w:color="auto" w:fill="FFFFFF"/>
                        <w:jc w:val="both"/>
                        <w:rPr>
                          <w:sz w:val="21"/>
                          <w:szCs w:val="21"/>
                        </w:rPr>
                      </w:pPr>
                    </w:p>
                    <w:p>
                      <w:pPr>
                        <w:shd w:val="clear" w:color="auto" w:fill="FFFFFF"/>
                        <w:jc w:val="both"/>
                        <w:rPr>
                          <w:sz w:val="21"/>
                          <w:szCs w:val="21"/>
                        </w:rPr>
                      </w:pPr>
                      <w:r>
                        <w:rPr>
                          <w:color w:val="333333"/>
                        </w:rPr>
                        <w:t xml:space="preserve">Walton-le-Dale is a relatively small </w:t>
                      </w:r>
                      <w:proofErr w:type="gramStart"/>
                      <w:r>
                        <w:rPr>
                          <w:color w:val="333333"/>
                        </w:rPr>
                        <w:t>school which</w:t>
                      </w:r>
                      <w:proofErr w:type="gramEnd"/>
                      <w:r>
                        <w:rPr>
                          <w:color w:val="333333"/>
                        </w:rPr>
                        <w:t xml:space="preserve"> gives us a distinctive atmosphere. Many visitors comment on the warmth and friendliness of the school.  It is a school where the students and staff know each other well (helped by a vertical pastoral system in Y8-Y11).  Our smaller size allows us to see each child as an individual and to cater for them individually. We are proud to be one of only a few secondary schools in Lancashire with the Inclusion Mark, achieved in 2008 and renewed several times since. We currently have Flagship status for the Inclusion Mark and this reflects the importance of this to our ethos.</w:t>
                      </w:r>
                    </w:p>
                    <w:p>
                      <w:pPr>
                        <w:shd w:val="clear" w:color="auto" w:fill="FFFFFF"/>
                        <w:rPr>
                          <w:color w:val="333333"/>
                        </w:rPr>
                      </w:pPr>
                    </w:p>
                    <w:p>
                      <w:pPr>
                        <w:shd w:val="clear" w:color="auto" w:fill="FFFFFF"/>
                        <w:jc w:val="both"/>
                        <w:rPr>
                          <w:sz w:val="21"/>
                          <w:szCs w:val="21"/>
                        </w:rPr>
                      </w:pPr>
                      <w:r>
                        <w:rPr>
                          <w:color w:val="333333"/>
                        </w:rPr>
                        <w:t>This is, and will continue to be, a student-centred school. Everything we do must have the interests of our students at the heart of it.  The strengths of Walton-le-Dale lie in the relationships within the school. Our challenge is to ensure that we make use of these strong relationships to get the best out of our students in terms of achievement. However, a great education is more than exam results and I believe our success is also reflected in the way our students turn out after 5 years at Walton-le-Dale. Everyone in the school works hard to make this happen.</w:t>
                      </w:r>
                    </w:p>
                    <w:p>
                      <w:pPr>
                        <w:shd w:val="clear" w:color="auto" w:fill="FFFFFF"/>
                        <w:jc w:val="both"/>
                        <w:rPr>
                          <w:color w:val="333333"/>
                        </w:rPr>
                      </w:pPr>
                    </w:p>
                    <w:p>
                      <w:pPr>
                        <w:shd w:val="clear" w:color="auto" w:fill="FFFFFF"/>
                        <w:jc w:val="both"/>
                        <w:rPr>
                          <w:sz w:val="21"/>
                          <w:szCs w:val="21"/>
                        </w:rPr>
                      </w:pPr>
                      <w:r>
                        <w:rPr>
                          <w:color w:val="333333"/>
                        </w:rPr>
                        <w:t xml:space="preserve">Our students come from a wide catchment area. Around a third of the students come from the Blackburn area, whilst the rest are local or from the Preston area. We have a large number of feeder schools. We are truly a comprehensive school, with a mixed ability intake. It is noticeable that we have a significant number of students who join the school late. These are often vulnerable students with a wide range of educational, social and emotional needs. We believe they are attracted to us because of the quality of care and learning support that we offer.  We place a strong emphasis on trying to deliver a </w:t>
                      </w:r>
                      <w:proofErr w:type="gramStart"/>
                      <w:r>
                        <w:rPr>
                          <w:color w:val="333333"/>
                        </w:rPr>
                        <w:t>curriculum which</w:t>
                      </w:r>
                      <w:proofErr w:type="gramEnd"/>
                      <w:r>
                        <w:rPr>
                          <w:color w:val="333333"/>
                        </w:rPr>
                        <w:t xml:space="preserve"> is relevant and appropriate to our students.  The school offers Key Stage 4 students a wide variety of options for a relatively small school.   These curriculum developments are matched by a very strong focus on teaching and learning with a great deal of work going on to develop brilliant teaching in an inclusive school – a key focus for our current school improvement plan (</w:t>
                      </w:r>
                      <w:hyperlink r:id="rId49" w:history="1">
                        <w:r>
                          <w:rPr>
                            <w:rStyle w:val="Hyperlink"/>
                          </w:rPr>
                          <w:t>https://www.waltonledale.lancs.sch.uk/about-us/school-improvement</w:t>
                        </w:r>
                      </w:hyperlink>
                      <w:r>
                        <w:rPr>
                          <w:color w:val="333333"/>
                        </w:rPr>
                        <w:t>).</w:t>
                      </w:r>
                    </w:p>
                    <w:p>
                      <w:pPr>
                        <w:shd w:val="clear" w:color="auto" w:fill="FFFFFF"/>
                        <w:jc w:val="both"/>
                        <w:rPr>
                          <w:color w:val="333333"/>
                        </w:rPr>
                      </w:pPr>
                    </w:p>
                    <w:p>
                      <w:pPr>
                        <w:jc w:val="both"/>
                        <w:rPr>
                          <w:rFonts w:ascii="Comic Sans MS" w:hAnsi="Comic Sans MS"/>
                        </w:rPr>
                      </w:pPr>
                      <w:r>
                        <w:rPr>
                          <w:color w:val="333333"/>
                        </w:rPr>
                        <w:t>There is a strong team of staff across the school – all staff, not just teachers. They are incredibly supportive of each other, both in a personal and professional sense. Lesson planning is often shared and cross-department sharing of expertise is also common.  Our team of pastoral and learning support staff is exceptionally strong, with Progress Co-ordinators responsible for the vertical “Sections” of the school from years 8 to 11 and a separate Progress Co-ordinator for Year 7, who also handles transition.  We have a team of 14 teaching assistants at various levels and we are extremely proud of the work that we do to support our students based on need.  Individual continuing staff professional development is a strong and developing focus for us, underpinned by a core belief that individuals matter and that the strength of any school is based on the quality of its staff.</w:t>
                      </w:r>
                    </w:p>
                  </w:txbxContent>
                </v:textbox>
              </v:shape>
            </w:pict>
          </mc:Fallback>
        </mc:AlternateContent>
      </w: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0"/>
          <w:szCs w:val="20"/>
        </w:rPr>
      </w:pPr>
    </w:p>
    <w:p w:rsidR="00B97FF0" w:rsidRDefault="00B97FF0">
      <w:pPr>
        <w:rPr>
          <w:rFonts w:ascii="Arial" w:eastAsia="Arial" w:hAnsi="Arial" w:cs="Arial"/>
          <w:b/>
          <w:bCs/>
          <w:sz w:val="23"/>
          <w:szCs w:val="23"/>
        </w:rPr>
      </w:pPr>
    </w:p>
    <w:p w:rsidR="00B97FF0" w:rsidRDefault="003A0AAD">
      <w:pPr>
        <w:spacing w:before="48"/>
        <w:ind w:left="7075"/>
        <w:rPr>
          <w:rFonts w:ascii="Tahoma"/>
          <w:color w:val="003E73"/>
          <w:w w:val="95"/>
          <w:sz w:val="26"/>
        </w:rPr>
      </w:pPr>
      <w:hyperlink r:id="rId50">
        <w:r>
          <w:rPr>
            <w:rFonts w:ascii="Tahoma"/>
            <w:color w:val="003E73"/>
            <w:w w:val="95"/>
            <w:sz w:val="26"/>
          </w:rPr>
          <w:t>www.</w:t>
        </w:r>
        <w:r>
          <w:rPr>
            <w:rFonts w:ascii="Arial"/>
            <w:b/>
            <w:color w:val="C0151B"/>
            <w:w w:val="95"/>
            <w:sz w:val="26"/>
          </w:rPr>
          <w:t>waltonledale</w:t>
        </w:r>
        <w:r>
          <w:rPr>
            <w:rFonts w:ascii="Tahoma"/>
            <w:color w:val="003E73"/>
            <w:w w:val="95"/>
            <w:sz w:val="26"/>
          </w:rPr>
          <w:t>.lancs.sch.uk</w:t>
        </w:r>
      </w:hyperlink>
    </w:p>
    <w:p w:rsidR="00B97FF0" w:rsidRDefault="00B97FF0">
      <w:pPr>
        <w:spacing w:before="48"/>
        <w:ind w:left="7075"/>
        <w:rPr>
          <w:rFonts w:ascii="Tahoma"/>
          <w:color w:val="003E73"/>
          <w:w w:val="95"/>
          <w:sz w:val="26"/>
        </w:rPr>
      </w:pPr>
    </w:p>
    <w:p w:rsidR="00B97FF0" w:rsidRDefault="00B97FF0">
      <w:pPr>
        <w:spacing w:before="48"/>
        <w:ind w:left="142"/>
        <w:jc w:val="both"/>
        <w:rPr>
          <w:rFonts w:ascii="Tahoma"/>
          <w:color w:val="003E73"/>
          <w:w w:val="95"/>
          <w:sz w:val="26"/>
        </w:rPr>
      </w:pPr>
    </w:p>
    <w:p w:rsidR="00B97FF0" w:rsidRDefault="00B97FF0">
      <w:pPr>
        <w:spacing w:before="48"/>
        <w:ind w:left="142"/>
        <w:jc w:val="both"/>
        <w:rPr>
          <w:rFonts w:ascii="Tahoma"/>
          <w:color w:val="003E73"/>
          <w:w w:val="95"/>
          <w:sz w:val="26"/>
        </w:rPr>
      </w:pPr>
    </w:p>
    <w:p w:rsidR="00B97FF0" w:rsidRDefault="003A0AAD">
      <w:pPr>
        <w:shd w:val="clear" w:color="auto" w:fill="FFFFFF"/>
        <w:ind w:left="851" w:right="584"/>
        <w:jc w:val="both"/>
        <w:rPr>
          <w:color w:val="333333"/>
        </w:rPr>
      </w:pPr>
      <w:r>
        <w:rPr>
          <w:color w:val="333333"/>
        </w:rPr>
        <w:t xml:space="preserve">The Science department has developed under the leadership of Julia Schultz and this post arises because of her well-deserved retirement.  A strong team of specialist staff has focused on teaching and learning </w:t>
      </w:r>
      <w:proofErr w:type="gramStart"/>
      <w:r>
        <w:rPr>
          <w:color w:val="333333"/>
        </w:rPr>
        <w:t>in  Science</w:t>
      </w:r>
      <w:proofErr w:type="gramEnd"/>
      <w:r>
        <w:rPr>
          <w:color w:val="333333"/>
        </w:rPr>
        <w:t xml:space="preserve"> and we are looking forward to a ste</w:t>
      </w:r>
      <w:r>
        <w:rPr>
          <w:color w:val="333333"/>
        </w:rPr>
        <w:t xml:space="preserve">adily improving outcomes over the coming years.  We are seeking a strong leader, focused on brilliant teaching and learning with excellent pedagogical and subject knowledge, to take the department forward in the next stage of its development.  Science has </w:t>
      </w:r>
      <w:r>
        <w:rPr>
          <w:color w:val="333333"/>
        </w:rPr>
        <w:t>a high profile in the school and the department is well-liked and respected by students.</w:t>
      </w:r>
    </w:p>
    <w:p w:rsidR="00B97FF0" w:rsidRDefault="00B97FF0">
      <w:pPr>
        <w:shd w:val="clear" w:color="auto" w:fill="FFFFFF"/>
        <w:ind w:left="851" w:right="867"/>
        <w:jc w:val="both"/>
        <w:rPr>
          <w:sz w:val="21"/>
          <w:szCs w:val="21"/>
        </w:rPr>
      </w:pPr>
    </w:p>
    <w:p w:rsidR="00B97FF0" w:rsidRDefault="003A0AAD">
      <w:pPr>
        <w:shd w:val="clear" w:color="auto" w:fill="FFFFFF"/>
        <w:ind w:left="851" w:right="584"/>
        <w:jc w:val="both"/>
        <w:rPr>
          <w:sz w:val="21"/>
          <w:szCs w:val="21"/>
        </w:rPr>
      </w:pPr>
      <w:r>
        <w:rPr>
          <w:color w:val="333333"/>
        </w:rPr>
        <w:t>Ofsted found that our school "requires improvement" having been "good" for a decade.  As you will see from our website we have taken this judgement to heart and we ar</w:t>
      </w:r>
      <w:r>
        <w:rPr>
          <w:color w:val="333333"/>
        </w:rPr>
        <w:t xml:space="preserve">e absolutely focused on ensuring that consistently brilliant teaching is the cornerstone of our community.  The Science department has worked very hard to address issues identified by Ofsted and a recent review of progress was positive.  We care about our </w:t>
      </w:r>
      <w:r>
        <w:rPr>
          <w:color w:val="333333"/>
        </w:rPr>
        <w:t>school and what we do and we are determined to regain our "good" or better status in the shortest possible timescale. See</w:t>
      </w:r>
      <w:r>
        <w:rPr>
          <w:sz w:val="21"/>
          <w:szCs w:val="21"/>
        </w:rPr>
        <w:t xml:space="preserve"> </w:t>
      </w:r>
      <w:hyperlink r:id="rId51" w:history="1">
        <w:r>
          <w:rPr>
            <w:rStyle w:val="Hyperlink"/>
          </w:rPr>
          <w:t>https://www.waltonledale.lancs.sch.uk/about-us/schoo</w:t>
        </w:r>
        <w:r>
          <w:rPr>
            <w:rStyle w:val="Hyperlink"/>
          </w:rPr>
          <w:t>l-improvement</w:t>
        </w:r>
      </w:hyperlink>
      <w:r>
        <w:rPr>
          <w:color w:val="333333"/>
        </w:rPr>
        <w:t> for an overview of our direction of travel.</w:t>
      </w:r>
    </w:p>
    <w:p w:rsidR="00B97FF0" w:rsidRDefault="00B97FF0">
      <w:pPr>
        <w:shd w:val="clear" w:color="auto" w:fill="FFFFFF"/>
        <w:ind w:left="851" w:right="867"/>
        <w:jc w:val="both"/>
        <w:rPr>
          <w:color w:val="333333"/>
        </w:rPr>
      </w:pPr>
    </w:p>
    <w:p w:rsidR="00B97FF0" w:rsidRDefault="003A0AAD">
      <w:pPr>
        <w:shd w:val="clear" w:color="auto" w:fill="FFFFFF"/>
        <w:ind w:left="851" w:right="584"/>
        <w:jc w:val="both"/>
        <w:rPr>
          <w:color w:val="333333"/>
        </w:rPr>
      </w:pPr>
      <w:r>
        <w:rPr>
          <w:color w:val="333333"/>
        </w:rPr>
        <w:t xml:space="preserve">The school was 60 years old in 2017 but has good modernised facilities including the recent addition of a full sized </w:t>
      </w:r>
      <w:proofErr w:type="spellStart"/>
      <w:proofErr w:type="gramStart"/>
      <w:r>
        <w:rPr>
          <w:color w:val="333333"/>
        </w:rPr>
        <w:t>astroturf</w:t>
      </w:r>
      <w:proofErr w:type="spellEnd"/>
      <w:proofErr w:type="gramEnd"/>
      <w:r>
        <w:rPr>
          <w:color w:val="333333"/>
        </w:rPr>
        <w:t xml:space="preserve"> pitch. The school historically had a Children’s Centre on site which i</w:t>
      </w:r>
      <w:r>
        <w:rPr>
          <w:color w:val="333333"/>
        </w:rPr>
        <w:t>s now leased by a commercial nursery.</w:t>
      </w:r>
    </w:p>
    <w:p w:rsidR="00B97FF0" w:rsidRDefault="00B97FF0">
      <w:pPr>
        <w:shd w:val="clear" w:color="auto" w:fill="FFFFFF"/>
        <w:ind w:left="851" w:right="867"/>
        <w:jc w:val="both"/>
        <w:rPr>
          <w:sz w:val="21"/>
          <w:szCs w:val="21"/>
        </w:rPr>
      </w:pPr>
    </w:p>
    <w:p w:rsidR="00B97FF0" w:rsidRDefault="003A0AAD">
      <w:pPr>
        <w:ind w:left="851" w:right="584"/>
        <w:jc w:val="both"/>
        <w:rPr>
          <w:color w:val="333333"/>
          <w:shd w:val="clear" w:color="auto" w:fill="FFFFFF"/>
        </w:rPr>
      </w:pPr>
      <w:r>
        <w:rPr>
          <w:color w:val="333333"/>
          <w:shd w:val="clear" w:color="auto" w:fill="FFFFFF"/>
        </w:rPr>
        <w:t>You will receive high quality support and encouragement from Governors, myself, the senior leadership team and other middle leaders. If you feel you are up to this challenge and believe you have the same educational p</w:t>
      </w:r>
      <w:r>
        <w:rPr>
          <w:color w:val="333333"/>
          <w:shd w:val="clear" w:color="auto" w:fill="FFFFFF"/>
        </w:rPr>
        <w:t>hilosophy as us we would welcome an application.   If not, I wish you good luck in your future career. </w:t>
      </w:r>
    </w:p>
    <w:p w:rsidR="00B97FF0" w:rsidRDefault="00B97FF0">
      <w:pPr>
        <w:ind w:left="851" w:right="584"/>
        <w:jc w:val="both"/>
        <w:rPr>
          <w:color w:val="333333"/>
          <w:shd w:val="clear" w:color="auto" w:fill="FFFFFF"/>
        </w:rPr>
      </w:pPr>
    </w:p>
    <w:p w:rsidR="00B97FF0" w:rsidRDefault="003A0AAD">
      <w:pPr>
        <w:ind w:left="851" w:right="584"/>
        <w:jc w:val="both"/>
        <w:rPr>
          <w:color w:val="333333"/>
          <w:shd w:val="clear" w:color="auto" w:fill="FFFFFF"/>
        </w:rPr>
      </w:pPr>
      <w:r>
        <w:rPr>
          <w:color w:val="333333"/>
          <w:shd w:val="clear" w:color="auto" w:fill="FFFFFF"/>
        </w:rPr>
        <w:t>Pay range: M1 £24194 – UPS3 £40194 + TLR 1_2 £9857</w:t>
      </w:r>
    </w:p>
    <w:p w:rsidR="00B97FF0" w:rsidRDefault="00B97FF0">
      <w:pPr>
        <w:ind w:left="851" w:right="584"/>
        <w:jc w:val="both"/>
        <w:rPr>
          <w:color w:val="333333"/>
          <w:shd w:val="clear" w:color="auto" w:fill="FFFFFF"/>
        </w:rPr>
      </w:pPr>
    </w:p>
    <w:p w:rsidR="00B97FF0" w:rsidRDefault="003A0AAD">
      <w:pPr>
        <w:ind w:left="851" w:right="584"/>
        <w:jc w:val="both"/>
        <w:rPr>
          <w:color w:val="333333"/>
          <w:shd w:val="clear" w:color="auto" w:fill="FFFFFF"/>
        </w:rPr>
      </w:pPr>
      <w:r>
        <w:rPr>
          <w:color w:val="333333"/>
          <w:shd w:val="clear" w:color="auto" w:fill="FFFFFF"/>
        </w:rPr>
        <w:t>Closing Date: Friday 21</w:t>
      </w:r>
      <w:r>
        <w:rPr>
          <w:color w:val="333333"/>
          <w:shd w:val="clear" w:color="auto" w:fill="FFFFFF"/>
          <w:vertAlign w:val="superscript"/>
        </w:rPr>
        <w:t>st</w:t>
      </w:r>
      <w:r>
        <w:rPr>
          <w:color w:val="333333"/>
          <w:shd w:val="clear" w:color="auto" w:fill="FFFFFF"/>
        </w:rPr>
        <w:t xml:space="preserve"> February 2020</w:t>
      </w:r>
    </w:p>
    <w:p w:rsidR="00B97FF0" w:rsidRDefault="003A0AAD">
      <w:pPr>
        <w:ind w:left="851" w:right="584"/>
        <w:jc w:val="both"/>
        <w:rPr>
          <w:color w:val="333333"/>
          <w:shd w:val="clear" w:color="auto" w:fill="FFFFFF"/>
        </w:rPr>
      </w:pPr>
      <w:r>
        <w:rPr>
          <w:color w:val="333333"/>
          <w:shd w:val="clear" w:color="auto" w:fill="FFFFFF"/>
        </w:rPr>
        <w:t>Interview date: Monday 2</w:t>
      </w:r>
      <w:r>
        <w:rPr>
          <w:color w:val="333333"/>
          <w:shd w:val="clear" w:color="auto" w:fill="FFFFFF"/>
          <w:vertAlign w:val="superscript"/>
        </w:rPr>
        <w:t>nd</w:t>
      </w:r>
      <w:r>
        <w:rPr>
          <w:color w:val="333333"/>
          <w:shd w:val="clear" w:color="auto" w:fill="FFFFFF"/>
        </w:rPr>
        <w:t xml:space="preserve"> March 2020</w:t>
      </w:r>
    </w:p>
    <w:p w:rsidR="00B97FF0" w:rsidRDefault="00B97FF0">
      <w:pPr>
        <w:ind w:left="851" w:right="867"/>
        <w:rPr>
          <w:sz w:val="12"/>
        </w:rPr>
      </w:pPr>
    </w:p>
    <w:p w:rsidR="00B97FF0" w:rsidRDefault="003A0AAD">
      <w:pPr>
        <w:ind w:left="851" w:right="867"/>
      </w:pPr>
      <w:r>
        <w:rPr>
          <w:noProof/>
          <w:lang w:eastAsia="en-GB"/>
        </w:rPr>
        <w:drawing>
          <wp:inline distT="0" distB="0" distL="0" distR="0">
            <wp:extent cx="454005" cy="590180"/>
            <wp:effectExtent l="0" t="0" r="3810" b="63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2" cstate="print">
                      <a:extLst>
                        <a:ext uri="{28A0092B-C50C-407E-A947-70E740481C1C}">
                          <a14:useLocalDpi xmlns:a14="http://schemas.microsoft.com/office/drawing/2010/main" val="0"/>
                        </a:ext>
                      </a:extLst>
                    </a:blip>
                    <a:srcRect l="17859" r="33965"/>
                    <a:stretch/>
                  </pic:blipFill>
                  <pic:spPr bwMode="auto">
                    <a:xfrm>
                      <a:off x="0" y="0"/>
                      <a:ext cx="454290" cy="590550"/>
                    </a:xfrm>
                    <a:prstGeom prst="rect">
                      <a:avLst/>
                    </a:prstGeom>
                    <a:noFill/>
                    <a:ln>
                      <a:noFill/>
                    </a:ln>
                    <a:extLst>
                      <a:ext uri="{53640926-AAD7-44D8-BBD7-CCE9431645EC}">
                        <a14:shadowObscured xmlns:a14="http://schemas.microsoft.com/office/drawing/2010/main"/>
                      </a:ext>
                    </a:extLst>
                  </pic:spPr>
                </pic:pic>
              </a:graphicData>
            </a:graphic>
          </wp:inline>
        </w:drawing>
      </w:r>
    </w:p>
    <w:p w:rsidR="00B97FF0" w:rsidRDefault="003A0AAD">
      <w:pPr>
        <w:shd w:val="clear" w:color="auto" w:fill="FFFFFF"/>
        <w:ind w:left="851" w:right="867"/>
        <w:rPr>
          <w:iCs/>
          <w:lang w:eastAsia="en-GB"/>
        </w:rPr>
      </w:pPr>
      <w:r>
        <w:rPr>
          <w:iCs/>
          <w:lang w:eastAsia="en-GB"/>
        </w:rPr>
        <w:t>James Harris</w:t>
      </w:r>
    </w:p>
    <w:p w:rsidR="00B97FF0" w:rsidRDefault="003A0AAD">
      <w:pPr>
        <w:shd w:val="clear" w:color="auto" w:fill="FFFFFF"/>
        <w:ind w:left="851" w:right="867"/>
        <w:rPr>
          <w:iCs/>
          <w:lang w:eastAsia="en-GB"/>
        </w:rPr>
      </w:pPr>
      <w:proofErr w:type="spellStart"/>
      <w:r>
        <w:rPr>
          <w:iCs/>
          <w:lang w:eastAsia="en-GB"/>
        </w:rPr>
        <w:t>Headteacher</w:t>
      </w:r>
      <w:proofErr w:type="spellEnd"/>
    </w:p>
    <w:p w:rsidR="00B97FF0" w:rsidRDefault="00B97FF0">
      <w:pPr>
        <w:ind w:left="851" w:right="867"/>
      </w:pPr>
    </w:p>
    <w:p w:rsidR="00B97FF0" w:rsidRDefault="00B97FF0">
      <w:pPr>
        <w:spacing w:before="48"/>
        <w:ind w:left="851" w:right="867"/>
        <w:jc w:val="both"/>
        <w:rPr>
          <w:rFonts w:ascii="Tahoma" w:eastAsia="Tahoma" w:hAnsi="Tahoma" w:cs="Tahoma"/>
          <w:sz w:val="26"/>
          <w:szCs w:val="26"/>
        </w:rPr>
      </w:pPr>
    </w:p>
    <w:sectPr w:rsidR="00B97FF0">
      <w:type w:val="continuous"/>
      <w:pgSz w:w="11910" w:h="16840"/>
      <w:pgMar w:top="500" w:right="580" w:bottom="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loucester MT Extra Condensed">
    <w:altName w:val="Gloucester MT Extra Condensed"/>
    <w:panose1 w:val="020308080206010101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FF0"/>
    <w:rsid w:val="003A0AAD"/>
    <w:rsid w:val="00B97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8CF35-7B39-423C-9F8C-AF501AB2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pPr>
    <w:rPr>
      <w:rFonts w:ascii="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spacing w:before="56"/>
      <w:ind w:left="131"/>
    </w:pPr>
    <w:rPr>
      <w:rFonts w:ascii="Tahoma" w:eastAsia="Tahoma" w:hAnsi="Tahoma" w:cstheme="minorBidi"/>
      <w:sz w:val="20"/>
      <w:szCs w:val="20"/>
      <w:lang w:val="en-US"/>
    </w:rPr>
  </w:style>
  <w:style w:type="paragraph" w:styleId="ListParagraph">
    <w:name w:val="List Paragraph"/>
    <w:basedOn w:val="Normal"/>
    <w:uiPriority w:val="1"/>
    <w:qFormat/>
    <w:pPr>
      <w:widowControl w:val="0"/>
    </w:pPr>
    <w:rPr>
      <w:rFonts w:asciiTheme="minorHAnsi" w:hAnsiTheme="minorHAnsi" w:cstheme="minorBidi"/>
      <w:lang w:val="en-US"/>
    </w:rPr>
  </w:style>
  <w:style w:type="paragraph" w:customStyle="1" w:styleId="TableParagraph">
    <w:name w:val="Table Paragraph"/>
    <w:basedOn w:val="Normal"/>
    <w:uiPriority w:val="1"/>
    <w:qFormat/>
    <w:pPr>
      <w:widowControl w:val="0"/>
    </w:pPr>
    <w:rPr>
      <w:rFonts w:asciiTheme="minorHAnsi" w:hAnsiTheme="minorHAnsi" w:cstheme="minorBidi"/>
      <w:lang w:val="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semiHidden/>
    <w:unhideWhenUs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38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s://www.waltonledale.lancs.sch.uk/about-us/school-improvement" TargetMode="External"/><Relationship Id="rId50" Type="http://schemas.openxmlformats.org/officeDocument/2006/relationships/hyperlink" Target="http://www.waltonledale.lancs.sch.u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www.waltonledale.lancs.sch.uk/"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mailto:head@waltonledale.lancs.sch.uk"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s://www.waltonledale.lancs.sch.uk/about-us/school-improvemen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39.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www.waltonledale.lancs.sch.uk/" TargetMode="External"/><Relationship Id="rId8" Type="http://schemas.openxmlformats.org/officeDocument/2006/relationships/image" Target="media/image4.png"/><Relationship Id="rId51" Type="http://schemas.openxmlformats.org/officeDocument/2006/relationships/hyperlink" Target="https://www.waltonledale.lancs.sch.uk/about-us/school-improv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Lorraine's%20documents\letterhead%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FC89-BF85-45BF-9C9A-76EEEE51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2018</Template>
  <TotalTime>0</TotalTime>
  <Pages>2</Pages>
  <Words>375</Words>
  <Characters>2144</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Hodgson</dc:creator>
  <cp:lastModifiedBy>S Eckersley</cp:lastModifiedBy>
  <cp:revision>2</cp:revision>
  <cp:lastPrinted>2017-07-17T09:23:00Z</cp:lastPrinted>
  <dcterms:created xsi:type="dcterms:W3CDTF">2020-01-28T09:05:00Z</dcterms:created>
  <dcterms:modified xsi:type="dcterms:W3CDTF">2020-01-28T09:05:00Z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CS6 (Macintosh)</vt:lpwstr>
  </property>
  <property fmtid="{D5CDD505-2E9C-101B-9397-08002B2CF9AE}" pid="4" name="LastSaved">
    <vt:filetime>2017-07-17T00:00:00Z</vt:filetime>
  </property>
</Properties>
</file>